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5D6DF" w14:textId="77777777" w:rsidR="004620F3" w:rsidRPr="004620F3" w:rsidRDefault="004620F3" w:rsidP="004620F3">
      <w:pPr>
        <w:jc w:val="center"/>
        <w:rPr>
          <w:rFonts w:cstheme="minorHAnsi"/>
          <w:b/>
          <w:sz w:val="28"/>
        </w:rPr>
      </w:pPr>
      <w:r w:rsidRPr="004620F3">
        <w:rPr>
          <w:rFonts w:cstheme="minorHAnsi"/>
          <w:b/>
          <w:sz w:val="36"/>
        </w:rPr>
        <w:t>State of Missouri</w:t>
      </w:r>
    </w:p>
    <w:p w14:paraId="6380F3DD" w14:textId="77777777" w:rsidR="004620F3" w:rsidRPr="004620F3" w:rsidRDefault="004620F3" w:rsidP="004620F3">
      <w:pPr>
        <w:jc w:val="center"/>
        <w:rPr>
          <w:rFonts w:cstheme="minorHAnsi"/>
          <w:b/>
          <w:sz w:val="32"/>
        </w:rPr>
      </w:pPr>
      <w:r w:rsidRPr="004620F3">
        <w:rPr>
          <w:rFonts w:cstheme="minorHAnsi"/>
          <w:sz w:val="32"/>
        </w:rPr>
        <w:t>Office of Administration, Division of Purchasing</w:t>
      </w:r>
      <w:r w:rsidRPr="004620F3">
        <w:rPr>
          <w:rFonts w:cstheme="minorHAnsi"/>
          <w:b/>
          <w:sz w:val="32"/>
        </w:rPr>
        <w:t xml:space="preserve"> </w:t>
      </w:r>
    </w:p>
    <w:p w14:paraId="651850BB" w14:textId="77777777" w:rsidR="004620F3" w:rsidRPr="004620F3" w:rsidRDefault="004620F3" w:rsidP="004620F3">
      <w:pPr>
        <w:rPr>
          <w:rFonts w:cstheme="minorHAnsi"/>
        </w:rPr>
      </w:pPr>
    </w:p>
    <w:p w14:paraId="70DE01E7" w14:textId="77777777" w:rsidR="004620F3" w:rsidRPr="004620F3" w:rsidRDefault="004620F3" w:rsidP="004620F3">
      <w:pPr>
        <w:jc w:val="center"/>
        <w:rPr>
          <w:rFonts w:cstheme="minorHAnsi"/>
        </w:rPr>
      </w:pPr>
      <w:r w:rsidRPr="004620F3">
        <w:rPr>
          <w:rFonts w:cstheme="minorHAnsi"/>
          <w:noProof/>
        </w:rPr>
        <w:drawing>
          <wp:inline distT="0" distB="0" distL="0" distR="0" wp14:anchorId="2F8784BA" wp14:editId="7CFB9175">
            <wp:extent cx="829340" cy="829340"/>
            <wp:effectExtent l="0" t="0" r="8890" b="8890"/>
            <wp:docPr id="2" name="Picture 2" descr="C:\Users\boegek\Downloads\51582278125_f5eb4745ba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oegek\Downloads\51582278125_f5eb4745ba_w.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8891" cy="848891"/>
                    </a:xfrm>
                    <a:prstGeom prst="rect">
                      <a:avLst/>
                    </a:prstGeom>
                    <a:noFill/>
                    <a:ln>
                      <a:noFill/>
                    </a:ln>
                  </pic:spPr>
                </pic:pic>
              </a:graphicData>
            </a:graphic>
          </wp:inline>
        </w:drawing>
      </w:r>
    </w:p>
    <w:p w14:paraId="0FFBF14F" w14:textId="77777777" w:rsidR="004620F3" w:rsidRPr="004620F3" w:rsidRDefault="004620F3" w:rsidP="004620F3">
      <w:pPr>
        <w:tabs>
          <w:tab w:val="left" w:pos="4455"/>
          <w:tab w:val="left" w:pos="6480"/>
        </w:tabs>
        <w:jc w:val="center"/>
        <w:rPr>
          <w:b/>
        </w:rPr>
      </w:pPr>
    </w:p>
    <w:p w14:paraId="742B6B89" w14:textId="4D1A06E0" w:rsidR="004620F3" w:rsidRPr="004620F3" w:rsidRDefault="004620F3" w:rsidP="004620F3">
      <w:pPr>
        <w:jc w:val="center"/>
        <w:rPr>
          <w:b/>
          <w:sz w:val="36"/>
          <w:szCs w:val="36"/>
        </w:rPr>
      </w:pPr>
      <w:r w:rsidRPr="004620F3">
        <w:rPr>
          <w:sz w:val="36"/>
          <w:szCs w:val="56"/>
        </w:rPr>
        <w:t xml:space="preserve">Request for Proposal (RFP) for </w:t>
      </w:r>
      <w:r w:rsidR="00A03681">
        <w:rPr>
          <w:sz w:val="36"/>
          <w:szCs w:val="36"/>
        </w:rPr>
        <w:t>Show Me Healthy Women (SMHW) and WISEWOMAN</w:t>
      </w:r>
      <w:r w:rsidR="00EB23B6">
        <w:rPr>
          <w:sz w:val="36"/>
          <w:szCs w:val="36"/>
        </w:rPr>
        <w:t xml:space="preserve"> Database</w:t>
      </w:r>
      <w:r w:rsidR="00A03681">
        <w:rPr>
          <w:sz w:val="36"/>
          <w:szCs w:val="36"/>
        </w:rPr>
        <w:t xml:space="preserve"> Case Management System</w:t>
      </w:r>
      <w:r w:rsidRPr="004620F3">
        <w:rPr>
          <w:b/>
          <w:sz w:val="36"/>
          <w:szCs w:val="36"/>
        </w:rPr>
        <w:t xml:space="preserve"> </w:t>
      </w:r>
    </w:p>
    <w:p w14:paraId="40C950A5" w14:textId="77777777" w:rsidR="004620F3" w:rsidRPr="004620F3" w:rsidRDefault="004620F3" w:rsidP="004620F3">
      <w:pPr>
        <w:pBdr>
          <w:bottom w:val="double" w:sz="6" w:space="1" w:color="auto"/>
        </w:pBdr>
        <w:tabs>
          <w:tab w:val="left" w:pos="4455"/>
          <w:tab w:val="left" w:pos="6480"/>
        </w:tabs>
        <w:rPr>
          <w:b/>
          <w:sz w:val="18"/>
        </w:rPr>
      </w:pPr>
    </w:p>
    <w:p w14:paraId="062796BF" w14:textId="77777777" w:rsidR="004620F3" w:rsidRPr="004620F3" w:rsidRDefault="004620F3" w:rsidP="004620F3">
      <w:pPr>
        <w:tabs>
          <w:tab w:val="left" w:pos="4455"/>
          <w:tab w:val="left" w:pos="6480"/>
        </w:tabs>
        <w:rPr>
          <w:b/>
          <w:sz w:val="18"/>
        </w:rPr>
      </w:pPr>
    </w:p>
    <w:tbl>
      <w:tblPr>
        <w:tblStyle w:val="TableGrid"/>
        <w:tblW w:w="0" w:type="auto"/>
        <w:tblLook w:val="04A0" w:firstRow="1" w:lastRow="0" w:firstColumn="1" w:lastColumn="0" w:noHBand="0" w:noVBand="1"/>
      </w:tblPr>
      <w:tblGrid>
        <w:gridCol w:w="5125"/>
        <w:gridCol w:w="4855"/>
      </w:tblGrid>
      <w:tr w:rsidR="00F85898" w:rsidRPr="004620F3" w14:paraId="7CC7D5FF" w14:textId="77777777" w:rsidTr="004620F3">
        <w:tc>
          <w:tcPr>
            <w:tcW w:w="5125" w:type="dxa"/>
            <w:shd w:val="clear" w:color="auto" w:fill="DBE5F1" w:themeFill="accent1" w:themeFillTint="33"/>
          </w:tcPr>
          <w:p w14:paraId="2E98C5C0" w14:textId="26BE3773" w:rsidR="00F85898" w:rsidRPr="00F85898" w:rsidRDefault="00F85898" w:rsidP="004620F3">
            <w:pPr>
              <w:tabs>
                <w:tab w:val="left" w:pos="4455"/>
                <w:tab w:val="left" w:pos="6480"/>
              </w:tabs>
              <w:jc w:val="left"/>
              <w:rPr>
                <w:rFonts w:ascii="Times New Roman" w:hAnsi="Times New Roman"/>
                <w:b/>
                <w:szCs w:val="24"/>
              </w:rPr>
            </w:pPr>
            <w:r w:rsidRPr="00F85898">
              <w:rPr>
                <w:rFonts w:ascii="Times New Roman" w:hAnsi="Times New Roman"/>
                <w:b/>
                <w:szCs w:val="24"/>
              </w:rPr>
              <w:t>AMENDMENT NO.:</w:t>
            </w:r>
          </w:p>
        </w:tc>
        <w:tc>
          <w:tcPr>
            <w:tcW w:w="4855" w:type="dxa"/>
          </w:tcPr>
          <w:p w14:paraId="35E712C5" w14:textId="12E809EE" w:rsidR="00F85898" w:rsidRDefault="00F85898" w:rsidP="004620F3">
            <w:pPr>
              <w:tabs>
                <w:tab w:val="left" w:pos="4455"/>
                <w:tab w:val="left" w:pos="6480"/>
              </w:tabs>
              <w:rPr>
                <w:b/>
                <w:szCs w:val="24"/>
              </w:rPr>
            </w:pPr>
            <w:r>
              <w:rPr>
                <w:b/>
                <w:szCs w:val="24"/>
              </w:rPr>
              <w:t>01</w:t>
            </w:r>
          </w:p>
        </w:tc>
      </w:tr>
      <w:tr w:rsidR="004620F3" w:rsidRPr="004620F3" w14:paraId="4991EBE7" w14:textId="77777777" w:rsidTr="004620F3">
        <w:tc>
          <w:tcPr>
            <w:tcW w:w="5125" w:type="dxa"/>
            <w:shd w:val="clear" w:color="auto" w:fill="DBE5F1" w:themeFill="accent1" w:themeFillTint="33"/>
          </w:tcPr>
          <w:p w14:paraId="35441AC6"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SOLICITATION NO.:</w:t>
            </w:r>
          </w:p>
        </w:tc>
        <w:tc>
          <w:tcPr>
            <w:tcW w:w="4855" w:type="dxa"/>
          </w:tcPr>
          <w:p w14:paraId="10C3FB72" w14:textId="3A91F50D" w:rsidR="004620F3" w:rsidRPr="00CA409C" w:rsidRDefault="00A03681" w:rsidP="004620F3">
            <w:pPr>
              <w:tabs>
                <w:tab w:val="left" w:pos="4455"/>
                <w:tab w:val="left" w:pos="6480"/>
              </w:tabs>
              <w:rPr>
                <w:rFonts w:ascii="Times New Roman" w:hAnsi="Times New Roman"/>
                <w:szCs w:val="24"/>
              </w:rPr>
            </w:pPr>
            <w:r>
              <w:rPr>
                <w:b/>
                <w:szCs w:val="24"/>
              </w:rPr>
              <w:t xml:space="preserve">STATE </w:t>
            </w:r>
            <w:r w:rsidR="00190BB0">
              <w:rPr>
                <w:b/>
                <w:szCs w:val="24"/>
              </w:rPr>
              <w:t>00000000</w:t>
            </w:r>
            <w:r w:rsidR="00E00B64">
              <w:rPr>
                <w:b/>
                <w:szCs w:val="24"/>
              </w:rPr>
              <w:t>4</w:t>
            </w:r>
            <w:r w:rsidR="00D13947">
              <w:rPr>
                <w:b/>
                <w:szCs w:val="24"/>
              </w:rPr>
              <w:t>3</w:t>
            </w:r>
            <w:r w:rsidR="00190BB0">
              <w:rPr>
                <w:b/>
                <w:szCs w:val="24"/>
              </w:rPr>
              <w:t>SL</w:t>
            </w:r>
          </w:p>
        </w:tc>
      </w:tr>
      <w:tr w:rsidR="004620F3" w:rsidRPr="004620F3" w14:paraId="40EB12B0" w14:textId="77777777" w:rsidTr="004620F3">
        <w:tc>
          <w:tcPr>
            <w:tcW w:w="5125" w:type="dxa"/>
            <w:shd w:val="clear" w:color="auto" w:fill="DBE5F1" w:themeFill="accent1" w:themeFillTint="33"/>
          </w:tcPr>
          <w:p w14:paraId="7E13CC30" w14:textId="77777777" w:rsidR="004620F3" w:rsidRPr="00CA409C" w:rsidRDefault="00CA409C" w:rsidP="00B67497">
            <w:pPr>
              <w:tabs>
                <w:tab w:val="left" w:pos="4455"/>
                <w:tab w:val="left" w:pos="6480"/>
              </w:tabs>
              <w:jc w:val="left"/>
              <w:rPr>
                <w:rFonts w:ascii="Times New Roman" w:hAnsi="Times New Roman"/>
                <w:b/>
                <w:szCs w:val="24"/>
              </w:rPr>
            </w:pPr>
            <w:r>
              <w:rPr>
                <w:rFonts w:ascii="Times New Roman" w:hAnsi="Times New Roman"/>
                <w:b/>
                <w:szCs w:val="24"/>
              </w:rPr>
              <w:t>SOLICITATION ISSUED O</w:t>
            </w:r>
            <w:r w:rsidR="004620F3" w:rsidRPr="00CA409C">
              <w:rPr>
                <w:rFonts w:ascii="Times New Roman" w:hAnsi="Times New Roman"/>
                <w:b/>
                <w:szCs w:val="24"/>
              </w:rPr>
              <w:t>N BEHALF OF:</w:t>
            </w:r>
          </w:p>
        </w:tc>
        <w:tc>
          <w:tcPr>
            <w:tcW w:w="4855" w:type="dxa"/>
          </w:tcPr>
          <w:p w14:paraId="588D5462" w14:textId="588645C6" w:rsidR="004620F3" w:rsidRPr="00CA409C" w:rsidRDefault="00A03681" w:rsidP="00A03681">
            <w:pPr>
              <w:tabs>
                <w:tab w:val="left" w:pos="4455"/>
                <w:tab w:val="left" w:pos="6480"/>
              </w:tabs>
              <w:ind w:left="0" w:firstLine="0"/>
              <w:rPr>
                <w:rFonts w:ascii="Times New Roman" w:hAnsi="Times New Roman"/>
                <w:szCs w:val="24"/>
              </w:rPr>
            </w:pPr>
            <w:r>
              <w:rPr>
                <w:b/>
                <w:szCs w:val="24"/>
              </w:rPr>
              <w:t>Department of Health and Senior Services (DHSS)</w:t>
            </w:r>
          </w:p>
        </w:tc>
      </w:tr>
      <w:tr w:rsidR="004620F3" w:rsidRPr="004620F3" w14:paraId="0445B501" w14:textId="77777777" w:rsidTr="004620F3">
        <w:tc>
          <w:tcPr>
            <w:tcW w:w="5125" w:type="dxa"/>
            <w:shd w:val="clear" w:color="auto" w:fill="DBE5F1" w:themeFill="accent1" w:themeFillTint="33"/>
          </w:tcPr>
          <w:p w14:paraId="1538B0AC"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ISSUE DATE:</w:t>
            </w:r>
          </w:p>
        </w:tc>
        <w:tc>
          <w:tcPr>
            <w:tcW w:w="4855" w:type="dxa"/>
          </w:tcPr>
          <w:p w14:paraId="3ADE7BF2" w14:textId="723ACDA0" w:rsidR="004620F3" w:rsidRPr="00CA409C" w:rsidRDefault="00F85898" w:rsidP="004620F3">
            <w:pPr>
              <w:tabs>
                <w:tab w:val="left" w:pos="4455"/>
                <w:tab w:val="left" w:pos="6480"/>
              </w:tabs>
              <w:rPr>
                <w:rFonts w:ascii="Times New Roman" w:hAnsi="Times New Roman"/>
                <w:szCs w:val="24"/>
              </w:rPr>
            </w:pPr>
            <w:r>
              <w:rPr>
                <w:b/>
                <w:szCs w:val="24"/>
              </w:rPr>
              <w:t xml:space="preserve">August </w:t>
            </w:r>
            <w:r w:rsidR="008C3C41">
              <w:rPr>
                <w:b/>
                <w:szCs w:val="24"/>
              </w:rPr>
              <w:t>20</w:t>
            </w:r>
            <w:r>
              <w:rPr>
                <w:b/>
                <w:szCs w:val="24"/>
              </w:rPr>
              <w:t>, 2025</w:t>
            </w:r>
          </w:p>
        </w:tc>
      </w:tr>
      <w:tr w:rsidR="004620F3" w:rsidRPr="004620F3" w14:paraId="2D14B318" w14:textId="77777777" w:rsidTr="004620F3">
        <w:tc>
          <w:tcPr>
            <w:tcW w:w="5125" w:type="dxa"/>
            <w:shd w:val="clear" w:color="auto" w:fill="DBE5F1" w:themeFill="accent1" w:themeFillTint="33"/>
          </w:tcPr>
          <w:p w14:paraId="013DA2C9"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CONTRACT PERIOD:</w:t>
            </w:r>
          </w:p>
        </w:tc>
        <w:tc>
          <w:tcPr>
            <w:tcW w:w="4855" w:type="dxa"/>
          </w:tcPr>
          <w:p w14:paraId="349AAE12" w14:textId="2FBA862D" w:rsidR="004620F3" w:rsidRPr="00CA409C" w:rsidRDefault="00A03681" w:rsidP="0042390E">
            <w:pPr>
              <w:tabs>
                <w:tab w:val="left" w:pos="4455"/>
                <w:tab w:val="left" w:pos="6480"/>
              </w:tabs>
              <w:ind w:left="0" w:firstLine="0"/>
              <w:jc w:val="left"/>
              <w:rPr>
                <w:rFonts w:ascii="Times New Roman" w:hAnsi="Times New Roman"/>
                <w:szCs w:val="24"/>
              </w:rPr>
            </w:pPr>
            <w:r>
              <w:rPr>
                <w:b/>
                <w:szCs w:val="24"/>
              </w:rPr>
              <w:t xml:space="preserve">Effective Date of Contract </w:t>
            </w:r>
            <w:r w:rsidR="003124CE">
              <w:rPr>
                <w:b/>
                <w:szCs w:val="24"/>
              </w:rPr>
              <w:t>T</w:t>
            </w:r>
            <w:r w:rsidR="003124CE" w:rsidRPr="003124CE">
              <w:rPr>
                <w:b/>
                <w:szCs w:val="24"/>
              </w:rPr>
              <w:t xml:space="preserve">hrough </w:t>
            </w:r>
            <w:r w:rsidR="0042390E">
              <w:rPr>
                <w:b/>
                <w:szCs w:val="24"/>
              </w:rPr>
              <w:t>November 30, 2027</w:t>
            </w:r>
          </w:p>
        </w:tc>
      </w:tr>
      <w:tr w:rsidR="004620F3" w:rsidRPr="004620F3" w14:paraId="2FCC6459" w14:textId="77777777" w:rsidTr="004620F3">
        <w:tc>
          <w:tcPr>
            <w:tcW w:w="5125" w:type="dxa"/>
            <w:shd w:val="clear" w:color="auto" w:fill="DBE5F1" w:themeFill="accent1" w:themeFillTint="33"/>
          </w:tcPr>
          <w:p w14:paraId="0E277ACC"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REQUISITION NO.:</w:t>
            </w:r>
          </w:p>
        </w:tc>
        <w:tc>
          <w:tcPr>
            <w:tcW w:w="4855" w:type="dxa"/>
          </w:tcPr>
          <w:p w14:paraId="1B9EA27D" w14:textId="104102CA" w:rsidR="004620F3" w:rsidRPr="00CA409C" w:rsidRDefault="0042390E" w:rsidP="004620F3">
            <w:pPr>
              <w:tabs>
                <w:tab w:val="left" w:pos="4455"/>
                <w:tab w:val="left" w:pos="6480"/>
              </w:tabs>
              <w:rPr>
                <w:rFonts w:ascii="Times New Roman" w:hAnsi="Times New Roman"/>
                <w:szCs w:val="24"/>
              </w:rPr>
            </w:pPr>
            <w:r w:rsidRPr="0042390E">
              <w:rPr>
                <w:b/>
                <w:szCs w:val="24"/>
              </w:rPr>
              <w:t>R3152500495 </w:t>
            </w:r>
          </w:p>
        </w:tc>
      </w:tr>
    </w:tbl>
    <w:p w14:paraId="4F327EBD" w14:textId="77777777" w:rsidR="004620F3" w:rsidRPr="004620F3" w:rsidRDefault="004620F3" w:rsidP="004620F3">
      <w:pPr>
        <w:tabs>
          <w:tab w:val="left" w:pos="990"/>
          <w:tab w:val="left" w:pos="6480"/>
        </w:tabs>
        <w:jc w:val="center"/>
        <w:rPr>
          <w:b/>
          <w:sz w:val="24"/>
          <w:szCs w:val="24"/>
          <w:highlight w:val="yellow"/>
        </w:rPr>
      </w:pPr>
    </w:p>
    <w:p w14:paraId="7CB6BED2" w14:textId="780E2AEC" w:rsidR="0042390E" w:rsidRDefault="004620F3" w:rsidP="004620F3">
      <w:pPr>
        <w:tabs>
          <w:tab w:val="left" w:pos="990"/>
          <w:tab w:val="left" w:pos="6480"/>
        </w:tabs>
        <w:jc w:val="center"/>
        <w:rPr>
          <w:b/>
          <w:sz w:val="28"/>
          <w:szCs w:val="24"/>
        </w:rPr>
      </w:pPr>
      <w:r w:rsidRPr="004620F3">
        <w:rPr>
          <w:b/>
          <w:sz w:val="28"/>
          <w:szCs w:val="24"/>
        </w:rPr>
        <w:t xml:space="preserve">PROPOSAL DUE NO LATER THAN: </w:t>
      </w:r>
      <w:r w:rsidR="0042390E">
        <w:rPr>
          <w:b/>
          <w:sz w:val="28"/>
          <w:szCs w:val="24"/>
        </w:rPr>
        <w:t xml:space="preserve">TUESDAY </w:t>
      </w:r>
      <w:r w:rsidR="00F85898">
        <w:rPr>
          <w:b/>
          <w:sz w:val="28"/>
          <w:szCs w:val="36"/>
        </w:rPr>
        <w:t>September 8</w:t>
      </w:r>
      <w:r w:rsidR="0042390E">
        <w:rPr>
          <w:b/>
          <w:sz w:val="28"/>
          <w:szCs w:val="36"/>
        </w:rPr>
        <w:t>, 2025</w:t>
      </w:r>
      <w:r w:rsidRPr="004620F3">
        <w:rPr>
          <w:b/>
          <w:sz w:val="28"/>
          <w:szCs w:val="24"/>
        </w:rPr>
        <w:t xml:space="preserve"> </w:t>
      </w:r>
    </w:p>
    <w:p w14:paraId="5F34F708" w14:textId="313FEEBE" w:rsidR="004620F3" w:rsidRPr="004620F3" w:rsidRDefault="004620F3" w:rsidP="004620F3">
      <w:pPr>
        <w:tabs>
          <w:tab w:val="left" w:pos="990"/>
          <w:tab w:val="left" w:pos="6480"/>
        </w:tabs>
        <w:jc w:val="center"/>
        <w:rPr>
          <w:b/>
          <w:sz w:val="28"/>
          <w:szCs w:val="24"/>
        </w:rPr>
      </w:pPr>
      <w:r w:rsidRPr="004620F3">
        <w:rPr>
          <w:b/>
          <w:sz w:val="28"/>
          <w:szCs w:val="24"/>
        </w:rPr>
        <w:t>AT 2:00 PM CENTRAL TIME</w:t>
      </w:r>
    </w:p>
    <w:p w14:paraId="0DF5D250" w14:textId="77777777" w:rsidR="004620F3" w:rsidRPr="004620F3" w:rsidRDefault="004620F3" w:rsidP="004620F3">
      <w:pPr>
        <w:tabs>
          <w:tab w:val="left" w:pos="990"/>
        </w:tabs>
        <w:jc w:val="center"/>
        <w:rPr>
          <w:sz w:val="24"/>
          <w:szCs w:val="24"/>
        </w:rPr>
      </w:pPr>
      <w:r w:rsidRPr="004620F3">
        <w:rPr>
          <w:sz w:val="24"/>
          <w:szCs w:val="24"/>
        </w:rPr>
        <w:t>Proposal response must be submitted electronically through MissouriBUYS</w:t>
      </w:r>
      <w:r w:rsidR="00A12248">
        <w:rPr>
          <w:sz w:val="24"/>
          <w:szCs w:val="24"/>
        </w:rPr>
        <w:t>, powered by MOVERS,</w:t>
      </w:r>
      <w:r w:rsidR="00A12248" w:rsidRPr="004620F3">
        <w:rPr>
          <w:sz w:val="24"/>
          <w:szCs w:val="24"/>
        </w:rPr>
        <w:t xml:space="preserve"> </w:t>
      </w:r>
      <w:r w:rsidRPr="004620F3">
        <w:rPr>
          <w:sz w:val="24"/>
          <w:szCs w:val="24"/>
        </w:rPr>
        <w:t xml:space="preserve">at </w:t>
      </w:r>
      <w:hyperlink r:id="rId12" w:history="1">
        <w:r w:rsidRPr="004620F3">
          <w:rPr>
            <w:color w:val="0000FF"/>
            <w:sz w:val="24"/>
            <w:szCs w:val="24"/>
            <w:u w:val="single"/>
          </w:rPr>
          <w:t>https://missouribuys.mo.gov</w:t>
        </w:r>
      </w:hyperlink>
      <w:r w:rsidRPr="004620F3">
        <w:rPr>
          <w:sz w:val="24"/>
          <w:szCs w:val="24"/>
        </w:rPr>
        <w:t>.</w:t>
      </w:r>
    </w:p>
    <w:p w14:paraId="2A9209D3" w14:textId="77777777" w:rsidR="004620F3" w:rsidRPr="004620F3" w:rsidRDefault="00432B1B" w:rsidP="004620F3">
      <w:pPr>
        <w:tabs>
          <w:tab w:val="left" w:pos="990"/>
        </w:tabs>
        <w:jc w:val="center"/>
        <w:rPr>
          <w:sz w:val="24"/>
          <w:szCs w:val="24"/>
        </w:rPr>
      </w:pPr>
      <w:r>
        <w:rPr>
          <w:sz w:val="24"/>
          <w:szCs w:val="24"/>
        </w:rPr>
        <w:t>E-mailed, m</w:t>
      </w:r>
      <w:r w:rsidR="004620F3" w:rsidRPr="004620F3">
        <w:rPr>
          <w:sz w:val="24"/>
          <w:szCs w:val="24"/>
        </w:rPr>
        <w:t>ailed, courier, or hand-delivered proposal responses will not be accepted.</w:t>
      </w:r>
    </w:p>
    <w:p w14:paraId="3F8FB76C" w14:textId="77777777" w:rsidR="004620F3" w:rsidRPr="004620F3" w:rsidRDefault="004620F3" w:rsidP="004620F3">
      <w:pPr>
        <w:pBdr>
          <w:bottom w:val="single" w:sz="24" w:space="1" w:color="auto"/>
        </w:pBdr>
        <w:tabs>
          <w:tab w:val="left" w:pos="990"/>
          <w:tab w:val="left" w:pos="1440"/>
          <w:tab w:val="left" w:pos="6480"/>
        </w:tabs>
        <w:ind w:right="90"/>
        <w:rPr>
          <w:b/>
          <w:sz w:val="24"/>
          <w:szCs w:val="24"/>
        </w:rPr>
      </w:pPr>
    </w:p>
    <w:p w14:paraId="077C86ED" w14:textId="77777777" w:rsidR="004620F3" w:rsidRPr="004620F3" w:rsidRDefault="004620F3" w:rsidP="004620F3">
      <w:pPr>
        <w:tabs>
          <w:tab w:val="left" w:pos="990"/>
          <w:tab w:val="left" w:pos="6480"/>
        </w:tabs>
        <w:ind w:right="86"/>
        <w:jc w:val="center"/>
        <w:rPr>
          <w:b/>
          <w:sz w:val="24"/>
          <w:szCs w:val="24"/>
          <w:u w:val="single"/>
        </w:rPr>
      </w:pPr>
      <w:r w:rsidRPr="004620F3">
        <w:rPr>
          <w:b/>
          <w:sz w:val="24"/>
          <w:szCs w:val="24"/>
          <w:u w:val="single"/>
        </w:rPr>
        <w:t>RFP CONTACT INFORMATION</w:t>
      </w:r>
      <w:r w:rsidRPr="004620F3">
        <w:rPr>
          <w:b/>
          <w:sz w:val="24"/>
          <w:szCs w:val="24"/>
        </w:rPr>
        <w:t>:</w:t>
      </w:r>
    </w:p>
    <w:p w14:paraId="4F50D9A9" w14:textId="6B672AB4" w:rsidR="004620F3" w:rsidRPr="004620F3" w:rsidRDefault="004620F3" w:rsidP="004620F3">
      <w:pPr>
        <w:tabs>
          <w:tab w:val="left" w:pos="990"/>
          <w:tab w:val="left" w:pos="6480"/>
        </w:tabs>
        <w:ind w:right="90"/>
        <w:jc w:val="center"/>
        <w:rPr>
          <w:b/>
          <w:sz w:val="24"/>
          <w:szCs w:val="24"/>
        </w:rPr>
      </w:pPr>
      <w:r w:rsidRPr="004620F3">
        <w:rPr>
          <w:b/>
          <w:sz w:val="24"/>
          <w:szCs w:val="24"/>
        </w:rPr>
        <w:t xml:space="preserve">BUYER:  </w:t>
      </w:r>
      <w:r w:rsidR="00A03681">
        <w:rPr>
          <w:sz w:val="24"/>
          <w:szCs w:val="36"/>
        </w:rPr>
        <w:t xml:space="preserve">Madison </w:t>
      </w:r>
      <w:r w:rsidR="00084184">
        <w:rPr>
          <w:sz w:val="24"/>
          <w:szCs w:val="36"/>
        </w:rPr>
        <w:t>Lunte</w:t>
      </w:r>
    </w:p>
    <w:p w14:paraId="6BBAFEA2" w14:textId="523FAA89" w:rsidR="004620F3" w:rsidRPr="004620F3" w:rsidRDefault="004620F3" w:rsidP="004620F3">
      <w:pPr>
        <w:tabs>
          <w:tab w:val="left" w:pos="990"/>
          <w:tab w:val="left" w:pos="6480"/>
        </w:tabs>
        <w:ind w:right="90"/>
        <w:jc w:val="center"/>
        <w:rPr>
          <w:b/>
          <w:sz w:val="24"/>
          <w:szCs w:val="24"/>
        </w:rPr>
      </w:pPr>
      <w:r w:rsidRPr="004620F3">
        <w:rPr>
          <w:b/>
          <w:sz w:val="24"/>
          <w:szCs w:val="24"/>
        </w:rPr>
        <w:t>PHONE NO.</w:t>
      </w:r>
      <w:r w:rsidR="00EF72A0" w:rsidRPr="004620F3">
        <w:rPr>
          <w:b/>
          <w:sz w:val="24"/>
          <w:szCs w:val="24"/>
        </w:rPr>
        <w:t>: (</w:t>
      </w:r>
      <w:r w:rsidRPr="004620F3">
        <w:rPr>
          <w:sz w:val="24"/>
          <w:szCs w:val="24"/>
        </w:rPr>
        <w:t xml:space="preserve">573) </w:t>
      </w:r>
      <w:r w:rsidR="00A03681">
        <w:rPr>
          <w:sz w:val="24"/>
          <w:szCs w:val="36"/>
        </w:rPr>
        <w:t>751-8058</w:t>
      </w:r>
    </w:p>
    <w:p w14:paraId="7FC78FAC" w14:textId="58B76249" w:rsidR="004620F3" w:rsidRPr="004620F3" w:rsidRDefault="004620F3" w:rsidP="004620F3">
      <w:pPr>
        <w:jc w:val="center"/>
        <w:rPr>
          <w:b/>
          <w:sz w:val="24"/>
          <w:szCs w:val="24"/>
        </w:rPr>
      </w:pPr>
      <w:r w:rsidRPr="004620F3">
        <w:rPr>
          <w:b/>
          <w:sz w:val="24"/>
          <w:szCs w:val="24"/>
        </w:rPr>
        <w:t xml:space="preserve">EMAIL:  </w:t>
      </w:r>
      <w:r w:rsidR="00A03681">
        <w:rPr>
          <w:sz w:val="24"/>
          <w:szCs w:val="36"/>
        </w:rPr>
        <w:t>Madison.</w:t>
      </w:r>
      <w:r w:rsidR="00084184">
        <w:rPr>
          <w:sz w:val="24"/>
          <w:szCs w:val="36"/>
        </w:rPr>
        <w:t>Lunte</w:t>
      </w:r>
      <w:r w:rsidRPr="004620F3">
        <w:rPr>
          <w:sz w:val="24"/>
          <w:szCs w:val="36"/>
        </w:rPr>
        <w:t>@oa.mo.gov</w:t>
      </w:r>
      <w:r w:rsidRPr="004620F3">
        <w:rPr>
          <w:b/>
          <w:sz w:val="24"/>
          <w:szCs w:val="24"/>
        </w:rPr>
        <w:t xml:space="preserve"> </w:t>
      </w:r>
    </w:p>
    <w:p w14:paraId="25DFBF62" w14:textId="77777777" w:rsidR="004620F3" w:rsidRPr="004620F3" w:rsidRDefault="004620F3" w:rsidP="004620F3">
      <w:pPr>
        <w:rPr>
          <w:sz w:val="24"/>
          <w:szCs w:val="24"/>
        </w:rPr>
      </w:pPr>
      <w:r w:rsidRPr="004620F3">
        <w:rPr>
          <w:sz w:val="24"/>
          <w:szCs w:val="24"/>
        </w:rPr>
        <w:t>See “</w:t>
      </w:r>
      <w:r w:rsidRPr="004620F3">
        <w:rPr>
          <w:b/>
          <w:sz w:val="24"/>
          <w:szCs w:val="24"/>
        </w:rPr>
        <w:t>RFP Questions</w:t>
      </w:r>
      <w:r w:rsidRPr="004620F3">
        <w:rPr>
          <w:sz w:val="24"/>
          <w:szCs w:val="24"/>
        </w:rPr>
        <w:t>” in Section 1 for appropriate communications during the procurement process.</w:t>
      </w:r>
    </w:p>
    <w:p w14:paraId="13BDDCDC" w14:textId="77777777" w:rsidR="004620F3" w:rsidRPr="00A03681" w:rsidRDefault="004620F3" w:rsidP="004620F3">
      <w:pPr>
        <w:pBdr>
          <w:top w:val="single" w:sz="24" w:space="1" w:color="auto"/>
        </w:pBdr>
        <w:ind w:right="90"/>
        <w:rPr>
          <w:b/>
          <w:sz w:val="8"/>
          <w:szCs w:val="8"/>
        </w:rPr>
      </w:pPr>
    </w:p>
    <w:p w14:paraId="75CE979F" w14:textId="77777777" w:rsidR="004620F3" w:rsidRPr="004620F3" w:rsidRDefault="004620F3" w:rsidP="004620F3">
      <w:pPr>
        <w:rPr>
          <w:b/>
          <w:sz w:val="28"/>
        </w:rPr>
      </w:pPr>
      <w:r w:rsidRPr="004620F3">
        <w:rPr>
          <w:b/>
          <w:sz w:val="28"/>
        </w:rPr>
        <w:t>DELIVER SUPPLIES/SERVICES FREE ON BOARD (FOB) DESTINATION TO THE FOLLOWING ADDRESS:</w:t>
      </w:r>
      <w:r w:rsidR="00B8154E">
        <w:rPr>
          <w:noProof/>
        </w:rPr>
        <w:t xml:space="preserve"> </w:t>
      </w:r>
    </w:p>
    <w:p w14:paraId="119B9557" w14:textId="45F78EEE" w:rsidR="004620F3" w:rsidRDefault="00A03681" w:rsidP="004620F3">
      <w:pPr>
        <w:jc w:val="center"/>
        <w:rPr>
          <w:sz w:val="24"/>
          <w:szCs w:val="36"/>
        </w:rPr>
      </w:pPr>
      <w:r>
        <w:rPr>
          <w:sz w:val="24"/>
          <w:szCs w:val="36"/>
        </w:rPr>
        <w:t>Department of Health and Senior Services</w:t>
      </w:r>
    </w:p>
    <w:p w14:paraId="5764AC89" w14:textId="39D183D1" w:rsidR="00A03681" w:rsidRDefault="00A03681" w:rsidP="004620F3">
      <w:pPr>
        <w:jc w:val="center"/>
        <w:rPr>
          <w:sz w:val="24"/>
          <w:szCs w:val="36"/>
        </w:rPr>
      </w:pPr>
      <w:r>
        <w:rPr>
          <w:sz w:val="24"/>
          <w:szCs w:val="36"/>
        </w:rPr>
        <w:t>930 Wildwood Dr</w:t>
      </w:r>
    </w:p>
    <w:p w14:paraId="2477B113" w14:textId="36C81E70" w:rsidR="004620F3" w:rsidRPr="004620F3" w:rsidRDefault="00A03681" w:rsidP="004620F3">
      <w:pPr>
        <w:jc w:val="center"/>
        <w:rPr>
          <w:sz w:val="24"/>
          <w:szCs w:val="36"/>
        </w:rPr>
      </w:pPr>
      <w:r>
        <w:rPr>
          <w:sz w:val="24"/>
          <w:szCs w:val="36"/>
        </w:rPr>
        <w:t>Jefferson City, MO 65109</w:t>
      </w:r>
    </w:p>
    <w:p w14:paraId="1ED0E2F9" w14:textId="77777777" w:rsidR="004620F3" w:rsidRPr="00A03681" w:rsidRDefault="004620F3" w:rsidP="004620F3">
      <w:pPr>
        <w:jc w:val="center"/>
        <w:rPr>
          <w:b/>
          <w:sz w:val="12"/>
          <w:szCs w:val="12"/>
        </w:rPr>
      </w:pPr>
    </w:p>
    <w:p w14:paraId="4EA01F5B" w14:textId="77777777" w:rsidR="004620F3" w:rsidRPr="004620F3" w:rsidRDefault="004620F3" w:rsidP="004620F3">
      <w:pPr>
        <w:pBdr>
          <w:top w:val="single" w:sz="4" w:space="1" w:color="auto"/>
          <w:left w:val="single" w:sz="4" w:space="4" w:color="auto"/>
          <w:bottom w:val="single" w:sz="4" w:space="1" w:color="auto"/>
          <w:right w:val="single" w:sz="4" w:space="4" w:color="auto"/>
        </w:pBdr>
        <w:tabs>
          <w:tab w:val="center" w:pos="4995"/>
        </w:tabs>
        <w:ind w:right="90"/>
        <w:jc w:val="left"/>
        <w:rPr>
          <w:b/>
          <w:color w:val="FF0000"/>
          <w:sz w:val="24"/>
          <w:szCs w:val="24"/>
        </w:rPr>
      </w:pPr>
      <w:r w:rsidRPr="004620F3">
        <w:rPr>
          <w:b/>
          <w:color w:val="FF0000"/>
          <w:sz w:val="24"/>
          <w:szCs w:val="24"/>
        </w:rPr>
        <w:tab/>
        <w:t>ATTENTION:</w:t>
      </w:r>
      <w:r w:rsidRPr="004620F3">
        <w:rPr>
          <w:b/>
          <w:color w:val="FF0000"/>
          <w:sz w:val="24"/>
          <w:szCs w:val="24"/>
        </w:rPr>
        <w:tab/>
      </w:r>
    </w:p>
    <w:p w14:paraId="6FDFC909" w14:textId="77777777" w:rsidR="004620F3" w:rsidRPr="004620F3" w:rsidRDefault="004620F3" w:rsidP="00B37BCB">
      <w:pPr>
        <w:numPr>
          <w:ilvl w:val="0"/>
          <w:numId w:val="2"/>
        </w:numPr>
        <w:pBdr>
          <w:top w:val="single" w:sz="4" w:space="1" w:color="auto"/>
          <w:left w:val="single" w:sz="4" w:space="22" w:color="auto"/>
          <w:bottom w:val="single" w:sz="4" w:space="1" w:color="auto"/>
          <w:right w:val="single" w:sz="4" w:space="0" w:color="auto"/>
        </w:pBdr>
        <w:tabs>
          <w:tab w:val="left" w:pos="360"/>
        </w:tabs>
        <w:contextualSpacing/>
        <w:jc w:val="left"/>
        <w:rPr>
          <w:sz w:val="24"/>
          <w:szCs w:val="24"/>
        </w:rPr>
      </w:pPr>
      <w:r w:rsidRPr="004620F3">
        <w:rPr>
          <w:sz w:val="24"/>
          <w:szCs w:val="24"/>
        </w:rPr>
        <w:t xml:space="preserve">After reviewing the Request for Proposal (RFP), the vendor must complete and return </w:t>
      </w:r>
      <w:r w:rsidRPr="004620F3">
        <w:rPr>
          <w:b/>
          <w:sz w:val="24"/>
          <w:szCs w:val="24"/>
        </w:rPr>
        <w:t>Exhibit A, Proposal Signature Page and all other necessary exhibits</w:t>
      </w:r>
      <w:r w:rsidRPr="004620F3">
        <w:rPr>
          <w:sz w:val="24"/>
          <w:szCs w:val="24"/>
        </w:rPr>
        <w:t>.</w:t>
      </w:r>
    </w:p>
    <w:p w14:paraId="77305C72" w14:textId="77777777" w:rsidR="004620F3" w:rsidRPr="004620F3" w:rsidRDefault="004620F3" w:rsidP="00B37BCB">
      <w:pPr>
        <w:numPr>
          <w:ilvl w:val="0"/>
          <w:numId w:val="2"/>
        </w:numPr>
        <w:pBdr>
          <w:top w:val="single" w:sz="4" w:space="1" w:color="auto"/>
          <w:left w:val="single" w:sz="4" w:space="22" w:color="auto"/>
          <w:bottom w:val="single" w:sz="4" w:space="1" w:color="auto"/>
          <w:right w:val="single" w:sz="4" w:space="0" w:color="auto"/>
        </w:pBdr>
        <w:tabs>
          <w:tab w:val="left" w:pos="360"/>
        </w:tabs>
        <w:contextualSpacing/>
        <w:jc w:val="left"/>
        <w:rPr>
          <w:b/>
          <w:sz w:val="24"/>
          <w:szCs w:val="24"/>
        </w:rPr>
      </w:pPr>
      <w:r w:rsidRPr="004620F3">
        <w:rPr>
          <w:sz w:val="24"/>
          <w:szCs w:val="24"/>
        </w:rPr>
        <w:t xml:space="preserve">Due to lead times for obtaining the information needed to complete the various </w:t>
      </w:r>
      <w:r w:rsidRPr="004620F3">
        <w:rPr>
          <w:b/>
          <w:sz w:val="24"/>
          <w:szCs w:val="24"/>
        </w:rPr>
        <w:t>Business Compliance</w:t>
      </w:r>
      <w:r w:rsidRPr="004620F3">
        <w:rPr>
          <w:sz w:val="24"/>
          <w:szCs w:val="24"/>
        </w:rPr>
        <w:t xml:space="preserve"> </w:t>
      </w:r>
      <w:r w:rsidRPr="004620F3">
        <w:rPr>
          <w:b/>
          <w:sz w:val="24"/>
          <w:szCs w:val="24"/>
        </w:rPr>
        <w:t xml:space="preserve">Exhibits </w:t>
      </w:r>
      <w:r w:rsidRPr="004620F3">
        <w:rPr>
          <w:sz w:val="24"/>
          <w:szCs w:val="24"/>
        </w:rPr>
        <w:t>herein as explained in the RFP’s Vendor Response Exhibits, vendors are encouraged to IMMEDIATELY begin securing these verifications.</w:t>
      </w:r>
    </w:p>
    <w:p w14:paraId="15577D20" w14:textId="77777777" w:rsidR="00A12248" w:rsidRPr="004620F3" w:rsidRDefault="00A12248" w:rsidP="00B37BCB">
      <w:pPr>
        <w:numPr>
          <w:ilvl w:val="0"/>
          <w:numId w:val="2"/>
        </w:numPr>
        <w:pBdr>
          <w:top w:val="single" w:sz="4" w:space="1" w:color="auto"/>
          <w:left w:val="single" w:sz="4" w:space="22" w:color="auto"/>
          <w:bottom w:val="single" w:sz="4" w:space="1" w:color="auto"/>
          <w:right w:val="single" w:sz="4" w:space="0" w:color="auto"/>
        </w:pBdr>
        <w:tabs>
          <w:tab w:val="left" w:pos="360"/>
        </w:tabs>
        <w:contextualSpacing/>
        <w:jc w:val="left"/>
        <w:outlineLvl w:val="1"/>
        <w:rPr>
          <w:sz w:val="24"/>
          <w:szCs w:val="24"/>
        </w:rPr>
      </w:pPr>
      <w:r w:rsidRPr="004620F3">
        <w:rPr>
          <w:sz w:val="24"/>
          <w:szCs w:val="24"/>
        </w:rPr>
        <w:t>The vendor must be registered in MissouriBUYS</w:t>
      </w:r>
      <w:r>
        <w:rPr>
          <w:sz w:val="24"/>
          <w:szCs w:val="24"/>
        </w:rPr>
        <w:t>, powered by MOVERS</w:t>
      </w:r>
      <w:r w:rsidRPr="004620F3">
        <w:rPr>
          <w:sz w:val="24"/>
          <w:szCs w:val="24"/>
        </w:rPr>
        <w:t xml:space="preserve"> in a </w:t>
      </w:r>
      <w:r w:rsidRPr="004620F3">
        <w:rPr>
          <w:b/>
          <w:sz w:val="24"/>
          <w:szCs w:val="24"/>
        </w:rPr>
        <w:t>“</w:t>
      </w:r>
      <w:r>
        <w:rPr>
          <w:b/>
          <w:sz w:val="24"/>
          <w:szCs w:val="24"/>
        </w:rPr>
        <w:t>Prospective</w:t>
      </w:r>
      <w:r w:rsidRPr="004620F3">
        <w:rPr>
          <w:b/>
          <w:sz w:val="24"/>
          <w:szCs w:val="24"/>
        </w:rPr>
        <w:t>” or “</w:t>
      </w:r>
      <w:r>
        <w:rPr>
          <w:b/>
          <w:sz w:val="24"/>
          <w:szCs w:val="24"/>
        </w:rPr>
        <w:t>Spend Authorized</w:t>
      </w:r>
      <w:r w:rsidRPr="004620F3">
        <w:rPr>
          <w:b/>
          <w:sz w:val="24"/>
          <w:szCs w:val="24"/>
        </w:rPr>
        <w:t>” registration status to submit a proposal</w:t>
      </w:r>
      <w:r w:rsidRPr="004620F3">
        <w:rPr>
          <w:sz w:val="24"/>
          <w:szCs w:val="24"/>
        </w:rPr>
        <w:t>.  The vendor must achieve “</w:t>
      </w:r>
      <w:r w:rsidRPr="004620F3">
        <w:rPr>
          <w:b/>
          <w:sz w:val="24"/>
          <w:szCs w:val="24"/>
        </w:rPr>
        <w:t>Approved” registration status</w:t>
      </w:r>
      <w:r w:rsidRPr="004620F3">
        <w:rPr>
          <w:sz w:val="24"/>
          <w:szCs w:val="24"/>
        </w:rPr>
        <w:t xml:space="preserve"> in MissouriBUYS</w:t>
      </w:r>
      <w:r>
        <w:rPr>
          <w:sz w:val="24"/>
          <w:szCs w:val="24"/>
        </w:rPr>
        <w:t xml:space="preserve"> (WebProcure/Proactis) and </w:t>
      </w:r>
      <w:r w:rsidRPr="009A2B51">
        <w:rPr>
          <w:b/>
          <w:bCs/>
          <w:sz w:val="24"/>
          <w:szCs w:val="24"/>
        </w:rPr>
        <w:t>“Spend Authorized” registration status</w:t>
      </w:r>
      <w:r>
        <w:rPr>
          <w:sz w:val="24"/>
          <w:szCs w:val="24"/>
        </w:rPr>
        <w:t xml:space="preserve"> in MissouriBUYS, powered by MOVERS</w:t>
      </w:r>
      <w:r w:rsidRPr="004620F3">
        <w:rPr>
          <w:sz w:val="24"/>
          <w:szCs w:val="24"/>
        </w:rPr>
        <w:t xml:space="preserve"> </w:t>
      </w:r>
      <w:r w:rsidRPr="004620F3">
        <w:rPr>
          <w:b/>
          <w:sz w:val="24"/>
          <w:szCs w:val="24"/>
        </w:rPr>
        <w:t>to be considered for a contract award</w:t>
      </w:r>
      <w:r w:rsidRPr="004620F3">
        <w:rPr>
          <w:sz w:val="24"/>
          <w:szCs w:val="24"/>
        </w:rPr>
        <w:t>. Reference Section 5.</w:t>
      </w:r>
    </w:p>
    <w:p w14:paraId="5867E3E7" w14:textId="77777777" w:rsidR="004620F3" w:rsidRPr="004620F3" w:rsidRDefault="004620F3" w:rsidP="004620F3">
      <w:pPr>
        <w:sectPr w:rsidR="004620F3" w:rsidRPr="004620F3">
          <w:pgSz w:w="12240" w:h="15840" w:code="1"/>
          <w:pgMar w:top="576" w:right="1080" w:bottom="504" w:left="1080" w:header="720" w:footer="0" w:gutter="0"/>
          <w:pgNumType w:start="2"/>
          <w:cols w:space="720"/>
        </w:sectPr>
      </w:pPr>
    </w:p>
    <w:p w14:paraId="370FFE28" w14:textId="73AC6EC0" w:rsidR="00F85898" w:rsidRDefault="00F85898" w:rsidP="00F85898">
      <w:pPr>
        <w:tabs>
          <w:tab w:val="num" w:pos="1170"/>
        </w:tabs>
        <w:jc w:val="center"/>
        <w:rPr>
          <w:b/>
          <w:bCs/>
          <w:u w:val="single"/>
        </w:rPr>
      </w:pPr>
      <w:r>
        <w:rPr>
          <w:b/>
          <w:u w:val="single"/>
        </w:rPr>
        <w:lastRenderedPageBreak/>
        <w:t>AMENDMENT #</w:t>
      </w:r>
      <w:r>
        <w:rPr>
          <w:b/>
          <w:szCs w:val="36"/>
          <w:u w:val="single"/>
        </w:rPr>
        <w:t>01</w:t>
      </w:r>
      <w:r>
        <w:rPr>
          <w:b/>
          <w:u w:val="single"/>
        </w:rPr>
        <w:t xml:space="preserve"> to </w:t>
      </w:r>
      <w:r w:rsidRPr="00F85898">
        <w:rPr>
          <w:b/>
          <w:u w:val="single"/>
        </w:rPr>
        <w:t>STATE 0000000043SL</w:t>
      </w:r>
    </w:p>
    <w:p w14:paraId="7B961839" w14:textId="77777777" w:rsidR="00F85898" w:rsidRDefault="00F85898" w:rsidP="00F85898">
      <w:pPr>
        <w:tabs>
          <w:tab w:val="num" w:pos="1170"/>
        </w:tabs>
        <w:jc w:val="center"/>
      </w:pPr>
    </w:p>
    <w:p w14:paraId="69066621" w14:textId="1D13FA1F" w:rsidR="00F85898" w:rsidRDefault="00F85898" w:rsidP="00F85898">
      <w:pPr>
        <w:jc w:val="left"/>
        <w:rPr>
          <w:b/>
          <w:szCs w:val="36"/>
        </w:rPr>
      </w:pPr>
      <w:r>
        <w:rPr>
          <w:b/>
          <w:szCs w:val="22"/>
          <w:u w:val="single"/>
        </w:rPr>
        <w:t>TITLE</w:t>
      </w:r>
      <w:r>
        <w:rPr>
          <w:b/>
          <w:szCs w:val="22"/>
        </w:rPr>
        <w:t xml:space="preserve">:  </w:t>
      </w:r>
      <w:r>
        <w:rPr>
          <w:b/>
          <w:szCs w:val="22"/>
        </w:rPr>
        <w:tab/>
      </w:r>
      <w:r>
        <w:rPr>
          <w:b/>
          <w:szCs w:val="22"/>
        </w:rPr>
        <w:tab/>
      </w:r>
      <w:r>
        <w:rPr>
          <w:b/>
          <w:szCs w:val="22"/>
        </w:rPr>
        <w:tab/>
      </w:r>
      <w:r w:rsidRPr="00F85898">
        <w:rPr>
          <w:b/>
          <w:szCs w:val="36"/>
        </w:rPr>
        <w:t xml:space="preserve">Show Me Healthy Women (SMHW) and WISEWOMAN Database </w:t>
      </w:r>
    </w:p>
    <w:p w14:paraId="20BFE0AF" w14:textId="43A34121" w:rsidR="00F85898" w:rsidRPr="00F85898" w:rsidRDefault="00F85898" w:rsidP="00F85898">
      <w:pPr>
        <w:ind w:left="2160" w:firstLine="720"/>
        <w:jc w:val="left"/>
        <w:rPr>
          <w:b/>
          <w:szCs w:val="36"/>
        </w:rPr>
      </w:pPr>
      <w:r w:rsidRPr="00F85898">
        <w:rPr>
          <w:b/>
          <w:szCs w:val="36"/>
        </w:rPr>
        <w:t xml:space="preserve">Case Management System </w:t>
      </w:r>
    </w:p>
    <w:p w14:paraId="64719D6D" w14:textId="7C1B6FF7" w:rsidR="00F85898" w:rsidRDefault="00F85898" w:rsidP="00F85898">
      <w:pPr>
        <w:tabs>
          <w:tab w:val="left" w:pos="2880"/>
        </w:tabs>
        <w:rPr>
          <w:szCs w:val="22"/>
        </w:rPr>
      </w:pPr>
    </w:p>
    <w:p w14:paraId="2FF65700" w14:textId="2A2537E7" w:rsidR="00F85898" w:rsidRDefault="00F85898" w:rsidP="00F85898">
      <w:pPr>
        <w:tabs>
          <w:tab w:val="left" w:pos="2880"/>
        </w:tabs>
        <w:ind w:left="2880" w:hanging="2880"/>
        <w:rPr>
          <w:szCs w:val="22"/>
        </w:rPr>
      </w:pPr>
      <w:r>
        <w:rPr>
          <w:b/>
          <w:szCs w:val="22"/>
          <w:u w:val="single"/>
        </w:rPr>
        <w:t>CONTRACT PERIOD</w:t>
      </w:r>
      <w:r>
        <w:rPr>
          <w:b/>
          <w:szCs w:val="22"/>
        </w:rPr>
        <w:t xml:space="preserve">: </w:t>
      </w:r>
      <w:r>
        <w:rPr>
          <w:b/>
          <w:szCs w:val="22"/>
        </w:rPr>
        <w:tab/>
      </w:r>
      <w:r w:rsidRPr="00F85898">
        <w:rPr>
          <w:b/>
          <w:szCs w:val="24"/>
        </w:rPr>
        <w:t>Effective Date of Contract Through November 30, 2027</w:t>
      </w:r>
    </w:p>
    <w:p w14:paraId="187468B4" w14:textId="77777777" w:rsidR="00F85898" w:rsidRDefault="00F85898" w:rsidP="00F85898"/>
    <w:p w14:paraId="44E182BA" w14:textId="77777777" w:rsidR="00F85898" w:rsidRDefault="00F85898" w:rsidP="00F85898">
      <w:pPr>
        <w:jc w:val="left"/>
        <w:rPr>
          <w:b/>
        </w:rPr>
      </w:pPr>
    </w:p>
    <w:p w14:paraId="1A610266" w14:textId="77777777" w:rsidR="00F85898" w:rsidRDefault="00F85898" w:rsidP="00F85898">
      <w:pPr>
        <w:jc w:val="left"/>
        <w:rPr>
          <w:b/>
        </w:rPr>
      </w:pPr>
      <w:r>
        <w:rPr>
          <w:b/>
        </w:rPr>
        <w:t>PLEASE BE ADVISED OF THE FOLLOWING CHANGES:</w:t>
      </w:r>
    </w:p>
    <w:p w14:paraId="16A5BAF4" w14:textId="77777777" w:rsidR="00F85898" w:rsidRDefault="00F85898" w:rsidP="00F85898">
      <w:pPr>
        <w:jc w:val="left"/>
        <w:rPr>
          <w:b/>
        </w:rPr>
      </w:pPr>
    </w:p>
    <w:p w14:paraId="6F01E972" w14:textId="3285B5D0" w:rsidR="00F85898" w:rsidRDefault="00F85898" w:rsidP="00F85898">
      <w:pPr>
        <w:pStyle w:val="ListParagraph"/>
        <w:numPr>
          <w:ilvl w:val="0"/>
          <w:numId w:val="44"/>
        </w:numPr>
        <w:rPr>
          <w:bCs/>
        </w:rPr>
      </w:pPr>
      <w:r>
        <w:rPr>
          <w:bCs/>
        </w:rPr>
        <w:t>The Proposal Due Date is REVISED.  The Proposal Due Date changed from 08/19/2025 at 2:00 pm Central Time to 09/08/2025 at 2:00 pm Central Time.</w:t>
      </w:r>
    </w:p>
    <w:p w14:paraId="3765AD34" w14:textId="77777777" w:rsidR="00F85898" w:rsidRDefault="00F85898" w:rsidP="00F85898">
      <w:pPr>
        <w:pStyle w:val="ListParagraph"/>
        <w:rPr>
          <w:bCs/>
        </w:rPr>
      </w:pPr>
    </w:p>
    <w:p w14:paraId="52B28838" w14:textId="3129FD83" w:rsidR="00F85898" w:rsidRDefault="00F85898" w:rsidP="00F85898">
      <w:pPr>
        <w:pStyle w:val="ListParagraph"/>
        <w:numPr>
          <w:ilvl w:val="0"/>
          <w:numId w:val="44"/>
        </w:numPr>
        <w:rPr>
          <w:bCs/>
        </w:rPr>
      </w:pPr>
      <w:bookmarkStart w:id="0" w:name="_Hlk169876425"/>
      <w:r>
        <w:rPr>
          <w:bCs/>
        </w:rPr>
        <w:t xml:space="preserve">Pre-Proposal Tele-Conference Attendance Record:  The pre-proposal tele-conference attendance record has been posted in the MissouriBUYS, Powered by MOVERS system.  The attendance record is posted as a separate attachment on the MissouriBUYS Bid Board under Solicitation No: </w:t>
      </w:r>
      <w:r w:rsidR="00D55C2E" w:rsidRPr="00D55C2E">
        <w:rPr>
          <w:bCs/>
        </w:rPr>
        <w:t>STATE 0000000043SL</w:t>
      </w:r>
      <w:r w:rsidR="00D55C2E">
        <w:rPr>
          <w:bCs/>
        </w:rPr>
        <w:t>.</w:t>
      </w:r>
    </w:p>
    <w:p w14:paraId="2620AE80" w14:textId="77777777" w:rsidR="00F85898" w:rsidRPr="00027306" w:rsidRDefault="00F85898" w:rsidP="00F85898">
      <w:pPr>
        <w:rPr>
          <w:bCs/>
        </w:rPr>
      </w:pPr>
    </w:p>
    <w:bookmarkEnd w:id="0"/>
    <w:p w14:paraId="3178F907" w14:textId="77777777" w:rsidR="00F85898" w:rsidRPr="0040176F" w:rsidRDefault="00F85898" w:rsidP="00F85898">
      <w:pPr>
        <w:jc w:val="left"/>
        <w:rPr>
          <w:b/>
        </w:rPr>
      </w:pPr>
      <w:r w:rsidRPr="007F183D">
        <w:rPr>
          <w:b/>
          <w:szCs w:val="22"/>
        </w:rPr>
        <w:t xml:space="preserve">A subsequent </w:t>
      </w:r>
      <w:r>
        <w:rPr>
          <w:b/>
          <w:szCs w:val="22"/>
        </w:rPr>
        <w:t>RFP amendment</w:t>
      </w:r>
      <w:r w:rsidRPr="007F183D">
        <w:rPr>
          <w:b/>
          <w:szCs w:val="22"/>
        </w:rPr>
        <w:t xml:space="preserve"> to revise RFP requirements is forthcoming.  </w:t>
      </w:r>
    </w:p>
    <w:p w14:paraId="08F64608" w14:textId="77777777" w:rsidR="00F85898" w:rsidRPr="00363150" w:rsidRDefault="00F85898" w:rsidP="00F85898">
      <w:pPr>
        <w:pStyle w:val="ListParagraph"/>
        <w:rPr>
          <w:b/>
        </w:rPr>
      </w:pPr>
    </w:p>
    <w:p w14:paraId="6AE95521" w14:textId="77777777" w:rsidR="00F85898" w:rsidRDefault="00F85898" w:rsidP="00F85898">
      <w:pPr>
        <w:rPr>
          <w:szCs w:val="22"/>
        </w:rPr>
      </w:pPr>
      <w:r>
        <w:rPr>
          <w:szCs w:val="22"/>
        </w:rPr>
        <w:t xml:space="preserve">The changes are indicated in </w:t>
      </w:r>
      <w:r>
        <w:rPr>
          <w:b/>
          <w:i/>
          <w:szCs w:val="22"/>
        </w:rPr>
        <w:t xml:space="preserve">bold and italics, </w:t>
      </w:r>
      <w:r>
        <w:rPr>
          <w:szCs w:val="22"/>
        </w:rPr>
        <w:t>unless the change is a deletion of words.</w:t>
      </w:r>
    </w:p>
    <w:p w14:paraId="1473C3FC" w14:textId="77777777" w:rsidR="00F85898" w:rsidRDefault="00F85898" w:rsidP="00F85898">
      <w:pPr>
        <w:pStyle w:val="ListParagraph"/>
        <w:jc w:val="left"/>
        <w:rPr>
          <w:b/>
        </w:rPr>
      </w:pPr>
    </w:p>
    <w:p w14:paraId="38324ABA" w14:textId="77777777" w:rsidR="00F85898" w:rsidRDefault="00F85898" w:rsidP="00F85898">
      <w:pPr>
        <w:rPr>
          <w:szCs w:val="22"/>
        </w:rPr>
      </w:pPr>
      <w:r>
        <w:rPr>
          <w:szCs w:val="22"/>
        </w:rPr>
        <w:t xml:space="preserve">Vendors may review the revision(s) to the MissouriBUYS electronic solicitation and the amendment document(s) at </w:t>
      </w:r>
      <w:hyperlink r:id="rId13" w:history="1">
        <w:r>
          <w:rPr>
            <w:rStyle w:val="Hyperlink"/>
            <w:szCs w:val="22"/>
          </w:rPr>
          <w:t>https://MissouriBUYS.mo.gov</w:t>
        </w:r>
      </w:hyperlink>
      <w:r>
        <w:rPr>
          <w:szCs w:val="22"/>
        </w:rPr>
        <w:t>.  You may be required to accept the electronic amendment.</w:t>
      </w:r>
    </w:p>
    <w:p w14:paraId="7C69938A" w14:textId="77777777" w:rsidR="00F85898" w:rsidRDefault="00F85898" w:rsidP="00F85898">
      <w:pPr>
        <w:rPr>
          <w:szCs w:val="22"/>
        </w:rPr>
      </w:pPr>
    </w:p>
    <w:tbl>
      <w:tblPr>
        <w:tblStyle w:val="TableGrid"/>
        <w:tblW w:w="0" w:type="auto"/>
        <w:tblLook w:val="04A0" w:firstRow="1" w:lastRow="0" w:firstColumn="1" w:lastColumn="0" w:noHBand="0" w:noVBand="1"/>
      </w:tblPr>
      <w:tblGrid>
        <w:gridCol w:w="10020"/>
      </w:tblGrid>
      <w:tr w:rsidR="00F85898" w:rsidRPr="006101BC" w14:paraId="7D7603CB" w14:textId="77777777" w:rsidTr="0090364C">
        <w:tc>
          <w:tcPr>
            <w:tcW w:w="10020" w:type="dxa"/>
            <w:tcBorders>
              <w:top w:val="single" w:sz="24" w:space="0" w:color="auto"/>
              <w:left w:val="single" w:sz="24" w:space="0" w:color="auto"/>
              <w:bottom w:val="single" w:sz="24" w:space="0" w:color="auto"/>
              <w:right w:val="single" w:sz="24" w:space="0" w:color="auto"/>
            </w:tcBorders>
          </w:tcPr>
          <w:p w14:paraId="794E0A64" w14:textId="77777777" w:rsidR="00F85898" w:rsidRPr="00C863B0" w:rsidRDefault="00F85898" w:rsidP="0090364C">
            <w:pPr>
              <w:tabs>
                <w:tab w:val="left" w:pos="0"/>
              </w:tabs>
              <w:ind w:left="0" w:firstLine="0"/>
              <w:rPr>
                <w:rFonts w:ascii="Times New Roman" w:hAnsi="Times New Roman"/>
                <w:b/>
              </w:rPr>
            </w:pPr>
            <w:r w:rsidRPr="00C863B0">
              <w:rPr>
                <w:rFonts w:ascii="Times New Roman" w:hAnsi="Times New Roman"/>
                <w:b/>
                <w:color w:val="FF0000"/>
                <w:u w:val="single"/>
              </w:rPr>
              <w:t>ATTENTION</w:t>
            </w:r>
            <w:r w:rsidRPr="00C863B0">
              <w:rPr>
                <w:rFonts w:ascii="Times New Roman" w:hAnsi="Times New Roman"/>
                <w:b/>
              </w:rPr>
              <w:t>:  IF YOU HAVE ALREADY SUBMITTED A RESPONSE TO THE SOLICITATION, ACCEPTANCE OF THE AMENDMENT AND RESUBMISSION YOUR SOLICITATION RESPONSE IS NECESSARY TO ENSURE THE STATE OF MISSOURI SUCCESSFULLY RECEIVES YOUR SOLICITATION RESPONSE.</w:t>
            </w:r>
          </w:p>
          <w:p w14:paraId="41F1A8DF" w14:textId="77777777" w:rsidR="00F85898" w:rsidRPr="00C863B0" w:rsidRDefault="00F85898" w:rsidP="0090364C">
            <w:pPr>
              <w:rPr>
                <w:rFonts w:ascii="Times New Roman" w:hAnsi="Times New Roman"/>
              </w:rPr>
            </w:pPr>
          </w:p>
          <w:p w14:paraId="6EE8474E" w14:textId="77777777" w:rsidR="00F85898" w:rsidRPr="00C863B0" w:rsidRDefault="00F85898" w:rsidP="0090364C">
            <w:pPr>
              <w:pStyle w:val="NormalWeb"/>
              <w:spacing w:before="0" w:beforeAutospacing="0" w:after="0" w:afterAutospacing="0"/>
              <w:ind w:left="0" w:firstLine="0"/>
              <w:rPr>
                <w:rFonts w:ascii="Times New Roman" w:hAnsi="Times New Roman"/>
                <w:szCs w:val="22"/>
              </w:rPr>
            </w:pPr>
            <w:r w:rsidRPr="00C863B0">
              <w:rPr>
                <w:rFonts w:ascii="Times New Roman" w:hAnsi="Times New Roman"/>
                <w:szCs w:val="22"/>
              </w:rPr>
              <w:t xml:space="preserve">Follow the instructions in the Reference Guide for How to Submit Response Online </w:t>
            </w:r>
            <w:r w:rsidRPr="00C863B0">
              <w:rPr>
                <w:rFonts w:ascii="Times New Roman" w:hAnsi="Times New Roman"/>
              </w:rPr>
              <w:t>(</w:t>
            </w:r>
            <w:hyperlink r:id="rId14" w:history="1">
              <w:r w:rsidRPr="00C863B0">
                <w:rPr>
                  <w:rStyle w:val="Hyperlink"/>
                  <w:rFonts w:ascii="Times New Roman" w:hAnsi="Times New Roman"/>
                </w:rPr>
                <w:t>https://missouribuys.mo.gov/media/pdf/movers-bid-response-instructions</w:t>
              </w:r>
            </w:hyperlink>
            <w:r w:rsidRPr="00C863B0">
              <w:rPr>
                <w:rFonts w:ascii="Times New Roman" w:hAnsi="Times New Roman"/>
              </w:rPr>
              <w:t xml:space="preserve"> ) </w:t>
            </w:r>
            <w:r w:rsidRPr="00C863B0">
              <w:rPr>
                <w:rFonts w:ascii="Times New Roman" w:hAnsi="Times New Roman"/>
                <w:szCs w:val="22"/>
              </w:rPr>
              <w:t xml:space="preserve">and outlined below </w:t>
            </w:r>
            <w:r w:rsidRPr="00C863B0">
              <w:rPr>
                <w:rFonts w:ascii="Times New Roman" w:hAnsi="Times New Roman"/>
                <w:szCs w:val="22"/>
                <w:u w:val="single"/>
              </w:rPr>
              <w:t>if previously responded to the solicitation prior to the amendment issuance</w:t>
            </w:r>
            <w:r w:rsidRPr="00C863B0">
              <w:rPr>
                <w:rFonts w:ascii="Times New Roman" w:hAnsi="Times New Roman"/>
                <w:szCs w:val="22"/>
              </w:rPr>
              <w:t>.</w:t>
            </w:r>
          </w:p>
          <w:p w14:paraId="60046270" w14:textId="77777777" w:rsidR="00F85898" w:rsidRPr="00C863B0" w:rsidRDefault="00F85898" w:rsidP="0090364C">
            <w:pPr>
              <w:pStyle w:val="NormalWeb"/>
              <w:spacing w:before="0" w:beforeAutospacing="0" w:after="0" w:afterAutospacing="0"/>
              <w:ind w:left="854" w:hanging="540"/>
              <w:rPr>
                <w:rFonts w:ascii="Times New Roman" w:hAnsi="Times New Roman"/>
              </w:rPr>
            </w:pPr>
          </w:p>
          <w:p w14:paraId="23413A22" w14:textId="77777777" w:rsidR="00F85898" w:rsidRPr="00C863B0" w:rsidRDefault="00F85898" w:rsidP="00F85898">
            <w:pPr>
              <w:pStyle w:val="ListParagraph"/>
              <w:numPr>
                <w:ilvl w:val="0"/>
                <w:numId w:val="45"/>
              </w:numPr>
              <w:ind w:left="854" w:hanging="540"/>
              <w:jc w:val="left"/>
              <w:rPr>
                <w:rFonts w:ascii="Times New Roman" w:hAnsi="Times New Roman"/>
              </w:rPr>
            </w:pPr>
            <w:r w:rsidRPr="00C863B0">
              <w:rPr>
                <w:rFonts w:ascii="Times New Roman" w:hAnsi="Times New Roman"/>
              </w:rPr>
              <w:t>Log into MissouriBUYS, powered by MOVERS (</w:t>
            </w:r>
            <w:hyperlink r:id="rId15" w:history="1">
              <w:r w:rsidRPr="00C863B0">
                <w:rPr>
                  <w:rStyle w:val="Hyperlink"/>
                  <w:rFonts w:ascii="Times New Roman" w:hAnsi="Times New Roman"/>
                </w:rPr>
                <w:t>https://missouribuys.mo.gov/</w:t>
              </w:r>
            </w:hyperlink>
            <w:r w:rsidRPr="00C863B0">
              <w:rPr>
                <w:rFonts w:ascii="Times New Roman" w:hAnsi="Times New Roman"/>
              </w:rPr>
              <w:t>).</w:t>
            </w:r>
          </w:p>
          <w:p w14:paraId="185FDCDB" w14:textId="77777777" w:rsidR="00F85898" w:rsidRPr="00C863B0" w:rsidRDefault="00F85898" w:rsidP="00F85898">
            <w:pPr>
              <w:pStyle w:val="ListParagraph"/>
              <w:numPr>
                <w:ilvl w:val="0"/>
                <w:numId w:val="45"/>
              </w:numPr>
              <w:ind w:left="854" w:hanging="540"/>
              <w:jc w:val="left"/>
              <w:rPr>
                <w:rFonts w:ascii="Times New Roman" w:hAnsi="Times New Roman"/>
              </w:rPr>
            </w:pPr>
            <w:r w:rsidRPr="00C863B0">
              <w:rPr>
                <w:rFonts w:ascii="Times New Roman" w:hAnsi="Times New Roman"/>
              </w:rPr>
              <w:t xml:space="preserve">Under </w:t>
            </w:r>
            <w:r w:rsidRPr="00C863B0">
              <w:rPr>
                <w:rFonts w:ascii="Times New Roman" w:hAnsi="Times New Roman"/>
                <w:b/>
                <w:bCs/>
              </w:rPr>
              <w:t xml:space="preserve">Tasks </w:t>
            </w:r>
            <w:r w:rsidRPr="00C863B0">
              <w:rPr>
                <w:rFonts w:ascii="Times New Roman" w:hAnsi="Times New Roman"/>
              </w:rPr>
              <w:t xml:space="preserve">click </w:t>
            </w:r>
            <w:r w:rsidRPr="00C863B0">
              <w:rPr>
                <w:rFonts w:ascii="Times New Roman" w:hAnsi="Times New Roman"/>
                <w:b/>
                <w:bCs/>
              </w:rPr>
              <w:t>View Negotiations</w:t>
            </w:r>
            <w:r w:rsidRPr="00C863B0">
              <w:rPr>
                <w:rFonts w:ascii="Times New Roman" w:hAnsi="Times New Roman"/>
              </w:rPr>
              <w:t xml:space="preserve"> below Solicitations.</w:t>
            </w:r>
          </w:p>
          <w:p w14:paraId="30A8815F" w14:textId="77777777" w:rsidR="00F85898" w:rsidRPr="00C863B0" w:rsidRDefault="00F85898" w:rsidP="00F85898">
            <w:pPr>
              <w:pStyle w:val="ListParagraph"/>
              <w:numPr>
                <w:ilvl w:val="0"/>
                <w:numId w:val="45"/>
              </w:numPr>
              <w:ind w:left="854" w:hanging="540"/>
              <w:jc w:val="left"/>
              <w:rPr>
                <w:rFonts w:ascii="Times New Roman" w:hAnsi="Times New Roman"/>
              </w:rPr>
            </w:pPr>
            <w:r w:rsidRPr="00C863B0">
              <w:rPr>
                <w:rFonts w:ascii="Times New Roman" w:hAnsi="Times New Roman"/>
              </w:rPr>
              <w:t xml:space="preserve">The </w:t>
            </w:r>
            <w:r w:rsidRPr="00C863B0">
              <w:rPr>
                <w:rFonts w:ascii="Times New Roman" w:hAnsi="Times New Roman"/>
                <w:b/>
                <w:bCs/>
              </w:rPr>
              <w:t xml:space="preserve">Active Solicitations </w:t>
            </w:r>
            <w:r w:rsidRPr="00C863B0">
              <w:rPr>
                <w:rFonts w:ascii="Times New Roman" w:hAnsi="Times New Roman"/>
              </w:rPr>
              <w:t xml:space="preserve">page will appear.  Utilize the search filters and click on the </w:t>
            </w:r>
            <w:r w:rsidRPr="00C863B0">
              <w:rPr>
                <w:rFonts w:ascii="Times New Roman" w:hAnsi="Times New Roman"/>
                <w:b/>
                <w:bCs/>
              </w:rPr>
              <w:t xml:space="preserve">Solicitation Number </w:t>
            </w:r>
            <w:r w:rsidRPr="00C863B0">
              <w:rPr>
                <w:rFonts w:ascii="Times New Roman" w:hAnsi="Times New Roman"/>
              </w:rPr>
              <w:t>to open.</w:t>
            </w:r>
          </w:p>
          <w:p w14:paraId="4B77DBBF" w14:textId="77777777" w:rsidR="00F85898" w:rsidRPr="00C863B0" w:rsidRDefault="00F85898" w:rsidP="00F85898">
            <w:pPr>
              <w:pStyle w:val="ListParagraph"/>
              <w:numPr>
                <w:ilvl w:val="0"/>
                <w:numId w:val="45"/>
              </w:numPr>
              <w:ind w:left="854" w:hanging="540"/>
              <w:jc w:val="left"/>
              <w:rPr>
                <w:rFonts w:ascii="Times New Roman" w:hAnsi="Times New Roman"/>
              </w:rPr>
            </w:pPr>
            <w:r w:rsidRPr="00C863B0">
              <w:rPr>
                <w:rFonts w:ascii="Times New Roman" w:hAnsi="Times New Roman"/>
              </w:rPr>
              <w:t xml:space="preserve">The </w:t>
            </w:r>
            <w:r w:rsidRPr="00C863B0">
              <w:rPr>
                <w:rFonts w:ascii="Times New Roman" w:hAnsi="Times New Roman"/>
                <w:b/>
                <w:bCs/>
              </w:rPr>
              <w:t xml:space="preserve">Overview </w:t>
            </w:r>
            <w:r w:rsidRPr="00C863B0">
              <w:rPr>
                <w:rFonts w:ascii="Times New Roman" w:hAnsi="Times New Roman"/>
              </w:rPr>
              <w:t xml:space="preserve">page will display.  Click </w:t>
            </w:r>
            <w:r w:rsidRPr="00C863B0">
              <w:rPr>
                <w:rFonts w:ascii="Times New Roman" w:hAnsi="Times New Roman"/>
                <w:b/>
                <w:bCs/>
              </w:rPr>
              <w:t>Create Response.</w:t>
            </w:r>
          </w:p>
          <w:p w14:paraId="50361E1B" w14:textId="77777777" w:rsidR="00F85898" w:rsidRPr="00C863B0" w:rsidRDefault="00F85898" w:rsidP="00F85898">
            <w:pPr>
              <w:pStyle w:val="ListParagraph"/>
              <w:numPr>
                <w:ilvl w:val="0"/>
                <w:numId w:val="45"/>
              </w:numPr>
              <w:ind w:left="854" w:hanging="540"/>
              <w:jc w:val="left"/>
              <w:rPr>
                <w:rFonts w:ascii="Times New Roman" w:hAnsi="Times New Roman"/>
              </w:rPr>
            </w:pPr>
            <w:r w:rsidRPr="00C863B0">
              <w:rPr>
                <w:rFonts w:ascii="Times New Roman" w:hAnsi="Times New Roman"/>
              </w:rPr>
              <w:t xml:space="preserve">A </w:t>
            </w:r>
            <w:r w:rsidRPr="00C863B0">
              <w:rPr>
                <w:rFonts w:ascii="Times New Roman" w:hAnsi="Times New Roman"/>
                <w:b/>
                <w:bCs/>
              </w:rPr>
              <w:t xml:space="preserve">Warning </w:t>
            </w:r>
            <w:r w:rsidRPr="00C863B0">
              <w:rPr>
                <w:rFonts w:ascii="Times New Roman" w:hAnsi="Times New Roman"/>
              </w:rPr>
              <w:t xml:space="preserve">pop-up box will open.  The supplier must click </w:t>
            </w:r>
            <w:r w:rsidRPr="00C863B0">
              <w:rPr>
                <w:rFonts w:ascii="Times New Roman" w:hAnsi="Times New Roman"/>
                <w:b/>
                <w:bCs/>
              </w:rPr>
              <w:t>Yes</w:t>
            </w:r>
            <w:r w:rsidRPr="00C863B0">
              <w:rPr>
                <w:rFonts w:ascii="Times New Roman" w:hAnsi="Times New Roman"/>
              </w:rPr>
              <w:t xml:space="preserve"> to continue to view and acknowledge amendments.</w:t>
            </w:r>
          </w:p>
          <w:p w14:paraId="472DC4FB" w14:textId="77777777" w:rsidR="00F85898" w:rsidRPr="00C863B0" w:rsidRDefault="00F85898" w:rsidP="00F85898">
            <w:pPr>
              <w:pStyle w:val="ListParagraph"/>
              <w:numPr>
                <w:ilvl w:val="0"/>
                <w:numId w:val="45"/>
              </w:numPr>
              <w:ind w:left="854" w:hanging="540"/>
              <w:jc w:val="left"/>
              <w:rPr>
                <w:rFonts w:ascii="Times New Roman" w:hAnsi="Times New Roman"/>
              </w:rPr>
            </w:pPr>
            <w:r w:rsidRPr="00C863B0">
              <w:rPr>
                <w:rFonts w:ascii="Times New Roman" w:hAnsi="Times New Roman"/>
              </w:rPr>
              <w:t xml:space="preserve">The supplier should highlight the </w:t>
            </w:r>
            <w:r w:rsidRPr="00C863B0">
              <w:rPr>
                <w:rFonts w:ascii="Times New Roman" w:hAnsi="Times New Roman"/>
                <w:b/>
                <w:bCs/>
              </w:rPr>
              <w:t>Amendment(s)</w:t>
            </w:r>
            <w:r w:rsidRPr="00C863B0">
              <w:rPr>
                <w:rFonts w:ascii="Times New Roman" w:hAnsi="Times New Roman"/>
              </w:rPr>
              <w:t xml:space="preserve"> and view the changes made via the amendment(s).  Once the review is complete, select the </w:t>
            </w:r>
            <w:r w:rsidRPr="00C863B0">
              <w:rPr>
                <w:rFonts w:ascii="Times New Roman" w:hAnsi="Times New Roman"/>
                <w:b/>
                <w:bCs/>
              </w:rPr>
              <w:t xml:space="preserve">Acknowledgement </w:t>
            </w:r>
            <w:r w:rsidRPr="00C863B0">
              <w:rPr>
                <w:rFonts w:ascii="Times New Roman" w:hAnsi="Times New Roman"/>
              </w:rPr>
              <w:t xml:space="preserve">checkbox for each amendment and click </w:t>
            </w:r>
            <w:r w:rsidRPr="00C863B0">
              <w:rPr>
                <w:rFonts w:ascii="Times New Roman" w:hAnsi="Times New Roman"/>
                <w:b/>
                <w:bCs/>
              </w:rPr>
              <w:t>Submit</w:t>
            </w:r>
            <w:r w:rsidRPr="00C863B0">
              <w:rPr>
                <w:rFonts w:ascii="Times New Roman" w:hAnsi="Times New Roman"/>
              </w:rPr>
              <w:t xml:space="preserve"> at the top right-hand corner of the page.  </w:t>
            </w:r>
            <w:r w:rsidRPr="00C863B0">
              <w:rPr>
                <w:rFonts w:ascii="Times New Roman" w:hAnsi="Times New Roman"/>
                <w:b/>
                <w:bCs/>
                <w:color w:val="FF0000"/>
              </w:rPr>
              <w:t>NOTE:</w:t>
            </w:r>
            <w:r w:rsidRPr="00C863B0">
              <w:rPr>
                <w:rFonts w:ascii="Times New Roman" w:hAnsi="Times New Roman"/>
                <w:color w:val="FF0000"/>
              </w:rPr>
              <w:t xml:space="preserve">  </w:t>
            </w:r>
            <w:r w:rsidRPr="00C863B0">
              <w:rPr>
                <w:rFonts w:ascii="Times New Roman" w:hAnsi="Times New Roman"/>
              </w:rPr>
              <w:t xml:space="preserve">A </w:t>
            </w:r>
            <w:r w:rsidRPr="00C863B0">
              <w:rPr>
                <w:rFonts w:ascii="Times New Roman" w:hAnsi="Times New Roman"/>
                <w:b/>
                <w:bCs/>
                <w:color w:val="FF0000"/>
              </w:rPr>
              <w:t xml:space="preserve">Warning </w:t>
            </w:r>
            <w:r w:rsidRPr="00C863B0">
              <w:rPr>
                <w:rFonts w:ascii="Times New Roman" w:hAnsi="Times New Roman"/>
              </w:rPr>
              <w:t xml:space="preserve">pop-up box will open if all amendments have not been acknowledged.  Click </w:t>
            </w:r>
            <w:r w:rsidRPr="00C863B0">
              <w:rPr>
                <w:rFonts w:ascii="Times New Roman" w:hAnsi="Times New Roman"/>
                <w:b/>
                <w:bCs/>
              </w:rPr>
              <w:t>Yes</w:t>
            </w:r>
            <w:r w:rsidRPr="00C863B0">
              <w:rPr>
                <w:rFonts w:ascii="Times New Roman" w:hAnsi="Times New Roman"/>
              </w:rPr>
              <w:t xml:space="preserve"> to continue.</w:t>
            </w:r>
          </w:p>
          <w:p w14:paraId="41EA9C7D" w14:textId="77777777" w:rsidR="00F85898" w:rsidRPr="00C863B0" w:rsidRDefault="00F85898" w:rsidP="00F85898">
            <w:pPr>
              <w:pStyle w:val="ListParagraph"/>
              <w:numPr>
                <w:ilvl w:val="0"/>
                <w:numId w:val="45"/>
              </w:numPr>
              <w:ind w:left="854" w:hanging="540"/>
              <w:jc w:val="left"/>
              <w:rPr>
                <w:rFonts w:ascii="Times New Roman" w:hAnsi="Times New Roman"/>
              </w:rPr>
            </w:pPr>
            <w:r w:rsidRPr="00C863B0">
              <w:rPr>
                <w:rFonts w:ascii="Times New Roman" w:hAnsi="Times New Roman"/>
              </w:rPr>
              <w:t xml:space="preserve">A </w:t>
            </w:r>
            <w:r w:rsidRPr="00C863B0">
              <w:rPr>
                <w:rFonts w:ascii="Times New Roman" w:hAnsi="Times New Roman"/>
                <w:b/>
                <w:bCs/>
              </w:rPr>
              <w:t>Confirmation</w:t>
            </w:r>
            <w:r w:rsidRPr="00C863B0">
              <w:rPr>
                <w:rFonts w:ascii="Times New Roman" w:hAnsi="Times New Roman"/>
              </w:rPr>
              <w:t xml:space="preserve"> pop-up box will open confirming amendments have been acknowledged. </w:t>
            </w:r>
            <w:r w:rsidRPr="00C863B0">
              <w:rPr>
                <w:rFonts w:ascii="Times New Roman" w:hAnsi="Times New Roman"/>
                <w:u w:val="single"/>
              </w:rPr>
              <w:t xml:space="preserve"> It will also warn that resubmission of the previously submitted response is necessary prior to response to the amendment.</w:t>
            </w:r>
            <w:r w:rsidRPr="00C863B0">
              <w:rPr>
                <w:rFonts w:ascii="Times New Roman" w:hAnsi="Times New Roman"/>
              </w:rPr>
              <w:t xml:space="preserve">  Click </w:t>
            </w:r>
            <w:r w:rsidRPr="00C863B0">
              <w:rPr>
                <w:rFonts w:ascii="Times New Roman" w:hAnsi="Times New Roman"/>
                <w:b/>
                <w:bCs/>
              </w:rPr>
              <w:t>OK</w:t>
            </w:r>
            <w:r w:rsidRPr="00C863B0">
              <w:rPr>
                <w:rFonts w:ascii="Times New Roman" w:hAnsi="Times New Roman"/>
              </w:rPr>
              <w:t>.</w:t>
            </w:r>
          </w:p>
          <w:p w14:paraId="60822FF0" w14:textId="77777777" w:rsidR="00F85898" w:rsidRPr="006101BC" w:rsidRDefault="00F85898" w:rsidP="00F85898">
            <w:pPr>
              <w:pStyle w:val="ListParagraph"/>
              <w:numPr>
                <w:ilvl w:val="0"/>
                <w:numId w:val="45"/>
              </w:numPr>
              <w:ind w:left="854" w:hanging="540"/>
              <w:jc w:val="left"/>
            </w:pPr>
            <w:r w:rsidRPr="00C863B0">
              <w:rPr>
                <w:rFonts w:ascii="Times New Roman" w:hAnsi="Times New Roman"/>
              </w:rPr>
              <w:t xml:space="preserve">Supplier will need to click </w:t>
            </w:r>
            <w:r w:rsidRPr="00C863B0">
              <w:rPr>
                <w:rFonts w:ascii="Times New Roman" w:hAnsi="Times New Roman"/>
                <w:b/>
                <w:bCs/>
              </w:rPr>
              <w:t>Create Response</w:t>
            </w:r>
            <w:r w:rsidRPr="00C863B0">
              <w:rPr>
                <w:rFonts w:ascii="Times New Roman" w:hAnsi="Times New Roman"/>
              </w:rPr>
              <w:t xml:space="preserve"> again and respond to the amended solicitation.  NOTE: The Create Response step includes attaching the supplier’s response again.</w:t>
            </w:r>
          </w:p>
        </w:tc>
      </w:tr>
    </w:tbl>
    <w:p w14:paraId="1277A522" w14:textId="77777777" w:rsidR="00F85898" w:rsidRDefault="00F85898" w:rsidP="00F85898">
      <w:pPr>
        <w:jc w:val="center"/>
        <w:rPr>
          <w:rFonts w:cstheme="minorHAnsi"/>
          <w:b/>
          <w:sz w:val="36"/>
        </w:rPr>
      </w:pPr>
    </w:p>
    <w:p w14:paraId="028B5603" w14:textId="41D7E4F7" w:rsidR="00F85898" w:rsidRPr="004620F3" w:rsidRDefault="00F85898" w:rsidP="00F85898">
      <w:pPr>
        <w:jc w:val="center"/>
        <w:rPr>
          <w:rFonts w:cstheme="minorHAnsi"/>
          <w:b/>
          <w:sz w:val="28"/>
        </w:rPr>
      </w:pPr>
      <w:r w:rsidRPr="004620F3">
        <w:rPr>
          <w:rFonts w:cstheme="minorHAnsi"/>
          <w:b/>
          <w:sz w:val="36"/>
        </w:rPr>
        <w:lastRenderedPageBreak/>
        <w:t>State of Missouri</w:t>
      </w:r>
    </w:p>
    <w:p w14:paraId="366F5056" w14:textId="77777777" w:rsidR="00F85898" w:rsidRPr="004620F3" w:rsidRDefault="00F85898" w:rsidP="00F85898">
      <w:pPr>
        <w:jc w:val="center"/>
        <w:rPr>
          <w:rFonts w:cstheme="minorHAnsi"/>
          <w:b/>
          <w:sz w:val="32"/>
        </w:rPr>
      </w:pPr>
      <w:r w:rsidRPr="004620F3">
        <w:rPr>
          <w:rFonts w:cstheme="minorHAnsi"/>
          <w:sz w:val="32"/>
        </w:rPr>
        <w:t>Office of Administration, Division of Purchasing</w:t>
      </w:r>
      <w:r w:rsidRPr="004620F3">
        <w:rPr>
          <w:rFonts w:cstheme="minorHAnsi"/>
          <w:b/>
          <w:sz w:val="32"/>
        </w:rPr>
        <w:t xml:space="preserve"> </w:t>
      </w:r>
    </w:p>
    <w:p w14:paraId="5F74F83E" w14:textId="77777777" w:rsidR="00F85898" w:rsidRPr="004620F3" w:rsidRDefault="00F85898" w:rsidP="00F85898">
      <w:pPr>
        <w:jc w:val="center"/>
        <w:rPr>
          <w:rFonts w:cstheme="minorHAnsi"/>
        </w:rPr>
      </w:pPr>
      <w:r w:rsidRPr="004620F3">
        <w:rPr>
          <w:rFonts w:cstheme="minorHAnsi"/>
          <w:noProof/>
        </w:rPr>
        <w:drawing>
          <wp:inline distT="0" distB="0" distL="0" distR="0" wp14:anchorId="65CDD421" wp14:editId="244FE9D4">
            <wp:extent cx="829340" cy="829340"/>
            <wp:effectExtent l="0" t="0" r="8890" b="8890"/>
            <wp:docPr id="1938552243" name="Picture 1938552243" descr="C:\Users\boegek\Downloads\51582278125_f5eb4745ba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oegek\Downloads\51582278125_f5eb4745ba_w.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8891" cy="848891"/>
                    </a:xfrm>
                    <a:prstGeom prst="rect">
                      <a:avLst/>
                    </a:prstGeom>
                    <a:noFill/>
                    <a:ln>
                      <a:noFill/>
                    </a:ln>
                  </pic:spPr>
                </pic:pic>
              </a:graphicData>
            </a:graphic>
          </wp:inline>
        </w:drawing>
      </w:r>
    </w:p>
    <w:p w14:paraId="162996E2" w14:textId="77777777" w:rsidR="00F85898" w:rsidRPr="004620F3" w:rsidRDefault="00F85898" w:rsidP="00F85898">
      <w:pPr>
        <w:jc w:val="center"/>
        <w:rPr>
          <w:b/>
          <w:sz w:val="36"/>
          <w:szCs w:val="36"/>
        </w:rPr>
      </w:pPr>
      <w:r w:rsidRPr="004620F3">
        <w:rPr>
          <w:sz w:val="36"/>
          <w:szCs w:val="56"/>
        </w:rPr>
        <w:t xml:space="preserve">Request for Proposal (RFP) for </w:t>
      </w:r>
      <w:r>
        <w:rPr>
          <w:sz w:val="36"/>
          <w:szCs w:val="36"/>
        </w:rPr>
        <w:t>Show Me Healthy Women (SMHW) and WISEWOMAN Database Case Management System</w:t>
      </w:r>
      <w:r w:rsidRPr="004620F3">
        <w:rPr>
          <w:b/>
          <w:sz w:val="36"/>
          <w:szCs w:val="36"/>
        </w:rPr>
        <w:t xml:space="preserve"> </w:t>
      </w:r>
    </w:p>
    <w:p w14:paraId="548E28C1" w14:textId="77777777" w:rsidR="00F85898" w:rsidRPr="004620F3" w:rsidRDefault="00F85898" w:rsidP="00F85898">
      <w:pPr>
        <w:pBdr>
          <w:bottom w:val="double" w:sz="6" w:space="1" w:color="auto"/>
        </w:pBdr>
        <w:tabs>
          <w:tab w:val="left" w:pos="4455"/>
          <w:tab w:val="left" w:pos="6480"/>
        </w:tabs>
        <w:rPr>
          <w:b/>
          <w:sz w:val="18"/>
        </w:rPr>
      </w:pPr>
    </w:p>
    <w:p w14:paraId="6CBE46FB" w14:textId="77777777" w:rsidR="00F85898" w:rsidRPr="004620F3" w:rsidRDefault="00F85898" w:rsidP="00F85898">
      <w:pPr>
        <w:tabs>
          <w:tab w:val="left" w:pos="4455"/>
          <w:tab w:val="left" w:pos="6480"/>
        </w:tabs>
        <w:rPr>
          <w:b/>
          <w:sz w:val="18"/>
        </w:rPr>
      </w:pPr>
    </w:p>
    <w:tbl>
      <w:tblPr>
        <w:tblStyle w:val="TableGrid"/>
        <w:tblW w:w="0" w:type="auto"/>
        <w:tblLook w:val="04A0" w:firstRow="1" w:lastRow="0" w:firstColumn="1" w:lastColumn="0" w:noHBand="0" w:noVBand="1"/>
      </w:tblPr>
      <w:tblGrid>
        <w:gridCol w:w="5125"/>
        <w:gridCol w:w="4855"/>
      </w:tblGrid>
      <w:tr w:rsidR="00F85898" w:rsidRPr="004620F3" w14:paraId="20311E62" w14:textId="77777777" w:rsidTr="0090364C">
        <w:tc>
          <w:tcPr>
            <w:tcW w:w="5125" w:type="dxa"/>
            <w:shd w:val="clear" w:color="auto" w:fill="DBE5F1" w:themeFill="accent1" w:themeFillTint="33"/>
          </w:tcPr>
          <w:p w14:paraId="5AB60757" w14:textId="77777777" w:rsidR="00F85898" w:rsidRPr="00CA409C" w:rsidRDefault="00F85898" w:rsidP="0090364C">
            <w:pPr>
              <w:tabs>
                <w:tab w:val="left" w:pos="4455"/>
                <w:tab w:val="left" w:pos="6480"/>
              </w:tabs>
              <w:jc w:val="left"/>
              <w:rPr>
                <w:rFonts w:ascii="Times New Roman" w:hAnsi="Times New Roman"/>
                <w:b/>
                <w:szCs w:val="24"/>
              </w:rPr>
            </w:pPr>
            <w:r w:rsidRPr="00CA409C">
              <w:rPr>
                <w:rFonts w:ascii="Times New Roman" w:hAnsi="Times New Roman"/>
                <w:b/>
                <w:szCs w:val="24"/>
              </w:rPr>
              <w:t>SOLICITATION NO.:</w:t>
            </w:r>
          </w:p>
        </w:tc>
        <w:tc>
          <w:tcPr>
            <w:tcW w:w="4855" w:type="dxa"/>
          </w:tcPr>
          <w:p w14:paraId="14446DB3" w14:textId="77777777" w:rsidR="00F85898" w:rsidRPr="00CA409C" w:rsidRDefault="00F85898" w:rsidP="0090364C">
            <w:pPr>
              <w:tabs>
                <w:tab w:val="left" w:pos="4455"/>
                <w:tab w:val="left" w:pos="6480"/>
              </w:tabs>
              <w:rPr>
                <w:rFonts w:ascii="Times New Roman" w:hAnsi="Times New Roman"/>
                <w:szCs w:val="24"/>
              </w:rPr>
            </w:pPr>
            <w:r>
              <w:rPr>
                <w:b/>
                <w:szCs w:val="24"/>
              </w:rPr>
              <w:t>STATE 0000000043SL</w:t>
            </w:r>
          </w:p>
        </w:tc>
      </w:tr>
      <w:tr w:rsidR="00F85898" w:rsidRPr="004620F3" w14:paraId="2999EE14" w14:textId="77777777" w:rsidTr="0090364C">
        <w:tc>
          <w:tcPr>
            <w:tcW w:w="5125" w:type="dxa"/>
            <w:shd w:val="clear" w:color="auto" w:fill="DBE5F1" w:themeFill="accent1" w:themeFillTint="33"/>
          </w:tcPr>
          <w:p w14:paraId="17674B7A" w14:textId="77777777" w:rsidR="00F85898" w:rsidRPr="00CA409C" w:rsidRDefault="00F85898" w:rsidP="0090364C">
            <w:pPr>
              <w:tabs>
                <w:tab w:val="left" w:pos="4455"/>
                <w:tab w:val="left" w:pos="6480"/>
              </w:tabs>
              <w:jc w:val="left"/>
              <w:rPr>
                <w:rFonts w:ascii="Times New Roman" w:hAnsi="Times New Roman"/>
                <w:b/>
                <w:szCs w:val="24"/>
              </w:rPr>
            </w:pPr>
            <w:r>
              <w:rPr>
                <w:rFonts w:ascii="Times New Roman" w:hAnsi="Times New Roman"/>
                <w:b/>
                <w:szCs w:val="24"/>
              </w:rPr>
              <w:t>SOLICITATION ISSUED O</w:t>
            </w:r>
            <w:r w:rsidRPr="00CA409C">
              <w:rPr>
                <w:rFonts w:ascii="Times New Roman" w:hAnsi="Times New Roman"/>
                <w:b/>
                <w:szCs w:val="24"/>
              </w:rPr>
              <w:t>N BEHALF OF:</w:t>
            </w:r>
          </w:p>
        </w:tc>
        <w:tc>
          <w:tcPr>
            <w:tcW w:w="4855" w:type="dxa"/>
          </w:tcPr>
          <w:p w14:paraId="70C751CC" w14:textId="77777777" w:rsidR="00F85898" w:rsidRPr="00CA409C" w:rsidRDefault="00F85898" w:rsidP="0090364C">
            <w:pPr>
              <w:tabs>
                <w:tab w:val="left" w:pos="4455"/>
                <w:tab w:val="left" w:pos="6480"/>
              </w:tabs>
              <w:ind w:left="0" w:firstLine="0"/>
              <w:rPr>
                <w:rFonts w:ascii="Times New Roman" w:hAnsi="Times New Roman"/>
                <w:szCs w:val="24"/>
              </w:rPr>
            </w:pPr>
            <w:r>
              <w:rPr>
                <w:b/>
                <w:szCs w:val="24"/>
              </w:rPr>
              <w:t>Department of Health and Senior Services (DHSS)</w:t>
            </w:r>
          </w:p>
        </w:tc>
      </w:tr>
      <w:tr w:rsidR="00F85898" w:rsidRPr="004620F3" w14:paraId="1C4C136B" w14:textId="77777777" w:rsidTr="0090364C">
        <w:tc>
          <w:tcPr>
            <w:tcW w:w="5125" w:type="dxa"/>
            <w:shd w:val="clear" w:color="auto" w:fill="DBE5F1" w:themeFill="accent1" w:themeFillTint="33"/>
          </w:tcPr>
          <w:p w14:paraId="114F4F8F" w14:textId="77777777" w:rsidR="00F85898" w:rsidRPr="00CA409C" w:rsidRDefault="00F85898" w:rsidP="0090364C">
            <w:pPr>
              <w:tabs>
                <w:tab w:val="left" w:pos="4455"/>
                <w:tab w:val="left" w:pos="6480"/>
              </w:tabs>
              <w:jc w:val="left"/>
              <w:rPr>
                <w:rFonts w:ascii="Times New Roman" w:hAnsi="Times New Roman"/>
                <w:b/>
                <w:szCs w:val="24"/>
              </w:rPr>
            </w:pPr>
            <w:r w:rsidRPr="00CA409C">
              <w:rPr>
                <w:rFonts w:ascii="Times New Roman" w:hAnsi="Times New Roman"/>
                <w:b/>
                <w:szCs w:val="24"/>
              </w:rPr>
              <w:t>ISSUE DATE:</w:t>
            </w:r>
          </w:p>
        </w:tc>
        <w:tc>
          <w:tcPr>
            <w:tcW w:w="4855" w:type="dxa"/>
          </w:tcPr>
          <w:p w14:paraId="2AABCFB5" w14:textId="77777777" w:rsidR="00F85898" w:rsidRPr="00CA409C" w:rsidRDefault="00F85898" w:rsidP="0090364C">
            <w:pPr>
              <w:tabs>
                <w:tab w:val="left" w:pos="4455"/>
                <w:tab w:val="left" w:pos="6480"/>
              </w:tabs>
              <w:rPr>
                <w:rFonts w:ascii="Times New Roman" w:hAnsi="Times New Roman"/>
                <w:szCs w:val="24"/>
              </w:rPr>
            </w:pPr>
            <w:r>
              <w:rPr>
                <w:b/>
                <w:szCs w:val="24"/>
              </w:rPr>
              <w:t>July 22, 2025</w:t>
            </w:r>
          </w:p>
        </w:tc>
      </w:tr>
      <w:tr w:rsidR="00F85898" w:rsidRPr="004620F3" w14:paraId="739F9670" w14:textId="77777777" w:rsidTr="0090364C">
        <w:tc>
          <w:tcPr>
            <w:tcW w:w="5125" w:type="dxa"/>
            <w:shd w:val="clear" w:color="auto" w:fill="DBE5F1" w:themeFill="accent1" w:themeFillTint="33"/>
          </w:tcPr>
          <w:p w14:paraId="2D91C058" w14:textId="77777777" w:rsidR="00F85898" w:rsidRPr="00CA409C" w:rsidRDefault="00F85898" w:rsidP="0090364C">
            <w:pPr>
              <w:tabs>
                <w:tab w:val="left" w:pos="4455"/>
                <w:tab w:val="left" w:pos="6480"/>
              </w:tabs>
              <w:jc w:val="left"/>
              <w:rPr>
                <w:rFonts w:ascii="Times New Roman" w:hAnsi="Times New Roman"/>
                <w:b/>
                <w:szCs w:val="24"/>
              </w:rPr>
            </w:pPr>
            <w:r w:rsidRPr="00CA409C">
              <w:rPr>
                <w:rFonts w:ascii="Times New Roman" w:hAnsi="Times New Roman"/>
                <w:b/>
                <w:szCs w:val="24"/>
              </w:rPr>
              <w:t>CONTRACT PERIOD:</w:t>
            </w:r>
          </w:p>
        </w:tc>
        <w:tc>
          <w:tcPr>
            <w:tcW w:w="4855" w:type="dxa"/>
          </w:tcPr>
          <w:p w14:paraId="4B8CCCF4" w14:textId="77777777" w:rsidR="00F85898" w:rsidRPr="00CA409C" w:rsidRDefault="00F85898" w:rsidP="0090364C">
            <w:pPr>
              <w:tabs>
                <w:tab w:val="left" w:pos="4455"/>
                <w:tab w:val="left" w:pos="6480"/>
              </w:tabs>
              <w:ind w:left="0" w:firstLine="0"/>
              <w:jc w:val="left"/>
              <w:rPr>
                <w:rFonts w:ascii="Times New Roman" w:hAnsi="Times New Roman"/>
                <w:szCs w:val="24"/>
              </w:rPr>
            </w:pPr>
            <w:r>
              <w:rPr>
                <w:b/>
                <w:szCs w:val="24"/>
              </w:rPr>
              <w:t>Effective Date of Contract T</w:t>
            </w:r>
            <w:r w:rsidRPr="003124CE">
              <w:rPr>
                <w:b/>
                <w:szCs w:val="24"/>
              </w:rPr>
              <w:t xml:space="preserve">hrough </w:t>
            </w:r>
            <w:r>
              <w:rPr>
                <w:b/>
                <w:szCs w:val="24"/>
              </w:rPr>
              <w:t>November 30, 2027</w:t>
            </w:r>
          </w:p>
        </w:tc>
      </w:tr>
      <w:tr w:rsidR="00F85898" w:rsidRPr="004620F3" w14:paraId="133D8F11" w14:textId="77777777" w:rsidTr="0090364C">
        <w:tc>
          <w:tcPr>
            <w:tcW w:w="5125" w:type="dxa"/>
            <w:shd w:val="clear" w:color="auto" w:fill="DBE5F1" w:themeFill="accent1" w:themeFillTint="33"/>
          </w:tcPr>
          <w:p w14:paraId="4C5B32CF" w14:textId="77777777" w:rsidR="00F85898" w:rsidRPr="00CA409C" w:rsidRDefault="00F85898" w:rsidP="0090364C">
            <w:pPr>
              <w:tabs>
                <w:tab w:val="left" w:pos="4455"/>
                <w:tab w:val="left" w:pos="6480"/>
              </w:tabs>
              <w:jc w:val="left"/>
              <w:rPr>
                <w:rFonts w:ascii="Times New Roman" w:hAnsi="Times New Roman"/>
                <w:b/>
                <w:szCs w:val="24"/>
              </w:rPr>
            </w:pPr>
            <w:r w:rsidRPr="00CA409C">
              <w:rPr>
                <w:rFonts w:ascii="Times New Roman" w:hAnsi="Times New Roman"/>
                <w:b/>
                <w:szCs w:val="24"/>
              </w:rPr>
              <w:t>REQUISITION NO.:</w:t>
            </w:r>
          </w:p>
        </w:tc>
        <w:tc>
          <w:tcPr>
            <w:tcW w:w="4855" w:type="dxa"/>
          </w:tcPr>
          <w:p w14:paraId="61B90D3C" w14:textId="77777777" w:rsidR="00F85898" w:rsidRPr="00CA409C" w:rsidRDefault="00F85898" w:rsidP="0090364C">
            <w:pPr>
              <w:tabs>
                <w:tab w:val="left" w:pos="4455"/>
                <w:tab w:val="left" w:pos="6480"/>
              </w:tabs>
              <w:rPr>
                <w:rFonts w:ascii="Times New Roman" w:hAnsi="Times New Roman"/>
                <w:szCs w:val="24"/>
              </w:rPr>
            </w:pPr>
            <w:r w:rsidRPr="0042390E">
              <w:rPr>
                <w:b/>
                <w:szCs w:val="24"/>
              </w:rPr>
              <w:t>R3152500495 </w:t>
            </w:r>
          </w:p>
        </w:tc>
      </w:tr>
    </w:tbl>
    <w:p w14:paraId="3BA6319A" w14:textId="77777777" w:rsidR="00F85898" w:rsidRPr="004620F3" w:rsidRDefault="00F85898" w:rsidP="00F85898">
      <w:pPr>
        <w:tabs>
          <w:tab w:val="left" w:pos="990"/>
          <w:tab w:val="left" w:pos="6480"/>
        </w:tabs>
        <w:jc w:val="center"/>
        <w:rPr>
          <w:b/>
          <w:sz w:val="24"/>
          <w:szCs w:val="24"/>
          <w:highlight w:val="yellow"/>
        </w:rPr>
      </w:pPr>
    </w:p>
    <w:p w14:paraId="71C9C426" w14:textId="77777777" w:rsidR="00F85898" w:rsidRDefault="00F85898" w:rsidP="00F85898">
      <w:pPr>
        <w:tabs>
          <w:tab w:val="left" w:pos="990"/>
          <w:tab w:val="left" w:pos="6480"/>
        </w:tabs>
        <w:jc w:val="center"/>
        <w:rPr>
          <w:b/>
          <w:sz w:val="28"/>
          <w:szCs w:val="24"/>
        </w:rPr>
      </w:pPr>
      <w:r w:rsidRPr="004620F3">
        <w:rPr>
          <w:b/>
          <w:sz w:val="28"/>
          <w:szCs w:val="24"/>
        </w:rPr>
        <w:t xml:space="preserve">PROPOSAL DUE NO LATER THAN: </w:t>
      </w:r>
      <w:r>
        <w:rPr>
          <w:b/>
          <w:sz w:val="28"/>
          <w:szCs w:val="24"/>
        </w:rPr>
        <w:t xml:space="preserve">TUESDAY </w:t>
      </w:r>
      <w:r>
        <w:rPr>
          <w:b/>
          <w:sz w:val="28"/>
          <w:szCs w:val="36"/>
        </w:rPr>
        <w:t>AUGUST 19, 2025</w:t>
      </w:r>
      <w:r w:rsidRPr="004620F3">
        <w:rPr>
          <w:b/>
          <w:sz w:val="28"/>
          <w:szCs w:val="24"/>
        </w:rPr>
        <w:t xml:space="preserve"> </w:t>
      </w:r>
    </w:p>
    <w:p w14:paraId="6476D286" w14:textId="77777777" w:rsidR="00F85898" w:rsidRPr="004620F3" w:rsidRDefault="00F85898" w:rsidP="00F85898">
      <w:pPr>
        <w:tabs>
          <w:tab w:val="left" w:pos="990"/>
          <w:tab w:val="left" w:pos="6480"/>
        </w:tabs>
        <w:jc w:val="center"/>
        <w:rPr>
          <w:b/>
          <w:sz w:val="28"/>
          <w:szCs w:val="24"/>
        </w:rPr>
      </w:pPr>
      <w:r w:rsidRPr="004620F3">
        <w:rPr>
          <w:b/>
          <w:sz w:val="28"/>
          <w:szCs w:val="24"/>
        </w:rPr>
        <w:t>AT 2:00 PM CENTRAL TIME</w:t>
      </w:r>
    </w:p>
    <w:p w14:paraId="3D774E19" w14:textId="77777777" w:rsidR="00F85898" w:rsidRPr="004620F3" w:rsidRDefault="00F85898" w:rsidP="00F85898">
      <w:pPr>
        <w:tabs>
          <w:tab w:val="left" w:pos="990"/>
        </w:tabs>
        <w:jc w:val="center"/>
        <w:rPr>
          <w:sz w:val="24"/>
          <w:szCs w:val="24"/>
        </w:rPr>
      </w:pPr>
      <w:r w:rsidRPr="004620F3">
        <w:rPr>
          <w:sz w:val="24"/>
          <w:szCs w:val="24"/>
        </w:rPr>
        <w:t>Proposal response must be submitted electronically through MissouriBUYS</w:t>
      </w:r>
      <w:r>
        <w:rPr>
          <w:sz w:val="24"/>
          <w:szCs w:val="24"/>
        </w:rPr>
        <w:t>, powered by MOVERS,</w:t>
      </w:r>
      <w:r w:rsidRPr="004620F3">
        <w:rPr>
          <w:sz w:val="24"/>
          <w:szCs w:val="24"/>
        </w:rPr>
        <w:t xml:space="preserve"> at </w:t>
      </w:r>
      <w:hyperlink r:id="rId16" w:history="1">
        <w:r w:rsidRPr="004620F3">
          <w:rPr>
            <w:color w:val="0000FF"/>
            <w:sz w:val="24"/>
            <w:szCs w:val="24"/>
            <w:u w:val="single"/>
          </w:rPr>
          <w:t>https://missouribuys.mo.gov</w:t>
        </w:r>
      </w:hyperlink>
      <w:r w:rsidRPr="004620F3">
        <w:rPr>
          <w:sz w:val="24"/>
          <w:szCs w:val="24"/>
        </w:rPr>
        <w:t>.</w:t>
      </w:r>
    </w:p>
    <w:p w14:paraId="24FBF2BF" w14:textId="77777777" w:rsidR="00F85898" w:rsidRPr="004620F3" w:rsidRDefault="00F85898" w:rsidP="00F85898">
      <w:pPr>
        <w:tabs>
          <w:tab w:val="left" w:pos="990"/>
        </w:tabs>
        <w:jc w:val="center"/>
        <w:rPr>
          <w:sz w:val="24"/>
          <w:szCs w:val="24"/>
        </w:rPr>
      </w:pPr>
      <w:r>
        <w:rPr>
          <w:sz w:val="24"/>
          <w:szCs w:val="24"/>
        </w:rPr>
        <w:t>E-mailed, m</w:t>
      </w:r>
      <w:r w:rsidRPr="004620F3">
        <w:rPr>
          <w:sz w:val="24"/>
          <w:szCs w:val="24"/>
        </w:rPr>
        <w:t>ailed, courier, or hand-delivered proposal responses will not be accepted.</w:t>
      </w:r>
    </w:p>
    <w:p w14:paraId="709C3ECF" w14:textId="77777777" w:rsidR="00F85898" w:rsidRPr="004620F3" w:rsidRDefault="00F85898" w:rsidP="00F85898">
      <w:pPr>
        <w:pBdr>
          <w:bottom w:val="single" w:sz="24" w:space="1" w:color="auto"/>
        </w:pBdr>
        <w:tabs>
          <w:tab w:val="left" w:pos="990"/>
          <w:tab w:val="left" w:pos="1440"/>
          <w:tab w:val="left" w:pos="6480"/>
        </w:tabs>
        <w:ind w:right="90"/>
        <w:rPr>
          <w:b/>
          <w:sz w:val="24"/>
          <w:szCs w:val="24"/>
        </w:rPr>
      </w:pPr>
    </w:p>
    <w:p w14:paraId="35227898" w14:textId="77777777" w:rsidR="00F85898" w:rsidRPr="004620F3" w:rsidRDefault="00F85898" w:rsidP="00F85898">
      <w:pPr>
        <w:tabs>
          <w:tab w:val="left" w:pos="990"/>
          <w:tab w:val="left" w:pos="6480"/>
        </w:tabs>
        <w:ind w:right="86"/>
        <w:jc w:val="center"/>
        <w:rPr>
          <w:b/>
          <w:sz w:val="24"/>
          <w:szCs w:val="24"/>
          <w:u w:val="single"/>
        </w:rPr>
      </w:pPr>
      <w:r w:rsidRPr="004620F3">
        <w:rPr>
          <w:b/>
          <w:sz w:val="24"/>
          <w:szCs w:val="24"/>
          <w:u w:val="single"/>
        </w:rPr>
        <w:t>RFP CONTACT INFORMATION</w:t>
      </w:r>
      <w:r w:rsidRPr="004620F3">
        <w:rPr>
          <w:b/>
          <w:sz w:val="24"/>
          <w:szCs w:val="24"/>
        </w:rPr>
        <w:t>:</w:t>
      </w:r>
    </w:p>
    <w:p w14:paraId="0679408E" w14:textId="77777777" w:rsidR="00F85898" w:rsidRPr="004620F3" w:rsidRDefault="00F85898" w:rsidP="00F85898">
      <w:pPr>
        <w:tabs>
          <w:tab w:val="left" w:pos="990"/>
          <w:tab w:val="left" w:pos="6480"/>
        </w:tabs>
        <w:ind w:right="90"/>
        <w:jc w:val="center"/>
        <w:rPr>
          <w:b/>
          <w:sz w:val="24"/>
          <w:szCs w:val="24"/>
        </w:rPr>
      </w:pPr>
      <w:r w:rsidRPr="004620F3">
        <w:rPr>
          <w:b/>
          <w:sz w:val="24"/>
          <w:szCs w:val="24"/>
        </w:rPr>
        <w:t xml:space="preserve">BUYER:  </w:t>
      </w:r>
      <w:r>
        <w:rPr>
          <w:sz w:val="24"/>
          <w:szCs w:val="36"/>
        </w:rPr>
        <w:t>Madison Williams</w:t>
      </w:r>
    </w:p>
    <w:p w14:paraId="74AE3930" w14:textId="77777777" w:rsidR="00F85898" w:rsidRPr="004620F3" w:rsidRDefault="00F85898" w:rsidP="00F85898">
      <w:pPr>
        <w:tabs>
          <w:tab w:val="left" w:pos="990"/>
          <w:tab w:val="left" w:pos="6480"/>
        </w:tabs>
        <w:ind w:right="90"/>
        <w:jc w:val="center"/>
        <w:rPr>
          <w:b/>
          <w:sz w:val="24"/>
          <w:szCs w:val="24"/>
        </w:rPr>
      </w:pPr>
      <w:r w:rsidRPr="004620F3">
        <w:rPr>
          <w:b/>
          <w:sz w:val="24"/>
          <w:szCs w:val="24"/>
        </w:rPr>
        <w:t>PHONE NO.: (</w:t>
      </w:r>
      <w:r w:rsidRPr="004620F3">
        <w:rPr>
          <w:sz w:val="24"/>
          <w:szCs w:val="24"/>
        </w:rPr>
        <w:t xml:space="preserve">573) </w:t>
      </w:r>
      <w:r>
        <w:rPr>
          <w:sz w:val="24"/>
          <w:szCs w:val="36"/>
        </w:rPr>
        <w:t>751-8058</w:t>
      </w:r>
    </w:p>
    <w:p w14:paraId="5AD4C9B7" w14:textId="77777777" w:rsidR="00F85898" w:rsidRPr="004620F3" w:rsidRDefault="00F85898" w:rsidP="00F85898">
      <w:pPr>
        <w:jc w:val="center"/>
        <w:rPr>
          <w:b/>
          <w:sz w:val="24"/>
          <w:szCs w:val="24"/>
        </w:rPr>
      </w:pPr>
      <w:r w:rsidRPr="004620F3">
        <w:rPr>
          <w:b/>
          <w:sz w:val="24"/>
          <w:szCs w:val="24"/>
        </w:rPr>
        <w:t xml:space="preserve">EMAIL:  </w:t>
      </w:r>
      <w:r>
        <w:rPr>
          <w:sz w:val="24"/>
          <w:szCs w:val="36"/>
        </w:rPr>
        <w:t>Madison.williams</w:t>
      </w:r>
      <w:r w:rsidRPr="004620F3">
        <w:rPr>
          <w:sz w:val="24"/>
          <w:szCs w:val="36"/>
        </w:rPr>
        <w:t>@oa.mo.gov</w:t>
      </w:r>
      <w:r w:rsidRPr="004620F3">
        <w:rPr>
          <w:b/>
          <w:sz w:val="24"/>
          <w:szCs w:val="24"/>
        </w:rPr>
        <w:t xml:space="preserve"> </w:t>
      </w:r>
    </w:p>
    <w:p w14:paraId="304B653F" w14:textId="77777777" w:rsidR="00F85898" w:rsidRPr="004620F3" w:rsidRDefault="00F85898" w:rsidP="00F85898">
      <w:pPr>
        <w:rPr>
          <w:sz w:val="24"/>
          <w:szCs w:val="24"/>
        </w:rPr>
      </w:pPr>
      <w:r w:rsidRPr="004620F3">
        <w:rPr>
          <w:sz w:val="24"/>
          <w:szCs w:val="24"/>
        </w:rPr>
        <w:t>See “</w:t>
      </w:r>
      <w:r w:rsidRPr="004620F3">
        <w:rPr>
          <w:b/>
          <w:sz w:val="24"/>
          <w:szCs w:val="24"/>
        </w:rPr>
        <w:t>RFP Questions</w:t>
      </w:r>
      <w:r w:rsidRPr="004620F3">
        <w:rPr>
          <w:sz w:val="24"/>
          <w:szCs w:val="24"/>
        </w:rPr>
        <w:t>” in Section 1 for appropriate communications during the procurement process.</w:t>
      </w:r>
    </w:p>
    <w:p w14:paraId="5777EDB7" w14:textId="77777777" w:rsidR="00F85898" w:rsidRPr="00A03681" w:rsidRDefault="00F85898" w:rsidP="00F85898">
      <w:pPr>
        <w:pBdr>
          <w:top w:val="single" w:sz="24" w:space="1" w:color="auto"/>
        </w:pBdr>
        <w:ind w:right="90"/>
        <w:rPr>
          <w:b/>
          <w:sz w:val="8"/>
          <w:szCs w:val="8"/>
        </w:rPr>
      </w:pPr>
    </w:p>
    <w:p w14:paraId="2EE7586D" w14:textId="77777777" w:rsidR="00F85898" w:rsidRPr="004620F3" w:rsidRDefault="00F85898" w:rsidP="00F85898">
      <w:pPr>
        <w:rPr>
          <w:b/>
          <w:sz w:val="28"/>
        </w:rPr>
      </w:pPr>
      <w:r w:rsidRPr="004620F3">
        <w:rPr>
          <w:b/>
          <w:sz w:val="28"/>
        </w:rPr>
        <w:t>DELIVER SUPPLIES/SERVICES FREE ON BOARD (FOB) DESTINATION TO THE FOLLOWING ADDRESS:</w:t>
      </w:r>
      <w:r>
        <w:rPr>
          <w:noProof/>
        </w:rPr>
        <w:t xml:space="preserve"> </w:t>
      </w:r>
    </w:p>
    <w:p w14:paraId="7C382A5B" w14:textId="77777777" w:rsidR="00F85898" w:rsidRDefault="00F85898" w:rsidP="00F85898">
      <w:pPr>
        <w:jc w:val="center"/>
        <w:rPr>
          <w:sz w:val="24"/>
          <w:szCs w:val="36"/>
        </w:rPr>
      </w:pPr>
      <w:r>
        <w:rPr>
          <w:sz w:val="24"/>
          <w:szCs w:val="36"/>
        </w:rPr>
        <w:t>Department of Health and Senior Services</w:t>
      </w:r>
    </w:p>
    <w:p w14:paraId="11BDE052" w14:textId="77777777" w:rsidR="00F85898" w:rsidRDefault="00F85898" w:rsidP="00F85898">
      <w:pPr>
        <w:jc w:val="center"/>
        <w:rPr>
          <w:sz w:val="24"/>
          <w:szCs w:val="36"/>
        </w:rPr>
      </w:pPr>
      <w:r>
        <w:rPr>
          <w:sz w:val="24"/>
          <w:szCs w:val="36"/>
        </w:rPr>
        <w:t>930 Wildwood Dr</w:t>
      </w:r>
    </w:p>
    <w:p w14:paraId="3C53559F" w14:textId="77777777" w:rsidR="00F85898" w:rsidRPr="004620F3" w:rsidRDefault="00F85898" w:rsidP="00F85898">
      <w:pPr>
        <w:jc w:val="center"/>
        <w:rPr>
          <w:sz w:val="24"/>
          <w:szCs w:val="36"/>
        </w:rPr>
      </w:pPr>
      <w:r>
        <w:rPr>
          <w:sz w:val="24"/>
          <w:szCs w:val="36"/>
        </w:rPr>
        <w:t>Jefferson City, MO 65109</w:t>
      </w:r>
    </w:p>
    <w:p w14:paraId="64089890" w14:textId="77777777" w:rsidR="00F85898" w:rsidRPr="00A03681" w:rsidRDefault="00F85898" w:rsidP="00F85898">
      <w:pPr>
        <w:jc w:val="center"/>
        <w:rPr>
          <w:b/>
          <w:sz w:val="12"/>
          <w:szCs w:val="12"/>
        </w:rPr>
      </w:pPr>
    </w:p>
    <w:p w14:paraId="38D1CA6B" w14:textId="77777777" w:rsidR="00F85898" w:rsidRPr="004620F3" w:rsidRDefault="00F85898" w:rsidP="00F85898">
      <w:pPr>
        <w:pBdr>
          <w:top w:val="single" w:sz="4" w:space="1" w:color="auto"/>
          <w:left w:val="single" w:sz="4" w:space="4" w:color="auto"/>
          <w:bottom w:val="single" w:sz="4" w:space="1" w:color="auto"/>
          <w:right w:val="single" w:sz="4" w:space="4" w:color="auto"/>
        </w:pBdr>
        <w:tabs>
          <w:tab w:val="center" w:pos="4995"/>
        </w:tabs>
        <w:ind w:right="90"/>
        <w:jc w:val="left"/>
        <w:rPr>
          <w:b/>
          <w:color w:val="FF0000"/>
          <w:sz w:val="24"/>
          <w:szCs w:val="24"/>
        </w:rPr>
      </w:pPr>
      <w:r w:rsidRPr="004620F3">
        <w:rPr>
          <w:b/>
          <w:color w:val="FF0000"/>
          <w:sz w:val="24"/>
          <w:szCs w:val="24"/>
        </w:rPr>
        <w:tab/>
        <w:t>ATTENTION:</w:t>
      </w:r>
      <w:r w:rsidRPr="004620F3">
        <w:rPr>
          <w:b/>
          <w:color w:val="FF0000"/>
          <w:sz w:val="24"/>
          <w:szCs w:val="24"/>
        </w:rPr>
        <w:tab/>
      </w:r>
    </w:p>
    <w:p w14:paraId="634F393F" w14:textId="77777777" w:rsidR="00F85898" w:rsidRPr="004620F3" w:rsidRDefault="00F85898" w:rsidP="00F85898">
      <w:pPr>
        <w:numPr>
          <w:ilvl w:val="0"/>
          <w:numId w:val="43"/>
        </w:numPr>
        <w:pBdr>
          <w:top w:val="single" w:sz="4" w:space="1" w:color="auto"/>
          <w:left w:val="single" w:sz="4" w:space="22" w:color="auto"/>
          <w:bottom w:val="single" w:sz="4" w:space="1" w:color="auto"/>
          <w:right w:val="single" w:sz="4" w:space="0" w:color="auto"/>
        </w:pBdr>
        <w:tabs>
          <w:tab w:val="left" w:pos="360"/>
        </w:tabs>
        <w:contextualSpacing/>
        <w:jc w:val="left"/>
        <w:rPr>
          <w:sz w:val="24"/>
          <w:szCs w:val="24"/>
        </w:rPr>
      </w:pPr>
      <w:r w:rsidRPr="004620F3">
        <w:rPr>
          <w:sz w:val="24"/>
          <w:szCs w:val="24"/>
        </w:rPr>
        <w:t xml:space="preserve">After reviewing the Request for Proposal (RFP), the vendor must complete and return </w:t>
      </w:r>
      <w:r w:rsidRPr="004620F3">
        <w:rPr>
          <w:b/>
          <w:sz w:val="24"/>
          <w:szCs w:val="24"/>
        </w:rPr>
        <w:t>Exhibit A, Proposal Signature Page and all other necessary exhibits</w:t>
      </w:r>
      <w:r w:rsidRPr="004620F3">
        <w:rPr>
          <w:sz w:val="24"/>
          <w:szCs w:val="24"/>
        </w:rPr>
        <w:t>.</w:t>
      </w:r>
    </w:p>
    <w:p w14:paraId="7153FF93" w14:textId="77777777" w:rsidR="00F85898" w:rsidRPr="004620F3" w:rsidRDefault="00F85898" w:rsidP="00F85898">
      <w:pPr>
        <w:numPr>
          <w:ilvl w:val="0"/>
          <w:numId w:val="43"/>
        </w:numPr>
        <w:pBdr>
          <w:top w:val="single" w:sz="4" w:space="1" w:color="auto"/>
          <w:left w:val="single" w:sz="4" w:space="22" w:color="auto"/>
          <w:bottom w:val="single" w:sz="4" w:space="1" w:color="auto"/>
          <w:right w:val="single" w:sz="4" w:space="0" w:color="auto"/>
        </w:pBdr>
        <w:tabs>
          <w:tab w:val="left" w:pos="360"/>
        </w:tabs>
        <w:contextualSpacing/>
        <w:jc w:val="left"/>
        <w:rPr>
          <w:b/>
          <w:sz w:val="24"/>
          <w:szCs w:val="24"/>
        </w:rPr>
      </w:pPr>
      <w:r w:rsidRPr="004620F3">
        <w:rPr>
          <w:sz w:val="24"/>
          <w:szCs w:val="24"/>
        </w:rPr>
        <w:t xml:space="preserve">Due to lead times for obtaining the information needed to complete the various </w:t>
      </w:r>
      <w:r w:rsidRPr="004620F3">
        <w:rPr>
          <w:b/>
          <w:sz w:val="24"/>
          <w:szCs w:val="24"/>
        </w:rPr>
        <w:t>Business Compliance</w:t>
      </w:r>
      <w:r w:rsidRPr="004620F3">
        <w:rPr>
          <w:sz w:val="24"/>
          <w:szCs w:val="24"/>
        </w:rPr>
        <w:t xml:space="preserve"> </w:t>
      </w:r>
      <w:r w:rsidRPr="004620F3">
        <w:rPr>
          <w:b/>
          <w:sz w:val="24"/>
          <w:szCs w:val="24"/>
        </w:rPr>
        <w:t xml:space="preserve">Exhibits </w:t>
      </w:r>
      <w:r w:rsidRPr="004620F3">
        <w:rPr>
          <w:sz w:val="24"/>
          <w:szCs w:val="24"/>
        </w:rPr>
        <w:t>herein as explained in the RFP’s Vendor Response Exhibits, vendors are encouraged to IMMEDIATELY begin securing these verifications.</w:t>
      </w:r>
    </w:p>
    <w:p w14:paraId="3E809480" w14:textId="77777777" w:rsidR="00F85898" w:rsidRPr="004620F3" w:rsidRDefault="00F85898" w:rsidP="00F85898">
      <w:pPr>
        <w:numPr>
          <w:ilvl w:val="0"/>
          <w:numId w:val="43"/>
        </w:numPr>
        <w:pBdr>
          <w:top w:val="single" w:sz="4" w:space="1" w:color="auto"/>
          <w:left w:val="single" w:sz="4" w:space="22" w:color="auto"/>
          <w:bottom w:val="single" w:sz="4" w:space="1" w:color="auto"/>
          <w:right w:val="single" w:sz="4" w:space="0" w:color="auto"/>
        </w:pBdr>
        <w:tabs>
          <w:tab w:val="left" w:pos="360"/>
        </w:tabs>
        <w:contextualSpacing/>
        <w:jc w:val="left"/>
        <w:outlineLvl w:val="1"/>
        <w:rPr>
          <w:sz w:val="24"/>
          <w:szCs w:val="24"/>
        </w:rPr>
      </w:pPr>
      <w:r w:rsidRPr="004620F3">
        <w:rPr>
          <w:sz w:val="24"/>
          <w:szCs w:val="24"/>
        </w:rPr>
        <w:t>The vendor must be registered in MissouriBUYS</w:t>
      </w:r>
      <w:r>
        <w:rPr>
          <w:sz w:val="24"/>
          <w:szCs w:val="24"/>
        </w:rPr>
        <w:t>, powered by MOVERS</w:t>
      </w:r>
      <w:r w:rsidRPr="004620F3">
        <w:rPr>
          <w:sz w:val="24"/>
          <w:szCs w:val="24"/>
        </w:rPr>
        <w:t xml:space="preserve"> in a </w:t>
      </w:r>
      <w:r w:rsidRPr="004620F3">
        <w:rPr>
          <w:b/>
          <w:sz w:val="24"/>
          <w:szCs w:val="24"/>
        </w:rPr>
        <w:t>“</w:t>
      </w:r>
      <w:r>
        <w:rPr>
          <w:b/>
          <w:sz w:val="24"/>
          <w:szCs w:val="24"/>
        </w:rPr>
        <w:t>Prospective</w:t>
      </w:r>
      <w:r w:rsidRPr="004620F3">
        <w:rPr>
          <w:b/>
          <w:sz w:val="24"/>
          <w:szCs w:val="24"/>
        </w:rPr>
        <w:t>” or “</w:t>
      </w:r>
      <w:r>
        <w:rPr>
          <w:b/>
          <w:sz w:val="24"/>
          <w:szCs w:val="24"/>
        </w:rPr>
        <w:t>Spend Authorized</w:t>
      </w:r>
      <w:r w:rsidRPr="004620F3">
        <w:rPr>
          <w:b/>
          <w:sz w:val="24"/>
          <w:szCs w:val="24"/>
        </w:rPr>
        <w:t>” registration status to submit a proposal</w:t>
      </w:r>
      <w:r w:rsidRPr="004620F3">
        <w:rPr>
          <w:sz w:val="24"/>
          <w:szCs w:val="24"/>
        </w:rPr>
        <w:t>.  The vendor must achieve “</w:t>
      </w:r>
      <w:r w:rsidRPr="004620F3">
        <w:rPr>
          <w:b/>
          <w:sz w:val="24"/>
          <w:szCs w:val="24"/>
        </w:rPr>
        <w:t>Approved” registration status</w:t>
      </w:r>
      <w:r w:rsidRPr="004620F3">
        <w:rPr>
          <w:sz w:val="24"/>
          <w:szCs w:val="24"/>
        </w:rPr>
        <w:t xml:space="preserve"> in MissouriBUYS</w:t>
      </w:r>
      <w:r>
        <w:rPr>
          <w:sz w:val="24"/>
          <w:szCs w:val="24"/>
        </w:rPr>
        <w:t xml:space="preserve"> (WebProcure/Proactis) and </w:t>
      </w:r>
      <w:r w:rsidRPr="009A2B51">
        <w:rPr>
          <w:b/>
          <w:bCs/>
          <w:sz w:val="24"/>
          <w:szCs w:val="24"/>
        </w:rPr>
        <w:t>“Spend Authorized” registration status</w:t>
      </w:r>
      <w:r>
        <w:rPr>
          <w:sz w:val="24"/>
          <w:szCs w:val="24"/>
        </w:rPr>
        <w:t xml:space="preserve"> in MissouriBUYS, powered by MOVERS</w:t>
      </w:r>
      <w:r w:rsidRPr="004620F3">
        <w:rPr>
          <w:sz w:val="24"/>
          <w:szCs w:val="24"/>
        </w:rPr>
        <w:t xml:space="preserve"> </w:t>
      </w:r>
      <w:r w:rsidRPr="004620F3">
        <w:rPr>
          <w:b/>
          <w:sz w:val="24"/>
          <w:szCs w:val="24"/>
        </w:rPr>
        <w:t>to be considered for a contract award</w:t>
      </w:r>
      <w:r w:rsidRPr="004620F3">
        <w:rPr>
          <w:sz w:val="24"/>
          <w:szCs w:val="24"/>
        </w:rPr>
        <w:t>. Reference Section 5.</w:t>
      </w:r>
    </w:p>
    <w:p w14:paraId="4259C8E2" w14:textId="77777777" w:rsidR="00F85898" w:rsidRDefault="00F85898" w:rsidP="004620F3">
      <w:pPr>
        <w:outlineLvl w:val="1"/>
        <w:rPr>
          <w:b/>
        </w:rPr>
      </w:pPr>
    </w:p>
    <w:p w14:paraId="249F065D" w14:textId="76CD704A" w:rsidR="004620F3" w:rsidRPr="004620F3" w:rsidRDefault="004620F3" w:rsidP="004620F3">
      <w:pPr>
        <w:outlineLvl w:val="1"/>
        <w:rPr>
          <w:b/>
        </w:rPr>
      </w:pPr>
      <w:r w:rsidRPr="004620F3">
        <w:rPr>
          <w:b/>
        </w:rPr>
        <w:t xml:space="preserve">RFP Organization:  </w:t>
      </w:r>
    </w:p>
    <w:p w14:paraId="03C3D16A" w14:textId="77777777" w:rsidR="004620F3" w:rsidRPr="004620F3" w:rsidRDefault="004620F3" w:rsidP="004620F3">
      <w:pPr>
        <w:tabs>
          <w:tab w:val="left" w:pos="1141"/>
        </w:tabs>
        <w:outlineLvl w:val="3"/>
      </w:pPr>
    </w:p>
    <w:tbl>
      <w:tblPr>
        <w:tblStyle w:val="TableGrid"/>
        <w:tblW w:w="9990" w:type="dxa"/>
        <w:tblInd w:w="85" w:type="dxa"/>
        <w:tblLook w:val="04A0" w:firstRow="1" w:lastRow="0" w:firstColumn="1" w:lastColumn="0" w:noHBand="0" w:noVBand="1"/>
      </w:tblPr>
      <w:tblGrid>
        <w:gridCol w:w="790"/>
        <w:gridCol w:w="1967"/>
        <w:gridCol w:w="7233"/>
      </w:tblGrid>
      <w:tr w:rsidR="004620F3" w:rsidRPr="004620F3" w14:paraId="1B85CA23" w14:textId="77777777" w:rsidTr="00A03681">
        <w:trPr>
          <w:trHeight w:val="312"/>
        </w:trPr>
        <w:tc>
          <w:tcPr>
            <w:tcW w:w="790" w:type="dxa"/>
            <w:vMerge w:val="restart"/>
            <w:tcBorders>
              <w:top w:val="single" w:sz="36" w:space="0" w:color="auto"/>
            </w:tcBorders>
            <w:textDirection w:val="btLr"/>
            <w:vAlign w:val="center"/>
          </w:tcPr>
          <w:p w14:paraId="0A4588C2" w14:textId="77777777" w:rsidR="004620F3" w:rsidRPr="004620F3" w:rsidRDefault="004620F3" w:rsidP="004620F3">
            <w:pPr>
              <w:ind w:left="833" w:right="113"/>
              <w:jc w:val="center"/>
              <w:outlineLvl w:val="3"/>
              <w:rPr>
                <w:rFonts w:ascii="Times New Roman" w:hAnsi="Times New Roman"/>
              </w:rPr>
            </w:pPr>
            <w:r w:rsidRPr="004620F3">
              <w:rPr>
                <w:rFonts w:ascii="Times New Roman" w:hAnsi="Times New Roman"/>
              </w:rPr>
              <w:t>RFP Sections</w:t>
            </w:r>
          </w:p>
        </w:tc>
        <w:tc>
          <w:tcPr>
            <w:tcW w:w="1967" w:type="dxa"/>
            <w:tcBorders>
              <w:top w:val="single" w:sz="36" w:space="0" w:color="auto"/>
            </w:tcBorders>
            <w:vAlign w:val="center"/>
          </w:tcPr>
          <w:p w14:paraId="289C2543" w14:textId="77777777" w:rsidR="004620F3" w:rsidRPr="004620F3" w:rsidRDefault="004620F3" w:rsidP="004620F3">
            <w:pPr>
              <w:outlineLvl w:val="3"/>
              <w:rPr>
                <w:rFonts w:ascii="Times New Roman" w:hAnsi="Times New Roman"/>
              </w:rPr>
            </w:pPr>
            <w:r w:rsidRPr="004620F3">
              <w:rPr>
                <w:rFonts w:ascii="Times New Roman" w:hAnsi="Times New Roman"/>
              </w:rPr>
              <w:t>Section 1</w:t>
            </w:r>
          </w:p>
        </w:tc>
        <w:tc>
          <w:tcPr>
            <w:tcW w:w="7233" w:type="dxa"/>
            <w:tcBorders>
              <w:top w:val="single" w:sz="36" w:space="0" w:color="auto"/>
            </w:tcBorders>
            <w:vAlign w:val="center"/>
          </w:tcPr>
          <w:p w14:paraId="094E4A51" w14:textId="77777777" w:rsidR="004620F3" w:rsidRPr="004620F3" w:rsidRDefault="004620F3" w:rsidP="004620F3">
            <w:pPr>
              <w:outlineLvl w:val="3"/>
              <w:rPr>
                <w:rFonts w:ascii="Times New Roman" w:hAnsi="Times New Roman"/>
              </w:rPr>
            </w:pPr>
            <w:r w:rsidRPr="004620F3">
              <w:rPr>
                <w:rFonts w:ascii="Times New Roman" w:hAnsi="Times New Roman"/>
              </w:rPr>
              <w:t>Introduction and Background Information Section</w:t>
            </w:r>
          </w:p>
        </w:tc>
      </w:tr>
      <w:tr w:rsidR="004620F3" w:rsidRPr="004620F3" w14:paraId="12C99308" w14:textId="77777777" w:rsidTr="00A03681">
        <w:trPr>
          <w:trHeight w:val="347"/>
        </w:trPr>
        <w:tc>
          <w:tcPr>
            <w:tcW w:w="790" w:type="dxa"/>
            <w:vMerge/>
            <w:vAlign w:val="center"/>
          </w:tcPr>
          <w:p w14:paraId="76A869D8" w14:textId="77777777" w:rsidR="004620F3" w:rsidRPr="004620F3" w:rsidRDefault="004620F3" w:rsidP="004620F3">
            <w:pPr>
              <w:jc w:val="center"/>
              <w:outlineLvl w:val="3"/>
              <w:rPr>
                <w:rFonts w:ascii="Times New Roman" w:hAnsi="Times New Roman"/>
              </w:rPr>
            </w:pPr>
          </w:p>
        </w:tc>
        <w:tc>
          <w:tcPr>
            <w:tcW w:w="1967" w:type="dxa"/>
            <w:vAlign w:val="center"/>
          </w:tcPr>
          <w:p w14:paraId="35F16819" w14:textId="77777777" w:rsidR="004620F3" w:rsidRPr="004620F3" w:rsidRDefault="004620F3" w:rsidP="004620F3">
            <w:pPr>
              <w:outlineLvl w:val="3"/>
              <w:rPr>
                <w:rFonts w:ascii="Times New Roman" w:hAnsi="Times New Roman"/>
              </w:rPr>
            </w:pPr>
            <w:r w:rsidRPr="004620F3">
              <w:rPr>
                <w:rFonts w:ascii="Times New Roman" w:hAnsi="Times New Roman"/>
              </w:rPr>
              <w:t>Section 2</w:t>
            </w:r>
          </w:p>
        </w:tc>
        <w:tc>
          <w:tcPr>
            <w:tcW w:w="7233" w:type="dxa"/>
            <w:vAlign w:val="center"/>
          </w:tcPr>
          <w:p w14:paraId="09335ED4" w14:textId="77777777" w:rsidR="004620F3" w:rsidRPr="004620F3" w:rsidRDefault="004620F3" w:rsidP="00217081">
            <w:pPr>
              <w:outlineLvl w:val="3"/>
              <w:rPr>
                <w:rFonts w:ascii="Times New Roman" w:hAnsi="Times New Roman"/>
              </w:rPr>
            </w:pPr>
            <w:r w:rsidRPr="004620F3">
              <w:rPr>
                <w:rFonts w:ascii="Times New Roman" w:hAnsi="Times New Roman"/>
              </w:rPr>
              <w:t>Scope of Work Section</w:t>
            </w:r>
          </w:p>
        </w:tc>
      </w:tr>
      <w:tr w:rsidR="004620F3" w:rsidRPr="004620F3" w14:paraId="7E52AE1B" w14:textId="77777777" w:rsidTr="00A03681">
        <w:trPr>
          <w:trHeight w:val="347"/>
        </w:trPr>
        <w:tc>
          <w:tcPr>
            <w:tcW w:w="790" w:type="dxa"/>
            <w:vMerge/>
            <w:vAlign w:val="center"/>
          </w:tcPr>
          <w:p w14:paraId="5A1A4D3B" w14:textId="77777777" w:rsidR="004620F3" w:rsidRPr="004620F3" w:rsidRDefault="004620F3" w:rsidP="004620F3">
            <w:pPr>
              <w:jc w:val="center"/>
              <w:outlineLvl w:val="3"/>
              <w:rPr>
                <w:rFonts w:ascii="Times New Roman" w:hAnsi="Times New Roman"/>
              </w:rPr>
            </w:pPr>
          </w:p>
        </w:tc>
        <w:tc>
          <w:tcPr>
            <w:tcW w:w="1967" w:type="dxa"/>
            <w:vAlign w:val="center"/>
          </w:tcPr>
          <w:p w14:paraId="3E11BA88" w14:textId="77777777" w:rsidR="004620F3" w:rsidRPr="004620F3" w:rsidRDefault="004620F3" w:rsidP="004620F3">
            <w:pPr>
              <w:outlineLvl w:val="3"/>
              <w:rPr>
                <w:rFonts w:ascii="Times New Roman" w:hAnsi="Times New Roman"/>
              </w:rPr>
            </w:pPr>
            <w:r w:rsidRPr="004620F3">
              <w:rPr>
                <w:rFonts w:ascii="Times New Roman" w:hAnsi="Times New Roman"/>
              </w:rPr>
              <w:t>Section 3</w:t>
            </w:r>
          </w:p>
        </w:tc>
        <w:tc>
          <w:tcPr>
            <w:tcW w:w="7233" w:type="dxa"/>
            <w:vAlign w:val="center"/>
          </w:tcPr>
          <w:p w14:paraId="492DD50A" w14:textId="77777777" w:rsidR="004620F3" w:rsidRPr="004620F3" w:rsidRDefault="004620F3" w:rsidP="004620F3">
            <w:pPr>
              <w:outlineLvl w:val="3"/>
              <w:rPr>
                <w:rFonts w:ascii="Times New Roman" w:hAnsi="Times New Roman"/>
              </w:rPr>
            </w:pPr>
            <w:r w:rsidRPr="004620F3">
              <w:rPr>
                <w:rFonts w:ascii="Times New Roman" w:hAnsi="Times New Roman"/>
              </w:rPr>
              <w:t>Terms and Conditions Section</w:t>
            </w:r>
          </w:p>
        </w:tc>
      </w:tr>
      <w:tr w:rsidR="004620F3" w:rsidRPr="004620F3" w14:paraId="1720D47F" w14:textId="77777777" w:rsidTr="00A03681">
        <w:trPr>
          <w:trHeight w:val="356"/>
        </w:trPr>
        <w:tc>
          <w:tcPr>
            <w:tcW w:w="790" w:type="dxa"/>
            <w:vMerge/>
            <w:vAlign w:val="center"/>
          </w:tcPr>
          <w:p w14:paraId="44EE3AF8" w14:textId="77777777" w:rsidR="004620F3" w:rsidRPr="004620F3" w:rsidRDefault="004620F3" w:rsidP="004620F3">
            <w:pPr>
              <w:jc w:val="center"/>
              <w:outlineLvl w:val="3"/>
              <w:rPr>
                <w:rFonts w:ascii="Times New Roman" w:hAnsi="Times New Roman"/>
              </w:rPr>
            </w:pPr>
          </w:p>
        </w:tc>
        <w:tc>
          <w:tcPr>
            <w:tcW w:w="1967" w:type="dxa"/>
            <w:vAlign w:val="center"/>
          </w:tcPr>
          <w:p w14:paraId="02590AFF" w14:textId="77777777" w:rsidR="004620F3" w:rsidRPr="004620F3" w:rsidRDefault="004620F3" w:rsidP="004620F3">
            <w:pPr>
              <w:outlineLvl w:val="3"/>
              <w:rPr>
                <w:rFonts w:ascii="Times New Roman" w:hAnsi="Times New Roman"/>
              </w:rPr>
            </w:pPr>
            <w:r w:rsidRPr="004620F3">
              <w:rPr>
                <w:rFonts w:ascii="Times New Roman" w:hAnsi="Times New Roman"/>
              </w:rPr>
              <w:t>Section 4</w:t>
            </w:r>
          </w:p>
        </w:tc>
        <w:tc>
          <w:tcPr>
            <w:tcW w:w="7233" w:type="dxa"/>
            <w:vAlign w:val="center"/>
          </w:tcPr>
          <w:p w14:paraId="2D079661" w14:textId="77777777" w:rsidR="004620F3" w:rsidRPr="004620F3" w:rsidRDefault="004620F3" w:rsidP="004620F3">
            <w:pPr>
              <w:outlineLvl w:val="3"/>
              <w:rPr>
                <w:rFonts w:ascii="Times New Roman" w:hAnsi="Times New Roman"/>
              </w:rPr>
            </w:pPr>
            <w:r w:rsidRPr="004620F3">
              <w:rPr>
                <w:rFonts w:ascii="Times New Roman" w:hAnsi="Times New Roman"/>
              </w:rPr>
              <w:t>General Contractual Requirements Section</w:t>
            </w:r>
          </w:p>
        </w:tc>
      </w:tr>
      <w:tr w:rsidR="004620F3" w:rsidRPr="004620F3" w14:paraId="6431F448" w14:textId="77777777" w:rsidTr="00A03681">
        <w:trPr>
          <w:trHeight w:val="347"/>
        </w:trPr>
        <w:tc>
          <w:tcPr>
            <w:tcW w:w="790" w:type="dxa"/>
            <w:vMerge/>
            <w:tcBorders>
              <w:bottom w:val="single" w:sz="36" w:space="0" w:color="auto"/>
            </w:tcBorders>
            <w:vAlign w:val="center"/>
          </w:tcPr>
          <w:p w14:paraId="6184BAAA" w14:textId="77777777" w:rsidR="004620F3" w:rsidRPr="004620F3" w:rsidRDefault="004620F3" w:rsidP="004620F3">
            <w:pPr>
              <w:jc w:val="center"/>
              <w:outlineLvl w:val="3"/>
              <w:rPr>
                <w:rFonts w:ascii="Times New Roman" w:hAnsi="Times New Roman"/>
              </w:rPr>
            </w:pPr>
          </w:p>
        </w:tc>
        <w:tc>
          <w:tcPr>
            <w:tcW w:w="1967" w:type="dxa"/>
            <w:vAlign w:val="center"/>
          </w:tcPr>
          <w:p w14:paraId="3BFA043E" w14:textId="77777777" w:rsidR="004620F3" w:rsidRPr="004620F3" w:rsidRDefault="004620F3" w:rsidP="004620F3">
            <w:pPr>
              <w:outlineLvl w:val="3"/>
              <w:rPr>
                <w:rFonts w:ascii="Times New Roman" w:hAnsi="Times New Roman"/>
              </w:rPr>
            </w:pPr>
            <w:r w:rsidRPr="004620F3">
              <w:rPr>
                <w:rFonts w:ascii="Times New Roman" w:hAnsi="Times New Roman"/>
              </w:rPr>
              <w:t>Section 5</w:t>
            </w:r>
          </w:p>
        </w:tc>
        <w:tc>
          <w:tcPr>
            <w:tcW w:w="7233" w:type="dxa"/>
            <w:vAlign w:val="center"/>
          </w:tcPr>
          <w:p w14:paraId="01819B5D" w14:textId="77777777" w:rsidR="004620F3" w:rsidRPr="004620F3" w:rsidRDefault="00D0771A" w:rsidP="00D0771A">
            <w:pPr>
              <w:outlineLvl w:val="3"/>
              <w:rPr>
                <w:rFonts w:ascii="Times New Roman" w:hAnsi="Times New Roman"/>
              </w:rPr>
            </w:pPr>
            <w:r>
              <w:rPr>
                <w:rFonts w:ascii="Times New Roman" w:hAnsi="Times New Roman"/>
              </w:rPr>
              <w:t>V</w:t>
            </w:r>
            <w:r w:rsidR="00432B1B">
              <w:rPr>
                <w:rFonts w:ascii="Times New Roman" w:hAnsi="Times New Roman"/>
              </w:rPr>
              <w:t>endor</w:t>
            </w:r>
            <w:r w:rsidR="004620F3" w:rsidRPr="004620F3">
              <w:rPr>
                <w:rFonts w:ascii="Times New Roman" w:hAnsi="Times New Roman"/>
              </w:rPr>
              <w:t xml:space="preserve"> Submission, Evaluation, and Award Information Section</w:t>
            </w:r>
          </w:p>
        </w:tc>
      </w:tr>
      <w:tr w:rsidR="004620F3" w:rsidRPr="004620F3" w14:paraId="03B7D86C" w14:textId="77777777" w:rsidTr="00A03681">
        <w:tc>
          <w:tcPr>
            <w:tcW w:w="790" w:type="dxa"/>
            <w:vMerge w:val="restart"/>
            <w:tcBorders>
              <w:top w:val="single" w:sz="36" w:space="0" w:color="auto"/>
            </w:tcBorders>
            <w:textDirection w:val="btLr"/>
            <w:vAlign w:val="center"/>
          </w:tcPr>
          <w:p w14:paraId="6B756285" w14:textId="77777777" w:rsidR="004620F3" w:rsidRPr="004620F3" w:rsidRDefault="004620F3" w:rsidP="004620F3">
            <w:pPr>
              <w:ind w:left="833" w:right="113"/>
              <w:jc w:val="center"/>
              <w:rPr>
                <w:rFonts w:ascii="Times New Roman" w:hAnsi="Times New Roman"/>
                <w:bCs/>
              </w:rPr>
            </w:pPr>
            <w:r w:rsidRPr="004620F3">
              <w:rPr>
                <w:rFonts w:ascii="Times New Roman" w:hAnsi="Times New Roman"/>
                <w:bCs/>
              </w:rPr>
              <w:t>RFP Vendor Response Exhibits</w:t>
            </w:r>
          </w:p>
          <w:p w14:paraId="115170FF" w14:textId="77777777" w:rsidR="004620F3" w:rsidRPr="004620F3" w:rsidRDefault="004620F3" w:rsidP="004620F3">
            <w:pPr>
              <w:ind w:left="833" w:right="113"/>
              <w:jc w:val="center"/>
              <w:rPr>
                <w:rFonts w:ascii="Times New Roman" w:hAnsi="Times New Roman"/>
                <w:b/>
                <w:bCs/>
              </w:rPr>
            </w:pPr>
            <w:r w:rsidRPr="004620F3">
              <w:rPr>
                <w:rFonts w:ascii="Times New Roman" w:hAnsi="Times New Roman"/>
                <w:b/>
                <w:bCs/>
              </w:rPr>
              <w:t>(Return these exhibits with the proposal)</w:t>
            </w:r>
          </w:p>
        </w:tc>
        <w:tc>
          <w:tcPr>
            <w:tcW w:w="1967" w:type="dxa"/>
            <w:tcBorders>
              <w:top w:val="single" w:sz="36" w:space="0" w:color="auto"/>
            </w:tcBorders>
          </w:tcPr>
          <w:p w14:paraId="7C6890AB" w14:textId="77777777" w:rsidR="004620F3" w:rsidRPr="004620F3" w:rsidRDefault="004620F3" w:rsidP="004620F3">
            <w:pPr>
              <w:rPr>
                <w:rFonts w:ascii="Times New Roman" w:hAnsi="Times New Roman"/>
                <w:bCs/>
              </w:rPr>
            </w:pPr>
            <w:r w:rsidRPr="004620F3">
              <w:rPr>
                <w:rFonts w:ascii="Times New Roman" w:hAnsi="Times New Roman"/>
                <w:bCs/>
              </w:rPr>
              <w:t>Exhibit A</w:t>
            </w:r>
          </w:p>
        </w:tc>
        <w:tc>
          <w:tcPr>
            <w:tcW w:w="7233" w:type="dxa"/>
            <w:tcBorders>
              <w:top w:val="single" w:sz="36" w:space="0" w:color="auto"/>
            </w:tcBorders>
          </w:tcPr>
          <w:p w14:paraId="5282EC80" w14:textId="77777777" w:rsidR="004620F3" w:rsidRPr="004620F3" w:rsidRDefault="004620F3" w:rsidP="004620F3">
            <w:pPr>
              <w:rPr>
                <w:rFonts w:ascii="Times New Roman" w:hAnsi="Times New Roman"/>
                <w:bCs/>
              </w:rPr>
            </w:pPr>
            <w:r w:rsidRPr="004620F3">
              <w:rPr>
                <w:rFonts w:ascii="Times New Roman" w:hAnsi="Times New Roman"/>
                <w:bCs/>
              </w:rPr>
              <w:t>Proposal Signature Page</w:t>
            </w:r>
          </w:p>
        </w:tc>
      </w:tr>
      <w:tr w:rsidR="004620F3" w:rsidRPr="004620F3" w14:paraId="681C119D" w14:textId="77777777" w:rsidTr="00A03681">
        <w:tc>
          <w:tcPr>
            <w:tcW w:w="790" w:type="dxa"/>
            <w:vMerge/>
          </w:tcPr>
          <w:p w14:paraId="3EF66C9E" w14:textId="77777777" w:rsidR="004620F3" w:rsidRPr="004620F3" w:rsidRDefault="004620F3" w:rsidP="004620F3">
            <w:pPr>
              <w:ind w:right="317"/>
              <w:rPr>
                <w:rFonts w:ascii="Times New Roman" w:hAnsi="Times New Roman"/>
                <w:bCs/>
              </w:rPr>
            </w:pPr>
          </w:p>
        </w:tc>
        <w:tc>
          <w:tcPr>
            <w:tcW w:w="1967" w:type="dxa"/>
          </w:tcPr>
          <w:p w14:paraId="0EB1CAE2" w14:textId="77777777" w:rsidR="004620F3" w:rsidRPr="004620F3" w:rsidRDefault="004620F3" w:rsidP="004620F3">
            <w:pPr>
              <w:ind w:right="317"/>
              <w:rPr>
                <w:rFonts w:ascii="Times New Roman" w:hAnsi="Times New Roman"/>
                <w:bCs/>
              </w:rPr>
            </w:pPr>
            <w:r w:rsidRPr="004620F3">
              <w:rPr>
                <w:rFonts w:ascii="Times New Roman" w:hAnsi="Times New Roman"/>
                <w:bCs/>
              </w:rPr>
              <w:t>Exhibit B</w:t>
            </w:r>
          </w:p>
        </w:tc>
        <w:tc>
          <w:tcPr>
            <w:tcW w:w="7233" w:type="dxa"/>
          </w:tcPr>
          <w:p w14:paraId="55C0FFA4" w14:textId="77777777" w:rsidR="004620F3" w:rsidRPr="004620F3" w:rsidRDefault="004620F3" w:rsidP="00432B1B">
            <w:pPr>
              <w:ind w:right="317"/>
              <w:rPr>
                <w:rFonts w:ascii="Times New Roman" w:hAnsi="Times New Roman"/>
                <w:bCs/>
              </w:rPr>
            </w:pPr>
            <w:r w:rsidRPr="004620F3">
              <w:rPr>
                <w:rFonts w:ascii="Times New Roman" w:hAnsi="Times New Roman"/>
                <w:bCs/>
              </w:rPr>
              <w:t>Proposal Submi</w:t>
            </w:r>
            <w:r w:rsidR="00432B1B">
              <w:rPr>
                <w:rFonts w:ascii="Times New Roman" w:hAnsi="Times New Roman"/>
                <w:bCs/>
              </w:rPr>
              <w:t>ttal</w:t>
            </w:r>
            <w:r w:rsidRPr="004620F3">
              <w:rPr>
                <w:rFonts w:ascii="Times New Roman" w:hAnsi="Times New Roman"/>
                <w:bCs/>
              </w:rPr>
              <w:t xml:space="preserve"> Checklist</w:t>
            </w:r>
          </w:p>
        </w:tc>
      </w:tr>
      <w:tr w:rsidR="004620F3" w:rsidRPr="004620F3" w14:paraId="1EC638F6" w14:textId="77777777" w:rsidTr="00A03681">
        <w:tc>
          <w:tcPr>
            <w:tcW w:w="790" w:type="dxa"/>
            <w:vMerge/>
          </w:tcPr>
          <w:p w14:paraId="17DCA87A" w14:textId="77777777" w:rsidR="004620F3" w:rsidRPr="004620F3" w:rsidRDefault="004620F3" w:rsidP="004620F3">
            <w:pPr>
              <w:ind w:right="317"/>
              <w:rPr>
                <w:rFonts w:ascii="Times New Roman" w:hAnsi="Times New Roman"/>
                <w:bCs/>
              </w:rPr>
            </w:pPr>
          </w:p>
        </w:tc>
        <w:tc>
          <w:tcPr>
            <w:tcW w:w="1967" w:type="dxa"/>
          </w:tcPr>
          <w:p w14:paraId="07380E24" w14:textId="77777777" w:rsidR="004620F3" w:rsidRPr="004620F3" w:rsidRDefault="004620F3" w:rsidP="004620F3">
            <w:pPr>
              <w:ind w:right="317"/>
              <w:rPr>
                <w:rFonts w:ascii="Times New Roman" w:hAnsi="Times New Roman"/>
                <w:bCs/>
              </w:rPr>
            </w:pPr>
            <w:r w:rsidRPr="004620F3">
              <w:rPr>
                <w:rFonts w:ascii="Times New Roman" w:hAnsi="Times New Roman"/>
                <w:bCs/>
              </w:rPr>
              <w:t>Exhibit C</w:t>
            </w:r>
          </w:p>
        </w:tc>
        <w:tc>
          <w:tcPr>
            <w:tcW w:w="7233" w:type="dxa"/>
          </w:tcPr>
          <w:p w14:paraId="0C8328F0" w14:textId="77777777" w:rsidR="004620F3" w:rsidRPr="004620F3" w:rsidRDefault="004620F3" w:rsidP="00CA409C">
            <w:pPr>
              <w:ind w:right="317"/>
              <w:rPr>
                <w:rFonts w:ascii="Times New Roman" w:hAnsi="Times New Roman"/>
              </w:rPr>
            </w:pPr>
            <w:r w:rsidRPr="004620F3">
              <w:rPr>
                <w:rFonts w:ascii="Times New Roman" w:hAnsi="Times New Roman"/>
                <w:bCs/>
              </w:rPr>
              <w:t>Pricing Page</w:t>
            </w:r>
          </w:p>
        </w:tc>
      </w:tr>
      <w:tr w:rsidR="004620F3" w:rsidRPr="004620F3" w14:paraId="3505785B" w14:textId="77777777" w:rsidTr="00A03681">
        <w:tc>
          <w:tcPr>
            <w:tcW w:w="790" w:type="dxa"/>
            <w:vMerge/>
          </w:tcPr>
          <w:p w14:paraId="4327A887" w14:textId="77777777" w:rsidR="004620F3" w:rsidRPr="004620F3" w:rsidRDefault="004620F3" w:rsidP="004620F3">
            <w:pPr>
              <w:rPr>
                <w:rFonts w:ascii="Times New Roman" w:hAnsi="Times New Roman"/>
                <w:bCs/>
              </w:rPr>
            </w:pPr>
          </w:p>
        </w:tc>
        <w:tc>
          <w:tcPr>
            <w:tcW w:w="1967" w:type="dxa"/>
          </w:tcPr>
          <w:p w14:paraId="637927D2" w14:textId="3AB56240" w:rsidR="004620F3" w:rsidRPr="004620F3" w:rsidRDefault="004620F3" w:rsidP="004620F3">
            <w:pPr>
              <w:rPr>
                <w:rFonts w:ascii="Times New Roman" w:hAnsi="Times New Roman"/>
                <w:bCs/>
              </w:rPr>
            </w:pPr>
            <w:r w:rsidRPr="004620F3">
              <w:rPr>
                <w:rFonts w:ascii="Times New Roman" w:hAnsi="Times New Roman"/>
                <w:bCs/>
              </w:rPr>
              <w:t xml:space="preserve">Exhibit </w:t>
            </w:r>
            <w:r w:rsidR="00C94232">
              <w:t>D</w:t>
            </w:r>
          </w:p>
        </w:tc>
        <w:tc>
          <w:tcPr>
            <w:tcW w:w="7233" w:type="dxa"/>
          </w:tcPr>
          <w:p w14:paraId="39F988E4" w14:textId="77777777" w:rsidR="004620F3" w:rsidRPr="004620F3" w:rsidRDefault="004620F3" w:rsidP="004620F3">
            <w:pPr>
              <w:rPr>
                <w:rFonts w:ascii="Times New Roman" w:hAnsi="Times New Roman"/>
                <w:bCs/>
              </w:rPr>
            </w:pPr>
            <w:r w:rsidRPr="004620F3">
              <w:rPr>
                <w:rFonts w:ascii="Times New Roman" w:hAnsi="Times New Roman"/>
                <w:bCs/>
              </w:rPr>
              <w:t>Technical Proposal – Experience of Organization and Past Performance</w:t>
            </w:r>
          </w:p>
        </w:tc>
      </w:tr>
      <w:tr w:rsidR="004620F3" w:rsidRPr="004620F3" w14:paraId="155E10DF" w14:textId="77777777" w:rsidTr="00A03681">
        <w:tc>
          <w:tcPr>
            <w:tcW w:w="790" w:type="dxa"/>
            <w:vMerge/>
          </w:tcPr>
          <w:p w14:paraId="2DE7199F" w14:textId="77777777" w:rsidR="004620F3" w:rsidRPr="004620F3" w:rsidRDefault="004620F3" w:rsidP="004620F3">
            <w:pPr>
              <w:rPr>
                <w:rFonts w:ascii="Times New Roman" w:hAnsi="Times New Roman"/>
                <w:bCs/>
              </w:rPr>
            </w:pPr>
          </w:p>
        </w:tc>
        <w:tc>
          <w:tcPr>
            <w:tcW w:w="1967" w:type="dxa"/>
          </w:tcPr>
          <w:p w14:paraId="15CEA515" w14:textId="64967BFC" w:rsidR="004620F3" w:rsidRPr="004620F3" w:rsidRDefault="004620F3" w:rsidP="004620F3">
            <w:pPr>
              <w:rPr>
                <w:rFonts w:ascii="Times New Roman" w:hAnsi="Times New Roman"/>
                <w:bCs/>
              </w:rPr>
            </w:pPr>
            <w:r w:rsidRPr="004620F3">
              <w:rPr>
                <w:rFonts w:ascii="Times New Roman" w:hAnsi="Times New Roman"/>
                <w:bCs/>
              </w:rPr>
              <w:t xml:space="preserve">Exhibit </w:t>
            </w:r>
            <w:r w:rsidR="00C94232">
              <w:t>E</w:t>
            </w:r>
            <w:r w:rsidRPr="004620F3">
              <w:rPr>
                <w:rFonts w:ascii="Times New Roman" w:hAnsi="Times New Roman"/>
                <w:bCs/>
              </w:rPr>
              <w:t xml:space="preserve"> </w:t>
            </w:r>
          </w:p>
        </w:tc>
        <w:tc>
          <w:tcPr>
            <w:tcW w:w="7233" w:type="dxa"/>
          </w:tcPr>
          <w:p w14:paraId="339FD293" w14:textId="77777777" w:rsidR="004620F3" w:rsidRPr="00C94232" w:rsidRDefault="004620F3" w:rsidP="004620F3">
            <w:pPr>
              <w:rPr>
                <w:rFonts w:ascii="Times New Roman" w:hAnsi="Times New Roman"/>
                <w:bCs/>
              </w:rPr>
            </w:pPr>
            <w:r w:rsidRPr="00C94232">
              <w:rPr>
                <w:rFonts w:ascii="Times New Roman" w:hAnsi="Times New Roman"/>
                <w:bCs/>
              </w:rPr>
              <w:t>Technical Proposal – Team Qualifications</w:t>
            </w:r>
          </w:p>
        </w:tc>
      </w:tr>
      <w:tr w:rsidR="004620F3" w:rsidRPr="004620F3" w14:paraId="2F336C6E" w14:textId="77777777" w:rsidTr="00A03681">
        <w:tc>
          <w:tcPr>
            <w:tcW w:w="790" w:type="dxa"/>
            <w:vMerge/>
          </w:tcPr>
          <w:p w14:paraId="54B9E8B8" w14:textId="77777777" w:rsidR="004620F3" w:rsidRPr="004620F3" w:rsidRDefault="004620F3" w:rsidP="004620F3">
            <w:pPr>
              <w:rPr>
                <w:rFonts w:ascii="Times New Roman" w:hAnsi="Times New Roman"/>
                <w:bCs/>
              </w:rPr>
            </w:pPr>
          </w:p>
        </w:tc>
        <w:tc>
          <w:tcPr>
            <w:tcW w:w="1967" w:type="dxa"/>
          </w:tcPr>
          <w:p w14:paraId="7B21AD09" w14:textId="5BE6F3EA" w:rsidR="004620F3" w:rsidRPr="004620F3" w:rsidRDefault="004620F3" w:rsidP="004620F3">
            <w:pPr>
              <w:rPr>
                <w:rFonts w:ascii="Times New Roman" w:hAnsi="Times New Roman"/>
                <w:bCs/>
              </w:rPr>
            </w:pPr>
            <w:r w:rsidRPr="004620F3">
              <w:rPr>
                <w:rFonts w:ascii="Times New Roman" w:hAnsi="Times New Roman"/>
                <w:bCs/>
              </w:rPr>
              <w:t xml:space="preserve">Exhibit </w:t>
            </w:r>
            <w:r w:rsidR="00C94232">
              <w:t>F</w:t>
            </w:r>
          </w:p>
        </w:tc>
        <w:tc>
          <w:tcPr>
            <w:tcW w:w="7233" w:type="dxa"/>
          </w:tcPr>
          <w:p w14:paraId="55F83C70" w14:textId="77777777" w:rsidR="004620F3" w:rsidRPr="00C94232" w:rsidRDefault="004620F3" w:rsidP="00B35E21">
            <w:pPr>
              <w:ind w:left="0" w:firstLine="0"/>
              <w:rPr>
                <w:rFonts w:ascii="Times New Roman" w:hAnsi="Times New Roman"/>
              </w:rPr>
            </w:pPr>
            <w:r w:rsidRPr="00C94232">
              <w:rPr>
                <w:rFonts w:ascii="Times New Roman" w:hAnsi="Times New Roman"/>
                <w:bCs/>
              </w:rPr>
              <w:t>Technical Proposal – Methodology, Approach, Work Plan, and Technical Capabilities</w:t>
            </w:r>
          </w:p>
        </w:tc>
      </w:tr>
      <w:tr w:rsidR="004620F3" w:rsidRPr="004620F3" w14:paraId="5D924D94" w14:textId="77777777" w:rsidTr="00A03681">
        <w:tc>
          <w:tcPr>
            <w:tcW w:w="790" w:type="dxa"/>
            <w:vMerge/>
          </w:tcPr>
          <w:p w14:paraId="62D38656" w14:textId="77777777" w:rsidR="004620F3" w:rsidRPr="004620F3" w:rsidRDefault="004620F3" w:rsidP="004620F3">
            <w:pPr>
              <w:rPr>
                <w:rFonts w:ascii="Times New Roman" w:hAnsi="Times New Roman"/>
                <w:bCs/>
              </w:rPr>
            </w:pPr>
          </w:p>
        </w:tc>
        <w:tc>
          <w:tcPr>
            <w:tcW w:w="1967" w:type="dxa"/>
          </w:tcPr>
          <w:p w14:paraId="67D56AEE" w14:textId="11128C3A" w:rsidR="004620F3" w:rsidRPr="004620F3" w:rsidRDefault="004620F3" w:rsidP="004620F3">
            <w:pPr>
              <w:rPr>
                <w:rFonts w:ascii="Times New Roman" w:hAnsi="Times New Roman"/>
                <w:bCs/>
              </w:rPr>
            </w:pPr>
            <w:r w:rsidRPr="004620F3">
              <w:rPr>
                <w:rFonts w:ascii="Times New Roman" w:hAnsi="Times New Roman"/>
                <w:bCs/>
              </w:rPr>
              <w:t xml:space="preserve">Exhibit </w:t>
            </w:r>
            <w:r w:rsidR="00C94232">
              <w:t>G</w:t>
            </w:r>
          </w:p>
        </w:tc>
        <w:tc>
          <w:tcPr>
            <w:tcW w:w="7233" w:type="dxa"/>
          </w:tcPr>
          <w:p w14:paraId="01741690" w14:textId="77777777" w:rsidR="004620F3" w:rsidRPr="00C94232" w:rsidRDefault="004620F3" w:rsidP="004620F3">
            <w:pPr>
              <w:rPr>
                <w:rFonts w:ascii="Times New Roman" w:hAnsi="Times New Roman"/>
              </w:rPr>
            </w:pPr>
            <w:r w:rsidRPr="00C94232">
              <w:rPr>
                <w:rFonts w:ascii="Times New Roman" w:hAnsi="Times New Roman"/>
                <w:bCs/>
              </w:rPr>
              <w:t>Participation Commitment</w:t>
            </w:r>
          </w:p>
        </w:tc>
      </w:tr>
      <w:tr w:rsidR="004620F3" w:rsidRPr="004620F3" w14:paraId="06805643" w14:textId="77777777" w:rsidTr="00A03681">
        <w:tc>
          <w:tcPr>
            <w:tcW w:w="790" w:type="dxa"/>
            <w:vMerge/>
          </w:tcPr>
          <w:p w14:paraId="50B71A9B" w14:textId="77777777" w:rsidR="004620F3" w:rsidRPr="004620F3" w:rsidRDefault="004620F3" w:rsidP="004620F3">
            <w:pPr>
              <w:rPr>
                <w:rFonts w:ascii="Times New Roman" w:hAnsi="Times New Roman"/>
                <w:bCs/>
              </w:rPr>
            </w:pPr>
          </w:p>
        </w:tc>
        <w:tc>
          <w:tcPr>
            <w:tcW w:w="1967" w:type="dxa"/>
          </w:tcPr>
          <w:p w14:paraId="1B848A92" w14:textId="2F6B2156" w:rsidR="004620F3" w:rsidRPr="004620F3" w:rsidRDefault="004620F3" w:rsidP="004620F3">
            <w:pPr>
              <w:rPr>
                <w:rFonts w:ascii="Times New Roman" w:hAnsi="Times New Roman"/>
                <w:bCs/>
              </w:rPr>
            </w:pPr>
            <w:r w:rsidRPr="004620F3">
              <w:rPr>
                <w:rFonts w:ascii="Times New Roman" w:hAnsi="Times New Roman"/>
                <w:bCs/>
              </w:rPr>
              <w:t xml:space="preserve">Exhibit </w:t>
            </w:r>
            <w:r w:rsidR="00C94232">
              <w:rPr>
                <w:rFonts w:ascii="Times New Roman" w:hAnsi="Times New Roman"/>
                <w:bCs/>
              </w:rPr>
              <w:t>H</w:t>
            </w:r>
          </w:p>
        </w:tc>
        <w:tc>
          <w:tcPr>
            <w:tcW w:w="7233" w:type="dxa"/>
          </w:tcPr>
          <w:p w14:paraId="46C4C9D9" w14:textId="77777777" w:rsidR="004620F3" w:rsidRPr="00C94232" w:rsidRDefault="004620F3" w:rsidP="004620F3">
            <w:pPr>
              <w:rPr>
                <w:rFonts w:ascii="Times New Roman" w:hAnsi="Times New Roman"/>
              </w:rPr>
            </w:pPr>
            <w:r w:rsidRPr="00C94232">
              <w:rPr>
                <w:rFonts w:ascii="Times New Roman" w:hAnsi="Times New Roman"/>
                <w:bCs/>
              </w:rPr>
              <w:t>Documentation of Intent to Participate</w:t>
            </w:r>
          </w:p>
        </w:tc>
      </w:tr>
      <w:tr w:rsidR="00E51715" w:rsidRPr="004620F3" w14:paraId="2CF579AA" w14:textId="77777777" w:rsidTr="00A03681">
        <w:tc>
          <w:tcPr>
            <w:tcW w:w="790" w:type="dxa"/>
            <w:vMerge/>
          </w:tcPr>
          <w:p w14:paraId="047A064F" w14:textId="77777777" w:rsidR="00E51715" w:rsidRPr="004620F3" w:rsidRDefault="00E51715" w:rsidP="004620F3">
            <w:pPr>
              <w:rPr>
                <w:bCs/>
              </w:rPr>
            </w:pPr>
          </w:p>
        </w:tc>
        <w:tc>
          <w:tcPr>
            <w:tcW w:w="9200" w:type="dxa"/>
            <w:gridSpan w:val="2"/>
          </w:tcPr>
          <w:p w14:paraId="5850C07E" w14:textId="77777777" w:rsidR="00E51715" w:rsidRPr="00C94232" w:rsidRDefault="00E51715" w:rsidP="00E51715">
            <w:pPr>
              <w:jc w:val="center"/>
              <w:rPr>
                <w:rFonts w:ascii="Times New Roman" w:hAnsi="Times New Roman"/>
                <w:bCs/>
              </w:rPr>
            </w:pPr>
            <w:r w:rsidRPr="00C94232">
              <w:rPr>
                <w:rFonts w:ascii="Times New Roman" w:hAnsi="Times New Roman"/>
                <w:bCs/>
              </w:rPr>
              <w:t>BUSINESS COMPLIANCE EXHIBITS</w:t>
            </w:r>
          </w:p>
        </w:tc>
      </w:tr>
      <w:tr w:rsidR="004620F3" w:rsidRPr="004620F3" w14:paraId="6744856D" w14:textId="77777777" w:rsidTr="00A03681">
        <w:tc>
          <w:tcPr>
            <w:tcW w:w="790" w:type="dxa"/>
            <w:vMerge/>
          </w:tcPr>
          <w:p w14:paraId="60494B11" w14:textId="77777777" w:rsidR="004620F3" w:rsidRPr="004620F3" w:rsidRDefault="004620F3" w:rsidP="004620F3">
            <w:pPr>
              <w:rPr>
                <w:rFonts w:ascii="Times New Roman" w:hAnsi="Times New Roman"/>
                <w:bCs/>
              </w:rPr>
            </w:pPr>
          </w:p>
        </w:tc>
        <w:tc>
          <w:tcPr>
            <w:tcW w:w="1967" w:type="dxa"/>
          </w:tcPr>
          <w:p w14:paraId="76D1C2FC" w14:textId="3792820F" w:rsidR="004620F3" w:rsidRPr="004620F3" w:rsidRDefault="004620F3" w:rsidP="004620F3">
            <w:pPr>
              <w:rPr>
                <w:rFonts w:ascii="Times New Roman" w:hAnsi="Times New Roman"/>
                <w:bCs/>
              </w:rPr>
            </w:pPr>
            <w:r w:rsidRPr="004620F3">
              <w:rPr>
                <w:rFonts w:ascii="Times New Roman" w:hAnsi="Times New Roman"/>
                <w:bCs/>
              </w:rPr>
              <w:t xml:space="preserve">Exhibit </w:t>
            </w:r>
            <w:r w:rsidR="00C94232">
              <w:t>I</w:t>
            </w:r>
          </w:p>
        </w:tc>
        <w:tc>
          <w:tcPr>
            <w:tcW w:w="7233" w:type="dxa"/>
          </w:tcPr>
          <w:p w14:paraId="68322864" w14:textId="77777777" w:rsidR="004620F3" w:rsidRPr="00C94232" w:rsidRDefault="004620F3" w:rsidP="004620F3">
            <w:pPr>
              <w:rPr>
                <w:rFonts w:ascii="Times New Roman" w:hAnsi="Times New Roman"/>
                <w:bCs/>
              </w:rPr>
            </w:pPr>
            <w:r w:rsidRPr="00C94232">
              <w:rPr>
                <w:rFonts w:ascii="Times New Roman" w:hAnsi="Times New Roman"/>
                <w:bCs/>
              </w:rPr>
              <w:t>State of Missouri Tax Compliance</w:t>
            </w:r>
          </w:p>
        </w:tc>
      </w:tr>
      <w:tr w:rsidR="004620F3" w:rsidRPr="004620F3" w14:paraId="65215228" w14:textId="77777777" w:rsidTr="00A03681">
        <w:tc>
          <w:tcPr>
            <w:tcW w:w="790" w:type="dxa"/>
            <w:vMerge/>
          </w:tcPr>
          <w:p w14:paraId="4ABFA587" w14:textId="77777777" w:rsidR="004620F3" w:rsidRPr="004620F3" w:rsidRDefault="004620F3" w:rsidP="004620F3">
            <w:pPr>
              <w:rPr>
                <w:rFonts w:ascii="Times New Roman" w:hAnsi="Times New Roman"/>
                <w:bCs/>
              </w:rPr>
            </w:pPr>
          </w:p>
        </w:tc>
        <w:tc>
          <w:tcPr>
            <w:tcW w:w="1967" w:type="dxa"/>
          </w:tcPr>
          <w:p w14:paraId="353DFA58" w14:textId="7723D15D" w:rsidR="004620F3" w:rsidRPr="004620F3" w:rsidRDefault="004620F3" w:rsidP="004620F3">
            <w:pPr>
              <w:rPr>
                <w:rFonts w:ascii="Times New Roman" w:hAnsi="Times New Roman"/>
                <w:bCs/>
              </w:rPr>
            </w:pPr>
            <w:r w:rsidRPr="004620F3">
              <w:rPr>
                <w:rFonts w:ascii="Times New Roman" w:hAnsi="Times New Roman"/>
                <w:bCs/>
              </w:rPr>
              <w:t xml:space="preserve">Exhibit </w:t>
            </w:r>
            <w:r w:rsidR="00C94232">
              <w:t>J</w:t>
            </w:r>
          </w:p>
        </w:tc>
        <w:tc>
          <w:tcPr>
            <w:tcW w:w="7233" w:type="dxa"/>
          </w:tcPr>
          <w:p w14:paraId="25B9D4B1" w14:textId="77777777" w:rsidR="004620F3" w:rsidRPr="00C94232" w:rsidRDefault="004620F3" w:rsidP="004620F3">
            <w:pPr>
              <w:rPr>
                <w:rFonts w:ascii="Times New Roman" w:hAnsi="Times New Roman"/>
                <w:bCs/>
              </w:rPr>
            </w:pPr>
            <w:r w:rsidRPr="00C94232">
              <w:rPr>
                <w:rFonts w:ascii="Times New Roman" w:hAnsi="Times New Roman"/>
                <w:bCs/>
                <w:iCs/>
              </w:rPr>
              <w:t>Registration of Business Name with the Missouri Secretary of State</w:t>
            </w:r>
          </w:p>
        </w:tc>
      </w:tr>
      <w:tr w:rsidR="004620F3" w:rsidRPr="004620F3" w14:paraId="5F97A387" w14:textId="77777777" w:rsidTr="00A03681">
        <w:tc>
          <w:tcPr>
            <w:tcW w:w="790" w:type="dxa"/>
            <w:vMerge/>
          </w:tcPr>
          <w:p w14:paraId="4A59A9CA" w14:textId="77777777" w:rsidR="004620F3" w:rsidRPr="004620F3" w:rsidRDefault="004620F3" w:rsidP="004620F3">
            <w:pPr>
              <w:rPr>
                <w:rFonts w:ascii="Times New Roman" w:hAnsi="Times New Roman"/>
                <w:bCs/>
              </w:rPr>
            </w:pPr>
          </w:p>
        </w:tc>
        <w:tc>
          <w:tcPr>
            <w:tcW w:w="1967" w:type="dxa"/>
          </w:tcPr>
          <w:p w14:paraId="6CD37B61" w14:textId="5BF64948" w:rsidR="004620F3" w:rsidRPr="004620F3" w:rsidRDefault="004620F3" w:rsidP="004620F3">
            <w:pPr>
              <w:rPr>
                <w:rFonts w:ascii="Times New Roman" w:hAnsi="Times New Roman"/>
                <w:bCs/>
              </w:rPr>
            </w:pPr>
            <w:r w:rsidRPr="004620F3">
              <w:rPr>
                <w:rFonts w:ascii="Times New Roman" w:hAnsi="Times New Roman"/>
                <w:bCs/>
              </w:rPr>
              <w:t xml:space="preserve">Exhibit </w:t>
            </w:r>
            <w:r w:rsidR="00C94232">
              <w:t>K</w:t>
            </w:r>
          </w:p>
        </w:tc>
        <w:tc>
          <w:tcPr>
            <w:tcW w:w="7233" w:type="dxa"/>
          </w:tcPr>
          <w:p w14:paraId="08311FA5" w14:textId="77777777" w:rsidR="004620F3" w:rsidRPr="00C94232" w:rsidRDefault="004620F3" w:rsidP="00E51715">
            <w:pPr>
              <w:ind w:left="0" w:firstLine="0"/>
              <w:rPr>
                <w:rFonts w:ascii="Times New Roman" w:hAnsi="Times New Roman"/>
                <w:bCs/>
              </w:rPr>
            </w:pPr>
            <w:r w:rsidRPr="00C94232">
              <w:rPr>
                <w:rFonts w:ascii="Times New Roman" w:hAnsi="Times New Roman"/>
                <w:bCs/>
              </w:rPr>
              <w:t>Business Entity Certification, Enrollment Documentation, and Affidavit of Work Authorization</w:t>
            </w:r>
          </w:p>
        </w:tc>
      </w:tr>
      <w:tr w:rsidR="004620F3" w:rsidRPr="004620F3" w14:paraId="09F5AF97" w14:textId="77777777" w:rsidTr="00A03681">
        <w:tc>
          <w:tcPr>
            <w:tcW w:w="790" w:type="dxa"/>
            <w:vMerge/>
          </w:tcPr>
          <w:p w14:paraId="576960C9" w14:textId="77777777" w:rsidR="004620F3" w:rsidRPr="004620F3" w:rsidRDefault="004620F3" w:rsidP="004620F3">
            <w:pPr>
              <w:rPr>
                <w:rFonts w:ascii="Times New Roman" w:eastAsiaTheme="minorHAnsi" w:hAnsi="Times New Roman"/>
                <w:bCs/>
              </w:rPr>
            </w:pPr>
          </w:p>
        </w:tc>
        <w:tc>
          <w:tcPr>
            <w:tcW w:w="1967" w:type="dxa"/>
          </w:tcPr>
          <w:p w14:paraId="00B2EAB2" w14:textId="74D229B6" w:rsidR="004620F3" w:rsidRPr="004620F3" w:rsidRDefault="004620F3" w:rsidP="004620F3">
            <w:pPr>
              <w:rPr>
                <w:rFonts w:ascii="Times New Roman" w:eastAsiaTheme="minorHAnsi" w:hAnsi="Times New Roman"/>
                <w:bCs/>
              </w:rPr>
            </w:pPr>
            <w:r w:rsidRPr="004620F3">
              <w:rPr>
                <w:rFonts w:ascii="Times New Roman" w:eastAsiaTheme="minorHAnsi" w:hAnsi="Times New Roman"/>
                <w:bCs/>
              </w:rPr>
              <w:t xml:space="preserve">Exhibit </w:t>
            </w:r>
            <w:r w:rsidR="00C94232">
              <w:t>L</w:t>
            </w:r>
          </w:p>
        </w:tc>
        <w:tc>
          <w:tcPr>
            <w:tcW w:w="7233" w:type="dxa"/>
          </w:tcPr>
          <w:p w14:paraId="6AE262D0" w14:textId="77777777" w:rsidR="004620F3" w:rsidRPr="00C94232" w:rsidRDefault="004620F3" w:rsidP="004620F3">
            <w:pPr>
              <w:rPr>
                <w:rFonts w:ascii="Times New Roman" w:eastAsiaTheme="minorHAnsi" w:hAnsi="Times New Roman"/>
                <w:bCs/>
              </w:rPr>
            </w:pPr>
            <w:r w:rsidRPr="00C94232">
              <w:rPr>
                <w:rFonts w:ascii="Times New Roman" w:eastAsiaTheme="minorHAnsi" w:hAnsi="Times New Roman"/>
                <w:bCs/>
              </w:rPr>
              <w:t>Anti-Discrimination Against Israel Act Certification</w:t>
            </w:r>
          </w:p>
        </w:tc>
      </w:tr>
      <w:tr w:rsidR="004620F3" w:rsidRPr="004620F3" w14:paraId="744829FE" w14:textId="77777777" w:rsidTr="00A03681">
        <w:tc>
          <w:tcPr>
            <w:tcW w:w="790" w:type="dxa"/>
            <w:vMerge/>
          </w:tcPr>
          <w:p w14:paraId="315DF3C5" w14:textId="77777777" w:rsidR="004620F3" w:rsidRPr="004620F3" w:rsidRDefault="004620F3" w:rsidP="004620F3">
            <w:pPr>
              <w:rPr>
                <w:rFonts w:ascii="Times New Roman" w:eastAsiaTheme="minorHAnsi" w:hAnsi="Times New Roman"/>
                <w:bCs/>
              </w:rPr>
            </w:pPr>
          </w:p>
        </w:tc>
        <w:tc>
          <w:tcPr>
            <w:tcW w:w="1967" w:type="dxa"/>
          </w:tcPr>
          <w:p w14:paraId="7C5DA414" w14:textId="68943AEB" w:rsidR="004620F3" w:rsidRPr="004620F3" w:rsidRDefault="004620F3" w:rsidP="004620F3">
            <w:pPr>
              <w:rPr>
                <w:rFonts w:ascii="Times New Roman" w:eastAsiaTheme="minorHAnsi" w:hAnsi="Times New Roman"/>
                <w:bCs/>
              </w:rPr>
            </w:pPr>
            <w:r w:rsidRPr="004620F3">
              <w:rPr>
                <w:rFonts w:ascii="Times New Roman" w:eastAsiaTheme="minorHAnsi" w:hAnsi="Times New Roman"/>
                <w:bCs/>
              </w:rPr>
              <w:t xml:space="preserve">Exhibit </w:t>
            </w:r>
            <w:r w:rsidR="00C94232">
              <w:t>M</w:t>
            </w:r>
          </w:p>
        </w:tc>
        <w:tc>
          <w:tcPr>
            <w:tcW w:w="7233" w:type="dxa"/>
          </w:tcPr>
          <w:p w14:paraId="2F6C9977" w14:textId="77777777" w:rsidR="004620F3" w:rsidRPr="00C94232" w:rsidRDefault="004620F3" w:rsidP="004620F3">
            <w:pPr>
              <w:rPr>
                <w:rFonts w:ascii="Times New Roman" w:hAnsi="Times New Roman"/>
                <w:bCs/>
              </w:rPr>
            </w:pPr>
            <w:r w:rsidRPr="00C94232">
              <w:rPr>
                <w:rFonts w:ascii="Times New Roman" w:eastAsiaTheme="minorHAnsi" w:hAnsi="Times New Roman"/>
                <w:bCs/>
              </w:rPr>
              <w:t>Services Outside the United States</w:t>
            </w:r>
          </w:p>
        </w:tc>
      </w:tr>
      <w:tr w:rsidR="004620F3" w:rsidRPr="004620F3" w14:paraId="37DF2EC4" w14:textId="77777777" w:rsidTr="00A03681">
        <w:tc>
          <w:tcPr>
            <w:tcW w:w="790" w:type="dxa"/>
            <w:vMerge/>
          </w:tcPr>
          <w:p w14:paraId="0F7FE538" w14:textId="77777777" w:rsidR="004620F3" w:rsidRPr="004620F3" w:rsidRDefault="004620F3" w:rsidP="004620F3">
            <w:pPr>
              <w:rPr>
                <w:rFonts w:ascii="Times New Roman" w:eastAsiaTheme="minorHAnsi" w:hAnsi="Times New Roman"/>
                <w:bCs/>
              </w:rPr>
            </w:pPr>
          </w:p>
        </w:tc>
        <w:tc>
          <w:tcPr>
            <w:tcW w:w="1967" w:type="dxa"/>
          </w:tcPr>
          <w:p w14:paraId="38895735" w14:textId="74BC814E" w:rsidR="004620F3" w:rsidRPr="004620F3" w:rsidRDefault="004620F3" w:rsidP="004620F3">
            <w:pPr>
              <w:rPr>
                <w:rFonts w:ascii="Times New Roman" w:eastAsiaTheme="minorHAnsi" w:hAnsi="Times New Roman"/>
                <w:bCs/>
              </w:rPr>
            </w:pPr>
            <w:r w:rsidRPr="004620F3">
              <w:rPr>
                <w:rFonts w:ascii="Times New Roman" w:eastAsiaTheme="minorHAnsi" w:hAnsi="Times New Roman"/>
                <w:bCs/>
              </w:rPr>
              <w:t xml:space="preserve">Exhibit </w:t>
            </w:r>
            <w:r w:rsidR="00C94232">
              <w:t>N</w:t>
            </w:r>
          </w:p>
        </w:tc>
        <w:tc>
          <w:tcPr>
            <w:tcW w:w="7233" w:type="dxa"/>
          </w:tcPr>
          <w:p w14:paraId="07E35922" w14:textId="77777777" w:rsidR="004620F3" w:rsidRPr="00C94232" w:rsidRDefault="004620F3" w:rsidP="004620F3">
            <w:pPr>
              <w:rPr>
                <w:rFonts w:ascii="Times New Roman" w:eastAsiaTheme="minorHAnsi" w:hAnsi="Times New Roman"/>
                <w:bCs/>
              </w:rPr>
            </w:pPr>
            <w:r w:rsidRPr="00C94232">
              <w:rPr>
                <w:rFonts w:ascii="Times New Roman" w:eastAsiaTheme="minorHAnsi" w:hAnsi="Times New Roman"/>
                <w:bCs/>
              </w:rPr>
              <w:t>Employee/Conflict of Interest</w:t>
            </w:r>
          </w:p>
        </w:tc>
      </w:tr>
      <w:tr w:rsidR="004620F3" w:rsidRPr="004620F3" w14:paraId="390FE269" w14:textId="77777777" w:rsidTr="00A03681">
        <w:tc>
          <w:tcPr>
            <w:tcW w:w="790" w:type="dxa"/>
            <w:vMerge/>
          </w:tcPr>
          <w:p w14:paraId="0811DEA3" w14:textId="77777777" w:rsidR="004620F3" w:rsidRPr="004620F3" w:rsidRDefault="004620F3" w:rsidP="004620F3">
            <w:pPr>
              <w:ind w:right="317"/>
              <w:rPr>
                <w:rFonts w:ascii="Times New Roman" w:eastAsiaTheme="minorHAnsi" w:hAnsi="Times New Roman"/>
                <w:bCs/>
              </w:rPr>
            </w:pPr>
          </w:p>
        </w:tc>
        <w:tc>
          <w:tcPr>
            <w:tcW w:w="1967" w:type="dxa"/>
          </w:tcPr>
          <w:p w14:paraId="3096C6FE" w14:textId="2D97AE67" w:rsidR="004620F3" w:rsidRPr="004620F3" w:rsidRDefault="004620F3" w:rsidP="004620F3">
            <w:pPr>
              <w:ind w:right="317"/>
              <w:rPr>
                <w:rFonts w:ascii="Times New Roman" w:eastAsiaTheme="minorHAnsi" w:hAnsi="Times New Roman"/>
                <w:bCs/>
              </w:rPr>
            </w:pPr>
            <w:r w:rsidRPr="004620F3">
              <w:rPr>
                <w:rFonts w:ascii="Times New Roman" w:eastAsiaTheme="minorHAnsi" w:hAnsi="Times New Roman"/>
                <w:bCs/>
              </w:rPr>
              <w:t xml:space="preserve">Exhibit </w:t>
            </w:r>
            <w:r w:rsidR="00C94232">
              <w:t>O</w:t>
            </w:r>
          </w:p>
        </w:tc>
        <w:tc>
          <w:tcPr>
            <w:tcW w:w="7233" w:type="dxa"/>
          </w:tcPr>
          <w:p w14:paraId="235CC575" w14:textId="77777777" w:rsidR="004620F3" w:rsidRPr="00C94232" w:rsidRDefault="004620F3" w:rsidP="004620F3">
            <w:pPr>
              <w:ind w:right="317"/>
              <w:rPr>
                <w:rFonts w:ascii="Times New Roman" w:eastAsiaTheme="minorHAnsi" w:hAnsi="Times New Roman"/>
                <w:bCs/>
              </w:rPr>
            </w:pPr>
            <w:r w:rsidRPr="00C94232">
              <w:rPr>
                <w:rFonts w:ascii="Times New Roman" w:hAnsi="Times New Roman"/>
                <w:bCs/>
              </w:rPr>
              <w:t xml:space="preserve">Federal </w:t>
            </w:r>
            <w:r w:rsidR="00BD2317" w:rsidRPr="00C94232">
              <w:rPr>
                <w:rFonts w:ascii="Times New Roman" w:hAnsi="Times New Roman"/>
                <w:bCs/>
              </w:rPr>
              <w:t xml:space="preserve">Funding </w:t>
            </w:r>
            <w:r w:rsidRPr="00C94232">
              <w:rPr>
                <w:rFonts w:ascii="Times New Roman" w:hAnsi="Times New Roman"/>
                <w:bCs/>
              </w:rPr>
              <w:t xml:space="preserve">Unique Identity ID </w:t>
            </w:r>
          </w:p>
        </w:tc>
      </w:tr>
      <w:tr w:rsidR="00A078F0" w:rsidRPr="004620F3" w14:paraId="7480A300" w14:textId="77777777" w:rsidTr="00FC2E29">
        <w:tc>
          <w:tcPr>
            <w:tcW w:w="790" w:type="dxa"/>
            <w:vMerge w:val="restart"/>
            <w:tcBorders>
              <w:top w:val="single" w:sz="36" w:space="0" w:color="auto"/>
            </w:tcBorders>
            <w:textDirection w:val="btLr"/>
            <w:vAlign w:val="center"/>
          </w:tcPr>
          <w:p w14:paraId="3B5DCC9E" w14:textId="77777777" w:rsidR="00A078F0" w:rsidRPr="004620F3" w:rsidRDefault="00A078F0" w:rsidP="00FC7A23">
            <w:pPr>
              <w:keepNext/>
              <w:keepLines/>
              <w:ind w:left="0" w:right="288" w:firstLine="0"/>
              <w:jc w:val="center"/>
              <w:rPr>
                <w:rFonts w:ascii="Times New Roman" w:hAnsi="Times New Roman"/>
                <w:bCs/>
              </w:rPr>
            </w:pPr>
            <w:r w:rsidRPr="004620F3">
              <w:rPr>
                <w:rFonts w:ascii="Times New Roman" w:hAnsi="Times New Roman"/>
                <w:bCs/>
              </w:rPr>
              <w:t>RFP Attachments</w:t>
            </w:r>
            <w:r>
              <w:rPr>
                <w:rFonts w:ascii="Times New Roman" w:hAnsi="Times New Roman"/>
                <w:bCs/>
              </w:rPr>
              <w:t xml:space="preserve"> </w:t>
            </w:r>
          </w:p>
        </w:tc>
        <w:tc>
          <w:tcPr>
            <w:tcW w:w="9200" w:type="dxa"/>
            <w:gridSpan w:val="2"/>
            <w:tcBorders>
              <w:top w:val="single" w:sz="36" w:space="0" w:color="auto"/>
              <w:bottom w:val="single" w:sz="2" w:space="0" w:color="auto"/>
            </w:tcBorders>
          </w:tcPr>
          <w:p w14:paraId="187FA8EF" w14:textId="77777777" w:rsidR="00A078F0" w:rsidRPr="00C94232" w:rsidRDefault="00A078F0" w:rsidP="004620F3">
            <w:pPr>
              <w:keepNext/>
              <w:keepLines/>
              <w:ind w:right="317"/>
              <w:rPr>
                <w:rFonts w:ascii="Times New Roman" w:hAnsi="Times New Roman"/>
                <w:b/>
                <w:bCs/>
              </w:rPr>
            </w:pPr>
            <w:r w:rsidRPr="00C94232">
              <w:rPr>
                <w:rFonts w:ascii="Times New Roman" w:hAnsi="Times New Roman"/>
                <w:b/>
                <w:bCs/>
              </w:rPr>
              <w:t>Attachments (Separate Documents) (Do not return these documents with response)</w:t>
            </w:r>
          </w:p>
        </w:tc>
      </w:tr>
      <w:tr w:rsidR="00A078F0" w:rsidRPr="004620F3" w14:paraId="247F2742" w14:textId="77777777" w:rsidTr="00FC2E29">
        <w:trPr>
          <w:trHeight w:val="204"/>
        </w:trPr>
        <w:tc>
          <w:tcPr>
            <w:tcW w:w="790" w:type="dxa"/>
            <w:vMerge/>
          </w:tcPr>
          <w:p w14:paraId="05FA3076" w14:textId="77777777" w:rsidR="00A078F0" w:rsidRPr="004620F3" w:rsidRDefault="00A078F0" w:rsidP="004620F3">
            <w:pPr>
              <w:keepNext/>
              <w:keepLines/>
              <w:ind w:right="-15"/>
              <w:rPr>
                <w:rFonts w:ascii="Times New Roman" w:hAnsi="Times New Roman"/>
                <w:bCs/>
              </w:rPr>
            </w:pPr>
          </w:p>
        </w:tc>
        <w:tc>
          <w:tcPr>
            <w:tcW w:w="1967" w:type="dxa"/>
            <w:tcBorders>
              <w:top w:val="single" w:sz="2" w:space="0" w:color="auto"/>
            </w:tcBorders>
          </w:tcPr>
          <w:p w14:paraId="6A21E346" w14:textId="7A12A5D6" w:rsidR="00A078F0" w:rsidRPr="004620F3" w:rsidRDefault="00A078F0" w:rsidP="004620F3">
            <w:pPr>
              <w:keepNext/>
              <w:keepLines/>
              <w:ind w:right="-15"/>
              <w:rPr>
                <w:rFonts w:ascii="Times New Roman" w:hAnsi="Times New Roman"/>
                <w:bCs/>
              </w:rPr>
            </w:pPr>
            <w:r w:rsidRPr="004620F3">
              <w:rPr>
                <w:rFonts w:ascii="Times New Roman" w:hAnsi="Times New Roman"/>
                <w:bCs/>
              </w:rPr>
              <w:t xml:space="preserve">Attachment </w:t>
            </w:r>
            <w:r>
              <w:t>1</w:t>
            </w:r>
            <w:r w:rsidRPr="004620F3">
              <w:rPr>
                <w:rFonts w:ascii="Times New Roman" w:hAnsi="Times New Roman"/>
                <w:bCs/>
              </w:rPr>
              <w:t xml:space="preserve"> </w:t>
            </w:r>
          </w:p>
        </w:tc>
        <w:tc>
          <w:tcPr>
            <w:tcW w:w="7233" w:type="dxa"/>
            <w:tcBorders>
              <w:top w:val="single" w:sz="2" w:space="0" w:color="auto"/>
            </w:tcBorders>
          </w:tcPr>
          <w:p w14:paraId="3118EE6A" w14:textId="77777777" w:rsidR="00A078F0" w:rsidRPr="00C94232" w:rsidRDefault="00A078F0" w:rsidP="004620F3">
            <w:pPr>
              <w:keepNext/>
              <w:keepLines/>
              <w:ind w:right="317"/>
              <w:rPr>
                <w:rFonts w:ascii="Times New Roman" w:hAnsi="Times New Roman"/>
                <w:u w:val="single"/>
              </w:rPr>
            </w:pPr>
            <w:r w:rsidRPr="00C94232">
              <w:rPr>
                <w:rFonts w:ascii="Times New Roman" w:hAnsi="Times New Roman"/>
                <w:bCs/>
              </w:rPr>
              <w:t>Business Associate Provisions</w:t>
            </w:r>
          </w:p>
        </w:tc>
      </w:tr>
      <w:tr w:rsidR="00A078F0" w:rsidRPr="004620F3" w14:paraId="1411B5C0" w14:textId="77777777" w:rsidTr="00FC2E29">
        <w:tc>
          <w:tcPr>
            <w:tcW w:w="790" w:type="dxa"/>
            <w:vMerge/>
          </w:tcPr>
          <w:p w14:paraId="3D11E525" w14:textId="77777777" w:rsidR="00A078F0" w:rsidRPr="004620F3" w:rsidRDefault="00A078F0" w:rsidP="004620F3">
            <w:pPr>
              <w:rPr>
                <w:rFonts w:ascii="Times New Roman" w:hAnsi="Times New Roman"/>
                <w:bCs/>
              </w:rPr>
            </w:pPr>
          </w:p>
        </w:tc>
        <w:tc>
          <w:tcPr>
            <w:tcW w:w="1967" w:type="dxa"/>
          </w:tcPr>
          <w:p w14:paraId="729091EF" w14:textId="61A4DA01" w:rsidR="00A078F0" w:rsidRPr="004620F3" w:rsidRDefault="00A078F0" w:rsidP="004620F3">
            <w:pPr>
              <w:rPr>
                <w:rFonts w:ascii="Times New Roman" w:hAnsi="Times New Roman"/>
                <w:bCs/>
              </w:rPr>
            </w:pPr>
            <w:r w:rsidRPr="004620F3">
              <w:rPr>
                <w:rFonts w:ascii="Times New Roman" w:hAnsi="Times New Roman"/>
                <w:bCs/>
              </w:rPr>
              <w:t xml:space="preserve">Attachment </w:t>
            </w:r>
            <w:r>
              <w:t>2</w:t>
            </w:r>
          </w:p>
        </w:tc>
        <w:tc>
          <w:tcPr>
            <w:tcW w:w="7233" w:type="dxa"/>
          </w:tcPr>
          <w:p w14:paraId="2F3B6155" w14:textId="2BD64EC0" w:rsidR="00A078F0" w:rsidRPr="00C94232" w:rsidRDefault="00A078F0" w:rsidP="004620F3">
            <w:pPr>
              <w:rPr>
                <w:rFonts w:ascii="Times New Roman" w:hAnsi="Times New Roman"/>
                <w:u w:val="single"/>
              </w:rPr>
            </w:pPr>
            <w:r w:rsidRPr="00C94232">
              <w:rPr>
                <w:rFonts w:ascii="Times New Roman" w:hAnsi="Times New Roman"/>
                <w:bCs/>
              </w:rPr>
              <w:t>Federal Funds Requirements</w:t>
            </w:r>
            <w:r w:rsidRPr="00C94232">
              <w:t xml:space="preserve"> </w:t>
            </w:r>
          </w:p>
        </w:tc>
      </w:tr>
      <w:tr w:rsidR="00A078F0" w:rsidRPr="004620F3" w14:paraId="66C0AC51" w14:textId="77777777" w:rsidTr="00FC2E29">
        <w:tc>
          <w:tcPr>
            <w:tcW w:w="790" w:type="dxa"/>
            <w:vMerge/>
          </w:tcPr>
          <w:p w14:paraId="06763F40" w14:textId="77777777" w:rsidR="00A078F0" w:rsidRPr="004620F3" w:rsidRDefault="00A078F0" w:rsidP="004620F3">
            <w:pPr>
              <w:ind w:right="317"/>
              <w:rPr>
                <w:rFonts w:ascii="Times New Roman" w:hAnsi="Times New Roman"/>
                <w:bCs/>
              </w:rPr>
            </w:pPr>
          </w:p>
        </w:tc>
        <w:tc>
          <w:tcPr>
            <w:tcW w:w="1967" w:type="dxa"/>
          </w:tcPr>
          <w:p w14:paraId="01652C15" w14:textId="6692B3FE" w:rsidR="00A078F0" w:rsidRPr="004620F3" w:rsidRDefault="00A078F0" w:rsidP="004620F3">
            <w:pPr>
              <w:ind w:right="129"/>
              <w:rPr>
                <w:rFonts w:ascii="Times New Roman" w:hAnsi="Times New Roman"/>
                <w:bCs/>
              </w:rPr>
            </w:pPr>
            <w:r w:rsidRPr="004620F3">
              <w:rPr>
                <w:rFonts w:ascii="Times New Roman" w:hAnsi="Times New Roman"/>
                <w:bCs/>
              </w:rPr>
              <w:t xml:space="preserve">Attachment </w:t>
            </w:r>
            <w:r>
              <w:t>3</w:t>
            </w:r>
            <w:r w:rsidRPr="004620F3">
              <w:rPr>
                <w:rFonts w:ascii="Times New Roman" w:hAnsi="Times New Roman"/>
                <w:bCs/>
              </w:rPr>
              <w:t xml:space="preserve"> </w:t>
            </w:r>
          </w:p>
        </w:tc>
        <w:tc>
          <w:tcPr>
            <w:tcW w:w="7233" w:type="dxa"/>
          </w:tcPr>
          <w:p w14:paraId="2158CD17" w14:textId="1C7E7FEE" w:rsidR="00A078F0" w:rsidRPr="00C94232" w:rsidRDefault="00A078F0" w:rsidP="004620F3">
            <w:pPr>
              <w:ind w:right="317"/>
              <w:rPr>
                <w:rFonts w:ascii="Times New Roman" w:hAnsi="Times New Roman"/>
                <w:u w:val="single"/>
              </w:rPr>
            </w:pPr>
            <w:r>
              <w:rPr>
                <w:rFonts w:ascii="Times New Roman" w:hAnsi="Times New Roman"/>
                <w:bCs/>
              </w:rPr>
              <w:t xml:space="preserve">Statement of Work </w:t>
            </w:r>
            <w:r w:rsidRPr="00C94232">
              <w:rPr>
                <w:rFonts w:ascii="Times New Roman" w:hAnsi="Times New Roman"/>
                <w:bCs/>
              </w:rPr>
              <w:t>(</w:t>
            </w:r>
            <w:r>
              <w:rPr>
                <w:rFonts w:ascii="Times New Roman" w:hAnsi="Times New Roman"/>
                <w:bCs/>
              </w:rPr>
              <w:t>SOW</w:t>
            </w:r>
            <w:r w:rsidRPr="00C94232">
              <w:rPr>
                <w:rFonts w:ascii="Times New Roman" w:hAnsi="Times New Roman"/>
                <w:bCs/>
              </w:rPr>
              <w:t>) Process Requirements</w:t>
            </w:r>
          </w:p>
        </w:tc>
      </w:tr>
      <w:tr w:rsidR="00A078F0" w:rsidRPr="004620F3" w14:paraId="168DC7F9" w14:textId="77777777" w:rsidTr="007B0A25">
        <w:tc>
          <w:tcPr>
            <w:tcW w:w="790" w:type="dxa"/>
            <w:vMerge/>
            <w:tcBorders>
              <w:bottom w:val="single" w:sz="36" w:space="0" w:color="auto"/>
            </w:tcBorders>
          </w:tcPr>
          <w:p w14:paraId="1782B5C4" w14:textId="77777777" w:rsidR="00A078F0" w:rsidRPr="004620F3" w:rsidRDefault="00A078F0" w:rsidP="004620F3">
            <w:pPr>
              <w:outlineLvl w:val="3"/>
            </w:pPr>
          </w:p>
        </w:tc>
        <w:tc>
          <w:tcPr>
            <w:tcW w:w="1967" w:type="dxa"/>
            <w:tcBorders>
              <w:bottom w:val="single" w:sz="36" w:space="0" w:color="auto"/>
            </w:tcBorders>
          </w:tcPr>
          <w:p w14:paraId="0C83CBD1" w14:textId="251016F4" w:rsidR="00A078F0" w:rsidRPr="00EC7E2A" w:rsidRDefault="00A078F0" w:rsidP="004620F3">
            <w:pPr>
              <w:outlineLvl w:val="3"/>
              <w:rPr>
                <w:rFonts w:ascii="Times New Roman" w:hAnsi="Times New Roman"/>
              </w:rPr>
            </w:pPr>
            <w:r w:rsidRPr="00EC7E2A">
              <w:rPr>
                <w:rFonts w:ascii="Times New Roman" w:hAnsi="Times New Roman"/>
              </w:rPr>
              <w:t xml:space="preserve">Attachment </w:t>
            </w:r>
            <w:r>
              <w:rPr>
                <w:rFonts w:ascii="Times New Roman" w:hAnsi="Times New Roman"/>
              </w:rPr>
              <w:t>4</w:t>
            </w:r>
          </w:p>
        </w:tc>
        <w:tc>
          <w:tcPr>
            <w:tcW w:w="7233" w:type="dxa"/>
            <w:tcBorders>
              <w:bottom w:val="single" w:sz="36" w:space="0" w:color="auto"/>
            </w:tcBorders>
          </w:tcPr>
          <w:p w14:paraId="372EB976" w14:textId="1F882BAD" w:rsidR="00A078F0" w:rsidRPr="00EC7E2A" w:rsidRDefault="00A078F0" w:rsidP="004620F3">
            <w:pPr>
              <w:outlineLvl w:val="3"/>
              <w:rPr>
                <w:rFonts w:ascii="Times New Roman" w:hAnsi="Times New Roman"/>
              </w:rPr>
            </w:pPr>
            <w:r w:rsidRPr="00EC7E2A">
              <w:rPr>
                <w:rFonts w:ascii="Times New Roman" w:hAnsi="Times New Roman"/>
              </w:rPr>
              <w:t xml:space="preserve">Reporting Requirements </w:t>
            </w:r>
          </w:p>
        </w:tc>
      </w:tr>
    </w:tbl>
    <w:p w14:paraId="6419F216" w14:textId="77777777" w:rsidR="0056198B" w:rsidRDefault="0056198B" w:rsidP="004620F3">
      <w:pPr>
        <w:keepNext/>
        <w:keepLines/>
        <w:tabs>
          <w:tab w:val="left" w:pos="2160"/>
        </w:tabs>
        <w:outlineLvl w:val="3"/>
        <w:rPr>
          <w:b/>
        </w:rPr>
      </w:pPr>
    </w:p>
    <w:p w14:paraId="52691620" w14:textId="7072E2A5" w:rsidR="004620F3" w:rsidRPr="004620F3" w:rsidRDefault="004620F3" w:rsidP="004620F3">
      <w:pPr>
        <w:keepNext/>
        <w:keepLines/>
        <w:tabs>
          <w:tab w:val="left" w:pos="2160"/>
        </w:tabs>
        <w:outlineLvl w:val="3"/>
      </w:pPr>
      <w:r w:rsidRPr="008D303C">
        <w:rPr>
          <w:b/>
        </w:rPr>
        <w:t>Separate Documents:</w:t>
      </w:r>
      <w:r w:rsidRPr="008D303C">
        <w:t xml:space="preserve">  The vendor is advised that the separate documents to this document referenced above provide additional requirements, information, and/or instruction.  The separate documents must be downloaded from the Division of Purchasing’s MissouriBUYS</w:t>
      </w:r>
      <w:r w:rsidR="00042EF6" w:rsidRPr="008D303C">
        <w:t xml:space="preserve">, powered by MOVERS, </w:t>
      </w:r>
      <w:r w:rsidRPr="008D303C">
        <w:t xml:space="preserve">website at:  </w:t>
      </w:r>
      <w:hyperlink r:id="rId17" w:history="1">
        <w:r w:rsidRPr="008D303C">
          <w:rPr>
            <w:color w:val="0000FF"/>
            <w:u w:val="single"/>
          </w:rPr>
          <w:t>https://missouribuys.mo.gov/</w:t>
        </w:r>
      </w:hyperlink>
      <w:r w:rsidRPr="008D303C">
        <w:t>.  The separate documents are downloadable from the same web page where the solicitation document is downloadable.  It shall be the sole responsibility of the vendor to obtain each of the separate documents.  The vendor shall not be relieved of any responsibility for performance under the subsequent contract due to the failure of the vendor to obtain a copy of the separate documents.</w:t>
      </w:r>
    </w:p>
    <w:p w14:paraId="2482A530" w14:textId="77777777" w:rsidR="004620F3" w:rsidRPr="004620F3" w:rsidRDefault="004620F3" w:rsidP="00A44570"/>
    <w:p w14:paraId="4307FAEE" w14:textId="11D75258" w:rsidR="008D303C" w:rsidRDefault="008D303C">
      <w:pPr>
        <w:jc w:val="left"/>
      </w:pPr>
      <w:r>
        <w:br w:type="page"/>
      </w:r>
    </w:p>
    <w:p w14:paraId="0C7EB816" w14:textId="77777777" w:rsidR="004620F3" w:rsidRPr="004620F3" w:rsidRDefault="004620F3" w:rsidP="00A44570"/>
    <w:p w14:paraId="243243CB" w14:textId="77777777" w:rsidR="004620F3" w:rsidRPr="004620F3" w:rsidRDefault="004620F3" w:rsidP="0056198B">
      <w:pPr>
        <w:pStyle w:val="Heading1"/>
      </w:pPr>
      <w:r w:rsidRPr="0056198B">
        <w:t>INTRODUCTION</w:t>
      </w:r>
      <w:r w:rsidRPr="004620F3">
        <w:t xml:space="preserve"> AND BACKGROUND INFORMATION SECTION</w:t>
      </w:r>
    </w:p>
    <w:p w14:paraId="375F9997" w14:textId="77777777" w:rsidR="004620F3" w:rsidRPr="004620F3" w:rsidRDefault="004620F3" w:rsidP="004620F3"/>
    <w:p w14:paraId="6993FD56" w14:textId="77777777" w:rsidR="004620F3" w:rsidRPr="004620F3" w:rsidRDefault="004620F3" w:rsidP="00713C56">
      <w:pPr>
        <w:pStyle w:val="Heading2"/>
      </w:pPr>
      <w:r w:rsidRPr="004620F3">
        <w:t>Introduction:</w:t>
      </w:r>
    </w:p>
    <w:p w14:paraId="6D6AB105" w14:textId="77777777" w:rsidR="004620F3" w:rsidRPr="004620F3" w:rsidRDefault="004620F3" w:rsidP="004620F3"/>
    <w:p w14:paraId="3115F26C" w14:textId="642D1BB9" w:rsidR="004620F3" w:rsidRPr="004620F3" w:rsidRDefault="004620F3" w:rsidP="00B37BCB">
      <w:pPr>
        <w:pStyle w:val="Heading3"/>
      </w:pPr>
      <w:r w:rsidRPr="004620F3">
        <w:t xml:space="preserve">Purpose:  </w:t>
      </w:r>
      <w:r w:rsidRPr="0056198B">
        <w:t>This</w:t>
      </w:r>
      <w:r w:rsidRPr="004620F3">
        <w:t xml:space="preserve"> document constitutes a request for competitive, sealed proposals for the provision of </w:t>
      </w:r>
      <w:r w:rsidR="008D303C">
        <w:t xml:space="preserve">Show Me Healthy Women (SMHW) and WISEWOMAN </w:t>
      </w:r>
      <w:r w:rsidR="007E01AB">
        <w:t xml:space="preserve">Database </w:t>
      </w:r>
      <w:r w:rsidR="008D303C">
        <w:t>Case Management System</w:t>
      </w:r>
      <w:r w:rsidRPr="004620F3">
        <w:t xml:space="preserve"> as set forth herein for </w:t>
      </w:r>
      <w:r w:rsidR="008D303C">
        <w:t>the Department of Health and Senior Services (DHSS)</w:t>
      </w:r>
      <w:r w:rsidRPr="004620F3">
        <w:t xml:space="preserve"> (hereinafter referred to as “state agency”).</w:t>
      </w:r>
    </w:p>
    <w:p w14:paraId="3201D866" w14:textId="77777777" w:rsidR="004620F3" w:rsidRPr="004620F3" w:rsidRDefault="004620F3" w:rsidP="004620F3"/>
    <w:p w14:paraId="0BD79F9E" w14:textId="03D27275" w:rsidR="004620F3" w:rsidRPr="004620F3" w:rsidRDefault="004620F3" w:rsidP="00B37BCB">
      <w:pPr>
        <w:pStyle w:val="Heading3"/>
      </w:pPr>
      <w:r w:rsidRPr="004620F3">
        <w:t xml:space="preserve">Minimum Experience Qualifications:  There are minimum experience qualifications in the RFP (See </w:t>
      </w:r>
      <w:r w:rsidR="00E51715">
        <w:t>Se</w:t>
      </w:r>
      <w:r w:rsidRPr="004620F3">
        <w:t xml:space="preserve">ction </w:t>
      </w:r>
      <w:r w:rsidR="009B54D7">
        <w:t>2.2</w:t>
      </w:r>
      <w:r w:rsidRPr="004620F3">
        <w:t>, Minimum Experience Requirements in Section 2: S</w:t>
      </w:r>
      <w:r w:rsidR="00BD2317">
        <w:t>cope</w:t>
      </w:r>
      <w:r w:rsidRPr="004620F3">
        <w:t xml:space="preserve"> of Work).</w:t>
      </w:r>
    </w:p>
    <w:p w14:paraId="6A132CB7" w14:textId="77777777" w:rsidR="004620F3" w:rsidRPr="004620F3" w:rsidRDefault="004620F3" w:rsidP="004620F3"/>
    <w:p w14:paraId="7CA74AC8" w14:textId="77777777" w:rsidR="004620F3" w:rsidRDefault="004620F3" w:rsidP="00B37BCB">
      <w:pPr>
        <w:pStyle w:val="Heading3"/>
      </w:pPr>
      <w:r w:rsidRPr="004620F3">
        <w:t>Titles:  Titles of paragraphs used herein are for the purpose of facilitating reference only and shall not be construed to infer a contractual construction of language.</w:t>
      </w:r>
    </w:p>
    <w:p w14:paraId="35F87C70" w14:textId="77777777" w:rsidR="00716481" w:rsidRPr="00716481" w:rsidRDefault="00716481" w:rsidP="00716481"/>
    <w:p w14:paraId="7360E6F9" w14:textId="63C3EFB0" w:rsidR="00E51715" w:rsidRPr="004620F3" w:rsidRDefault="00E51715" w:rsidP="00713C56">
      <w:pPr>
        <w:pStyle w:val="Heading2"/>
      </w:pPr>
      <w:r w:rsidRPr="004620F3">
        <w:t>Background Information:</w:t>
      </w:r>
    </w:p>
    <w:p w14:paraId="6789DDFC" w14:textId="77777777" w:rsidR="00E51715" w:rsidRPr="004620F3" w:rsidRDefault="00E51715" w:rsidP="00E51715"/>
    <w:p w14:paraId="0328AA33" w14:textId="77777777" w:rsidR="00FD7098" w:rsidRDefault="00FD7098" w:rsidP="00FD7098">
      <w:pPr>
        <w:pStyle w:val="Heading3"/>
      </w:pPr>
      <w:r w:rsidRPr="00716481">
        <w:t>The Department of Health and Senior Service’s (DHSS) Show Me Healthy Women (SMHW) and Well-Integrated Screening and Evaluation for Women (WISEWOMAN) programs use the Missouri’s Health Strategic Architectures and Information Cooperative (MOHSAIC) system to meet federal and state statutory and regulatory requirements.  The MOHSAIC system is antiquated and no longer meets the business needs of the SMHW and WISEWOMAN programs for inbound and outbound reporting, messaging, data processing, case management, participant navigation, and provider payments.</w:t>
      </w:r>
    </w:p>
    <w:p w14:paraId="1E4CA098" w14:textId="77777777" w:rsidR="00FD7098" w:rsidRPr="00FD7098" w:rsidRDefault="00FD7098" w:rsidP="007124BA"/>
    <w:p w14:paraId="55FC1F9D" w14:textId="68E9388D" w:rsidR="00716481" w:rsidRDefault="00716481" w:rsidP="007B0A25">
      <w:pPr>
        <w:pStyle w:val="Heading3"/>
      </w:pPr>
      <w:r>
        <w:t xml:space="preserve">The SMHW and WISEWOMAN programs are housed in the Division of Community and Public Health (DCPH), Bureau of Cancer and Chronic Disease Control (CCDC) within DHSS. </w:t>
      </w:r>
      <w:r w:rsidR="007B0A25" w:rsidRPr="007B0A25">
        <w:t>SMHW and WISEWOMAN programs offer screening services to low-income, underinsured women. SMHW provides breast and cervical cancer screening, diagnostic services, and navigation services to women aged 21-64.</w:t>
      </w:r>
      <w:r w:rsidR="007B0A25">
        <w:t xml:space="preserve"> </w:t>
      </w:r>
      <w:r>
        <w:t xml:space="preserve">SMHW provides breast and cervical cancer screening, diagnostic services, and navigation for </w:t>
      </w:r>
      <w:r w:rsidR="00034AF0">
        <w:t xml:space="preserve">screening and diagnostic </w:t>
      </w:r>
      <w:r>
        <w:t xml:space="preserve">services. The program provides consultation, education, training, technical assistance, community outreach, and resource development in partnership with public and private entities, communities, and citizens. </w:t>
      </w:r>
      <w:r w:rsidR="007B0A25" w:rsidRPr="007B0A25">
        <w:t>WISEWOMAN is a sister program to SMHW, and offers health screenings for heart disease risk factors, such as high cholesterol, high blood pressure, obesity, and diabetes to women aged 35-64.</w:t>
      </w:r>
      <w:r w:rsidR="007B0A25">
        <w:t xml:space="preserve"> </w:t>
      </w:r>
      <w:r>
        <w:t>In addition, WISEWOMAN provides risk counseling and lifestyle education to help women learn to eat healthier, be more physically active, and quit smoking to reduce risks for heart disease. The goal of these programs is to reduce risk factors for chronic diseases and empower women to take control of their health choices.</w:t>
      </w:r>
    </w:p>
    <w:p w14:paraId="4455B269" w14:textId="77777777" w:rsidR="00716481" w:rsidRDefault="00716481" w:rsidP="00716481"/>
    <w:p w14:paraId="26AA40F6" w14:textId="77777777" w:rsidR="00716481" w:rsidRDefault="00716481" w:rsidP="00716481">
      <w:pPr>
        <w:pStyle w:val="Heading3"/>
      </w:pPr>
      <w:r>
        <w:t xml:space="preserve">In FY23 SMHW provided 4,884 screening visits, 2,290 breast cancer diagnostics, 258 cervical cancer diagnostics, and 47 breast and cervical diagnostics. These screenings resulted in 107 breast cancer diagnoses and 5 cervical cancer diagnoses that may have otherwise been neglected without program intervention. In FY22 it was reported that 99% of women participating in WISEWOMAN had improved blood pressure, a 20% increase from the previous year. Over 98% of WISEWOMAN participants reported being satisfied with program services and over 75% of women showed improved blood pressure from baseline. </w:t>
      </w:r>
    </w:p>
    <w:p w14:paraId="6C8AD689" w14:textId="77777777" w:rsidR="00716481" w:rsidRDefault="00716481" w:rsidP="00716481"/>
    <w:p w14:paraId="25553650" w14:textId="143AC12D" w:rsidR="00716481" w:rsidRDefault="00716481" w:rsidP="00716481">
      <w:pPr>
        <w:pStyle w:val="Heading3"/>
      </w:pPr>
      <w:r>
        <w:t>The Centers for Disease Control and Prevention (CDC) authorizes the National Breast and Cervical Cancer Early Detection Program (NBCCEDP) to provide grants to states, American Indian/Alaska Native tribes and U.S. Territories to carry out cancer early detection activities. Federal legislation allows funded programs in the NBCCEDP to participate in the MO HealthNet Breast and Cervical Cancer Treatment Act (BCCT). State legislation authorizes matching funds for Missouri to participate in the MO HealthNet program. In FY24 SMHW received $2,</w:t>
      </w:r>
      <w:r w:rsidR="00034AF0">
        <w:t>5</w:t>
      </w:r>
      <w:r>
        <w:t>00.000.00 in Federal Funds, $485,000.00 in General Revenue, and $52,548.00 in donated funds designated for mammography screening services for eligible women who do not qualify for a federally funded screening mammogram.</w:t>
      </w:r>
    </w:p>
    <w:p w14:paraId="51116E4F" w14:textId="77777777" w:rsidR="00716481" w:rsidRDefault="00716481" w:rsidP="00716481"/>
    <w:p w14:paraId="24C19EF9" w14:textId="77777777" w:rsidR="00716481" w:rsidRDefault="00716481" w:rsidP="00716481">
      <w:pPr>
        <w:pStyle w:val="Heading3"/>
      </w:pPr>
      <w:r>
        <w:t>Contracted providers who offer SMHW and WISEWOMAN services in the community are eligible to receive reimbursement for services through these grant funds. Providers are required to enter service data into the MOHSAIC web application for services rendered. MOHSAIC tracks funding allocations and expenditures and distributes reimbursements to providers through an interface with the Statewide Advantage for Missouri (SAM II) accounting system. MOHSAIC also generates grant activity statements and supports exporting data to the CDC and Missouri Cancer Registry and Research Center (MCR) required to maintain funding.</w:t>
      </w:r>
    </w:p>
    <w:p w14:paraId="32FC7ADE" w14:textId="77777777" w:rsidR="00716481" w:rsidRDefault="00716481" w:rsidP="00716481"/>
    <w:p w14:paraId="1B026A45" w14:textId="77777777" w:rsidR="00716481" w:rsidRDefault="00716481" w:rsidP="00716481">
      <w:pPr>
        <w:pStyle w:val="Heading3"/>
      </w:pPr>
      <w:r>
        <w:t>The requirements to receive reimbursement are stringent and the forms for completion are complicated and contain a wide range of data that is applicable based on the specific service provided. MOHSAIC is not currently configured with field or form validations to comply with the most updated CDC requirements. Putting the proper controls into place would take considerable time for review, development, and testing by the Information Technology Services Division (ITSD) and DHSS staff and has been determined to be an ineffective use of time and resources due to the antiquated state of the system. This often results in DHSS staff intervention and communication with providers to obtain the needed information to approve claims. This process can take several days and phone calls to complete, delaying reimbursement to the provider and causing extra work for DHSS staff.</w:t>
      </w:r>
    </w:p>
    <w:p w14:paraId="46B3A7D1" w14:textId="77777777" w:rsidR="00716481" w:rsidRDefault="00716481" w:rsidP="00716481"/>
    <w:p w14:paraId="7539D317" w14:textId="77777777" w:rsidR="00716481" w:rsidRDefault="00716481" w:rsidP="00716481">
      <w:pPr>
        <w:pStyle w:val="Heading3"/>
      </w:pPr>
      <w:r>
        <w:t xml:space="preserve">MOHSAIC is also incapable of allowing a provider to see a comprehensive view of participant service data and offers no front-end reporting capability. Providers need to be able to see a participant’s entire history, along with services completed by other providers so they can provide the best care possible. When reports are needed program staff must contact the program’s dedicated data manager or ITSD. These individuals are not part of the program and have many conflicting priorities, resulting in delays in receiving data. This causes additional roadblocks when correcting data for CDC requirements. </w:t>
      </w:r>
    </w:p>
    <w:p w14:paraId="46641536" w14:textId="77777777" w:rsidR="00716481" w:rsidRDefault="00716481" w:rsidP="00716481"/>
    <w:p w14:paraId="771A2B4A" w14:textId="088E9C33" w:rsidR="00E51715" w:rsidRDefault="00716481" w:rsidP="00716481">
      <w:pPr>
        <w:pStyle w:val="Heading3"/>
      </w:pPr>
      <w:r>
        <w:t>A solution that allows for seamless integrations with other data sources and provides enhanced control and configuration capabilities by program staff will allow the department to provide more sustained care through the participant’s continuum of care and better meet all federal requirements and guidelines for reporting.</w:t>
      </w:r>
    </w:p>
    <w:p w14:paraId="6FBE0D0D" w14:textId="77777777" w:rsidR="00716481" w:rsidRPr="00716481" w:rsidRDefault="00716481" w:rsidP="00716481"/>
    <w:p w14:paraId="11324B5C" w14:textId="77777777" w:rsidR="004620F3" w:rsidRPr="004620F3" w:rsidRDefault="004620F3" w:rsidP="00713C56">
      <w:pPr>
        <w:pStyle w:val="Heading2"/>
      </w:pPr>
      <w:r w:rsidRPr="004620F3">
        <w:t xml:space="preserve">RFP Questions: </w:t>
      </w:r>
    </w:p>
    <w:p w14:paraId="5181BF23" w14:textId="77777777" w:rsidR="004620F3" w:rsidRPr="004620F3" w:rsidRDefault="004620F3" w:rsidP="004620F3"/>
    <w:p w14:paraId="798E8AA1" w14:textId="77777777" w:rsidR="004620F3" w:rsidRPr="004620F3" w:rsidRDefault="004620F3" w:rsidP="00B37BCB">
      <w:pPr>
        <w:pStyle w:val="Heading3"/>
      </w:pPr>
      <w:r w:rsidRPr="004620F3">
        <w:t>Buyer is Single Point of Contact for Solicitation:  Vendors and their agents (including subcontractors, employees, consultants, or anyone else acting on their behalf) must direct all of their questions or comments regarding the RFP, the evaluation, etc., to the buyer indicated on the first page of this RFP.  It is preferred that questions be emailed to the buyer.</w:t>
      </w:r>
    </w:p>
    <w:p w14:paraId="6C694636" w14:textId="77777777" w:rsidR="004620F3" w:rsidRPr="004620F3" w:rsidRDefault="004620F3" w:rsidP="004620F3"/>
    <w:p w14:paraId="1DB76C0C" w14:textId="77777777" w:rsidR="004620F3" w:rsidRPr="004620F3" w:rsidRDefault="004620F3" w:rsidP="0048043C">
      <w:pPr>
        <w:pStyle w:val="Heading4"/>
      </w:pPr>
      <w:r w:rsidRPr="004620F3">
        <w:t xml:space="preserve">Except as noted herein, vendors and their agents are instructed </w:t>
      </w:r>
      <w:r w:rsidR="00564F09">
        <w:t>n</w:t>
      </w:r>
      <w:r w:rsidRPr="004620F3">
        <w:t xml:space="preserve">ot to contact any other state employee regarding any of these matters during the solicitation and evaluation process.  Inappropriate contacts are grounds for suspension and/or exclusion from specific procurements.  Vendors can be sanctioned for unauthorized contact with any evaluator under 1 </w:t>
      </w:r>
      <w:r w:rsidR="00922536" w:rsidRPr="00922536">
        <w:t xml:space="preserve">Code of State Regulation (CSR) </w:t>
      </w:r>
      <w:r w:rsidRPr="004620F3">
        <w:t xml:space="preserve"> 40-1.060(8)(G) and (H) available at </w:t>
      </w:r>
      <w:hyperlink r:id="rId18" w:history="1">
        <w:r w:rsidRPr="004620F3">
          <w:rPr>
            <w:color w:val="0000FF"/>
            <w:u w:val="single"/>
          </w:rPr>
          <w:t>http://www.sos.mo.gov/adrules/csr/csr.asp</w:t>
        </w:r>
      </w:hyperlink>
      <w:r w:rsidRPr="004620F3">
        <w:t>.</w:t>
      </w:r>
    </w:p>
    <w:p w14:paraId="20B8C787" w14:textId="77777777" w:rsidR="004620F3" w:rsidRPr="004620F3" w:rsidRDefault="004620F3" w:rsidP="004620F3"/>
    <w:p w14:paraId="6BCB3E3D" w14:textId="77777777" w:rsidR="004620F3" w:rsidRPr="004620F3" w:rsidRDefault="004620F3" w:rsidP="0048043C">
      <w:pPr>
        <w:pStyle w:val="Heading4"/>
      </w:pPr>
      <w:r w:rsidRPr="004620F3">
        <w:t>Minority Business Enterprise/Women Business Enterprise (MBE/WBE)</w:t>
      </w:r>
      <w:r w:rsidR="00E51715">
        <w:t xml:space="preserve"> and Service Disabled Veteran Enterprise </w:t>
      </w:r>
      <w:r w:rsidRPr="004620F3">
        <w:t xml:space="preserve">certification or subcontract questions should be directed to the Office of Equal Opportunity (OEO) at </w:t>
      </w:r>
      <w:hyperlink r:id="rId19" w:history="1">
        <w:r w:rsidRPr="004620F3">
          <w:rPr>
            <w:color w:val="0000FF"/>
            <w:u w:val="single"/>
          </w:rPr>
          <w:t>http://oeo.mo.gov</w:t>
        </w:r>
      </w:hyperlink>
      <w:r w:rsidRPr="004620F3">
        <w:t xml:space="preserve">.  </w:t>
      </w:r>
    </w:p>
    <w:p w14:paraId="6F1F8CD7" w14:textId="77777777" w:rsidR="004620F3" w:rsidRPr="004620F3" w:rsidRDefault="004620F3" w:rsidP="004620F3"/>
    <w:p w14:paraId="286AF67D" w14:textId="77777777" w:rsidR="004620F3" w:rsidRPr="004620F3" w:rsidRDefault="004620F3" w:rsidP="00B37BCB">
      <w:pPr>
        <w:pStyle w:val="Heading3"/>
      </w:pPr>
      <w:r w:rsidRPr="004620F3">
        <w:t>Vendor is Responsible for Asking Questions About the RFP:  It is the vendor’s responsibility to ask questions, request changes or clarifications, or otherwise advise the Division of Purchasing if the vendor believes that any language, specifications, or requirements are: (1) ambiguous, (2) contradictory or arbitrary, (3) violate any state or federal law or regulation, (4) restrict or limit the requirements to a single source, or (5) restrict or limit the vendor’s ability to submit a proposal.</w:t>
      </w:r>
    </w:p>
    <w:p w14:paraId="2A7EDFEB" w14:textId="77777777" w:rsidR="004620F3" w:rsidRPr="004620F3" w:rsidRDefault="004620F3" w:rsidP="004620F3"/>
    <w:p w14:paraId="60611149" w14:textId="77777777" w:rsidR="004620F3" w:rsidRPr="004620F3" w:rsidRDefault="004620F3" w:rsidP="00B37BCB">
      <w:pPr>
        <w:pStyle w:val="Heading3"/>
      </w:pPr>
      <w:r w:rsidRPr="004620F3">
        <w:t xml:space="preserve">Vendor Question Deadline:  Every attempt shall be made to ensure that the vendor receives an adequate and prompt response.  However, in order to maintain a fair and equitable procurement process, all vendors will be advised, via the issuance of an </w:t>
      </w:r>
      <w:r w:rsidR="00721ED8">
        <w:t>amendment</w:t>
      </w:r>
      <w:r w:rsidRPr="004620F3">
        <w:t xml:space="preserve"> to the RFP, of any relevant or pertinent information related to the procurement.  All questions and issues should be submitted no later than ten (10) calendar days prior to the proposal end date and time of the proposals.  If not received prior to ten (10) calendar days before the proposal end date and time, the Division of Purchasing may not be able to fully research and consider the respective questions or issues.</w:t>
      </w:r>
    </w:p>
    <w:p w14:paraId="06E11256" w14:textId="77777777" w:rsidR="004620F3" w:rsidRPr="004620F3" w:rsidRDefault="004620F3" w:rsidP="004620F3"/>
    <w:p w14:paraId="0389278A" w14:textId="77777777" w:rsidR="004620F3" w:rsidRPr="004620F3" w:rsidRDefault="004620F3" w:rsidP="00B37BCB">
      <w:pPr>
        <w:pStyle w:val="Heading3"/>
      </w:pPr>
      <w:r w:rsidRPr="004620F3">
        <w:t xml:space="preserve">State’s Response to Vendor Questions:  Upon the Division of Purchasing’s consideration of questions and issues, if the Division of Purchasing determines that changes are necessary, the resulting changes will be included in a subsequently issued RFP </w:t>
      </w:r>
      <w:r w:rsidR="00721ED8">
        <w:t>amendment</w:t>
      </w:r>
      <w:r w:rsidRPr="004620F3">
        <w:t xml:space="preserve">(s); absence of such response indicates that the questions and issues were considered but deemed unnecessary for </w:t>
      </w:r>
      <w:r w:rsidR="00721ED8" w:rsidRPr="004620F3">
        <w:t>an</w:t>
      </w:r>
      <w:r w:rsidRPr="004620F3">
        <w:t xml:space="preserve"> RFP </w:t>
      </w:r>
      <w:r w:rsidR="00721ED8">
        <w:t>amendment</w:t>
      </w:r>
      <w:r w:rsidRPr="004620F3">
        <w:t xml:space="preserve">.  All vendors will be advised of any change to the RFP’s language, specifications, or requirements by a formal </w:t>
      </w:r>
      <w:r w:rsidR="00721ED8">
        <w:t>amendment</w:t>
      </w:r>
      <w:r w:rsidRPr="004620F3">
        <w:t xml:space="preserve"> to the RFP.  There will be no posted written records of the questions/communications (i.e., formal question/answer document).</w:t>
      </w:r>
    </w:p>
    <w:p w14:paraId="3FBE98BF" w14:textId="77777777" w:rsidR="004620F3" w:rsidRPr="004620F3" w:rsidRDefault="004620F3" w:rsidP="004620F3"/>
    <w:p w14:paraId="0DF6B965" w14:textId="77777777" w:rsidR="004620F3" w:rsidRPr="004620F3" w:rsidRDefault="004620F3" w:rsidP="00B37BCB">
      <w:pPr>
        <w:pStyle w:val="Heading3"/>
      </w:pPr>
      <w:r w:rsidRPr="004620F3">
        <w:t xml:space="preserve">RFP is State’s Only Official Position:  The only official position of the State of Missouri shall be that which is contained in the RFP and any </w:t>
      </w:r>
      <w:r w:rsidR="00721ED8">
        <w:t>amendment</w:t>
      </w:r>
      <w:r w:rsidRPr="004620F3">
        <w:t>s thereto.</w:t>
      </w:r>
    </w:p>
    <w:p w14:paraId="4D3321A5" w14:textId="77777777" w:rsidR="004620F3" w:rsidRPr="004620F3" w:rsidRDefault="004620F3" w:rsidP="004620F3"/>
    <w:p w14:paraId="3D9E9B7F" w14:textId="77777777" w:rsidR="00040757" w:rsidRDefault="00721ED8" w:rsidP="00713C56">
      <w:pPr>
        <w:pStyle w:val="Heading2"/>
      </w:pPr>
      <w:r>
        <w:t>Amendment</w:t>
      </w:r>
      <w:r w:rsidR="004620F3" w:rsidRPr="004620F3">
        <w:t xml:space="preserve">s:  </w:t>
      </w:r>
    </w:p>
    <w:p w14:paraId="08C027D7" w14:textId="77777777" w:rsidR="00040757" w:rsidRDefault="00040757" w:rsidP="00713C56">
      <w:pPr>
        <w:pStyle w:val="Heading2"/>
        <w:numPr>
          <w:ilvl w:val="0"/>
          <w:numId w:val="0"/>
        </w:numPr>
        <w:ind w:left="720"/>
      </w:pPr>
    </w:p>
    <w:p w14:paraId="4EC50845" w14:textId="77777777" w:rsidR="004620F3" w:rsidRPr="004620F3" w:rsidRDefault="004620F3" w:rsidP="00B37BCB">
      <w:pPr>
        <w:pStyle w:val="Heading3"/>
      </w:pPr>
      <w:r w:rsidRPr="004620F3">
        <w:t xml:space="preserve">If the Division of Purchasing determines that changes to the RFP are necessary, the resulting changes will be included in a subsequently issued RFP </w:t>
      </w:r>
      <w:r w:rsidR="00721ED8">
        <w:t>amendment</w:t>
      </w:r>
      <w:r w:rsidRPr="004620F3">
        <w:t xml:space="preserve">(s) prior to the proposal end date and time.  </w:t>
      </w:r>
    </w:p>
    <w:p w14:paraId="77DB1C80" w14:textId="77777777" w:rsidR="004620F3" w:rsidRPr="004620F3" w:rsidRDefault="004620F3" w:rsidP="004620F3"/>
    <w:p w14:paraId="2BE147BF" w14:textId="77777777" w:rsidR="004620F3" w:rsidRPr="008D303C" w:rsidRDefault="004620F3" w:rsidP="00713C56">
      <w:pPr>
        <w:pStyle w:val="Heading2"/>
      </w:pPr>
      <w:r w:rsidRPr="004620F3">
        <w:t>Pre-</w:t>
      </w:r>
      <w:r w:rsidRPr="008D303C">
        <w:t>Proposal Teleconference:</w:t>
      </w:r>
    </w:p>
    <w:p w14:paraId="7C8A3DEE" w14:textId="77777777" w:rsidR="004620F3" w:rsidRPr="008D303C" w:rsidRDefault="004620F3" w:rsidP="004620F3"/>
    <w:p w14:paraId="5E76C19B" w14:textId="3057563A" w:rsidR="004620F3" w:rsidRPr="008D303C" w:rsidRDefault="004620F3" w:rsidP="00B37BCB">
      <w:pPr>
        <w:pStyle w:val="Heading3"/>
      </w:pPr>
      <w:r w:rsidRPr="008D303C">
        <w:t xml:space="preserve">Pre-proposal Teleconference Date and Time:  A pre-proposal teleconference regarding this RFP will be held on </w:t>
      </w:r>
      <w:r w:rsidR="00AF4F09">
        <w:t>Thursday</w:t>
      </w:r>
      <w:r w:rsidRPr="008D303C">
        <w:t xml:space="preserve">, </w:t>
      </w:r>
      <w:r w:rsidR="00AF4F09">
        <w:t>July 31</w:t>
      </w:r>
      <w:r w:rsidRPr="008D303C">
        <w:t>, 20</w:t>
      </w:r>
      <w:r w:rsidR="00AF4F09">
        <w:t>25</w:t>
      </w:r>
      <w:r w:rsidRPr="008D303C">
        <w:t xml:space="preserve"> at  </w:t>
      </w:r>
      <w:r w:rsidR="00AF4F09">
        <w:t>11</w:t>
      </w:r>
      <w:r w:rsidRPr="008D303C">
        <w:t>:00 a.m., Central Time.  Vendors are encouraged to participate in the pre-proposal teleconference as it will be used as the forum for questions, communications, and discussions regarding the RFP. The vendor should become familiar with the RFP and develop all questions prior to the</w:t>
      </w:r>
      <w:r w:rsidR="00AB4616" w:rsidRPr="008D303C">
        <w:t xml:space="preserve"> p</w:t>
      </w:r>
      <w:r w:rsidRPr="008D303C">
        <w:t>re-</w:t>
      </w:r>
      <w:r w:rsidR="00AB4616" w:rsidRPr="008D303C">
        <w:t>p</w:t>
      </w:r>
      <w:r w:rsidRPr="008D303C">
        <w:t xml:space="preserve">roposal </w:t>
      </w:r>
      <w:r w:rsidR="00AB4616" w:rsidRPr="008D303C">
        <w:t>tel</w:t>
      </w:r>
      <w:r w:rsidRPr="008D303C">
        <w:t>econference in order to ask questions and otherwise participate in the public communications regarding the RFP.</w:t>
      </w:r>
    </w:p>
    <w:p w14:paraId="0CEE31C0" w14:textId="77777777" w:rsidR="004620F3" w:rsidRPr="008D303C" w:rsidRDefault="004620F3" w:rsidP="004620F3"/>
    <w:p w14:paraId="28F74F72" w14:textId="77777777" w:rsidR="004620F3" w:rsidRPr="008D303C" w:rsidRDefault="004620F3" w:rsidP="0048043C">
      <w:pPr>
        <w:pStyle w:val="Heading4"/>
      </w:pPr>
      <w:r w:rsidRPr="008D303C">
        <w:t xml:space="preserve">Pre-Proposal Teleconference Agenda:  The vendor should have a copy of the RFP for the </w:t>
      </w:r>
      <w:r w:rsidR="00AB4616" w:rsidRPr="008D303C">
        <w:t>p</w:t>
      </w:r>
      <w:r w:rsidRPr="008D303C">
        <w:t>re-</w:t>
      </w:r>
      <w:r w:rsidR="00AB4616" w:rsidRPr="008D303C">
        <w:t>p</w:t>
      </w:r>
      <w:r w:rsidRPr="008D303C">
        <w:t xml:space="preserve">roposal </w:t>
      </w:r>
      <w:r w:rsidR="00AB4616" w:rsidRPr="008D303C">
        <w:t>t</w:t>
      </w:r>
      <w:r w:rsidRPr="008D303C">
        <w:t xml:space="preserve">eleconference since it will be used as the agenda for the </w:t>
      </w:r>
      <w:r w:rsidR="00AB4616" w:rsidRPr="008D303C">
        <w:t>p</w:t>
      </w:r>
      <w:r w:rsidRPr="008D303C">
        <w:t>re-</w:t>
      </w:r>
      <w:r w:rsidR="00AB4616" w:rsidRPr="008D303C">
        <w:t>p</w:t>
      </w:r>
      <w:r w:rsidRPr="008D303C">
        <w:t xml:space="preserve">roposal </w:t>
      </w:r>
      <w:r w:rsidR="00AB4616" w:rsidRPr="008D303C">
        <w:t>t</w:t>
      </w:r>
      <w:r w:rsidRPr="008D303C">
        <w:t>eleconference.</w:t>
      </w:r>
    </w:p>
    <w:p w14:paraId="32AF80D6" w14:textId="77777777" w:rsidR="004620F3" w:rsidRPr="008D303C" w:rsidRDefault="004620F3" w:rsidP="0048043C">
      <w:pPr>
        <w:pStyle w:val="Heading4"/>
        <w:numPr>
          <w:ilvl w:val="0"/>
          <w:numId w:val="0"/>
        </w:numPr>
        <w:ind w:left="1152"/>
      </w:pPr>
    </w:p>
    <w:p w14:paraId="11EE62F8" w14:textId="77777777" w:rsidR="004620F3" w:rsidRPr="008D303C" w:rsidRDefault="004620F3" w:rsidP="0048043C">
      <w:pPr>
        <w:pStyle w:val="Heading4"/>
      </w:pPr>
      <w:r w:rsidRPr="008D303C">
        <w:t xml:space="preserve">Communication Prior to the Teleconference:  The vendor </w:t>
      </w:r>
      <w:r w:rsidR="00E51715" w:rsidRPr="008D303C">
        <w:t xml:space="preserve">is encouraged to review the RFP prior to the pre-proposal teleconference and </w:t>
      </w:r>
      <w:r w:rsidRPr="008D303C">
        <w:t>may submit written communications and/or questions regarding the RFP, which reference the RFP paragraph numbers, to the buyer identified on page one.  Such prior communication will provide the State of Missouri with insight into areas of the RFP which may be brought up for discussion during the conference and which may require clarification.</w:t>
      </w:r>
    </w:p>
    <w:p w14:paraId="015773AD" w14:textId="77777777" w:rsidR="004620F3" w:rsidRPr="008D303C" w:rsidRDefault="004620F3" w:rsidP="0048043C">
      <w:pPr>
        <w:pStyle w:val="Heading4"/>
        <w:numPr>
          <w:ilvl w:val="0"/>
          <w:numId w:val="0"/>
        </w:numPr>
        <w:ind w:left="1152"/>
      </w:pPr>
    </w:p>
    <w:p w14:paraId="12FD7470" w14:textId="77777777" w:rsidR="004620F3" w:rsidRPr="008D303C" w:rsidRDefault="004620F3" w:rsidP="0048043C">
      <w:pPr>
        <w:pStyle w:val="Heading4"/>
      </w:pPr>
      <w:r w:rsidRPr="008D303C">
        <w:t xml:space="preserve">Communication During the Teleconference:  During the </w:t>
      </w:r>
      <w:r w:rsidR="00AB4616" w:rsidRPr="008D303C">
        <w:t xml:space="preserve">pre-proposal </w:t>
      </w:r>
      <w:r w:rsidRPr="008D303C">
        <w:t>teleconference, it shall be the sole responsibility of the vendor to orally address all issues previously presented to the buyer by the vendor, including any questions regarding the RFP or areas of the RFP requiring clarification.</w:t>
      </w:r>
    </w:p>
    <w:p w14:paraId="2068B632" w14:textId="77777777" w:rsidR="004620F3" w:rsidRPr="008D303C" w:rsidRDefault="004620F3" w:rsidP="0048043C">
      <w:pPr>
        <w:pStyle w:val="Heading4"/>
        <w:numPr>
          <w:ilvl w:val="0"/>
          <w:numId w:val="0"/>
        </w:numPr>
        <w:ind w:left="1152"/>
      </w:pPr>
    </w:p>
    <w:p w14:paraId="6C226268" w14:textId="77777777" w:rsidR="004620F3" w:rsidRPr="008D303C" w:rsidRDefault="00721ED8" w:rsidP="0048043C">
      <w:pPr>
        <w:pStyle w:val="Heading4"/>
      </w:pPr>
      <w:r w:rsidRPr="008D303C">
        <w:t>Amendment</w:t>
      </w:r>
      <w:r w:rsidR="004620F3" w:rsidRPr="008D303C">
        <w:t xml:space="preserve"> to the RFP:  Any</w:t>
      </w:r>
      <w:r w:rsidR="00E51715" w:rsidRPr="008D303C">
        <w:t xml:space="preserve"> modifications</w:t>
      </w:r>
      <w:r w:rsidR="004620F3" w:rsidRPr="008D303C">
        <w:t xml:space="preserve"> needed to the RFP as a result of discussions from the </w:t>
      </w:r>
      <w:r w:rsidR="00AB4616" w:rsidRPr="008D303C">
        <w:t>pre-p</w:t>
      </w:r>
      <w:r w:rsidR="004620F3" w:rsidRPr="008D303C">
        <w:t xml:space="preserve">roposal </w:t>
      </w:r>
      <w:r w:rsidR="00AB4616" w:rsidRPr="008D303C">
        <w:t>t</w:t>
      </w:r>
      <w:r w:rsidR="004620F3" w:rsidRPr="008D303C">
        <w:t xml:space="preserve">eleconference will be accomplished as an </w:t>
      </w:r>
      <w:r w:rsidRPr="008D303C">
        <w:t>amendment</w:t>
      </w:r>
      <w:r w:rsidR="004620F3" w:rsidRPr="008D303C">
        <w:t xml:space="preserve"> to the RFP.  Neither formal minutes of the </w:t>
      </w:r>
      <w:r w:rsidR="00AB4616" w:rsidRPr="008D303C">
        <w:t>pre-proposal t</w:t>
      </w:r>
      <w:r w:rsidR="004620F3" w:rsidRPr="008D303C">
        <w:t>eleconference nor written records of the questions/communications will be maintained.</w:t>
      </w:r>
    </w:p>
    <w:p w14:paraId="7E2627DA" w14:textId="77777777" w:rsidR="004620F3" w:rsidRPr="008D303C" w:rsidRDefault="004620F3" w:rsidP="004620F3"/>
    <w:p w14:paraId="18D3C65E" w14:textId="77777777" w:rsidR="004620F3" w:rsidRDefault="004620F3" w:rsidP="00B37BCB">
      <w:pPr>
        <w:pStyle w:val="Heading3"/>
      </w:pPr>
      <w:r w:rsidRPr="008D303C">
        <w:t xml:space="preserve">Pre-Proposal Teleconference Special Accommodations:  Vendors are strongly encouraged to advise the Division of Purchasing within five (5) state business days of the scheduled </w:t>
      </w:r>
      <w:r w:rsidR="00AB4616" w:rsidRPr="008D303C">
        <w:t>p</w:t>
      </w:r>
      <w:r w:rsidRPr="008D303C">
        <w:t>re-</w:t>
      </w:r>
      <w:r w:rsidR="00AB4616" w:rsidRPr="008D303C">
        <w:t>p</w:t>
      </w:r>
      <w:r w:rsidRPr="008D303C">
        <w:t xml:space="preserve">roposal </w:t>
      </w:r>
      <w:r w:rsidR="00AB4616" w:rsidRPr="008D303C">
        <w:t>t</w:t>
      </w:r>
      <w:r w:rsidRPr="008D303C">
        <w:t>eleconference of any special accommodations needed for people with health conditions or impairments who will be pa</w:t>
      </w:r>
      <w:r w:rsidR="00AB4616" w:rsidRPr="008D303C">
        <w:t>rticipating in the pre-proposal t</w:t>
      </w:r>
      <w:r w:rsidRPr="008D303C">
        <w:t>eleconference so that these accommodations can be made.</w:t>
      </w:r>
    </w:p>
    <w:p w14:paraId="481B7EA7" w14:textId="77777777" w:rsidR="00EB23B6" w:rsidRPr="00EB23B6" w:rsidRDefault="00EB23B6" w:rsidP="00EB23B6"/>
    <w:p w14:paraId="7EB18C3A" w14:textId="77777777" w:rsidR="004620F3" w:rsidRPr="008D303C" w:rsidRDefault="004620F3" w:rsidP="00B37BCB">
      <w:pPr>
        <w:pStyle w:val="Heading3"/>
      </w:pPr>
      <w:r w:rsidRPr="008D303C">
        <w:t xml:space="preserve">Pre-Proposal Teleconference Dial-In Information:  The vendor should contact the buyer from the Division of Purchasing as indicated on the first page of this RFP to obtain dial-in instructions.  The vendor will be provided with a telephone number to dial and/or webinar information to access, in order to listen and participate in the </w:t>
      </w:r>
      <w:r w:rsidR="00AB4616" w:rsidRPr="008D303C">
        <w:t>p</w:t>
      </w:r>
      <w:r w:rsidRPr="008D303C">
        <w:t>re-</w:t>
      </w:r>
      <w:r w:rsidR="00AB4616" w:rsidRPr="008D303C">
        <w:t>p</w:t>
      </w:r>
      <w:r w:rsidRPr="008D303C">
        <w:t xml:space="preserve">roposal </w:t>
      </w:r>
      <w:r w:rsidR="00AB4616" w:rsidRPr="008D303C">
        <w:t>t</w:t>
      </w:r>
      <w:r w:rsidRPr="008D303C">
        <w:t>eleconference.  The vendor shall refrain from contacting anyone other than the buyer to obtain the dial-in information.</w:t>
      </w:r>
    </w:p>
    <w:p w14:paraId="7C5D7A16" w14:textId="77777777" w:rsidR="004620F3" w:rsidRPr="004620F3" w:rsidRDefault="004620F3" w:rsidP="004620F3"/>
    <w:p w14:paraId="603E6E39" w14:textId="77777777" w:rsidR="00040757" w:rsidRDefault="004620F3" w:rsidP="00713C56">
      <w:pPr>
        <w:pStyle w:val="Heading2"/>
      </w:pPr>
      <w:r w:rsidRPr="004620F3">
        <w:t xml:space="preserve">Glossary of Terms and Acronyms:  </w:t>
      </w:r>
    </w:p>
    <w:p w14:paraId="56175EF7" w14:textId="77777777" w:rsidR="00040757" w:rsidRDefault="00040757" w:rsidP="00713C56">
      <w:pPr>
        <w:pStyle w:val="Heading2"/>
        <w:numPr>
          <w:ilvl w:val="0"/>
          <w:numId w:val="0"/>
        </w:numPr>
        <w:ind w:left="720"/>
      </w:pPr>
    </w:p>
    <w:p w14:paraId="59A316E6" w14:textId="77777777" w:rsidR="004620F3" w:rsidRPr="004620F3" w:rsidRDefault="004620F3" w:rsidP="00B37BCB">
      <w:pPr>
        <w:pStyle w:val="Heading3"/>
      </w:pPr>
      <w:r w:rsidRPr="00432B1B">
        <w:t xml:space="preserve">Whenever the following terms and acronyms appear in the RFP document or any </w:t>
      </w:r>
      <w:r w:rsidR="00721ED8">
        <w:t>amendment</w:t>
      </w:r>
      <w:r w:rsidRPr="00432B1B">
        <w:t xml:space="preserve"> thereto, the definitions or meanings described below shall apply.</w:t>
      </w:r>
    </w:p>
    <w:p w14:paraId="60B26858" w14:textId="77777777" w:rsidR="004620F3" w:rsidRPr="004620F3" w:rsidRDefault="004620F3" w:rsidP="004620F3">
      <w:pPr>
        <w:ind w:left="720"/>
      </w:pPr>
    </w:p>
    <w:p w14:paraId="3759DC4C" w14:textId="77777777" w:rsidR="004620F3" w:rsidRPr="004620F3" w:rsidRDefault="004620F3" w:rsidP="00B37BCB">
      <w:pPr>
        <w:pStyle w:val="Heading3"/>
      </w:pPr>
      <w:r w:rsidRPr="004620F3">
        <w:t xml:space="preserve">General Glossary, Acronyms, and Abbreviations:  </w:t>
      </w:r>
    </w:p>
    <w:p w14:paraId="0D6531C5" w14:textId="77777777" w:rsidR="004620F3" w:rsidRPr="004620F3" w:rsidRDefault="004620F3" w:rsidP="004620F3"/>
    <w:p w14:paraId="7E330417" w14:textId="77777777" w:rsidR="004620F3" w:rsidRPr="004620F3" w:rsidRDefault="004620F3" w:rsidP="0048043C">
      <w:pPr>
        <w:pStyle w:val="Heading4"/>
      </w:pPr>
      <w:r w:rsidRPr="00A44570">
        <w:t>Agency and/or State Agency</w:t>
      </w:r>
      <w:r w:rsidRPr="004620F3">
        <w:t xml:space="preserve"> means the statutory unit of state government in the State of Missouri for which the equipment, supplies, and/or services are being purchased by the </w:t>
      </w:r>
      <w:r w:rsidRPr="00A44570">
        <w:t>Division of Purchasing (Purchasing)</w:t>
      </w:r>
      <w:r w:rsidRPr="004620F3">
        <w:t>.  The agency is also responsible for payment, unless otherwise specified herein.</w:t>
      </w:r>
    </w:p>
    <w:p w14:paraId="0630E909" w14:textId="77777777" w:rsidR="004620F3" w:rsidRPr="004620F3" w:rsidRDefault="004620F3" w:rsidP="0048043C">
      <w:pPr>
        <w:pStyle w:val="Heading4"/>
      </w:pPr>
      <w:r w:rsidRPr="00A44570">
        <w:t>Amendment</w:t>
      </w:r>
      <w:r w:rsidRPr="004620F3">
        <w:t xml:space="preserve"> means a written, official modification to a</w:t>
      </w:r>
      <w:r w:rsidR="00721ED8">
        <w:t xml:space="preserve"> solicitation or</w:t>
      </w:r>
      <w:r w:rsidRPr="004620F3">
        <w:t xml:space="preserve"> contract.</w:t>
      </w:r>
    </w:p>
    <w:p w14:paraId="1D68A95B" w14:textId="77777777" w:rsidR="004620F3" w:rsidRPr="004620F3" w:rsidRDefault="004620F3" w:rsidP="0048043C">
      <w:pPr>
        <w:pStyle w:val="Heading4"/>
      </w:pPr>
      <w:r w:rsidRPr="00A44570">
        <w:t>Attachment</w:t>
      </w:r>
      <w:r w:rsidRPr="004620F3">
        <w:t xml:space="preserve"> applies to all documents which are included with an RFP to incorporate any informational data or requirements related to the performance requirements and/or specifications.</w:t>
      </w:r>
    </w:p>
    <w:p w14:paraId="5335CC8B" w14:textId="77777777" w:rsidR="004620F3" w:rsidRPr="004620F3" w:rsidRDefault="004620F3" w:rsidP="0048043C">
      <w:pPr>
        <w:pStyle w:val="Heading4"/>
      </w:pPr>
      <w:r w:rsidRPr="00A44570">
        <w:t>Buyer</w:t>
      </w:r>
      <w:r w:rsidRPr="004620F3">
        <w:t xml:space="preserve"> means the procurement staff member of Purchasing.  </w:t>
      </w:r>
    </w:p>
    <w:p w14:paraId="51F4CB15" w14:textId="77777777" w:rsidR="004620F3" w:rsidRPr="004620F3" w:rsidRDefault="004620F3" w:rsidP="0048043C">
      <w:pPr>
        <w:pStyle w:val="Heading4"/>
      </w:pPr>
      <w:r w:rsidRPr="00A44570">
        <w:t>Code of State Regulation (CSR)</w:t>
      </w:r>
      <w:r w:rsidRPr="004620F3">
        <w:t xml:space="preserve"> contains the current administrative rules of executive agencies of Missouri government. The regulations are arranged by agency rather than by subject.</w:t>
      </w:r>
    </w:p>
    <w:p w14:paraId="371FD59F" w14:textId="77777777" w:rsidR="004620F3" w:rsidRPr="004620F3" w:rsidRDefault="004620F3" w:rsidP="0048043C">
      <w:pPr>
        <w:pStyle w:val="Heading4"/>
      </w:pPr>
      <w:r w:rsidRPr="00A44570">
        <w:t>Contract</w:t>
      </w:r>
      <w:r w:rsidRPr="004620F3">
        <w:t xml:space="preserve"> means a legal and binding agreement between two or more competent parties, for a consideration for the procurement of equipment, supplies, and/or services.</w:t>
      </w:r>
    </w:p>
    <w:p w14:paraId="5B530B4D" w14:textId="77777777" w:rsidR="004620F3" w:rsidRPr="004620F3" w:rsidRDefault="004620F3" w:rsidP="0048043C">
      <w:pPr>
        <w:pStyle w:val="Heading4"/>
      </w:pPr>
      <w:r w:rsidRPr="00A44570">
        <w:t>Contractor</w:t>
      </w:r>
      <w:r w:rsidRPr="004620F3">
        <w:t xml:space="preserve"> means a supplier, offeror, person, or organization who is a successful vendor as a result of an RFP and who enters into a contract.</w:t>
      </w:r>
    </w:p>
    <w:p w14:paraId="1BE5814F" w14:textId="77777777" w:rsidR="004620F3" w:rsidRPr="004620F3" w:rsidRDefault="004620F3" w:rsidP="0048043C">
      <w:pPr>
        <w:pStyle w:val="Heading4"/>
      </w:pPr>
      <w:r w:rsidRPr="00A44570">
        <w:t>Exhibit</w:t>
      </w:r>
      <w:r w:rsidRPr="004620F3">
        <w:t xml:space="preserve"> applies to forms which are included with an RFP for the vendor to complete and submit with their proposal prior to the specified end date and time.</w:t>
      </w:r>
    </w:p>
    <w:p w14:paraId="4E9E8299" w14:textId="77777777" w:rsidR="004620F3" w:rsidRPr="004620F3" w:rsidRDefault="004620F3" w:rsidP="0048043C">
      <w:pPr>
        <w:pStyle w:val="Heading4"/>
      </w:pPr>
      <w:r w:rsidRPr="00A44570">
        <w:t>May</w:t>
      </w:r>
      <w:r w:rsidRPr="004620F3">
        <w:t xml:space="preserve"> means that a certain feature, component, or action is permissible, but not required.</w:t>
      </w:r>
    </w:p>
    <w:p w14:paraId="32050BB0" w14:textId="77777777" w:rsidR="004620F3" w:rsidRPr="004620F3" w:rsidRDefault="004620F3" w:rsidP="0048043C">
      <w:pPr>
        <w:pStyle w:val="Heading4"/>
      </w:pPr>
      <w:r w:rsidRPr="00A44570">
        <w:t>Must</w:t>
      </w:r>
      <w:r w:rsidRPr="004620F3">
        <w:t xml:space="preserve"> means that a certain feature, component, or action is a mandatory condition. </w:t>
      </w:r>
    </w:p>
    <w:p w14:paraId="069E2C31" w14:textId="77777777" w:rsidR="004620F3" w:rsidRPr="004620F3" w:rsidRDefault="004620F3" w:rsidP="0048043C">
      <w:pPr>
        <w:pStyle w:val="Heading4"/>
      </w:pPr>
      <w:r w:rsidRPr="00A44570">
        <w:t>Party</w:t>
      </w:r>
      <w:r w:rsidRPr="004620F3">
        <w:t xml:space="preserve"> refers to either the State of Missouri or the contractor as an entity that may enter into a contract pursuant to the terms herein.  </w:t>
      </w:r>
    </w:p>
    <w:p w14:paraId="7D1211B0" w14:textId="77777777" w:rsidR="004620F3" w:rsidRPr="004620F3" w:rsidRDefault="004620F3" w:rsidP="0048043C">
      <w:pPr>
        <w:pStyle w:val="Heading4"/>
      </w:pPr>
      <w:r w:rsidRPr="00A44570">
        <w:t>Pricing Page(s)</w:t>
      </w:r>
      <w:r w:rsidRPr="004620F3">
        <w:t xml:space="preserve"> applies to the form(s) on which the vendor must state the price(s) applicable for the equipment, supplies, and/or services required in the RFP.  The pricing pages must be completed and submitted by the vendor with the proposal prior to the specified proposal end date and time.</w:t>
      </w:r>
    </w:p>
    <w:p w14:paraId="393D8E7D" w14:textId="77777777" w:rsidR="004620F3" w:rsidRPr="004620F3" w:rsidRDefault="004620F3" w:rsidP="0048043C">
      <w:pPr>
        <w:pStyle w:val="Heading4"/>
      </w:pPr>
      <w:r w:rsidRPr="00A44570">
        <w:t>Proposal End Date and Time</w:t>
      </w:r>
      <w:r w:rsidRPr="004620F3">
        <w:t xml:space="preserve"> and similar expressions mean the exact deadline required by the RFP for the receipt of sealed proposals. </w:t>
      </w:r>
    </w:p>
    <w:p w14:paraId="09902D80" w14:textId="77777777" w:rsidR="004620F3" w:rsidRPr="004620F3" w:rsidRDefault="004620F3" w:rsidP="0048043C">
      <w:pPr>
        <w:pStyle w:val="Heading4"/>
      </w:pPr>
      <w:r w:rsidRPr="00A44570">
        <w:t>Purchase Order</w:t>
      </w:r>
      <w:r w:rsidRPr="004620F3">
        <w:t xml:space="preserve"> means the authorized document issued by the state agency to the contractor indicating descriptions, quantities, and agreed prices for products and/or services.</w:t>
      </w:r>
    </w:p>
    <w:p w14:paraId="7B2E440A" w14:textId="77777777" w:rsidR="004620F3" w:rsidRPr="004620F3" w:rsidRDefault="004620F3" w:rsidP="0048043C">
      <w:pPr>
        <w:pStyle w:val="Heading4"/>
        <w:rPr>
          <w:rFonts w:eastAsia="Lucida Sans Unicode"/>
        </w:rPr>
      </w:pPr>
      <w:r w:rsidRPr="00A44570">
        <w:rPr>
          <w:rFonts w:eastAsia="Lucida Sans Unicode"/>
        </w:rPr>
        <w:t>Reasonable, Necessary or Proper</w:t>
      </w:r>
      <w:r w:rsidRPr="004620F3">
        <w:rPr>
          <w:rFonts w:eastAsia="Lucida Sans Unicode"/>
        </w:rPr>
        <w:t xml:space="preserve"> as used herein shall be interpreted solely by the State of Missouri.</w:t>
      </w:r>
    </w:p>
    <w:p w14:paraId="38F52AD8" w14:textId="77777777" w:rsidR="004620F3" w:rsidRPr="004620F3" w:rsidRDefault="004620F3" w:rsidP="0048043C">
      <w:pPr>
        <w:pStyle w:val="Heading4"/>
      </w:pPr>
      <w:r w:rsidRPr="00A44570">
        <w:t>Request for Proposal (RFP)</w:t>
      </w:r>
      <w:r w:rsidRPr="004620F3">
        <w:t xml:space="preserve"> means the solicitation document issued by Purchasing to potential vendors for the purchase of equipment, supplies, and/or services as described in the document.  The definition includes the following sections: Introduction and Background </w:t>
      </w:r>
      <w:r w:rsidR="00217081">
        <w:t>Information; Scope of Work</w:t>
      </w:r>
      <w:r w:rsidRPr="004620F3">
        <w:t xml:space="preserve">; Terms and Conditions (“terms and conditions” and “Terms and Conditions” are used interchangeably throughout the RFP); General Contractual Requirements; and </w:t>
      </w:r>
      <w:r w:rsidR="008C1184">
        <w:t>Vendor</w:t>
      </w:r>
      <w:r w:rsidRPr="004620F3">
        <w:t xml:space="preserve"> Submission, Evaluation, and Award Information; and the RFP Vendor Response Exhibits, Attachments, and </w:t>
      </w:r>
      <w:r w:rsidR="00721ED8">
        <w:t>Amendment</w:t>
      </w:r>
      <w:r w:rsidRPr="004620F3">
        <w:t xml:space="preserve">s of the RFP. </w:t>
      </w:r>
    </w:p>
    <w:p w14:paraId="30797A02" w14:textId="77777777" w:rsidR="004620F3" w:rsidRPr="004620F3" w:rsidRDefault="004620F3" w:rsidP="0048043C">
      <w:pPr>
        <w:pStyle w:val="Heading4"/>
      </w:pPr>
      <w:r w:rsidRPr="00A44570">
        <w:t>RSMo (Revised Statutes of Missouri)</w:t>
      </w:r>
      <w:r w:rsidRPr="004620F3">
        <w:t xml:space="preserve"> refers to the body of laws enacted by the Legislature which govern the operations of all agencies of the State of Missouri.  Chapter 34 of the statutes is the primary chapter governing the operations of Purchasing.</w:t>
      </w:r>
    </w:p>
    <w:p w14:paraId="3F4A7AE4" w14:textId="77777777" w:rsidR="004620F3" w:rsidRPr="004620F3" w:rsidRDefault="004620F3" w:rsidP="0048043C">
      <w:pPr>
        <w:pStyle w:val="Heading4"/>
      </w:pPr>
      <w:r w:rsidRPr="00A44570">
        <w:t>Shall</w:t>
      </w:r>
      <w:r w:rsidRPr="004620F3">
        <w:t xml:space="preserve"> has the same meaning as the word must.</w:t>
      </w:r>
    </w:p>
    <w:p w14:paraId="27594057" w14:textId="77777777" w:rsidR="004620F3" w:rsidRPr="004620F3" w:rsidRDefault="004620F3" w:rsidP="0048043C">
      <w:pPr>
        <w:pStyle w:val="Heading4"/>
      </w:pPr>
      <w:r w:rsidRPr="00A44570">
        <w:t>Should</w:t>
      </w:r>
      <w:r w:rsidRPr="004620F3">
        <w:t xml:space="preserve"> means that a certain feature, component and/or action is desirable but not mandatory.</w:t>
      </w:r>
    </w:p>
    <w:p w14:paraId="26061655" w14:textId="77777777" w:rsidR="00042EF6" w:rsidRDefault="004620F3" w:rsidP="00042EF6">
      <w:pPr>
        <w:pStyle w:val="Heading4"/>
      </w:pPr>
      <w:r w:rsidRPr="00A44570">
        <w:rPr>
          <w:rFonts w:eastAsia="Lucida Sans Unicode"/>
        </w:rPr>
        <w:t>State</w:t>
      </w:r>
      <w:r w:rsidRPr="004620F3">
        <w:rPr>
          <w:rFonts w:eastAsia="Lucida Sans Unicode"/>
        </w:rPr>
        <w:t xml:space="preserve"> collectively referring to the state government and/or the agencies thereof.</w:t>
      </w:r>
    </w:p>
    <w:p w14:paraId="529394B8" w14:textId="77777777" w:rsidR="00042EF6" w:rsidRPr="00042EF6" w:rsidRDefault="00042EF6" w:rsidP="00042EF6">
      <w:pPr>
        <w:pStyle w:val="Heading4"/>
      </w:pPr>
      <w:r w:rsidRPr="00042EF6">
        <w:t>Supplier has the same meaning as the word, vendor.</w:t>
      </w:r>
    </w:p>
    <w:p w14:paraId="02BD2885" w14:textId="77777777" w:rsidR="004620F3" w:rsidRPr="004620F3" w:rsidRDefault="004620F3" w:rsidP="0048043C">
      <w:pPr>
        <w:pStyle w:val="Heading4"/>
      </w:pPr>
      <w:r w:rsidRPr="00A44570">
        <w:t>Vendor</w:t>
      </w:r>
      <w:r w:rsidRPr="004620F3">
        <w:t xml:space="preserve"> means the supplier, offeror, person, or organization that responds to an RFP by submitting a proposal with prices to provide the equipment, supplies, and/or services as required in the RFP document.</w:t>
      </w:r>
    </w:p>
    <w:p w14:paraId="2DC82958" w14:textId="77777777" w:rsidR="004620F3" w:rsidRPr="004620F3" w:rsidRDefault="004620F3" w:rsidP="0048043C">
      <w:pPr>
        <w:pStyle w:val="Heading4"/>
        <w:numPr>
          <w:ilvl w:val="0"/>
          <w:numId w:val="0"/>
        </w:numPr>
        <w:ind w:left="1152"/>
      </w:pPr>
    </w:p>
    <w:p w14:paraId="72E6E332" w14:textId="77777777" w:rsidR="004620F3" w:rsidRDefault="004620F3" w:rsidP="00B37BCB">
      <w:pPr>
        <w:pStyle w:val="Heading3"/>
        <w:rPr>
          <w:rFonts w:eastAsia="Lucida Sans Unicode"/>
        </w:rPr>
      </w:pPr>
      <w:r w:rsidRPr="004620F3">
        <w:rPr>
          <w:rFonts w:eastAsia="Lucida Sans Unicode"/>
        </w:rPr>
        <w:t xml:space="preserve">Technical Glossary:   </w:t>
      </w:r>
    </w:p>
    <w:p w14:paraId="1EA6D7EC" w14:textId="77777777" w:rsidR="00432B1B" w:rsidRPr="00432B1B" w:rsidRDefault="00432B1B" w:rsidP="00432B1B">
      <w:pPr>
        <w:ind w:left="720"/>
        <w:outlineLvl w:val="2"/>
        <w:rPr>
          <w:rFonts w:eastAsia="Lucida Sans Unicode"/>
        </w:rPr>
      </w:pPr>
    </w:p>
    <w:p w14:paraId="43A2E832" w14:textId="6DD90AE2" w:rsidR="00C74D8D" w:rsidRPr="00716481" w:rsidRDefault="004874D8" w:rsidP="00FC2E29">
      <w:pPr>
        <w:pStyle w:val="Heading4"/>
        <w:rPr>
          <w:rFonts w:eastAsia="Lucida Sans Unicode"/>
        </w:rPr>
      </w:pPr>
      <w:r w:rsidRPr="00716481">
        <w:rPr>
          <w:rFonts w:eastAsia="Lucida Sans Unicode"/>
        </w:rPr>
        <w:t xml:space="preserve">Cycle of Care </w:t>
      </w:r>
      <w:r w:rsidR="00C74D8D" w:rsidRPr="00716481">
        <w:rPr>
          <w:rFonts w:eastAsia="Lucida Sans Unicode"/>
        </w:rPr>
        <w:t>starts with a screening (mammogram or Pap test) and ends on</w:t>
      </w:r>
      <w:r w:rsidRPr="00716481">
        <w:rPr>
          <w:rFonts w:eastAsia="Lucida Sans Unicode"/>
        </w:rPr>
        <w:t xml:space="preserve"> </w:t>
      </w:r>
      <w:r w:rsidR="00C74D8D" w:rsidRPr="00716481">
        <w:rPr>
          <w:rFonts w:eastAsia="Lucida Sans Unicode"/>
        </w:rPr>
        <w:t>the final treatment date (normal screening or end of additional treatment</w:t>
      </w:r>
      <w:r w:rsidRPr="00716481">
        <w:rPr>
          <w:rFonts w:eastAsia="Lucida Sans Unicode"/>
        </w:rPr>
        <w:t xml:space="preserve"> </w:t>
      </w:r>
      <w:r w:rsidR="00C74D8D" w:rsidRPr="00716481">
        <w:rPr>
          <w:rFonts w:eastAsia="Lucida Sans Unicode"/>
        </w:rPr>
        <w:t>needed for abnormal screenings).</w:t>
      </w:r>
    </w:p>
    <w:p w14:paraId="01B63BCD" w14:textId="2F2BEFFF" w:rsidR="004620F3" w:rsidRPr="00716481" w:rsidRDefault="004620F3" w:rsidP="0048043C">
      <w:pPr>
        <w:pStyle w:val="Heading4"/>
        <w:rPr>
          <w:rFonts w:eastAsia="Lucida Sans Unicode"/>
        </w:rPr>
      </w:pPr>
      <w:r w:rsidRPr="00716481">
        <w:rPr>
          <w:rFonts w:eastAsia="Lucida Sans Unicode"/>
        </w:rPr>
        <w:t>Contractor’s Documentation means the documents submitted with the vendor’s response that contain requirements and/or terms and conditions from the software manufacturer/cloud services provider.  Examples of contractor’s documentation may include, but not limited to, hosting services agreements, service level agreements, license agreements, usage agreements, and</w:t>
      </w:r>
      <w:r w:rsidRPr="00716481">
        <w:t xml:space="preserve"> </w:t>
      </w:r>
      <w:r w:rsidRPr="00716481">
        <w:rPr>
          <w:rFonts w:eastAsia="Lucida Sans Unicode"/>
        </w:rPr>
        <w:t xml:space="preserve">cloud service providers’ cloud services end user terms. </w:t>
      </w:r>
    </w:p>
    <w:p w14:paraId="50012A88" w14:textId="3CAA0BC4" w:rsidR="004620F3" w:rsidRPr="007124BA" w:rsidRDefault="004620F3" w:rsidP="007124BA">
      <w:pPr>
        <w:pStyle w:val="Heading4"/>
        <w:rPr>
          <w:rFonts w:eastAsia="Lucida Sans Unicode"/>
        </w:rPr>
      </w:pPr>
      <w:r w:rsidRPr="00716481">
        <w:rPr>
          <w:rFonts w:eastAsia="Lucida Sans Unicode"/>
        </w:rPr>
        <w:t xml:space="preserve">License the granting of the right to access the system. </w:t>
      </w:r>
    </w:p>
    <w:p w14:paraId="69B995D4" w14:textId="5D4255C6" w:rsidR="004620F3" w:rsidRPr="007124BA" w:rsidRDefault="004752D9" w:rsidP="007124BA">
      <w:pPr>
        <w:pStyle w:val="Heading4"/>
        <w:rPr>
          <w:rFonts w:eastAsia="Lucida Sans Unicode"/>
        </w:rPr>
      </w:pPr>
      <w:r>
        <w:rPr>
          <w:rFonts w:eastAsia="Lucida Sans Unicode"/>
        </w:rPr>
        <w:t>Statement of Work</w:t>
      </w:r>
      <w:r w:rsidR="004620F3" w:rsidRPr="00716481">
        <w:rPr>
          <w:rFonts w:eastAsia="Lucida Sans Unicode"/>
        </w:rPr>
        <w:t xml:space="preserve"> (</w:t>
      </w:r>
      <w:r>
        <w:rPr>
          <w:rFonts w:eastAsia="Lucida Sans Unicode"/>
        </w:rPr>
        <w:t>SOW</w:t>
      </w:r>
      <w:r w:rsidR="004620F3" w:rsidRPr="00716481">
        <w:rPr>
          <w:rFonts w:eastAsia="Lucida Sans Unicode"/>
        </w:rPr>
        <w:t xml:space="preserve">) means the process by which the state requests discretionary application support services, including services necessary to accommodate revisions to the contract. Upon request by the state, such additional services shall utilize the </w:t>
      </w:r>
      <w:r>
        <w:rPr>
          <w:rFonts w:eastAsia="Lucida Sans Unicode"/>
        </w:rPr>
        <w:t>SOW</w:t>
      </w:r>
      <w:r w:rsidR="004620F3" w:rsidRPr="00716481">
        <w:rPr>
          <w:rFonts w:eastAsia="Lucida Sans Unicode"/>
        </w:rPr>
        <w:t xml:space="preserve"> process as a means to (1) identify the specific tasks to be performed and (2) mutually agree upon the total price to be paid to the contractor upon completion of the specified tasks. The </w:t>
      </w:r>
      <w:r>
        <w:rPr>
          <w:rFonts w:eastAsia="Lucida Sans Unicode"/>
        </w:rPr>
        <w:t>SOW</w:t>
      </w:r>
      <w:r w:rsidR="004620F3" w:rsidRPr="00716481">
        <w:rPr>
          <w:rFonts w:eastAsia="Lucida Sans Unicode"/>
        </w:rPr>
        <w:t xml:space="preserve"> process occurs in a controlled sequence of proposals and approvals by the state’s authorized representative.</w:t>
      </w:r>
    </w:p>
    <w:p w14:paraId="0FB5E3F9" w14:textId="77777777" w:rsidR="004620F3" w:rsidRPr="00716481" w:rsidRDefault="004620F3" w:rsidP="0048043C">
      <w:pPr>
        <w:pStyle w:val="Heading4"/>
        <w:rPr>
          <w:rFonts w:eastAsia="Lucida Sans Unicode"/>
        </w:rPr>
      </w:pPr>
      <w:r w:rsidRPr="00716481">
        <w:rPr>
          <w:rFonts w:eastAsia="Lucida Sans Unicode"/>
        </w:rPr>
        <w:t>Solution means the primary software solution, any third-party software, tools and utilities, and the supporting infrastructure in a SaaS or PaaS environment that collectively represents the offering proposed to meet the state’s requirements as specified in this RFP.</w:t>
      </w:r>
    </w:p>
    <w:p w14:paraId="27FE915B" w14:textId="4AF34A34" w:rsidR="004874D8" w:rsidRPr="00716481" w:rsidRDefault="00991508" w:rsidP="004874D8">
      <w:pPr>
        <w:pStyle w:val="Heading4"/>
        <w:rPr>
          <w:rFonts w:eastAsia="Lucida Sans Unicode"/>
        </w:rPr>
      </w:pPr>
      <w:r w:rsidRPr="00716481">
        <w:rPr>
          <w:rFonts w:eastAsia="Lucida Sans Unicode"/>
        </w:rPr>
        <w:t>Suppress</w:t>
      </w:r>
      <w:r w:rsidR="004874D8" w:rsidRPr="00716481">
        <w:rPr>
          <w:rFonts w:eastAsia="Lucida Sans Unicode"/>
        </w:rPr>
        <w:t xml:space="preserve"> means to remove a claim from the list of claims that are included for MDE submission but retain the claim for information purposes. </w:t>
      </w:r>
    </w:p>
    <w:p w14:paraId="54483768" w14:textId="77777777" w:rsidR="007B0A25" w:rsidRPr="007B0A25" w:rsidRDefault="004620F3" w:rsidP="00720E0D">
      <w:pPr>
        <w:pStyle w:val="Heading4"/>
        <w:rPr>
          <w:rFonts w:ascii="Arial" w:hAnsi="Arial" w:cs="Arial"/>
          <w:sz w:val="20"/>
        </w:rPr>
      </w:pPr>
      <w:r w:rsidRPr="007B0A25">
        <w:rPr>
          <w:rFonts w:eastAsia="Lucida Sans Unicode"/>
        </w:rPr>
        <w:t>System has the same meaning as “solution”.</w:t>
      </w:r>
    </w:p>
    <w:p w14:paraId="56CB36F1" w14:textId="33160960" w:rsidR="007B0A25" w:rsidRPr="007B0A25" w:rsidRDefault="007B0A25" w:rsidP="00720E0D">
      <w:pPr>
        <w:pStyle w:val="Heading4"/>
        <w:rPr>
          <w:sz w:val="24"/>
          <w:szCs w:val="24"/>
        </w:rPr>
      </w:pPr>
      <w:r w:rsidRPr="007B0A25">
        <w:rPr>
          <w:rStyle w:val="cf01"/>
          <w:rFonts w:ascii="Times New Roman" w:hAnsi="Times New Roman" w:cs="Times New Roman"/>
          <w:sz w:val="22"/>
          <w:szCs w:val="22"/>
        </w:rPr>
        <w:t>Warrant refers to the electronic process of submitting claims into approved state system for payment processing.</w:t>
      </w:r>
    </w:p>
    <w:p w14:paraId="66253E1F" w14:textId="77777777" w:rsidR="004620F3" w:rsidRPr="004620F3" w:rsidRDefault="004620F3" w:rsidP="004620F3">
      <w:pPr>
        <w:outlineLvl w:val="3"/>
        <w:rPr>
          <w:rFonts w:eastAsia="Lucida Sans Unicode"/>
        </w:rPr>
      </w:pPr>
    </w:p>
    <w:p w14:paraId="3DCD149D" w14:textId="77777777" w:rsidR="004620F3" w:rsidRPr="004620F3" w:rsidRDefault="004620F3" w:rsidP="004620F3">
      <w:r w:rsidRPr="004620F3">
        <w:rPr>
          <w:rFonts w:eastAsia="Lucida Sans Unicode"/>
        </w:rPr>
        <w:t>Note: The terms “solution” and “system” are both used in the RFP to reference the overall solution required by the state.  For the purposes of this RFP, the terms should be considered</w:t>
      </w:r>
      <w:r w:rsidR="00FD285D">
        <w:rPr>
          <w:rFonts w:eastAsia="Lucida Sans Unicode"/>
        </w:rPr>
        <w:t xml:space="preserve"> to be interchangeable.</w:t>
      </w:r>
    </w:p>
    <w:p w14:paraId="7F9C8D58" w14:textId="77777777" w:rsidR="004620F3" w:rsidRPr="004620F3" w:rsidRDefault="004620F3" w:rsidP="004620F3"/>
    <w:p w14:paraId="33E75FA8" w14:textId="77777777" w:rsidR="004620F3" w:rsidRPr="004620F3" w:rsidRDefault="004620F3" w:rsidP="00B37BCB">
      <w:pPr>
        <w:pStyle w:val="Heading3"/>
      </w:pPr>
      <w:r w:rsidRPr="004620F3">
        <w:t xml:space="preserve">Technical Acronyms and Abbreviations:  </w:t>
      </w:r>
    </w:p>
    <w:p w14:paraId="4E4D7F14" w14:textId="77777777" w:rsidR="004620F3" w:rsidRDefault="004620F3" w:rsidP="004620F3">
      <w:pPr>
        <w:ind w:left="720"/>
        <w:outlineLvl w:val="2"/>
      </w:pPr>
    </w:p>
    <w:tbl>
      <w:tblPr>
        <w:tblStyle w:val="ListTable5Dark-Accent1"/>
        <w:tblW w:w="9360" w:type="dxa"/>
        <w:tblInd w:w="625" w:type="dxa"/>
        <w:tblLayout w:type="fixed"/>
        <w:tblLook w:val="04A0" w:firstRow="1" w:lastRow="0" w:firstColumn="1" w:lastColumn="0" w:noHBand="0" w:noVBand="1"/>
      </w:tblPr>
      <w:tblGrid>
        <w:gridCol w:w="2430"/>
        <w:gridCol w:w="6930"/>
      </w:tblGrid>
      <w:tr w:rsidR="00BD2CA5" w:rsidRPr="00BD2CA5" w14:paraId="35DBD8FC" w14:textId="77777777" w:rsidTr="00FC2E2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60"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1F497D" w:themeFill="text2"/>
          </w:tcPr>
          <w:p w14:paraId="28288750" w14:textId="77777777" w:rsidR="00BD2CA5" w:rsidRPr="00BD2CA5" w:rsidRDefault="00BD2CA5" w:rsidP="007124BA">
            <w:pPr>
              <w:ind w:left="720"/>
              <w:jc w:val="center"/>
              <w:outlineLvl w:val="2"/>
            </w:pPr>
            <w:r w:rsidRPr="00BD2CA5">
              <w:t>Acronyms</w:t>
            </w:r>
          </w:p>
        </w:tc>
      </w:tr>
      <w:tr w:rsidR="00BD2CA5" w:rsidRPr="00BD2CA5" w14:paraId="28E0D4FC"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1F497D" w:themeFill="text2"/>
            <w:hideMark/>
          </w:tcPr>
          <w:p w14:paraId="4E201BFB" w14:textId="77777777" w:rsidR="00BD2CA5" w:rsidRPr="00BD2CA5" w:rsidRDefault="00BD2CA5" w:rsidP="00BD2CA5">
            <w:pPr>
              <w:ind w:left="720"/>
              <w:outlineLvl w:val="2"/>
            </w:pPr>
            <w:bookmarkStart w:id="1" w:name="_Toc510936889"/>
            <w:r w:rsidRPr="00BD2CA5">
              <w:t>Acronym</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1F497D" w:themeFill="text2"/>
            <w:hideMark/>
          </w:tcPr>
          <w:p w14:paraId="40DE3D42" w14:textId="77777777" w:rsidR="00BD2CA5" w:rsidRPr="00BD2CA5"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b/>
                <w:bCs/>
              </w:rPr>
            </w:pPr>
            <w:r w:rsidRPr="007124BA">
              <w:rPr>
                <w:b/>
                <w:bCs/>
              </w:rPr>
              <w:t>Literal Translation</w:t>
            </w:r>
          </w:p>
        </w:tc>
      </w:tr>
      <w:tr w:rsidR="007B0A25" w:rsidRPr="00BD2CA5" w14:paraId="7B1CE238" w14:textId="77777777" w:rsidTr="007B0A25">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auto"/>
          </w:tcPr>
          <w:p w14:paraId="29E7A375" w14:textId="311110F5" w:rsidR="007B0A25" w:rsidRPr="00BD2CA5" w:rsidRDefault="007B0A25" w:rsidP="00BD2CA5">
            <w:pPr>
              <w:ind w:left="720"/>
              <w:outlineLvl w:val="2"/>
            </w:pPr>
            <w:r w:rsidRPr="0005599E">
              <w:rPr>
                <w:color w:val="auto"/>
              </w:rPr>
              <w:t>AICPA</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auto"/>
          </w:tcPr>
          <w:p w14:paraId="36768018" w14:textId="2503DFBF" w:rsidR="007B0A25" w:rsidRPr="007B0A25" w:rsidRDefault="007B0A25" w:rsidP="00BD2CA5">
            <w:pPr>
              <w:ind w:left="720"/>
              <w:outlineLvl w:val="2"/>
              <w:cnfStyle w:val="000000000000" w:firstRow="0" w:lastRow="0" w:firstColumn="0" w:lastColumn="0" w:oddVBand="0" w:evenVBand="0" w:oddHBand="0" w:evenHBand="0" w:firstRowFirstColumn="0" w:firstRowLastColumn="0" w:lastRowFirstColumn="0" w:lastRowLastColumn="0"/>
              <w:rPr>
                <w:b/>
                <w:bCs/>
                <w:color w:val="auto"/>
              </w:rPr>
            </w:pPr>
            <w:r w:rsidRPr="0005599E">
              <w:rPr>
                <w:color w:val="auto"/>
              </w:rPr>
              <w:t>American Institute of Certified Public Account</w:t>
            </w:r>
            <w:r>
              <w:rPr>
                <w:color w:val="auto"/>
              </w:rPr>
              <w:t xml:space="preserve">ants </w:t>
            </w:r>
          </w:p>
        </w:tc>
      </w:tr>
      <w:tr w:rsidR="00BD2CA5" w:rsidRPr="00BD2CA5" w14:paraId="5035756C"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4579060" w14:textId="77777777" w:rsidR="00BD2CA5" w:rsidRPr="007124BA" w:rsidRDefault="00BD2CA5" w:rsidP="00BD2CA5">
            <w:pPr>
              <w:ind w:left="720"/>
              <w:outlineLvl w:val="2"/>
              <w:rPr>
                <w:color w:val="000000" w:themeColor="text1"/>
              </w:rPr>
            </w:pPr>
            <w:r w:rsidRPr="007124BA">
              <w:rPr>
                <w:color w:val="000000" w:themeColor="text1"/>
              </w:rPr>
              <w:t>API</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E4AA1FE" w14:textId="77777777" w:rsidR="00BD2CA5" w:rsidRPr="007B0A25"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auto"/>
              </w:rPr>
            </w:pPr>
            <w:r w:rsidRPr="007B0A25">
              <w:rPr>
                <w:color w:val="auto"/>
              </w:rPr>
              <w:t>Application Programming Interface</w:t>
            </w:r>
          </w:p>
        </w:tc>
      </w:tr>
      <w:tr w:rsidR="00BD2CA5" w:rsidRPr="00BD2CA5" w14:paraId="6E9DBDE4"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DE69C82" w14:textId="77777777" w:rsidR="00BD2CA5" w:rsidRPr="007124BA" w:rsidRDefault="00BD2CA5" w:rsidP="00BD2CA5">
            <w:pPr>
              <w:ind w:left="720"/>
              <w:outlineLvl w:val="2"/>
              <w:rPr>
                <w:color w:val="000000" w:themeColor="text1"/>
              </w:rPr>
            </w:pPr>
            <w:r w:rsidRPr="007124BA">
              <w:rPr>
                <w:color w:val="000000" w:themeColor="text1"/>
              </w:rPr>
              <w:t>BCCT</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030EECC4"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Breast and Cervical Cancer Treatment Act</w:t>
            </w:r>
          </w:p>
        </w:tc>
      </w:tr>
      <w:tr w:rsidR="00BD2CA5" w:rsidRPr="00BD2CA5" w14:paraId="6AD35FBF"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48AD7DB" w14:textId="77777777" w:rsidR="00BD2CA5" w:rsidRPr="007124BA" w:rsidRDefault="00BD2CA5" w:rsidP="00BD2CA5">
            <w:pPr>
              <w:ind w:left="720"/>
              <w:outlineLvl w:val="2"/>
              <w:rPr>
                <w:color w:val="000000" w:themeColor="text1"/>
              </w:rPr>
            </w:pPr>
            <w:r w:rsidRPr="007124BA">
              <w:rPr>
                <w:color w:val="000000" w:themeColor="text1"/>
              </w:rPr>
              <w:t>CCDC</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4D87B90F"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Bureau of Cancer and Chronic Disease Control</w:t>
            </w:r>
          </w:p>
        </w:tc>
      </w:tr>
      <w:tr w:rsidR="00BD2CA5" w:rsidRPr="00BD2CA5" w14:paraId="00ED722A"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4A0D006C" w14:textId="77777777" w:rsidR="00BD2CA5" w:rsidRPr="007124BA" w:rsidRDefault="00BD2CA5" w:rsidP="00BD2CA5">
            <w:pPr>
              <w:ind w:left="720"/>
              <w:outlineLvl w:val="2"/>
              <w:rPr>
                <w:color w:val="000000" w:themeColor="text1"/>
              </w:rPr>
            </w:pPr>
            <w:r w:rsidRPr="007124BA">
              <w:rPr>
                <w:color w:val="000000" w:themeColor="text1"/>
              </w:rPr>
              <w:t>CDC</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FD60792"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Centers for Disease Control and Prevention</w:t>
            </w:r>
          </w:p>
        </w:tc>
      </w:tr>
      <w:tr w:rsidR="00BD2CA5" w:rsidRPr="00BD2CA5" w14:paraId="5794681D" w14:textId="77777777" w:rsidTr="007124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0416E21" w14:textId="77777777" w:rsidR="00BD2CA5" w:rsidRPr="007124BA" w:rsidRDefault="00BD2CA5" w:rsidP="00BD2CA5">
            <w:pPr>
              <w:ind w:left="720"/>
              <w:outlineLvl w:val="2"/>
              <w:rPr>
                <w:color w:val="000000" w:themeColor="text1"/>
              </w:rPr>
            </w:pPr>
            <w:r w:rsidRPr="007124BA">
              <w:rPr>
                <w:color w:val="000000" w:themeColor="text1"/>
              </w:rPr>
              <w:t>CFR</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92ABCA8"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Consolidated Federal Regulations</w:t>
            </w:r>
          </w:p>
        </w:tc>
      </w:tr>
      <w:tr w:rsidR="00BD2CA5" w:rsidRPr="00BD2CA5" w14:paraId="5DC33744"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193501D9" w14:textId="77777777" w:rsidR="00BD2CA5" w:rsidRPr="007124BA" w:rsidRDefault="00BD2CA5" w:rsidP="00BD2CA5">
            <w:pPr>
              <w:ind w:left="720"/>
              <w:outlineLvl w:val="2"/>
              <w:rPr>
                <w:color w:val="000000" w:themeColor="text1"/>
              </w:rPr>
            </w:pPr>
            <w:r w:rsidRPr="007124BA">
              <w:rPr>
                <w:color w:val="000000" w:themeColor="text1"/>
              </w:rPr>
              <w:t>CPT</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1949FCD"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Current Procedural Terminology Code</w:t>
            </w:r>
          </w:p>
        </w:tc>
      </w:tr>
      <w:tr w:rsidR="007B0A25" w:rsidRPr="00BD2CA5" w14:paraId="034A26AF"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611BEEF" w14:textId="7F82746E" w:rsidR="007B0A25" w:rsidRPr="007124BA" w:rsidRDefault="007B0A25" w:rsidP="00BD2CA5">
            <w:pPr>
              <w:ind w:left="720"/>
              <w:outlineLvl w:val="2"/>
              <w:rPr>
                <w:color w:val="000000" w:themeColor="text1"/>
              </w:rPr>
            </w:pPr>
            <w:r>
              <w:rPr>
                <w:color w:val="000000" w:themeColor="text1"/>
              </w:rPr>
              <w:t>CSR</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1D6AA25" w14:textId="48448591" w:rsidR="007B0A25" w:rsidRPr="007124BA" w:rsidRDefault="007B0A2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Code of State Regulations </w:t>
            </w:r>
          </w:p>
        </w:tc>
      </w:tr>
      <w:tr w:rsidR="00BD2CA5" w:rsidRPr="00BD2CA5" w14:paraId="2C0AC4DB"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52C0399" w14:textId="77777777" w:rsidR="00BD2CA5" w:rsidRPr="007124BA" w:rsidRDefault="00BD2CA5" w:rsidP="00BD2CA5">
            <w:pPr>
              <w:ind w:left="720"/>
              <w:outlineLvl w:val="2"/>
              <w:rPr>
                <w:color w:val="000000" w:themeColor="text1"/>
              </w:rPr>
            </w:pPr>
            <w:r w:rsidRPr="007124BA">
              <w:rPr>
                <w:color w:val="000000" w:themeColor="text1"/>
              </w:rPr>
              <w:t>DCN</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492BA88"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Department Client Number</w:t>
            </w:r>
          </w:p>
        </w:tc>
      </w:tr>
      <w:tr w:rsidR="00BD2CA5" w:rsidRPr="00BD2CA5" w14:paraId="50465F1F"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42ECA0B" w14:textId="77777777" w:rsidR="00BD2CA5" w:rsidRPr="007124BA" w:rsidRDefault="00BD2CA5" w:rsidP="00BD2CA5">
            <w:pPr>
              <w:ind w:left="720"/>
              <w:outlineLvl w:val="2"/>
              <w:rPr>
                <w:color w:val="000000" w:themeColor="text1"/>
              </w:rPr>
            </w:pPr>
            <w:r w:rsidRPr="007124BA">
              <w:rPr>
                <w:color w:val="000000" w:themeColor="text1"/>
              </w:rPr>
              <w:t>DCPH</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0209E297"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Division of Community and Public Health</w:t>
            </w:r>
          </w:p>
        </w:tc>
      </w:tr>
      <w:tr w:rsidR="00BD2CA5" w:rsidRPr="00BD2CA5" w14:paraId="3FBDAA65"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6BBFECF" w14:textId="77777777" w:rsidR="00BD2CA5" w:rsidRPr="007124BA" w:rsidRDefault="00BD2CA5" w:rsidP="00BD2CA5">
            <w:pPr>
              <w:ind w:left="720"/>
              <w:outlineLvl w:val="2"/>
              <w:rPr>
                <w:color w:val="000000" w:themeColor="text1"/>
              </w:rPr>
            </w:pPr>
            <w:r w:rsidRPr="007124BA">
              <w:rPr>
                <w:color w:val="000000" w:themeColor="text1"/>
              </w:rPr>
              <w:t>DHSS</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52B0DCF"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Department of Health and Senior Services</w:t>
            </w:r>
          </w:p>
        </w:tc>
      </w:tr>
      <w:tr w:rsidR="007B0A25" w:rsidRPr="00BD2CA5" w14:paraId="5F11D228"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4BEF6F9" w14:textId="76C9E961" w:rsidR="007B0A25" w:rsidRPr="007124BA" w:rsidRDefault="007B0A25" w:rsidP="00BD2CA5">
            <w:pPr>
              <w:ind w:left="720"/>
              <w:outlineLvl w:val="2"/>
              <w:rPr>
                <w:color w:val="000000" w:themeColor="text1"/>
              </w:rPr>
            </w:pPr>
            <w:r>
              <w:rPr>
                <w:color w:val="000000" w:themeColor="text1"/>
              </w:rPr>
              <w:t>DOR</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1D158EBE" w14:textId="721F318E" w:rsidR="007B0A25" w:rsidRPr="007124BA" w:rsidRDefault="007B0A2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Department of Revenue</w:t>
            </w:r>
          </w:p>
        </w:tc>
      </w:tr>
      <w:tr w:rsidR="007B0A25" w:rsidRPr="00BD2CA5" w14:paraId="06ADD28A"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7A18EEC" w14:textId="35035300" w:rsidR="007B0A25" w:rsidRPr="007124BA" w:rsidRDefault="007B0A25" w:rsidP="00BD2CA5">
            <w:pPr>
              <w:ind w:left="720"/>
              <w:outlineLvl w:val="2"/>
              <w:rPr>
                <w:color w:val="000000" w:themeColor="text1"/>
              </w:rPr>
            </w:pPr>
            <w:r>
              <w:rPr>
                <w:color w:val="000000" w:themeColor="text1"/>
              </w:rPr>
              <w:t>EFT</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4BF4BAC4" w14:textId="4CA8DAEA" w:rsidR="007B0A25" w:rsidRPr="007124BA" w:rsidRDefault="007B0A2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Electronic Fund Transfer </w:t>
            </w:r>
          </w:p>
        </w:tc>
      </w:tr>
      <w:tr w:rsidR="00BD2CA5" w:rsidRPr="00BD2CA5" w14:paraId="7B403208"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0B693A64" w14:textId="77777777" w:rsidR="00BD2CA5" w:rsidRPr="007124BA" w:rsidRDefault="00BD2CA5" w:rsidP="00BD2CA5">
            <w:pPr>
              <w:ind w:left="720"/>
              <w:outlineLvl w:val="2"/>
              <w:rPr>
                <w:color w:val="000000" w:themeColor="text1"/>
              </w:rPr>
            </w:pPr>
            <w:r w:rsidRPr="007124BA">
              <w:rPr>
                <w:color w:val="000000" w:themeColor="text1"/>
              </w:rPr>
              <w:t>EHR</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EF1BF2E"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Electronic Health Record</w:t>
            </w:r>
          </w:p>
        </w:tc>
      </w:tr>
      <w:tr w:rsidR="00BD2CA5" w:rsidRPr="00BD2CA5" w14:paraId="6F6E3BB0" w14:textId="77777777" w:rsidTr="007124BA">
        <w:trPr>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4C1556C6" w14:textId="77777777" w:rsidR="00BD2CA5" w:rsidRPr="007124BA" w:rsidRDefault="00BD2CA5" w:rsidP="00BD2CA5">
            <w:pPr>
              <w:ind w:left="720"/>
              <w:outlineLvl w:val="2"/>
              <w:rPr>
                <w:color w:val="000000" w:themeColor="text1"/>
              </w:rPr>
            </w:pPr>
            <w:r w:rsidRPr="007124BA">
              <w:rPr>
                <w:color w:val="000000" w:themeColor="text1"/>
              </w:rPr>
              <w:t>FedRAMP</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9AEBBF9"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Federal Risk and Authorization Management Program</w:t>
            </w:r>
          </w:p>
        </w:tc>
      </w:tr>
      <w:tr w:rsidR="008646C6" w:rsidRPr="00BD2CA5" w14:paraId="1B879E25" w14:textId="77777777" w:rsidTr="007124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F74679A" w14:textId="38F71BD8" w:rsidR="008646C6" w:rsidRPr="007124BA" w:rsidRDefault="008646C6" w:rsidP="00BD2CA5">
            <w:pPr>
              <w:ind w:left="720"/>
              <w:outlineLvl w:val="2"/>
              <w:rPr>
                <w:color w:val="000000" w:themeColor="text1"/>
              </w:rPr>
            </w:pPr>
            <w:r>
              <w:rPr>
                <w:color w:val="000000" w:themeColor="text1"/>
              </w:rPr>
              <w:t>FSDL</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FB7716F" w14:textId="34C7E2B4" w:rsidR="008646C6" w:rsidRPr="007124BA" w:rsidRDefault="008646C6"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Full-Service Delivery Lifecycle </w:t>
            </w:r>
          </w:p>
        </w:tc>
      </w:tr>
      <w:tr w:rsidR="00BD2CA5" w:rsidRPr="00BD2CA5" w14:paraId="0268B9F3"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DE8DA9F" w14:textId="77777777" w:rsidR="00BD2CA5" w:rsidRPr="007124BA" w:rsidRDefault="00BD2CA5" w:rsidP="00BD2CA5">
            <w:pPr>
              <w:ind w:left="720"/>
              <w:outlineLvl w:val="2"/>
              <w:rPr>
                <w:color w:val="000000" w:themeColor="text1"/>
              </w:rPr>
            </w:pPr>
            <w:r w:rsidRPr="007124BA">
              <w:rPr>
                <w:color w:val="000000" w:themeColor="text1"/>
              </w:rPr>
              <w:t>HCPCS</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917D58F"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Healthcare Common Procedure Coding System</w:t>
            </w:r>
          </w:p>
        </w:tc>
      </w:tr>
      <w:tr w:rsidR="00BD2CA5" w:rsidRPr="00BD2CA5" w14:paraId="2FD82CF9"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06B26171" w14:textId="77777777" w:rsidR="00BD2CA5" w:rsidRPr="007124BA" w:rsidRDefault="00BD2CA5" w:rsidP="00BD2CA5">
            <w:pPr>
              <w:ind w:left="720"/>
              <w:outlineLvl w:val="2"/>
              <w:rPr>
                <w:color w:val="000000" w:themeColor="text1"/>
              </w:rPr>
            </w:pPr>
            <w:r w:rsidRPr="007124BA">
              <w:rPr>
                <w:color w:val="000000" w:themeColor="text1"/>
              </w:rPr>
              <w:t>HIPAA</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0450EE72"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Health Insurance Portability and Accountability Act</w:t>
            </w:r>
          </w:p>
        </w:tc>
      </w:tr>
      <w:tr w:rsidR="007B0A25" w:rsidRPr="00BD2CA5" w14:paraId="0CE82D28"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00AFAD98" w14:textId="166DFF74" w:rsidR="007B0A25" w:rsidRPr="007124BA" w:rsidRDefault="007B0A25" w:rsidP="00BD2CA5">
            <w:pPr>
              <w:ind w:left="720"/>
              <w:outlineLvl w:val="2"/>
              <w:rPr>
                <w:color w:val="000000" w:themeColor="text1"/>
              </w:rPr>
            </w:pPr>
            <w:r>
              <w:rPr>
                <w:color w:val="000000" w:themeColor="text1"/>
              </w:rPr>
              <w:t>IFRS</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EA361B4" w14:textId="259148B4" w:rsidR="007B0A25" w:rsidRPr="007124BA" w:rsidRDefault="007B0A2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International Financial Reporting Standards </w:t>
            </w:r>
          </w:p>
        </w:tc>
      </w:tr>
      <w:tr w:rsidR="007B0A25" w:rsidRPr="00BD2CA5" w14:paraId="45CE8088"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79446C7" w14:textId="078BF6EA" w:rsidR="007B0A25" w:rsidRDefault="007B0A25" w:rsidP="00BD2CA5">
            <w:pPr>
              <w:ind w:left="720"/>
              <w:outlineLvl w:val="2"/>
              <w:rPr>
                <w:color w:val="000000" w:themeColor="text1"/>
              </w:rPr>
            </w:pPr>
            <w:r>
              <w:rPr>
                <w:color w:val="000000" w:themeColor="text1"/>
              </w:rPr>
              <w:t>IP</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E6C24D9" w14:textId="75C2DF55" w:rsidR="007B0A25" w:rsidRDefault="007B0A2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Intellectual Property </w:t>
            </w:r>
          </w:p>
        </w:tc>
      </w:tr>
      <w:tr w:rsidR="007B0A25" w:rsidRPr="00BD2CA5" w14:paraId="324EA3DD"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7C2100B" w14:textId="203C52F8" w:rsidR="007B0A25" w:rsidRPr="007124BA" w:rsidRDefault="007B0A25" w:rsidP="00BD2CA5">
            <w:pPr>
              <w:ind w:left="720"/>
              <w:outlineLvl w:val="2"/>
              <w:rPr>
                <w:color w:val="000000" w:themeColor="text1"/>
              </w:rPr>
            </w:pPr>
            <w:r>
              <w:rPr>
                <w:color w:val="000000" w:themeColor="text1"/>
              </w:rPr>
              <w:t>IRS</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4AEE480B" w14:textId="05E38ED8" w:rsidR="007B0A25" w:rsidRPr="007124BA" w:rsidRDefault="007B0A2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Internal Revenue Service </w:t>
            </w:r>
          </w:p>
        </w:tc>
      </w:tr>
      <w:tr w:rsidR="008646C6" w:rsidRPr="00BD2CA5" w14:paraId="5895E022"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78641755" w14:textId="6F038947" w:rsidR="008646C6" w:rsidRPr="007124BA" w:rsidRDefault="008646C6" w:rsidP="00BD2CA5">
            <w:pPr>
              <w:ind w:left="720"/>
              <w:outlineLvl w:val="2"/>
              <w:rPr>
                <w:color w:val="000000" w:themeColor="text1"/>
              </w:rPr>
            </w:pPr>
            <w:r>
              <w:rPr>
                <w:color w:val="000000" w:themeColor="text1"/>
              </w:rPr>
              <w:t>IT</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2E00E6B" w14:textId="50868F97" w:rsidR="008646C6" w:rsidRPr="007124BA" w:rsidRDefault="008646C6"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Information Technology </w:t>
            </w:r>
          </w:p>
        </w:tc>
      </w:tr>
      <w:tr w:rsidR="00BD2CA5" w:rsidRPr="00BD2CA5" w14:paraId="36EEFEC8"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3756D2E" w14:textId="77777777" w:rsidR="00BD2CA5" w:rsidRPr="007124BA" w:rsidRDefault="00BD2CA5" w:rsidP="00BD2CA5">
            <w:pPr>
              <w:ind w:left="720"/>
              <w:outlineLvl w:val="2"/>
              <w:rPr>
                <w:color w:val="000000" w:themeColor="text1"/>
              </w:rPr>
            </w:pPr>
            <w:r w:rsidRPr="007124BA">
              <w:rPr>
                <w:color w:val="000000" w:themeColor="text1"/>
              </w:rPr>
              <w:t>ITSD</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AEA3B3A"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Information Technology Services Division</w:t>
            </w:r>
          </w:p>
        </w:tc>
      </w:tr>
      <w:tr w:rsidR="008646C6" w:rsidRPr="00BD2CA5" w14:paraId="744CFD47"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1EC7B063" w14:textId="14730EA1" w:rsidR="008646C6" w:rsidRPr="007124BA" w:rsidRDefault="008646C6" w:rsidP="00BD2CA5">
            <w:pPr>
              <w:ind w:left="720"/>
              <w:outlineLvl w:val="2"/>
              <w:rPr>
                <w:color w:val="000000" w:themeColor="text1"/>
              </w:rPr>
            </w:pPr>
            <w:r>
              <w:rPr>
                <w:color w:val="000000" w:themeColor="text1"/>
              </w:rPr>
              <w:t>KPI</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DC68799" w14:textId="4D904690" w:rsidR="008646C6" w:rsidRPr="007124BA" w:rsidRDefault="008646C6"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Key Performance Indicator </w:t>
            </w:r>
          </w:p>
        </w:tc>
      </w:tr>
      <w:tr w:rsidR="008646C6" w:rsidRPr="00BD2CA5" w14:paraId="73835C81"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146146A0" w14:textId="0AFC8B31" w:rsidR="008646C6" w:rsidRPr="007124BA" w:rsidRDefault="008646C6" w:rsidP="00BD2CA5">
            <w:pPr>
              <w:ind w:left="720"/>
              <w:outlineLvl w:val="2"/>
              <w:rPr>
                <w:color w:val="000000" w:themeColor="text1"/>
              </w:rPr>
            </w:pPr>
            <w:r>
              <w:rPr>
                <w:color w:val="000000" w:themeColor="text1"/>
              </w:rPr>
              <w:t>MBE/WBE</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72DF1707" w14:textId="24E8EDB4" w:rsidR="008646C6" w:rsidRPr="007124BA" w:rsidRDefault="008646C6"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Minority Business Enterprise / Women Business Enterprise </w:t>
            </w:r>
          </w:p>
        </w:tc>
      </w:tr>
      <w:tr w:rsidR="00BD2CA5" w:rsidRPr="00BD2CA5" w14:paraId="0CC57E4C"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F247C85" w14:textId="77777777" w:rsidR="00BD2CA5" w:rsidRPr="007124BA" w:rsidRDefault="00BD2CA5" w:rsidP="00BD2CA5">
            <w:pPr>
              <w:ind w:left="720"/>
              <w:outlineLvl w:val="2"/>
              <w:rPr>
                <w:color w:val="000000" w:themeColor="text1"/>
              </w:rPr>
            </w:pPr>
            <w:r w:rsidRPr="007124BA">
              <w:rPr>
                <w:color w:val="000000" w:themeColor="text1"/>
              </w:rPr>
              <w:t>MCR</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5C9E0E4"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Missouri Cancer Registry and Research Center</w:t>
            </w:r>
          </w:p>
        </w:tc>
      </w:tr>
      <w:tr w:rsidR="00BD2CA5" w:rsidRPr="00BD2CA5" w14:paraId="3191F04A"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0F8AD991" w14:textId="77777777" w:rsidR="00BD2CA5" w:rsidRPr="007124BA" w:rsidRDefault="00BD2CA5" w:rsidP="00BD2CA5">
            <w:pPr>
              <w:ind w:left="720"/>
              <w:outlineLvl w:val="2"/>
              <w:rPr>
                <w:color w:val="000000" w:themeColor="text1"/>
              </w:rPr>
            </w:pPr>
            <w:r w:rsidRPr="007124BA">
              <w:rPr>
                <w:color w:val="000000" w:themeColor="text1"/>
              </w:rPr>
              <w:t>MDE</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CC94CBE"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Minimum Data Element</w:t>
            </w:r>
          </w:p>
        </w:tc>
      </w:tr>
      <w:tr w:rsidR="00BD2CA5" w:rsidRPr="00BD2CA5" w14:paraId="4FC53B7D" w14:textId="77777777" w:rsidTr="007124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948CE13" w14:textId="77777777" w:rsidR="00BD2CA5" w:rsidRPr="007124BA" w:rsidRDefault="00BD2CA5" w:rsidP="00BD2CA5">
            <w:pPr>
              <w:ind w:left="720"/>
              <w:outlineLvl w:val="2"/>
              <w:rPr>
                <w:color w:val="000000" w:themeColor="text1"/>
              </w:rPr>
            </w:pPr>
            <w:r w:rsidRPr="007124BA">
              <w:rPr>
                <w:color w:val="000000" w:themeColor="text1"/>
              </w:rPr>
              <w:t>MO HealthNet</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91683A5"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Missouri Medicaid Program.</w:t>
            </w:r>
          </w:p>
        </w:tc>
      </w:tr>
      <w:tr w:rsidR="00BD2CA5" w:rsidRPr="00BD2CA5" w14:paraId="70C52EB8"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C880F7D" w14:textId="77777777" w:rsidR="00BD2CA5" w:rsidRPr="007124BA" w:rsidRDefault="00BD2CA5" w:rsidP="00BD2CA5">
            <w:pPr>
              <w:ind w:left="720"/>
              <w:outlineLvl w:val="2"/>
              <w:rPr>
                <w:color w:val="000000" w:themeColor="text1"/>
              </w:rPr>
            </w:pPr>
            <w:r w:rsidRPr="007124BA">
              <w:rPr>
                <w:color w:val="000000" w:themeColor="text1"/>
              </w:rPr>
              <w:t>MOHSAIC</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AC70985"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Missouri’s Health Strategic Architectures and Information Cooperative</w:t>
            </w:r>
          </w:p>
        </w:tc>
      </w:tr>
      <w:tr w:rsidR="008646C6" w:rsidRPr="00BD2CA5" w14:paraId="5C66ADD1"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7169F356" w14:textId="35722649" w:rsidR="008646C6" w:rsidRPr="007124BA" w:rsidRDefault="008646C6" w:rsidP="00BD2CA5">
            <w:pPr>
              <w:ind w:left="720"/>
              <w:outlineLvl w:val="2"/>
              <w:rPr>
                <w:color w:val="000000" w:themeColor="text1"/>
              </w:rPr>
            </w:pPr>
            <w:r>
              <w:rPr>
                <w:color w:val="000000" w:themeColor="text1"/>
              </w:rPr>
              <w:t>MOU</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08A927C0" w14:textId="6E3D147C" w:rsidR="008646C6" w:rsidRPr="007124BA" w:rsidRDefault="008646C6"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Memorandum of Understanding </w:t>
            </w:r>
          </w:p>
        </w:tc>
      </w:tr>
      <w:tr w:rsidR="00BD2CA5" w:rsidRPr="00BD2CA5" w14:paraId="681B61FB"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79E4F57" w14:textId="77777777" w:rsidR="00BD2CA5" w:rsidRPr="007124BA" w:rsidRDefault="00BD2CA5" w:rsidP="00BD2CA5">
            <w:pPr>
              <w:ind w:left="720"/>
              <w:outlineLvl w:val="2"/>
              <w:rPr>
                <w:color w:val="000000" w:themeColor="text1"/>
              </w:rPr>
            </w:pPr>
            <w:r w:rsidRPr="007124BA">
              <w:rPr>
                <w:color w:val="000000" w:themeColor="text1"/>
              </w:rPr>
              <w:t>MOVERS</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F56983D"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Missouri Vital Enterprise Resource System</w:t>
            </w:r>
          </w:p>
        </w:tc>
      </w:tr>
      <w:tr w:rsidR="00BD2CA5" w:rsidRPr="00BD2CA5" w14:paraId="0F6E048F"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7D8AC3E7" w14:textId="77777777" w:rsidR="00BD2CA5" w:rsidRPr="007124BA" w:rsidRDefault="00BD2CA5" w:rsidP="00BD2CA5">
            <w:pPr>
              <w:ind w:left="720"/>
              <w:outlineLvl w:val="2"/>
              <w:rPr>
                <w:color w:val="000000" w:themeColor="text1"/>
              </w:rPr>
            </w:pPr>
            <w:r w:rsidRPr="007124BA">
              <w:rPr>
                <w:color w:val="000000" w:themeColor="text1"/>
              </w:rPr>
              <w:t>NBCCEDP</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4F8A806F"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National Breast Cancer and Cervical Cancer Early Detection Program</w:t>
            </w:r>
          </w:p>
        </w:tc>
      </w:tr>
      <w:tr w:rsidR="008646C6" w:rsidRPr="00BD2CA5" w14:paraId="7FA26345"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1498A4F" w14:textId="2F8E21CD" w:rsidR="008646C6" w:rsidRPr="007124BA" w:rsidRDefault="008646C6" w:rsidP="00BD2CA5">
            <w:pPr>
              <w:ind w:left="720"/>
              <w:outlineLvl w:val="2"/>
              <w:rPr>
                <w:color w:val="000000" w:themeColor="text1"/>
              </w:rPr>
            </w:pPr>
            <w:r>
              <w:rPr>
                <w:color w:val="000000" w:themeColor="text1"/>
              </w:rPr>
              <w:t>NDA</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1D4BCA73" w14:textId="033C22D6" w:rsidR="008646C6" w:rsidRPr="007124BA" w:rsidRDefault="008646C6"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Non-Disclosure Agreement </w:t>
            </w:r>
          </w:p>
        </w:tc>
      </w:tr>
      <w:tr w:rsidR="00BD2CA5" w:rsidRPr="00BD2CA5" w14:paraId="50550F21"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0AB19A73" w14:textId="77777777" w:rsidR="00BD2CA5" w:rsidRPr="007124BA" w:rsidRDefault="00BD2CA5" w:rsidP="00BD2CA5">
            <w:pPr>
              <w:ind w:left="720"/>
              <w:outlineLvl w:val="2"/>
              <w:rPr>
                <w:color w:val="000000" w:themeColor="text1"/>
              </w:rPr>
            </w:pPr>
            <w:r w:rsidRPr="007124BA">
              <w:rPr>
                <w:color w:val="000000" w:themeColor="text1"/>
              </w:rPr>
              <w:t>NIST</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A7EDF9A"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National Institute of Standards and Technology</w:t>
            </w:r>
          </w:p>
        </w:tc>
      </w:tr>
      <w:tr w:rsidR="008646C6" w:rsidRPr="00BD2CA5" w14:paraId="777DEC43"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4EC29D6E" w14:textId="0AA224CB" w:rsidR="008646C6" w:rsidRPr="007124BA" w:rsidRDefault="008646C6" w:rsidP="00BD2CA5">
            <w:pPr>
              <w:ind w:left="720"/>
              <w:outlineLvl w:val="2"/>
              <w:rPr>
                <w:color w:val="000000" w:themeColor="text1"/>
              </w:rPr>
            </w:pPr>
            <w:r>
              <w:rPr>
                <w:color w:val="000000" w:themeColor="text1"/>
              </w:rPr>
              <w:t>OEO</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1B1E610D" w14:textId="29245B27" w:rsidR="008646C6" w:rsidRPr="007124BA" w:rsidRDefault="008646C6"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Office of Equal Opportunity </w:t>
            </w:r>
          </w:p>
        </w:tc>
      </w:tr>
      <w:tr w:rsidR="008646C6" w:rsidRPr="00BD2CA5" w14:paraId="0EA8317B"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395441D" w14:textId="42DA8136" w:rsidR="008646C6" w:rsidRPr="007124BA" w:rsidRDefault="008646C6" w:rsidP="00BD2CA5">
            <w:pPr>
              <w:ind w:left="720"/>
              <w:outlineLvl w:val="2"/>
              <w:rPr>
                <w:color w:val="000000" w:themeColor="text1"/>
              </w:rPr>
            </w:pPr>
            <w:r>
              <w:rPr>
                <w:color w:val="000000" w:themeColor="text1"/>
              </w:rPr>
              <w:t>OIDC</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062F044" w14:textId="6F5922E9" w:rsidR="008646C6" w:rsidRPr="007124BA" w:rsidRDefault="008646C6"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OpenID Connect</w:t>
            </w:r>
          </w:p>
        </w:tc>
      </w:tr>
      <w:tr w:rsidR="00BD2CA5" w:rsidRPr="00BD2CA5" w14:paraId="62AC9119" w14:textId="77777777" w:rsidTr="007124BA">
        <w:trPr>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1A9CA7C5" w14:textId="77777777" w:rsidR="00BD2CA5" w:rsidRPr="007124BA" w:rsidRDefault="00BD2CA5" w:rsidP="00BD2CA5">
            <w:pPr>
              <w:ind w:left="720"/>
              <w:outlineLvl w:val="2"/>
              <w:rPr>
                <w:color w:val="000000" w:themeColor="text1"/>
              </w:rPr>
            </w:pPr>
            <w:r w:rsidRPr="007124BA">
              <w:rPr>
                <w:color w:val="000000" w:themeColor="text1"/>
              </w:rPr>
              <w:t>OKTA</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06DCE0E6"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State of Missouri’s Third Party Identity Service</w:t>
            </w:r>
          </w:p>
        </w:tc>
      </w:tr>
      <w:tr w:rsidR="008646C6" w:rsidRPr="00BD2CA5" w14:paraId="5FFF5DBB" w14:textId="77777777" w:rsidTr="007124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BD94134" w14:textId="7A2FD674" w:rsidR="008646C6" w:rsidRPr="007124BA" w:rsidRDefault="008646C6" w:rsidP="00BD2CA5">
            <w:pPr>
              <w:ind w:left="720"/>
              <w:outlineLvl w:val="2"/>
              <w:rPr>
                <w:color w:val="000000" w:themeColor="text1"/>
              </w:rPr>
            </w:pPr>
            <w:r>
              <w:rPr>
                <w:color w:val="000000" w:themeColor="text1"/>
              </w:rPr>
              <w:t>SAML</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18A729E8" w14:textId="021F6348" w:rsidR="008646C6" w:rsidRPr="007124BA" w:rsidRDefault="008646C6"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Security Assertion Markup Language </w:t>
            </w:r>
          </w:p>
        </w:tc>
      </w:tr>
      <w:tr w:rsidR="008646C6" w:rsidRPr="00BD2CA5" w14:paraId="6E2CE249" w14:textId="77777777" w:rsidTr="007124BA">
        <w:trPr>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05F0BAA" w14:textId="00E5BA29" w:rsidR="008646C6" w:rsidRPr="007124BA" w:rsidRDefault="008646C6" w:rsidP="00BD2CA5">
            <w:pPr>
              <w:ind w:left="720"/>
              <w:outlineLvl w:val="2"/>
              <w:rPr>
                <w:color w:val="000000" w:themeColor="text1"/>
              </w:rPr>
            </w:pPr>
            <w:r>
              <w:rPr>
                <w:color w:val="000000" w:themeColor="text1"/>
              </w:rPr>
              <w:t>SDK</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794F318D" w14:textId="50A7C2E6" w:rsidR="008646C6" w:rsidRPr="007124BA" w:rsidRDefault="008646C6"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Software Development Kit </w:t>
            </w:r>
          </w:p>
        </w:tc>
      </w:tr>
      <w:tr w:rsidR="008646C6" w:rsidRPr="00BD2CA5" w14:paraId="4C388705" w14:textId="77777777" w:rsidTr="007124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73F3653C" w14:textId="1173DDC4" w:rsidR="008646C6" w:rsidRDefault="008646C6" w:rsidP="00BD2CA5">
            <w:pPr>
              <w:ind w:left="720"/>
              <w:outlineLvl w:val="2"/>
              <w:rPr>
                <w:color w:val="000000" w:themeColor="text1"/>
              </w:rPr>
            </w:pPr>
            <w:r>
              <w:rPr>
                <w:color w:val="000000" w:themeColor="text1"/>
              </w:rPr>
              <w:t>SDOH</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B7FADB9" w14:textId="378086C6" w:rsidR="008646C6" w:rsidRDefault="008646C6"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Social Determinates of Health </w:t>
            </w:r>
          </w:p>
        </w:tc>
      </w:tr>
      <w:tr w:rsidR="008646C6" w:rsidRPr="00BD2CA5" w14:paraId="0FD1EA38" w14:textId="77777777" w:rsidTr="007124BA">
        <w:trPr>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63E7C2F" w14:textId="5B6A0933" w:rsidR="008646C6" w:rsidRDefault="008646C6" w:rsidP="00BD2CA5">
            <w:pPr>
              <w:ind w:left="720"/>
              <w:outlineLvl w:val="2"/>
              <w:rPr>
                <w:color w:val="000000" w:themeColor="text1"/>
              </w:rPr>
            </w:pPr>
            <w:r>
              <w:rPr>
                <w:color w:val="000000" w:themeColor="text1"/>
              </w:rPr>
              <w:t>SDVE</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462EE347" w14:textId="057AF7FB" w:rsidR="008646C6" w:rsidRPr="008646C6" w:rsidRDefault="008646C6" w:rsidP="00BD2CA5">
            <w:pPr>
              <w:ind w:left="720"/>
              <w:outlineLvl w:val="2"/>
              <w:cnfStyle w:val="000000000000" w:firstRow="0" w:lastRow="0" w:firstColumn="0" w:lastColumn="0" w:oddVBand="0" w:evenVBand="0" w:oddHBand="0" w:evenHBand="0" w:firstRowFirstColumn="0" w:firstRowLastColumn="0" w:lastRowFirstColumn="0" w:lastRowLastColumn="0"/>
              <w:rPr>
                <w:color w:val="auto"/>
              </w:rPr>
            </w:pPr>
            <w:r>
              <w:rPr>
                <w:color w:val="auto"/>
              </w:rPr>
              <w:t>S</w:t>
            </w:r>
            <w:r w:rsidRPr="0005599E">
              <w:rPr>
                <w:color w:val="auto"/>
              </w:rPr>
              <w:t>ervice-</w:t>
            </w:r>
            <w:r>
              <w:rPr>
                <w:color w:val="auto"/>
              </w:rPr>
              <w:t>D</w:t>
            </w:r>
            <w:r w:rsidRPr="0005599E">
              <w:rPr>
                <w:color w:val="auto"/>
              </w:rPr>
              <w:t xml:space="preserve">isabled </w:t>
            </w:r>
            <w:r>
              <w:rPr>
                <w:color w:val="auto"/>
              </w:rPr>
              <w:t>V</w:t>
            </w:r>
            <w:r w:rsidRPr="0005599E">
              <w:rPr>
                <w:color w:val="auto"/>
              </w:rPr>
              <w:t xml:space="preserve">eteran </w:t>
            </w:r>
            <w:r>
              <w:rPr>
                <w:color w:val="auto"/>
              </w:rPr>
              <w:t>B</w:t>
            </w:r>
            <w:r w:rsidRPr="0005599E">
              <w:rPr>
                <w:color w:val="auto"/>
              </w:rPr>
              <w:t xml:space="preserve">usiness </w:t>
            </w:r>
            <w:r>
              <w:rPr>
                <w:color w:val="auto"/>
              </w:rPr>
              <w:t>E</w:t>
            </w:r>
            <w:r w:rsidRPr="0005599E">
              <w:rPr>
                <w:color w:val="auto"/>
              </w:rPr>
              <w:t>nterprises</w:t>
            </w:r>
          </w:p>
        </w:tc>
      </w:tr>
      <w:tr w:rsidR="008646C6" w:rsidRPr="00BD2CA5" w14:paraId="1CB8C044" w14:textId="77777777" w:rsidTr="007124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05ABC518" w14:textId="47C0E9B1" w:rsidR="008646C6" w:rsidRPr="007124BA" w:rsidRDefault="008646C6" w:rsidP="00BD2CA5">
            <w:pPr>
              <w:ind w:left="720"/>
              <w:outlineLvl w:val="2"/>
              <w:rPr>
                <w:color w:val="000000" w:themeColor="text1"/>
              </w:rPr>
            </w:pPr>
            <w:r>
              <w:rPr>
                <w:color w:val="000000" w:themeColor="text1"/>
              </w:rPr>
              <w:t>SEC</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9B4EB6F" w14:textId="4B55027E" w:rsidR="008646C6" w:rsidRPr="007124BA" w:rsidRDefault="008646C6"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Securities and Exchange Commission</w:t>
            </w:r>
          </w:p>
        </w:tc>
      </w:tr>
      <w:tr w:rsidR="00BD2CA5" w:rsidRPr="00BD2CA5" w14:paraId="12E7932F"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1147591B" w14:textId="629F41E4" w:rsidR="00BD2CA5" w:rsidRPr="007124BA" w:rsidRDefault="004752D9" w:rsidP="00BD2CA5">
            <w:pPr>
              <w:ind w:left="720"/>
              <w:outlineLvl w:val="2"/>
              <w:rPr>
                <w:color w:val="000000" w:themeColor="text1"/>
              </w:rPr>
            </w:pPr>
            <w:r>
              <w:rPr>
                <w:color w:val="000000" w:themeColor="text1"/>
              </w:rPr>
              <w:t>SOW</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79321F4C" w14:textId="4E0D3762" w:rsidR="00BD2CA5" w:rsidRPr="007124BA" w:rsidRDefault="004752D9"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Statement of Work</w:t>
            </w:r>
          </w:p>
        </w:tc>
      </w:tr>
      <w:tr w:rsidR="00BD2CA5" w:rsidRPr="00BD2CA5" w14:paraId="7DE47815"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101A68E" w14:textId="77777777" w:rsidR="00BD2CA5" w:rsidRPr="007124BA" w:rsidRDefault="00BD2CA5" w:rsidP="00BD2CA5">
            <w:pPr>
              <w:ind w:left="720"/>
              <w:outlineLvl w:val="2"/>
              <w:rPr>
                <w:color w:val="000000" w:themeColor="text1"/>
              </w:rPr>
            </w:pPr>
            <w:r w:rsidRPr="007124BA">
              <w:rPr>
                <w:color w:val="000000" w:themeColor="text1"/>
              </w:rPr>
              <w:t>PHI</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75F4B9C"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Protected Health Information</w:t>
            </w:r>
          </w:p>
        </w:tc>
      </w:tr>
      <w:tr w:rsidR="00BD2CA5" w:rsidRPr="00BD2CA5" w14:paraId="0302EA7A" w14:textId="77777777" w:rsidTr="007124BA">
        <w:trPr>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7EF5A586" w14:textId="77777777" w:rsidR="00BD2CA5" w:rsidRPr="007124BA" w:rsidRDefault="00BD2CA5" w:rsidP="00BD2CA5">
            <w:pPr>
              <w:ind w:left="720"/>
              <w:outlineLvl w:val="2"/>
              <w:rPr>
                <w:color w:val="000000" w:themeColor="text1"/>
              </w:rPr>
            </w:pPr>
            <w:r w:rsidRPr="007124BA">
              <w:rPr>
                <w:color w:val="000000" w:themeColor="text1"/>
              </w:rPr>
              <w:t>PII</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0DC0043"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Personally Identifiable Information</w:t>
            </w:r>
          </w:p>
        </w:tc>
      </w:tr>
      <w:tr w:rsidR="00BD2CA5" w:rsidRPr="00BD2CA5" w14:paraId="76740888"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1E9FF86" w14:textId="77777777" w:rsidR="00BD2CA5" w:rsidRPr="007124BA" w:rsidRDefault="00BD2CA5" w:rsidP="00BD2CA5">
            <w:pPr>
              <w:ind w:left="720"/>
              <w:outlineLvl w:val="2"/>
              <w:rPr>
                <w:color w:val="000000" w:themeColor="text1"/>
              </w:rPr>
            </w:pPr>
            <w:r w:rsidRPr="007124BA">
              <w:rPr>
                <w:color w:val="000000" w:themeColor="text1"/>
              </w:rPr>
              <w:t>PIO</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8FC69D0"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Project Intake Office</w:t>
            </w:r>
          </w:p>
        </w:tc>
      </w:tr>
      <w:tr w:rsidR="00BD2CA5" w:rsidRPr="00BD2CA5" w14:paraId="000227A9"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51CCC10" w14:textId="77777777" w:rsidR="00BD2CA5" w:rsidRPr="007124BA" w:rsidRDefault="00BD2CA5" w:rsidP="00BD2CA5">
            <w:pPr>
              <w:ind w:left="720"/>
              <w:outlineLvl w:val="2"/>
              <w:rPr>
                <w:color w:val="000000" w:themeColor="text1"/>
              </w:rPr>
            </w:pPr>
            <w:r w:rsidRPr="007124BA">
              <w:rPr>
                <w:color w:val="000000" w:themeColor="text1"/>
              </w:rPr>
              <w:t>RFP</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4CCD6E02"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Request for Proposal</w:t>
            </w:r>
          </w:p>
        </w:tc>
      </w:tr>
      <w:tr w:rsidR="00BD2CA5" w:rsidRPr="00BD2CA5" w14:paraId="3C2A7E4E"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DB82534" w14:textId="77777777" w:rsidR="00BD2CA5" w:rsidRPr="007124BA" w:rsidRDefault="00BD2CA5" w:rsidP="00BD2CA5">
            <w:pPr>
              <w:ind w:left="720"/>
              <w:outlineLvl w:val="2"/>
              <w:rPr>
                <w:color w:val="000000" w:themeColor="text1"/>
              </w:rPr>
            </w:pPr>
            <w:r w:rsidRPr="007124BA">
              <w:rPr>
                <w:color w:val="000000" w:themeColor="text1"/>
              </w:rPr>
              <w:t>RPO</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4C783F8A"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Recovery Point Objective</w:t>
            </w:r>
          </w:p>
        </w:tc>
      </w:tr>
      <w:tr w:rsidR="00BD2CA5" w:rsidRPr="00BD2CA5" w14:paraId="50B7AEC7" w14:textId="77777777" w:rsidTr="007124BA">
        <w:trPr>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453C42C3" w14:textId="12CBB144" w:rsidR="00BD2CA5" w:rsidRPr="007124BA" w:rsidRDefault="00BD2CA5" w:rsidP="00BD2CA5">
            <w:pPr>
              <w:ind w:left="720"/>
              <w:outlineLvl w:val="2"/>
              <w:rPr>
                <w:color w:val="000000" w:themeColor="text1"/>
              </w:rPr>
            </w:pPr>
            <w:r w:rsidRPr="007124BA">
              <w:rPr>
                <w:color w:val="000000" w:themeColor="text1"/>
              </w:rPr>
              <w:t>RSMo</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3DA172B"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Revised Statutes of the State of Missouri</w:t>
            </w:r>
          </w:p>
        </w:tc>
      </w:tr>
      <w:tr w:rsidR="00BD2CA5" w:rsidRPr="00BD2CA5" w14:paraId="0D28726A"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1B8E02F" w14:textId="77777777" w:rsidR="00BD2CA5" w:rsidRPr="007124BA" w:rsidRDefault="00BD2CA5" w:rsidP="00BD2CA5">
            <w:pPr>
              <w:ind w:left="720"/>
              <w:outlineLvl w:val="2"/>
              <w:rPr>
                <w:color w:val="000000" w:themeColor="text1"/>
              </w:rPr>
            </w:pPr>
            <w:r w:rsidRPr="007124BA">
              <w:rPr>
                <w:color w:val="000000" w:themeColor="text1"/>
              </w:rPr>
              <w:t>RTO</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1C7D4763"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Recovery Time Objective</w:t>
            </w:r>
          </w:p>
        </w:tc>
      </w:tr>
      <w:tr w:rsidR="00BD2CA5" w:rsidRPr="00BD2CA5" w14:paraId="264F7AEA"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3BA10FE" w14:textId="77777777" w:rsidR="00BD2CA5" w:rsidRPr="007124BA" w:rsidRDefault="00BD2CA5" w:rsidP="00BD2CA5">
            <w:pPr>
              <w:ind w:left="720"/>
              <w:outlineLvl w:val="2"/>
              <w:rPr>
                <w:color w:val="000000" w:themeColor="text1"/>
              </w:rPr>
            </w:pPr>
            <w:r w:rsidRPr="007124BA">
              <w:rPr>
                <w:color w:val="000000" w:themeColor="text1"/>
              </w:rPr>
              <w:t>SaaS</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742ABADC"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Software as a Service</w:t>
            </w:r>
          </w:p>
        </w:tc>
      </w:tr>
      <w:tr w:rsidR="00BD2CA5" w:rsidRPr="00BD2CA5" w14:paraId="2B52EFE9" w14:textId="77777777" w:rsidTr="007124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7489515" w14:textId="77777777" w:rsidR="00BD2CA5" w:rsidRPr="007124BA" w:rsidRDefault="00BD2CA5" w:rsidP="00BD2CA5">
            <w:pPr>
              <w:ind w:left="720"/>
              <w:outlineLvl w:val="2"/>
              <w:rPr>
                <w:color w:val="000000" w:themeColor="text1"/>
              </w:rPr>
            </w:pPr>
            <w:r w:rsidRPr="007124BA">
              <w:rPr>
                <w:color w:val="000000" w:themeColor="text1"/>
              </w:rPr>
              <w:t>SLA</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668C317A"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Service Level Agreement</w:t>
            </w:r>
          </w:p>
        </w:tc>
      </w:tr>
      <w:tr w:rsidR="00BD2CA5" w:rsidRPr="00BD2CA5" w14:paraId="045A34CC"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712B77DC" w14:textId="77777777" w:rsidR="00BD2CA5" w:rsidRPr="007124BA" w:rsidRDefault="00BD2CA5" w:rsidP="00BD2CA5">
            <w:pPr>
              <w:ind w:left="720"/>
              <w:outlineLvl w:val="2"/>
              <w:rPr>
                <w:color w:val="000000" w:themeColor="text1"/>
              </w:rPr>
            </w:pPr>
            <w:r w:rsidRPr="007124BA">
              <w:rPr>
                <w:color w:val="000000" w:themeColor="text1"/>
              </w:rPr>
              <w:t>SMHW</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BA21707"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Show Me Healthy Women</w:t>
            </w:r>
          </w:p>
        </w:tc>
      </w:tr>
      <w:tr w:rsidR="00BD2CA5" w:rsidRPr="00BD2CA5" w14:paraId="40B67073" w14:textId="77777777" w:rsidTr="007124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13A83401" w14:textId="77777777" w:rsidR="00BD2CA5" w:rsidRPr="007124BA" w:rsidRDefault="00BD2CA5" w:rsidP="00BD2CA5">
            <w:pPr>
              <w:ind w:left="720"/>
              <w:outlineLvl w:val="2"/>
              <w:rPr>
                <w:color w:val="000000" w:themeColor="text1"/>
              </w:rPr>
            </w:pPr>
            <w:r w:rsidRPr="007124BA">
              <w:rPr>
                <w:color w:val="000000" w:themeColor="text1"/>
              </w:rPr>
              <w:t>SOC</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6DFBF30"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Systems and Organization Controls</w:t>
            </w:r>
          </w:p>
        </w:tc>
      </w:tr>
      <w:tr w:rsidR="00BD2CA5" w:rsidRPr="00BD2CA5" w14:paraId="380EF0DE" w14:textId="77777777" w:rsidTr="007124BA">
        <w:trPr>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204C7B7" w14:textId="77777777" w:rsidR="00BD2CA5" w:rsidRPr="007124BA" w:rsidRDefault="00BD2CA5" w:rsidP="00BD2CA5">
            <w:pPr>
              <w:ind w:left="720"/>
              <w:outlineLvl w:val="2"/>
              <w:rPr>
                <w:color w:val="000000" w:themeColor="text1"/>
              </w:rPr>
            </w:pPr>
            <w:r w:rsidRPr="007124BA">
              <w:rPr>
                <w:color w:val="000000" w:themeColor="text1"/>
              </w:rPr>
              <w:t>SOC2 – Type 2</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7C6E8C72"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Systems and Organizations Control Type 2</w:t>
            </w:r>
          </w:p>
        </w:tc>
      </w:tr>
      <w:tr w:rsidR="00BD2CA5" w:rsidRPr="00BD2CA5" w14:paraId="37447259" w14:textId="77777777" w:rsidTr="007124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2AC75A42" w14:textId="77777777" w:rsidR="00BD2CA5" w:rsidRPr="007124BA" w:rsidRDefault="00BD2CA5" w:rsidP="00BD2CA5">
            <w:pPr>
              <w:ind w:left="720"/>
              <w:outlineLvl w:val="2"/>
              <w:rPr>
                <w:color w:val="000000" w:themeColor="text1"/>
              </w:rPr>
            </w:pPr>
            <w:r w:rsidRPr="007124BA">
              <w:rPr>
                <w:color w:val="000000" w:themeColor="text1"/>
              </w:rPr>
              <w:t>UAT</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3CDE4D33" w14:textId="77777777" w:rsidR="00BD2CA5" w:rsidRPr="007124BA" w:rsidRDefault="00BD2CA5" w:rsidP="00BD2CA5">
            <w:pPr>
              <w:ind w:left="720"/>
              <w:outlineLvl w:val="2"/>
              <w:cnfStyle w:val="000000100000" w:firstRow="0" w:lastRow="0" w:firstColumn="0" w:lastColumn="0" w:oddVBand="0" w:evenVBand="0" w:oddHBand="1" w:evenHBand="0" w:firstRowFirstColumn="0" w:firstRowLastColumn="0" w:lastRowFirstColumn="0" w:lastRowLastColumn="0"/>
              <w:rPr>
                <w:color w:val="000000" w:themeColor="text1"/>
              </w:rPr>
            </w:pPr>
            <w:r w:rsidRPr="007124BA">
              <w:rPr>
                <w:color w:val="000000" w:themeColor="text1"/>
              </w:rPr>
              <w:t>User Acceptance Testing</w:t>
            </w:r>
          </w:p>
        </w:tc>
      </w:tr>
      <w:tr w:rsidR="00BD2CA5" w:rsidRPr="00BD2CA5" w14:paraId="67E6C626" w14:textId="77777777" w:rsidTr="007124BA">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79E836B7" w14:textId="4871CA03" w:rsidR="00BD2CA5" w:rsidRPr="007124BA" w:rsidRDefault="00BD2CA5" w:rsidP="00BD2CA5">
            <w:pPr>
              <w:ind w:left="720"/>
              <w:outlineLvl w:val="2"/>
              <w:rPr>
                <w:color w:val="000000" w:themeColor="text1"/>
              </w:rPr>
            </w:pPr>
            <w:r w:rsidRPr="007124BA">
              <w:rPr>
                <w:color w:val="000000" w:themeColor="text1"/>
              </w:rPr>
              <w:t>WISEWOMA</w:t>
            </w:r>
            <w:r w:rsidR="002F1768">
              <w:rPr>
                <w:color w:val="000000" w:themeColor="text1"/>
              </w:rPr>
              <w:t>N</w:t>
            </w:r>
          </w:p>
        </w:tc>
        <w:tc>
          <w:tcPr>
            <w:tcW w:w="6930"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FFFFFF" w:themeFill="background1"/>
          </w:tcPr>
          <w:p w14:paraId="5C87FC4C" w14:textId="77777777" w:rsidR="00BD2CA5" w:rsidRPr="007124BA" w:rsidRDefault="00BD2CA5" w:rsidP="00BD2CA5">
            <w:pPr>
              <w:ind w:left="720"/>
              <w:outlineLvl w:val="2"/>
              <w:cnfStyle w:val="000000000000" w:firstRow="0" w:lastRow="0" w:firstColumn="0" w:lastColumn="0" w:oddVBand="0" w:evenVBand="0" w:oddHBand="0" w:evenHBand="0" w:firstRowFirstColumn="0" w:firstRowLastColumn="0" w:lastRowFirstColumn="0" w:lastRowLastColumn="0"/>
              <w:rPr>
                <w:color w:val="000000" w:themeColor="text1"/>
              </w:rPr>
            </w:pPr>
            <w:r w:rsidRPr="007124BA">
              <w:rPr>
                <w:color w:val="000000" w:themeColor="text1"/>
              </w:rPr>
              <w:t>Well-Integrated Screening and Evaluation for Women</w:t>
            </w:r>
            <w:bookmarkEnd w:id="1"/>
          </w:p>
        </w:tc>
      </w:tr>
    </w:tbl>
    <w:p w14:paraId="7E3F5E57" w14:textId="77777777" w:rsidR="005E275C" w:rsidRDefault="005E275C" w:rsidP="005E275C">
      <w:pPr>
        <w:pStyle w:val="Heading2"/>
        <w:numPr>
          <w:ilvl w:val="0"/>
          <w:numId w:val="0"/>
        </w:numPr>
        <w:ind w:left="720"/>
      </w:pPr>
    </w:p>
    <w:p w14:paraId="3F3B7BFE" w14:textId="71F27A01" w:rsidR="00040757" w:rsidRDefault="004620F3" w:rsidP="00713C56">
      <w:pPr>
        <w:pStyle w:val="Heading2"/>
      </w:pPr>
      <w:r w:rsidRPr="004620F3">
        <w:t xml:space="preserve">Accuracy of Background Information:  </w:t>
      </w:r>
    </w:p>
    <w:p w14:paraId="6810A313" w14:textId="77777777" w:rsidR="00040757" w:rsidRDefault="00040757" w:rsidP="00713C56">
      <w:pPr>
        <w:pStyle w:val="Heading2"/>
        <w:numPr>
          <w:ilvl w:val="0"/>
          <w:numId w:val="0"/>
        </w:numPr>
        <w:ind w:left="720"/>
      </w:pPr>
    </w:p>
    <w:p w14:paraId="614D0E01" w14:textId="77777777" w:rsidR="004620F3" w:rsidRPr="004620F3" w:rsidRDefault="004620F3" w:rsidP="00B37BCB">
      <w:pPr>
        <w:pStyle w:val="Heading3"/>
      </w:pPr>
      <w:r w:rsidRPr="00432B1B">
        <w:t>Although an attempt has been made to provide accurate and up-to-date information, the State of Missouri does not warrant or represent that the background information provided herein reflects all relationships or existing conditions related to this RFP.</w:t>
      </w:r>
    </w:p>
    <w:p w14:paraId="641F311A" w14:textId="77777777" w:rsidR="004620F3" w:rsidRPr="004620F3" w:rsidRDefault="004620F3" w:rsidP="004620F3"/>
    <w:p w14:paraId="1BAB8C23" w14:textId="77777777" w:rsidR="004620F3" w:rsidRPr="004620F3" w:rsidRDefault="004620F3" w:rsidP="00674815">
      <w:pPr>
        <w:jc w:val="center"/>
        <w:rPr>
          <w:b/>
        </w:rPr>
      </w:pPr>
      <w:r w:rsidRPr="004620F3">
        <w:rPr>
          <w:b/>
        </w:rPr>
        <w:t>****END OF INTRODUCTION AND BACKGROUND INFORMATION SECTION****</w:t>
      </w:r>
      <w:r w:rsidRPr="004620F3">
        <w:rPr>
          <w:b/>
        </w:rPr>
        <w:br w:type="page"/>
      </w:r>
    </w:p>
    <w:p w14:paraId="7101C368" w14:textId="77777777" w:rsidR="004620F3" w:rsidRPr="004620F3" w:rsidRDefault="004620F3" w:rsidP="0056198B">
      <w:pPr>
        <w:pStyle w:val="Heading1"/>
      </w:pPr>
      <w:r w:rsidRPr="004620F3">
        <w:t>SCOPE OF WORK SECTION</w:t>
      </w:r>
    </w:p>
    <w:p w14:paraId="6BB2609E" w14:textId="77777777" w:rsidR="004620F3" w:rsidRPr="004620F3" w:rsidRDefault="004620F3" w:rsidP="004620F3">
      <w:pPr>
        <w:tabs>
          <w:tab w:val="left" w:pos="480"/>
          <w:tab w:val="left" w:pos="1318"/>
          <w:tab w:val="left" w:pos="2404"/>
          <w:tab w:val="left" w:pos="3960"/>
          <w:tab w:val="left" w:pos="4410"/>
          <w:tab w:val="left" w:pos="5310"/>
        </w:tabs>
        <w:spacing w:line="-240" w:lineRule="auto"/>
        <w:rPr>
          <w:u w:val="single"/>
        </w:rPr>
      </w:pPr>
    </w:p>
    <w:p w14:paraId="353186B5" w14:textId="77777777" w:rsidR="004620F3" w:rsidRPr="004620F3" w:rsidRDefault="004620F3" w:rsidP="00713C56">
      <w:pPr>
        <w:pStyle w:val="Heading2"/>
      </w:pPr>
      <w:r w:rsidRPr="004620F3">
        <w:t xml:space="preserve">General Requirements:  </w:t>
      </w:r>
    </w:p>
    <w:p w14:paraId="4809AA97" w14:textId="77777777" w:rsidR="004620F3" w:rsidRPr="004620F3" w:rsidRDefault="004620F3" w:rsidP="004620F3"/>
    <w:p w14:paraId="35E23EB8" w14:textId="1F30A756" w:rsidR="004620F3" w:rsidRPr="004620F3" w:rsidRDefault="004620F3" w:rsidP="00B37BCB">
      <w:pPr>
        <w:pStyle w:val="Heading3"/>
        <w:rPr>
          <w:rFonts w:eastAsiaTheme="minorEastAsia"/>
          <w:szCs w:val="22"/>
        </w:rPr>
      </w:pPr>
      <w:r>
        <w:rPr>
          <w:rFonts w:eastAsiaTheme="minorHAnsi"/>
        </w:rPr>
        <w:t xml:space="preserve">The contractor shall provide </w:t>
      </w:r>
      <w:r w:rsidR="002E0EFA">
        <w:t xml:space="preserve">the </w:t>
      </w:r>
      <w:r w:rsidR="002E0EFA" w:rsidRPr="002E0EFA">
        <w:t xml:space="preserve">Show Me Healthy Women (SMHW) and WISEWOMAN </w:t>
      </w:r>
      <w:r w:rsidR="00EB23B6">
        <w:t xml:space="preserve">Database </w:t>
      </w:r>
      <w:r w:rsidR="002E0EFA" w:rsidRPr="002E0EFA">
        <w:t xml:space="preserve">Case Management System </w:t>
      </w:r>
      <w:r>
        <w:rPr>
          <w:rFonts w:eastAsiaTheme="minorHAnsi"/>
        </w:rPr>
        <w:t xml:space="preserve">for the Department of </w:t>
      </w:r>
      <w:r w:rsidR="002E0EFA">
        <w:t>Health and Senior Services</w:t>
      </w:r>
      <w:r>
        <w:rPr>
          <w:rFonts w:eastAsiaTheme="minorHAnsi"/>
        </w:rPr>
        <w:t xml:space="preserve"> in accordance with the provisions and requirements stated herein</w:t>
      </w:r>
      <w:r w:rsidRPr="004620F3">
        <w:t xml:space="preserve"> </w:t>
      </w:r>
      <w:r>
        <w:rPr>
          <w:rFonts w:eastAsiaTheme="minorHAnsi"/>
        </w:rPr>
        <w:t>and to the sole satisfaction of the state agency.</w:t>
      </w:r>
    </w:p>
    <w:p w14:paraId="438CE6D8" w14:textId="77777777" w:rsidR="004620F3" w:rsidRPr="004620F3" w:rsidRDefault="004620F3" w:rsidP="004620F3">
      <w:pPr>
        <w:rPr>
          <w:rFonts w:eastAsiaTheme="minorHAnsi"/>
          <w:b/>
          <w:highlight w:val="yellow"/>
        </w:rPr>
      </w:pPr>
    </w:p>
    <w:p w14:paraId="2A0D1CEC" w14:textId="371EC5C9" w:rsidR="004620F3" w:rsidRPr="002E0EFA" w:rsidRDefault="004620F3" w:rsidP="00B37BCB">
      <w:pPr>
        <w:pStyle w:val="Heading3"/>
        <w:rPr>
          <w:rFonts w:eastAsiaTheme="minorHAnsi"/>
        </w:rPr>
      </w:pPr>
      <w:r w:rsidRPr="004620F3">
        <w:rPr>
          <w:rFonts w:eastAsiaTheme="minorHAnsi"/>
        </w:rPr>
        <w:t xml:space="preserve">Contractor’s Obligation: Unless otherwise specified </w:t>
      </w:r>
      <w:r w:rsidRPr="002E0EFA">
        <w:rPr>
          <w:rFonts w:eastAsiaTheme="minorHAnsi"/>
        </w:rPr>
        <w:t>herein, the contractor shall furnish all material, labor, facilities, equipment, and supplies necessary to provide the products</w:t>
      </w:r>
      <w:r w:rsidR="002E0EFA" w:rsidRPr="002E0EFA">
        <w:rPr>
          <w:rFonts w:eastAsiaTheme="minorHAnsi"/>
        </w:rPr>
        <w:t xml:space="preserve"> and </w:t>
      </w:r>
      <w:r w:rsidRPr="002E0EFA">
        <w:rPr>
          <w:rFonts w:eastAsiaTheme="minorHAnsi"/>
        </w:rPr>
        <w:t>perform the services required herein.</w:t>
      </w:r>
    </w:p>
    <w:p w14:paraId="541B4693" w14:textId="77777777" w:rsidR="004620F3" w:rsidRPr="004620F3" w:rsidRDefault="004620F3" w:rsidP="004620F3"/>
    <w:p w14:paraId="356F6220" w14:textId="77777777" w:rsidR="004620F3" w:rsidRPr="004620F3" w:rsidRDefault="004620F3" w:rsidP="00713C56">
      <w:pPr>
        <w:pStyle w:val="Heading2"/>
      </w:pPr>
      <w:r w:rsidRPr="004620F3">
        <w:t xml:space="preserve">Minimum Experience Requirements:  </w:t>
      </w:r>
    </w:p>
    <w:p w14:paraId="0D142E9C" w14:textId="77777777" w:rsidR="004620F3" w:rsidRPr="004620F3" w:rsidRDefault="004620F3" w:rsidP="004620F3">
      <w:pPr>
        <w:ind w:left="720"/>
        <w:outlineLvl w:val="2"/>
      </w:pPr>
    </w:p>
    <w:p w14:paraId="5A4CC700" w14:textId="5D5CA683" w:rsidR="004620F3" w:rsidRDefault="004620F3" w:rsidP="00B37BCB">
      <w:pPr>
        <w:pStyle w:val="Heading3"/>
      </w:pPr>
      <w:r w:rsidRPr="000A4650">
        <w:t>The contractor</w:t>
      </w:r>
      <w:r w:rsidR="002E0EFA" w:rsidRPr="000A4650">
        <w:t xml:space="preserve"> must</w:t>
      </w:r>
      <w:r w:rsidR="00B7003C" w:rsidRPr="000A4650">
        <w:t xml:space="preserve"> meet</w:t>
      </w:r>
      <w:r w:rsidR="00B7003C">
        <w:t xml:space="preserve"> or exceed</w:t>
      </w:r>
      <w:r w:rsidR="00B7003C" w:rsidRPr="004620F3">
        <w:t xml:space="preserve"> </w:t>
      </w:r>
      <w:r w:rsidRPr="004620F3">
        <w:t>the following minimum experience requirements at the time of proposal submission and for the duration of the contract:</w:t>
      </w:r>
    </w:p>
    <w:p w14:paraId="6EBA40C6" w14:textId="77777777" w:rsidR="002E0EFA" w:rsidRPr="002E0EFA" w:rsidRDefault="002E0EFA" w:rsidP="002E0EFA"/>
    <w:p w14:paraId="607A1BC7" w14:textId="7E374A8A" w:rsidR="0023526D" w:rsidRDefault="002E0EFA" w:rsidP="00FC2E29">
      <w:pPr>
        <w:pStyle w:val="Heading4"/>
      </w:pPr>
      <w:r>
        <w:t xml:space="preserve">The contractor </w:t>
      </w:r>
      <w:r w:rsidR="00186821">
        <w:t>shall</w:t>
      </w:r>
      <w:r>
        <w:t xml:space="preserve"> have</w:t>
      </w:r>
      <w:r w:rsidR="00BD2CA5">
        <w:t xml:space="preserve"> </w:t>
      </w:r>
      <w:r w:rsidR="00710297">
        <w:t>a minimum of</w:t>
      </w:r>
      <w:r>
        <w:t xml:space="preserve"> </w:t>
      </w:r>
      <w:r w:rsidR="00514579">
        <w:t xml:space="preserve">three </w:t>
      </w:r>
      <w:r>
        <w:t>(</w:t>
      </w:r>
      <w:r w:rsidR="00514579">
        <w:t>3</w:t>
      </w:r>
      <w:r>
        <w:t>) years of experience working with state and federal governments providing healthcare information technology (IT) design, evaluation, and development of enhancements</w:t>
      </w:r>
      <w:r w:rsidR="0023526D">
        <w:t>.</w:t>
      </w:r>
    </w:p>
    <w:p w14:paraId="313A7D1A" w14:textId="77777777" w:rsidR="0023526D" w:rsidRDefault="0023526D" w:rsidP="0023526D">
      <w:pPr>
        <w:pStyle w:val="Heading4"/>
        <w:numPr>
          <w:ilvl w:val="0"/>
          <w:numId w:val="0"/>
        </w:numPr>
        <w:ind w:left="1260"/>
      </w:pPr>
    </w:p>
    <w:p w14:paraId="772A015A" w14:textId="1118B252" w:rsidR="0023526D" w:rsidRDefault="0023526D" w:rsidP="00FC2E29">
      <w:pPr>
        <w:pStyle w:val="Heading4"/>
      </w:pPr>
      <w:r w:rsidRPr="0023526D">
        <w:t xml:space="preserve">The contractor </w:t>
      </w:r>
      <w:r w:rsidR="00186821">
        <w:t xml:space="preserve">shall </w:t>
      </w:r>
      <w:r w:rsidRPr="0023526D">
        <w:t>have experience developing algorithms for clinical data entry for biannual patient and clinical level program data (known as Minimum Data Elements) reporting for the NBCCEDP and WISEWOMAN programs.</w:t>
      </w:r>
    </w:p>
    <w:p w14:paraId="00557CE4" w14:textId="77777777" w:rsidR="0023526D" w:rsidRDefault="0023526D" w:rsidP="0023526D">
      <w:pPr>
        <w:pStyle w:val="Heading4"/>
        <w:numPr>
          <w:ilvl w:val="0"/>
          <w:numId w:val="0"/>
        </w:numPr>
        <w:ind w:left="1260"/>
      </w:pPr>
    </w:p>
    <w:p w14:paraId="08B288B4" w14:textId="2680E668" w:rsidR="0023526D" w:rsidRDefault="0023526D" w:rsidP="0023526D">
      <w:pPr>
        <w:pStyle w:val="Heading4"/>
      </w:pPr>
      <w:r w:rsidRPr="0023526D">
        <w:t>The contractor sh</w:t>
      </w:r>
      <w:r w:rsidR="00186821">
        <w:t>all</w:t>
      </w:r>
      <w:r w:rsidRPr="0023526D">
        <w:t xml:space="preserve"> have experience </w:t>
      </w:r>
      <w:r>
        <w:t>with s</w:t>
      </w:r>
      <w:r w:rsidR="002E0EFA">
        <w:t>oftware maintenance with upgrade capability as required to meet program needs and CDC</w:t>
      </w:r>
      <w:r>
        <w:t xml:space="preserve"> </w:t>
      </w:r>
      <w:r w:rsidR="002E0EFA">
        <w:t>requirements.</w:t>
      </w:r>
    </w:p>
    <w:p w14:paraId="5836208E" w14:textId="77777777" w:rsidR="0023526D" w:rsidRPr="0023526D" w:rsidRDefault="0023526D" w:rsidP="0023526D"/>
    <w:p w14:paraId="491F0236" w14:textId="5D18763E" w:rsidR="0023526D" w:rsidRDefault="0023526D" w:rsidP="0023526D">
      <w:pPr>
        <w:pStyle w:val="Heading4"/>
      </w:pPr>
      <w:r w:rsidRPr="0023526D">
        <w:t>The contractor sh</w:t>
      </w:r>
      <w:r w:rsidR="00186821">
        <w:t>all</w:t>
      </w:r>
      <w:r w:rsidRPr="0023526D">
        <w:t xml:space="preserve"> have experience </w:t>
      </w:r>
      <w:r>
        <w:t xml:space="preserve">with </w:t>
      </w:r>
      <w:r w:rsidR="00EB23B6">
        <w:t xml:space="preserve">a </w:t>
      </w:r>
      <w:r>
        <w:t>d</w:t>
      </w:r>
      <w:r w:rsidR="002E0EFA">
        <w:t xml:space="preserve">atabase </w:t>
      </w:r>
      <w:r w:rsidR="00EB23B6">
        <w:t xml:space="preserve">case </w:t>
      </w:r>
      <w:r w:rsidR="002E0EFA">
        <w:t xml:space="preserve">management </w:t>
      </w:r>
      <w:r w:rsidR="00EB23B6">
        <w:t xml:space="preserve">system </w:t>
      </w:r>
      <w:r>
        <w:t xml:space="preserve">which: </w:t>
      </w:r>
    </w:p>
    <w:p w14:paraId="45A4B5B9" w14:textId="77777777" w:rsidR="0023526D" w:rsidRDefault="0023526D" w:rsidP="0023526D">
      <w:pPr>
        <w:pStyle w:val="ListParagraph"/>
      </w:pPr>
    </w:p>
    <w:p w14:paraId="382FB46E" w14:textId="3DF2C206" w:rsidR="0023526D" w:rsidRDefault="0023526D" w:rsidP="0023526D">
      <w:pPr>
        <w:pStyle w:val="Heading5"/>
      </w:pPr>
      <w:r>
        <w:t>S</w:t>
      </w:r>
      <w:r w:rsidR="002E0EFA">
        <w:t>upports data collection of clinical cycles of care over time.</w:t>
      </w:r>
    </w:p>
    <w:p w14:paraId="51FA7EF9" w14:textId="3FBAEFD6" w:rsidR="0023526D" w:rsidRDefault="0023526D" w:rsidP="0023526D">
      <w:pPr>
        <w:pStyle w:val="Heading5"/>
      </w:pPr>
      <w:r>
        <w:t>Fa</w:t>
      </w:r>
      <w:r w:rsidR="002E0EFA">
        <w:t>cilitates program monitoring and improvement through feedback</w:t>
      </w:r>
      <w:r>
        <w:t xml:space="preserve"> </w:t>
      </w:r>
      <w:r w:rsidR="002E0EFA">
        <w:t>and reports.</w:t>
      </w:r>
    </w:p>
    <w:p w14:paraId="06DA6EA5" w14:textId="043E4C79" w:rsidR="0023526D" w:rsidRDefault="0023526D" w:rsidP="0023526D">
      <w:pPr>
        <w:pStyle w:val="Heading5"/>
      </w:pPr>
      <w:r>
        <w:t>Su</w:t>
      </w:r>
      <w:r w:rsidR="002E0EFA">
        <w:t>pports programs' performance indicators on service delivery.</w:t>
      </w:r>
    </w:p>
    <w:p w14:paraId="4983B7DA" w14:textId="77777777" w:rsidR="005E275C" w:rsidRDefault="005E275C" w:rsidP="005E275C">
      <w:pPr>
        <w:pStyle w:val="Heading5"/>
      </w:pPr>
      <w:r>
        <w:t>Supports options for internal reporting at various levels including responding to stakeholder inquiries.</w:t>
      </w:r>
    </w:p>
    <w:p w14:paraId="1FAA8B14" w14:textId="738DBD19" w:rsidR="005E275C" w:rsidRDefault="005E275C" w:rsidP="0023526D">
      <w:pPr>
        <w:pStyle w:val="Heading5"/>
      </w:pPr>
      <w:r w:rsidRPr="005E275C">
        <w:t>Ability to interface with other state agencies to share specific data.</w:t>
      </w:r>
    </w:p>
    <w:p w14:paraId="6BF0005B" w14:textId="77777777" w:rsidR="0023526D" w:rsidRDefault="0023526D" w:rsidP="0023526D">
      <w:pPr>
        <w:pStyle w:val="Heading4"/>
        <w:numPr>
          <w:ilvl w:val="0"/>
          <w:numId w:val="0"/>
        </w:numPr>
        <w:ind w:left="1260"/>
      </w:pPr>
    </w:p>
    <w:p w14:paraId="3EA269F8" w14:textId="2F063D57" w:rsidR="002E0EFA" w:rsidRDefault="0023526D" w:rsidP="0023526D">
      <w:pPr>
        <w:pStyle w:val="Heading4"/>
      </w:pPr>
      <w:r w:rsidRPr="0023526D">
        <w:t>The contractor sh</w:t>
      </w:r>
      <w:r w:rsidR="00186821">
        <w:t>all</w:t>
      </w:r>
      <w:r w:rsidRPr="0023526D">
        <w:t xml:space="preserve"> have experience </w:t>
      </w:r>
      <w:r>
        <w:t>with c</w:t>
      </w:r>
      <w:r w:rsidR="002E0EFA">
        <w:t>ommunication and training skills which meet the average software user needs.</w:t>
      </w:r>
    </w:p>
    <w:p w14:paraId="52EB269D" w14:textId="77777777" w:rsidR="0023526D" w:rsidRDefault="0023526D" w:rsidP="0023526D">
      <w:pPr>
        <w:pStyle w:val="Heading4"/>
        <w:numPr>
          <w:ilvl w:val="0"/>
          <w:numId w:val="0"/>
        </w:numPr>
        <w:ind w:left="1260"/>
      </w:pPr>
    </w:p>
    <w:p w14:paraId="52FCDFD6" w14:textId="2D7A36E9" w:rsidR="002E0EFA" w:rsidRDefault="0023526D" w:rsidP="0023526D">
      <w:pPr>
        <w:pStyle w:val="Heading4"/>
      </w:pPr>
      <w:r w:rsidRPr="0023526D">
        <w:t>The contractor sh</w:t>
      </w:r>
      <w:r w:rsidR="00186821">
        <w:t>all</w:t>
      </w:r>
      <w:r w:rsidRPr="0023526D">
        <w:t xml:space="preserve"> have experience </w:t>
      </w:r>
      <w:r>
        <w:t>s</w:t>
      </w:r>
      <w:r w:rsidR="002E0EFA">
        <w:t>upport</w:t>
      </w:r>
      <w:r>
        <w:t>ing</w:t>
      </w:r>
      <w:r w:rsidR="002E0EFA">
        <w:t xml:space="preserve"> the assessment of client Social Determinants of Health (SDOH).</w:t>
      </w:r>
    </w:p>
    <w:p w14:paraId="35CE56A4" w14:textId="77777777" w:rsidR="0023526D" w:rsidRDefault="0023526D" w:rsidP="0023526D">
      <w:pPr>
        <w:pStyle w:val="Heading4"/>
        <w:numPr>
          <w:ilvl w:val="0"/>
          <w:numId w:val="0"/>
        </w:numPr>
        <w:ind w:left="1260"/>
      </w:pPr>
    </w:p>
    <w:p w14:paraId="4A23E3A4" w14:textId="5706AF78" w:rsidR="002E0EFA" w:rsidRDefault="0023526D" w:rsidP="0023526D">
      <w:pPr>
        <w:pStyle w:val="Heading4"/>
      </w:pPr>
      <w:r w:rsidRPr="0023526D">
        <w:t>The contractor sh</w:t>
      </w:r>
      <w:r w:rsidR="00186821">
        <w:t>all</w:t>
      </w:r>
      <w:r w:rsidRPr="0023526D">
        <w:t xml:space="preserve"> have experience </w:t>
      </w:r>
      <w:r>
        <w:t>s</w:t>
      </w:r>
      <w:r w:rsidR="002E0EFA">
        <w:t>upport</w:t>
      </w:r>
      <w:r>
        <w:t>ing</w:t>
      </w:r>
      <w:r w:rsidR="002E0EFA">
        <w:t xml:space="preserve"> client case management from enrollment through discharge to include individualize</w:t>
      </w:r>
      <w:r w:rsidR="00186821">
        <w:t>d assistance provided to clients to overcome barriers to screening.</w:t>
      </w:r>
    </w:p>
    <w:p w14:paraId="432F6762" w14:textId="77777777" w:rsidR="0023526D" w:rsidRDefault="0023526D" w:rsidP="0023526D">
      <w:pPr>
        <w:pStyle w:val="Heading4"/>
        <w:numPr>
          <w:ilvl w:val="0"/>
          <w:numId w:val="0"/>
        </w:numPr>
        <w:ind w:left="1260"/>
      </w:pPr>
    </w:p>
    <w:p w14:paraId="19317CD4" w14:textId="16B4F9E9" w:rsidR="002E0EFA" w:rsidRDefault="0023526D" w:rsidP="0023526D">
      <w:pPr>
        <w:pStyle w:val="Heading4"/>
      </w:pPr>
      <w:r w:rsidRPr="0023526D">
        <w:t>The contractor sh</w:t>
      </w:r>
      <w:r w:rsidR="00186821">
        <w:t>all</w:t>
      </w:r>
      <w:r w:rsidRPr="0023526D">
        <w:t xml:space="preserve"> have experience </w:t>
      </w:r>
      <w:r>
        <w:t xml:space="preserve">assuring </w:t>
      </w:r>
      <w:r w:rsidR="002E0EFA">
        <w:t>confidentiality of client health information in accordance with the Health Insurance</w:t>
      </w:r>
      <w:r w:rsidR="00BD2CA5">
        <w:t xml:space="preserve"> Portability and Accountability Act (HIP</w:t>
      </w:r>
      <w:r w:rsidR="00034AF0">
        <w:t>A</w:t>
      </w:r>
      <w:r w:rsidR="00BD2CA5">
        <w:t>A).</w:t>
      </w:r>
    </w:p>
    <w:p w14:paraId="575F4413" w14:textId="77777777" w:rsidR="0023526D" w:rsidRDefault="0023526D" w:rsidP="0023526D">
      <w:pPr>
        <w:pStyle w:val="Heading4"/>
        <w:numPr>
          <w:ilvl w:val="0"/>
          <w:numId w:val="0"/>
        </w:numPr>
        <w:ind w:left="1260"/>
      </w:pPr>
    </w:p>
    <w:p w14:paraId="45610AB8" w14:textId="626373C7" w:rsidR="002E0EFA" w:rsidRDefault="0023526D" w:rsidP="005325A0">
      <w:pPr>
        <w:pStyle w:val="Heading2"/>
        <w:keepNext/>
      </w:pPr>
      <w:r>
        <w:t xml:space="preserve">Contractor Accreditations and Licensing: </w:t>
      </w:r>
    </w:p>
    <w:p w14:paraId="5E5FE04E" w14:textId="77777777" w:rsidR="0023526D" w:rsidRPr="0023526D" w:rsidRDefault="0023526D" w:rsidP="005325A0">
      <w:pPr>
        <w:keepNext/>
      </w:pPr>
    </w:p>
    <w:p w14:paraId="7A48DF8B" w14:textId="38A3DB93" w:rsidR="0023526D" w:rsidRDefault="0023526D" w:rsidP="00B37BCB">
      <w:pPr>
        <w:pStyle w:val="Heading3"/>
      </w:pPr>
      <w:r>
        <w:t xml:space="preserve">Prior to contract award, the contractor shall </w:t>
      </w:r>
      <w:r w:rsidR="001E6927">
        <w:t xml:space="preserve">provide documentation of certification of accreditation and/or licensing for the following criteria: </w:t>
      </w:r>
    </w:p>
    <w:p w14:paraId="16148AD4" w14:textId="76627294" w:rsidR="001E6927" w:rsidRDefault="001E6927" w:rsidP="001E6927">
      <w:pPr>
        <w:pStyle w:val="Heading4"/>
        <w:keepNext/>
      </w:pPr>
      <w:r>
        <w:t xml:space="preserve">HIPPA Certification </w:t>
      </w:r>
    </w:p>
    <w:p w14:paraId="2D1E959F" w14:textId="77777777" w:rsidR="001E6927" w:rsidRDefault="001E6927" w:rsidP="001E6927">
      <w:pPr>
        <w:pStyle w:val="Heading4"/>
      </w:pPr>
      <w:r>
        <w:t>SOC2 – Type2</w:t>
      </w:r>
    </w:p>
    <w:p w14:paraId="095ECDDB" w14:textId="77777777" w:rsidR="001E6927" w:rsidRDefault="001E6927" w:rsidP="001E6927">
      <w:pPr>
        <w:pStyle w:val="Heading4"/>
      </w:pPr>
      <w:r>
        <w:t xml:space="preserve">ISAE 3402 </w:t>
      </w:r>
    </w:p>
    <w:p w14:paraId="150BFCEA" w14:textId="77777777" w:rsidR="001E6927" w:rsidRDefault="001E6927" w:rsidP="001E6927">
      <w:pPr>
        <w:pStyle w:val="Heading4"/>
      </w:pPr>
      <w:r>
        <w:t xml:space="preserve">TSL Version 1.2/1.3 </w:t>
      </w:r>
    </w:p>
    <w:p w14:paraId="07F252E3" w14:textId="77777777" w:rsidR="001E6927" w:rsidRPr="00892420" w:rsidRDefault="001E6927" w:rsidP="001E6927">
      <w:pPr>
        <w:pStyle w:val="Heading4"/>
      </w:pPr>
      <w:r>
        <w:t xml:space="preserve">FedRAMP – Low/Medium/High </w:t>
      </w:r>
    </w:p>
    <w:p w14:paraId="6B01257A" w14:textId="77777777" w:rsidR="001E6927" w:rsidRPr="001E6927" w:rsidRDefault="001E6927" w:rsidP="001E6927"/>
    <w:p w14:paraId="0FB74C3A" w14:textId="2A7B73C1" w:rsidR="004620F3" w:rsidRPr="004620F3" w:rsidRDefault="004620F3" w:rsidP="00713C56">
      <w:pPr>
        <w:pStyle w:val="Heading2"/>
      </w:pPr>
      <w:r w:rsidRPr="004620F3">
        <w:t xml:space="preserve">Team Qualifications: </w:t>
      </w:r>
    </w:p>
    <w:p w14:paraId="05F40831" w14:textId="77777777" w:rsidR="004620F3" w:rsidRPr="004620F3" w:rsidRDefault="004620F3" w:rsidP="004620F3">
      <w:pPr>
        <w:rPr>
          <w:rFonts w:eastAsiaTheme="minorHAnsi"/>
        </w:rPr>
      </w:pPr>
    </w:p>
    <w:p w14:paraId="7DEAFF56" w14:textId="02DF80CB" w:rsidR="004620F3" w:rsidRPr="004620F3" w:rsidRDefault="004620F3" w:rsidP="00B37BCB">
      <w:pPr>
        <w:pStyle w:val="Heading3"/>
        <w:rPr>
          <w:rFonts w:eastAsiaTheme="minorHAnsi"/>
        </w:rPr>
      </w:pPr>
      <w:r w:rsidRPr="004620F3">
        <w:rPr>
          <w:rFonts w:eastAsiaTheme="minorHAnsi"/>
        </w:rPr>
        <w:t xml:space="preserve">The contractor shall include </w:t>
      </w:r>
      <w:r w:rsidR="00B93756">
        <w:rPr>
          <w:rFonts w:eastAsiaTheme="minorHAnsi"/>
        </w:rPr>
        <w:t xml:space="preserve">the following </w:t>
      </w:r>
      <w:r w:rsidRPr="004620F3">
        <w:rPr>
          <w:rFonts w:eastAsiaTheme="minorHAnsi"/>
        </w:rPr>
        <w:t>team members to administer and perform the contract requirements:</w:t>
      </w:r>
    </w:p>
    <w:p w14:paraId="3B5287A5" w14:textId="77777777" w:rsidR="004620F3" w:rsidRPr="004620F3" w:rsidRDefault="004620F3" w:rsidP="004620F3">
      <w:pPr>
        <w:outlineLvl w:val="2"/>
        <w:rPr>
          <w:rFonts w:eastAsiaTheme="minorHAnsi"/>
        </w:rPr>
      </w:pPr>
    </w:p>
    <w:p w14:paraId="34497730" w14:textId="2AC3513C" w:rsidR="00B24D3A" w:rsidRDefault="004620F3" w:rsidP="0048043C">
      <w:pPr>
        <w:pStyle w:val="Heading4"/>
        <w:rPr>
          <w:rFonts w:eastAsiaTheme="minorHAnsi"/>
        </w:rPr>
      </w:pPr>
      <w:r w:rsidRPr="00B93756">
        <w:rPr>
          <w:rFonts w:eastAsiaTheme="minorHAnsi"/>
          <w:b/>
          <w:bCs/>
        </w:rPr>
        <w:t>Leadership Team:</w:t>
      </w:r>
      <w:r w:rsidR="00B93756">
        <w:rPr>
          <w:rFonts w:eastAsiaTheme="minorHAnsi"/>
        </w:rPr>
        <w:t xml:space="preserve"> The </w:t>
      </w:r>
      <w:r w:rsidR="00B24D3A">
        <w:rPr>
          <w:rFonts w:eastAsiaTheme="minorHAnsi"/>
        </w:rPr>
        <w:t xml:space="preserve">contractor shall provide </w:t>
      </w:r>
      <w:r w:rsidR="00B93756">
        <w:rPr>
          <w:rFonts w:eastAsiaTheme="minorHAnsi"/>
        </w:rPr>
        <w:t xml:space="preserve">leadership team shall have an </w:t>
      </w:r>
      <w:r w:rsidR="00B24D3A">
        <w:rPr>
          <w:rFonts w:eastAsiaTheme="minorHAnsi"/>
        </w:rPr>
        <w:t>e</w:t>
      </w:r>
      <w:r w:rsidR="00B93756">
        <w:rPr>
          <w:rFonts w:eastAsiaTheme="minorHAnsi"/>
        </w:rPr>
        <w:t xml:space="preserve">xecutive </w:t>
      </w:r>
      <w:r w:rsidR="00B24D3A">
        <w:rPr>
          <w:rFonts w:eastAsiaTheme="minorHAnsi"/>
        </w:rPr>
        <w:t>p</w:t>
      </w:r>
      <w:r w:rsidR="00B93756">
        <w:rPr>
          <w:rFonts w:eastAsiaTheme="minorHAnsi"/>
        </w:rPr>
        <w:t xml:space="preserve">roject </w:t>
      </w:r>
      <w:r w:rsidR="00B24D3A">
        <w:rPr>
          <w:rFonts w:eastAsiaTheme="minorHAnsi"/>
        </w:rPr>
        <w:t>l</w:t>
      </w:r>
      <w:r w:rsidR="00B93756">
        <w:rPr>
          <w:rFonts w:eastAsiaTheme="minorHAnsi"/>
        </w:rPr>
        <w:t>eader</w:t>
      </w:r>
      <w:r w:rsidR="00B24D3A">
        <w:rPr>
          <w:rFonts w:eastAsiaTheme="minorHAnsi"/>
        </w:rPr>
        <w:t xml:space="preserve"> who shall oversee all contract services provided herein. </w:t>
      </w:r>
    </w:p>
    <w:p w14:paraId="4A3D807C" w14:textId="77777777" w:rsidR="001E6927" w:rsidRDefault="001E6927" w:rsidP="001E6927">
      <w:pPr>
        <w:pStyle w:val="Heading4"/>
        <w:numPr>
          <w:ilvl w:val="0"/>
          <w:numId w:val="0"/>
        </w:numPr>
        <w:ind w:left="1260"/>
        <w:rPr>
          <w:rFonts w:eastAsiaTheme="minorHAnsi"/>
        </w:rPr>
      </w:pPr>
    </w:p>
    <w:p w14:paraId="682A9317" w14:textId="6FF54BA6" w:rsidR="004620F3" w:rsidRPr="00B24D3A" w:rsidRDefault="00B24D3A" w:rsidP="00B24D3A">
      <w:pPr>
        <w:pStyle w:val="Heading5"/>
      </w:pPr>
      <w:r>
        <w:t xml:space="preserve">The contractor’s executive project leader </w:t>
      </w:r>
      <w:r w:rsidR="00B93756" w:rsidRPr="00B24D3A">
        <w:t>must have</w:t>
      </w:r>
      <w:r w:rsidR="00710297">
        <w:t xml:space="preserve"> a minimum of</w:t>
      </w:r>
      <w:r w:rsidR="00B93756" w:rsidRPr="00B24D3A">
        <w:t xml:space="preserve"> five (5) years of experience leading projects involving programming, design, and database management, including design, development, testing, implementing, and updating software. </w:t>
      </w:r>
    </w:p>
    <w:p w14:paraId="4459C481" w14:textId="77777777" w:rsidR="004620F3" w:rsidRPr="004620F3" w:rsidRDefault="004620F3" w:rsidP="0048043C">
      <w:pPr>
        <w:pStyle w:val="Heading4"/>
        <w:numPr>
          <w:ilvl w:val="0"/>
          <w:numId w:val="0"/>
        </w:numPr>
        <w:ind w:left="1152"/>
        <w:rPr>
          <w:rFonts w:eastAsiaTheme="minorHAnsi"/>
        </w:rPr>
      </w:pPr>
    </w:p>
    <w:p w14:paraId="42D458F6" w14:textId="5980ED67" w:rsidR="004620F3" w:rsidRDefault="004620F3" w:rsidP="00741F76">
      <w:pPr>
        <w:pStyle w:val="Heading4"/>
        <w:rPr>
          <w:sz w:val="24"/>
          <w:szCs w:val="24"/>
        </w:rPr>
      </w:pPr>
      <w:r w:rsidRPr="00196397">
        <w:rPr>
          <w:rFonts w:eastAsiaTheme="minorHAnsi"/>
          <w:b/>
          <w:bCs/>
        </w:rPr>
        <w:t>Working Team:</w:t>
      </w:r>
      <w:r w:rsidR="00B24D3A">
        <w:rPr>
          <w:rFonts w:eastAsiaTheme="minorHAnsi"/>
        </w:rPr>
        <w:t xml:space="preserve"> </w:t>
      </w:r>
      <w:r w:rsidR="00741F76" w:rsidRPr="00741F76">
        <w:rPr>
          <w:rFonts w:eastAsiaTheme="minorHAnsi"/>
          <w:szCs w:val="22"/>
        </w:rPr>
        <w:t>The contractor shall include the following dedicated key personnel to administer the contract requirements:</w:t>
      </w:r>
    </w:p>
    <w:p w14:paraId="44B4D998" w14:textId="77777777" w:rsidR="00741F76" w:rsidRDefault="00741F76" w:rsidP="00B37BCB">
      <w:pPr>
        <w:pStyle w:val="Heading3"/>
        <w:numPr>
          <w:ilvl w:val="0"/>
          <w:numId w:val="0"/>
        </w:numPr>
        <w:ind w:left="720"/>
        <w:rPr>
          <w:rFonts w:eastAsiaTheme="minorHAnsi"/>
        </w:rPr>
      </w:pPr>
    </w:p>
    <w:p w14:paraId="2A0A03E3" w14:textId="28B7D40C" w:rsidR="00741F76" w:rsidRDefault="00741F76" w:rsidP="00741F76">
      <w:pPr>
        <w:pStyle w:val="Heading5"/>
        <w:rPr>
          <w:rFonts w:eastAsiaTheme="minorHAnsi"/>
        </w:rPr>
      </w:pPr>
      <w:r w:rsidRPr="00741F76">
        <w:rPr>
          <w:rFonts w:eastAsiaTheme="minorHAnsi"/>
          <w:u w:val="single"/>
        </w:rPr>
        <w:t>Project Manager</w:t>
      </w:r>
      <w:r>
        <w:rPr>
          <w:rFonts w:eastAsiaTheme="minorHAnsi"/>
        </w:rPr>
        <w:t xml:space="preserve"> </w:t>
      </w:r>
      <w:r>
        <w:t xml:space="preserve">– The contractor’s project manager </w:t>
      </w:r>
      <w:r w:rsidRPr="00B24D3A">
        <w:t>must have five (5) years of experienc</w:t>
      </w:r>
      <w:r>
        <w:t xml:space="preserve">e successfully completing </w:t>
      </w:r>
      <w:r w:rsidRPr="00B24D3A">
        <w:t>projects involving programming, design, and database management, including design, development, testing, implementing, and updating software.</w:t>
      </w:r>
    </w:p>
    <w:p w14:paraId="1B3BBD2E" w14:textId="77777777" w:rsidR="00741F76" w:rsidRDefault="00741F76" w:rsidP="00741F76">
      <w:pPr>
        <w:rPr>
          <w:rFonts w:eastAsiaTheme="minorHAnsi"/>
        </w:rPr>
      </w:pPr>
    </w:p>
    <w:p w14:paraId="5D0F739F" w14:textId="3A3E2415" w:rsidR="00741F76" w:rsidRDefault="00741F76" w:rsidP="00741F76">
      <w:pPr>
        <w:pStyle w:val="Heading5"/>
        <w:rPr>
          <w:rFonts w:eastAsiaTheme="minorHAnsi"/>
        </w:rPr>
      </w:pPr>
      <w:r w:rsidRPr="00FA6A38">
        <w:rPr>
          <w:rFonts w:eastAsiaTheme="minorHAnsi"/>
          <w:u w:val="single"/>
        </w:rPr>
        <w:t>Business Analyst</w:t>
      </w:r>
      <w:r>
        <w:rPr>
          <w:rFonts w:eastAsiaTheme="minorHAnsi"/>
        </w:rPr>
        <w:t xml:space="preserve"> </w:t>
      </w:r>
      <w:r>
        <w:t xml:space="preserve">– The contractor’s </w:t>
      </w:r>
      <w:r w:rsidR="00FA6A38">
        <w:t>business analyst</w:t>
      </w:r>
      <w:r>
        <w:t xml:space="preserve"> </w:t>
      </w:r>
      <w:r w:rsidRPr="00B24D3A">
        <w:t>must have five (5) years of experienc</w:t>
      </w:r>
      <w:r>
        <w:t xml:space="preserve">e successfully completing </w:t>
      </w:r>
      <w:r w:rsidRPr="00B24D3A">
        <w:t>projects involving programming, design, and database management, including design, development, testing, implementing, and updating software.</w:t>
      </w:r>
    </w:p>
    <w:p w14:paraId="293FF37E" w14:textId="77777777" w:rsidR="00741F76" w:rsidRDefault="00741F76" w:rsidP="00741F76">
      <w:pPr>
        <w:rPr>
          <w:rFonts w:eastAsiaTheme="minorHAnsi"/>
        </w:rPr>
      </w:pPr>
    </w:p>
    <w:p w14:paraId="0E13605D" w14:textId="0D9B2FC4" w:rsidR="00741F76" w:rsidRDefault="00741F76" w:rsidP="00FC2E29">
      <w:pPr>
        <w:pStyle w:val="Heading5"/>
        <w:rPr>
          <w:rFonts w:eastAsiaTheme="minorHAnsi"/>
        </w:rPr>
      </w:pPr>
      <w:r w:rsidRPr="00FA6A38">
        <w:rPr>
          <w:rFonts w:eastAsiaTheme="minorHAnsi"/>
          <w:u w:val="single"/>
        </w:rPr>
        <w:t>Web Developer</w:t>
      </w:r>
      <w:r>
        <w:rPr>
          <w:rFonts w:eastAsiaTheme="minorHAnsi"/>
        </w:rPr>
        <w:t xml:space="preserve"> </w:t>
      </w:r>
      <w:r>
        <w:t xml:space="preserve">– </w:t>
      </w:r>
      <w:r w:rsidR="00FA6A38">
        <w:t xml:space="preserve">The contractor’s web developer </w:t>
      </w:r>
      <w:r w:rsidR="00E02228">
        <w:t>should</w:t>
      </w:r>
      <w:r w:rsidR="00FA6A38">
        <w:t xml:space="preserve"> have a bachelor’s degree in computer science, or related field, and/or commensurate experience within computer science, networking, security, application development, testing and implementation. </w:t>
      </w:r>
      <w:r>
        <w:t xml:space="preserve">The contractor’s </w:t>
      </w:r>
      <w:r w:rsidR="00FA6A38">
        <w:t>web developer</w:t>
      </w:r>
      <w:r>
        <w:t xml:space="preserve"> </w:t>
      </w:r>
      <w:r w:rsidRPr="00B24D3A">
        <w:t>must have five (5) years of experienc</w:t>
      </w:r>
      <w:r>
        <w:t xml:space="preserve">e successfully completing </w:t>
      </w:r>
      <w:r w:rsidRPr="00B24D3A">
        <w:t>projects involving programming, design, and database management, including design, development, testing, implementing, and updating software.</w:t>
      </w:r>
    </w:p>
    <w:p w14:paraId="34EBEEAE" w14:textId="77777777" w:rsidR="00741F76" w:rsidRDefault="00741F76" w:rsidP="00741F76">
      <w:pPr>
        <w:pStyle w:val="Heading5"/>
        <w:numPr>
          <w:ilvl w:val="0"/>
          <w:numId w:val="0"/>
        </w:numPr>
        <w:ind w:left="1800"/>
        <w:rPr>
          <w:rFonts w:eastAsiaTheme="minorHAnsi"/>
        </w:rPr>
      </w:pPr>
    </w:p>
    <w:p w14:paraId="0AE7D755" w14:textId="17CE5EA5" w:rsidR="00741F76" w:rsidRPr="00741F76" w:rsidRDefault="00741F76" w:rsidP="00741F76">
      <w:pPr>
        <w:pStyle w:val="Heading5"/>
        <w:rPr>
          <w:rFonts w:eastAsiaTheme="minorHAnsi"/>
        </w:rPr>
      </w:pPr>
      <w:r w:rsidRPr="00FA6A38">
        <w:rPr>
          <w:rFonts w:eastAsiaTheme="minorHAnsi"/>
          <w:u w:val="single"/>
        </w:rPr>
        <w:t>Quality Control Administrator</w:t>
      </w:r>
      <w:r>
        <w:rPr>
          <w:rFonts w:eastAsiaTheme="minorHAnsi"/>
        </w:rPr>
        <w:t xml:space="preserve"> </w:t>
      </w:r>
      <w:r>
        <w:t xml:space="preserve">– The </w:t>
      </w:r>
      <w:r w:rsidR="00FA6A38">
        <w:t xml:space="preserve">contactor’s quality control administrator </w:t>
      </w:r>
      <w:r w:rsidRPr="00B24D3A">
        <w:t>must have five (5) years of experienc</w:t>
      </w:r>
      <w:r>
        <w:t xml:space="preserve">e successfully completing </w:t>
      </w:r>
      <w:r w:rsidRPr="00B24D3A">
        <w:t>projects involving programming, design, and database management, including design, development, testing, implementing, and updating software.</w:t>
      </w:r>
    </w:p>
    <w:p w14:paraId="18E77808" w14:textId="77777777" w:rsidR="00196397" w:rsidRPr="00196397" w:rsidRDefault="00196397" w:rsidP="00196397"/>
    <w:p w14:paraId="31B5D9E5" w14:textId="77777777" w:rsidR="00F56AA5" w:rsidRDefault="00F56AA5" w:rsidP="00F56AA5">
      <w:pPr>
        <w:pStyle w:val="Heading3"/>
        <w:numPr>
          <w:ilvl w:val="2"/>
          <w:numId w:val="3"/>
        </w:numPr>
      </w:pPr>
      <w:r>
        <w:t xml:space="preserve">Background Checks: </w:t>
      </w:r>
      <w:r w:rsidRPr="003E259D">
        <w:t xml:space="preserve">Prior to providing services under the contract, the contractor must ensure personnel (including any third-party personnel) pass standard background checks equal to those required by the State of Missouri for employees, and if required by the state to address an audit, the contractor must attest whether all applicable employees passed background checks performed in accordance with the contractor’s standard background check process. The contractor shall be responsible for all costs associated with background checks. The state agency reserves the right to require the contractor to provide evidence of employees and all sub-contractors and their employees passing a background check. Link to MSHP Criminal Record Check website: </w:t>
      </w:r>
      <w:hyperlink r:id="rId20" w:history="1">
        <w:r w:rsidRPr="00822EA8">
          <w:rPr>
            <w:rStyle w:val="Hyperlink"/>
          </w:rPr>
          <w:t>http://www.mshp.dps.missouri.gov/MSHPWeb/PatrolDivisions/CRID/crimRecChk.html</w:t>
        </w:r>
      </w:hyperlink>
      <w:r w:rsidRPr="003E259D">
        <w:t>.  The standard background check shall be a nationwide fingerprint check through Missouri State Highway Patrol</w:t>
      </w:r>
      <w:r>
        <w:t xml:space="preserve"> completed at a frequency determined by the state.</w:t>
      </w:r>
    </w:p>
    <w:p w14:paraId="71435A69" w14:textId="77777777" w:rsidR="00B24D3A" w:rsidRPr="00B24D3A" w:rsidRDefault="00B24D3A" w:rsidP="00B37BCB">
      <w:pPr>
        <w:pStyle w:val="Heading3"/>
        <w:numPr>
          <w:ilvl w:val="0"/>
          <w:numId w:val="0"/>
        </w:numPr>
        <w:ind w:left="720"/>
      </w:pPr>
    </w:p>
    <w:p w14:paraId="5641F1AE" w14:textId="77777777" w:rsidR="00A23E77" w:rsidRPr="00A23E77" w:rsidRDefault="00A23E77" w:rsidP="00B37BCB">
      <w:pPr>
        <w:pStyle w:val="Heading3"/>
        <w:rPr>
          <w:rFonts w:eastAsiaTheme="minorHAnsi"/>
        </w:rPr>
      </w:pPr>
      <w:r w:rsidRPr="00A23E77">
        <w:rPr>
          <w:rFonts w:eastAsiaTheme="minorHAnsi"/>
        </w:rPr>
        <w:t>The contractor shall understand and agree that the state agency reserves the right to request any of the contractor’s personnel assigned to provide the services be removed without just cause.  The contractor shall understand and agree that the state agency will allow the contractor a reasonable time to find a replacement.  The state agency shall approve all replacement personnel.  The state agency reserves the right to require background checks and non-disclosure agreements (NDA) of selected contractor personnel, at the contractor’s expense.</w:t>
      </w:r>
    </w:p>
    <w:p w14:paraId="3AE18BCF" w14:textId="77777777" w:rsidR="00A23E77" w:rsidRDefault="00A23E77" w:rsidP="00B37BCB">
      <w:pPr>
        <w:pStyle w:val="Heading3"/>
        <w:numPr>
          <w:ilvl w:val="0"/>
          <w:numId w:val="0"/>
        </w:numPr>
        <w:ind w:left="720"/>
        <w:rPr>
          <w:rFonts w:eastAsiaTheme="minorHAnsi"/>
        </w:rPr>
      </w:pPr>
    </w:p>
    <w:p w14:paraId="79BD57BE" w14:textId="77777777" w:rsidR="00A23E77" w:rsidRDefault="00A23E77" w:rsidP="00B37BCB">
      <w:pPr>
        <w:pStyle w:val="Heading3"/>
        <w:rPr>
          <w:rFonts w:eastAsiaTheme="minorHAnsi"/>
        </w:rPr>
      </w:pPr>
      <w:r w:rsidRPr="00A23E77">
        <w:rPr>
          <w:rFonts w:eastAsiaTheme="minorHAnsi"/>
        </w:rPr>
        <w:t>Contact Person: The contractor shall designate a contact person who shall serve as the contractor’s contact and shall be the liaison between the contractor and the state agency by no later than five (5) business days after authorization to proceed.</w:t>
      </w:r>
    </w:p>
    <w:p w14:paraId="625CA25B" w14:textId="77777777" w:rsidR="00E02228" w:rsidRDefault="00E02228" w:rsidP="00E02228">
      <w:pPr>
        <w:rPr>
          <w:rFonts w:eastAsiaTheme="minorHAnsi"/>
        </w:rPr>
      </w:pPr>
    </w:p>
    <w:p w14:paraId="629098ED" w14:textId="52AAFF03" w:rsidR="00E02228" w:rsidRPr="00E02228" w:rsidRDefault="00E02228" w:rsidP="00E02228">
      <w:pPr>
        <w:pStyle w:val="Heading3"/>
        <w:rPr>
          <w:rFonts w:eastAsiaTheme="minorHAnsi"/>
        </w:rPr>
      </w:pPr>
      <w:r>
        <w:rPr>
          <w:rFonts w:eastAsiaTheme="minorHAnsi"/>
        </w:rPr>
        <w:t xml:space="preserve">The contractor shall understand that all proposed personnel will be required to complete training, not to exceed more than three (3) hours, as determined by the agency </w:t>
      </w:r>
      <w:r w:rsidR="00710297">
        <w:rPr>
          <w:rFonts w:eastAsiaTheme="minorHAnsi"/>
        </w:rPr>
        <w:t>prior to providing services under the contract</w:t>
      </w:r>
      <w:r>
        <w:rPr>
          <w:rFonts w:eastAsiaTheme="minorHAnsi"/>
        </w:rPr>
        <w:t xml:space="preserve">. </w:t>
      </w:r>
    </w:p>
    <w:p w14:paraId="38BFAA3A" w14:textId="77777777" w:rsidR="009A3AA8" w:rsidRPr="009A3AA8" w:rsidRDefault="009A3AA8" w:rsidP="009A3AA8">
      <w:pPr>
        <w:rPr>
          <w:rFonts w:eastAsiaTheme="minorHAnsi"/>
        </w:rPr>
      </w:pPr>
    </w:p>
    <w:p w14:paraId="664C060F" w14:textId="25473475" w:rsidR="004620F3" w:rsidRDefault="00182927" w:rsidP="00713C56">
      <w:pPr>
        <w:pStyle w:val="Heading2"/>
      </w:pPr>
      <w:r>
        <w:t xml:space="preserve">Project Requirements: </w:t>
      </w:r>
    </w:p>
    <w:p w14:paraId="16E7D314" w14:textId="77777777" w:rsidR="00182927" w:rsidRDefault="00182927" w:rsidP="00182927">
      <w:pPr>
        <w:rPr>
          <w:rFonts w:eastAsiaTheme="minorHAnsi"/>
        </w:rPr>
      </w:pPr>
    </w:p>
    <w:p w14:paraId="568183C3" w14:textId="03C21A4C" w:rsidR="00182927" w:rsidRDefault="00182927" w:rsidP="00B37BCB">
      <w:pPr>
        <w:pStyle w:val="Heading3"/>
        <w:rPr>
          <w:rFonts w:eastAsiaTheme="minorHAnsi"/>
        </w:rPr>
      </w:pPr>
      <w:r w:rsidRPr="00182927">
        <w:rPr>
          <w:rFonts w:eastAsiaTheme="minorHAnsi"/>
        </w:rPr>
        <w:t>The contractor s</w:t>
      </w:r>
      <w:r w:rsidR="0038776E">
        <w:rPr>
          <w:rFonts w:eastAsiaTheme="minorHAnsi"/>
        </w:rPr>
        <w:t>hall</w:t>
      </w:r>
      <w:r w:rsidRPr="00182927">
        <w:rPr>
          <w:rFonts w:eastAsiaTheme="minorHAnsi"/>
        </w:rPr>
        <w:t xml:space="preserve"> provide a data</w:t>
      </w:r>
      <w:r w:rsidR="007E01AB">
        <w:rPr>
          <w:rFonts w:eastAsiaTheme="minorHAnsi"/>
        </w:rPr>
        <w:t>base case</w:t>
      </w:r>
      <w:r w:rsidRPr="00182927">
        <w:rPr>
          <w:rFonts w:eastAsiaTheme="minorHAnsi"/>
        </w:rPr>
        <w:t xml:space="preserve"> management system </w:t>
      </w:r>
      <w:r w:rsidR="0038776E">
        <w:rPr>
          <w:rFonts w:eastAsiaTheme="minorHAnsi"/>
        </w:rPr>
        <w:t xml:space="preserve">(solution) </w:t>
      </w:r>
      <w:r w:rsidRPr="00182927">
        <w:rPr>
          <w:rFonts w:eastAsiaTheme="minorHAnsi"/>
        </w:rPr>
        <w:t xml:space="preserve">which supports program improvement for SMHW and WISEWOMAN as separate programs </w:t>
      </w:r>
      <w:r w:rsidR="00031730">
        <w:rPr>
          <w:rFonts w:eastAsiaTheme="minorHAnsi"/>
        </w:rPr>
        <w:t>that</w:t>
      </w:r>
      <w:r w:rsidR="00031730" w:rsidRPr="00182927">
        <w:rPr>
          <w:rFonts w:eastAsiaTheme="minorHAnsi"/>
        </w:rPr>
        <w:t xml:space="preserve"> </w:t>
      </w:r>
      <w:r w:rsidRPr="00182927">
        <w:rPr>
          <w:rFonts w:eastAsiaTheme="minorHAnsi"/>
        </w:rPr>
        <w:t xml:space="preserve">work together to serve uninsured women of Missouri. The solution </w:t>
      </w:r>
      <w:r w:rsidR="00031730">
        <w:rPr>
          <w:rFonts w:eastAsiaTheme="minorHAnsi"/>
        </w:rPr>
        <w:t>must</w:t>
      </w:r>
      <w:r w:rsidR="00031730" w:rsidRPr="00182927">
        <w:rPr>
          <w:rFonts w:eastAsiaTheme="minorHAnsi"/>
        </w:rPr>
        <w:t xml:space="preserve"> </w:t>
      </w:r>
      <w:r w:rsidRPr="00182927">
        <w:rPr>
          <w:rFonts w:eastAsiaTheme="minorHAnsi"/>
        </w:rPr>
        <w:t>allow staff to easily collect participant, provider, and claim information such as payment history, lab</w:t>
      </w:r>
      <w:r>
        <w:rPr>
          <w:rFonts w:eastAsiaTheme="minorHAnsi"/>
        </w:rPr>
        <w:t xml:space="preserve"> </w:t>
      </w:r>
      <w:r w:rsidRPr="00182927">
        <w:rPr>
          <w:rFonts w:eastAsiaTheme="minorHAnsi"/>
        </w:rPr>
        <w:t xml:space="preserve">values, and health assessments. </w:t>
      </w:r>
    </w:p>
    <w:p w14:paraId="2D8ED4D1" w14:textId="77777777" w:rsidR="00182927" w:rsidRDefault="00182927" w:rsidP="00182927">
      <w:pPr>
        <w:rPr>
          <w:rFonts w:eastAsiaTheme="minorHAnsi"/>
        </w:rPr>
      </w:pPr>
    </w:p>
    <w:p w14:paraId="6C5742D7" w14:textId="70DB4337" w:rsidR="00182927" w:rsidRDefault="00182927" w:rsidP="00B37BCB">
      <w:pPr>
        <w:pStyle w:val="Heading3"/>
        <w:rPr>
          <w:rFonts w:eastAsiaTheme="minorHAnsi"/>
        </w:rPr>
      </w:pPr>
      <w:r w:rsidRPr="00182927">
        <w:rPr>
          <w:rFonts w:eastAsiaTheme="minorHAnsi"/>
        </w:rPr>
        <w:t>The contractor’s data</w:t>
      </w:r>
      <w:r w:rsidR="007E01AB">
        <w:rPr>
          <w:rFonts w:eastAsiaTheme="minorHAnsi"/>
        </w:rPr>
        <w:t>base case</w:t>
      </w:r>
      <w:r w:rsidRPr="00182927">
        <w:rPr>
          <w:rFonts w:eastAsiaTheme="minorHAnsi"/>
        </w:rPr>
        <w:t xml:space="preserve"> management system sh</w:t>
      </w:r>
      <w:r w:rsidR="0038776E">
        <w:rPr>
          <w:rFonts w:eastAsiaTheme="minorHAnsi"/>
        </w:rPr>
        <w:t>all</w:t>
      </w:r>
      <w:r w:rsidRPr="00182927">
        <w:rPr>
          <w:rFonts w:eastAsiaTheme="minorHAnsi"/>
        </w:rPr>
        <w:t xml:space="preserve"> improve provider/stakeholder satisfaction with its ease of use and reporting capacity </w:t>
      </w:r>
      <w:r>
        <w:rPr>
          <w:rFonts w:eastAsiaTheme="minorHAnsi"/>
        </w:rPr>
        <w:t xml:space="preserve">to meet the state agency goal of </w:t>
      </w:r>
      <w:r w:rsidRPr="00182927">
        <w:rPr>
          <w:rFonts w:eastAsiaTheme="minorHAnsi"/>
        </w:rPr>
        <w:t>increasing</w:t>
      </w:r>
      <w:r>
        <w:rPr>
          <w:rFonts w:eastAsiaTheme="minorHAnsi"/>
        </w:rPr>
        <w:t xml:space="preserve"> </w:t>
      </w:r>
      <w:r w:rsidRPr="00182927">
        <w:rPr>
          <w:rFonts w:eastAsiaTheme="minorHAnsi"/>
        </w:rPr>
        <w:t>the number of SMHW providers throughout the state.</w:t>
      </w:r>
    </w:p>
    <w:p w14:paraId="5B5F7CBA" w14:textId="77777777" w:rsidR="00182927" w:rsidRDefault="00182927" w:rsidP="00182927">
      <w:pPr>
        <w:rPr>
          <w:rFonts w:eastAsiaTheme="minorHAnsi"/>
        </w:rPr>
      </w:pPr>
    </w:p>
    <w:p w14:paraId="453E1AAE" w14:textId="54EFDB72" w:rsidR="00182927" w:rsidRDefault="00182927" w:rsidP="00B37BCB">
      <w:pPr>
        <w:pStyle w:val="Heading3"/>
        <w:rPr>
          <w:rFonts w:eastAsiaTheme="minorHAnsi"/>
        </w:rPr>
      </w:pPr>
      <w:r w:rsidRPr="00182927">
        <w:rPr>
          <w:rFonts w:eastAsiaTheme="minorHAnsi"/>
        </w:rPr>
        <w:t>The contractor’s data</w:t>
      </w:r>
      <w:r w:rsidR="007E01AB">
        <w:rPr>
          <w:rFonts w:eastAsiaTheme="minorHAnsi"/>
        </w:rPr>
        <w:t>base case</w:t>
      </w:r>
      <w:r w:rsidRPr="00182927">
        <w:rPr>
          <w:rFonts w:eastAsiaTheme="minorHAnsi"/>
        </w:rPr>
        <w:t xml:space="preserve"> management system sh</w:t>
      </w:r>
      <w:r w:rsidR="0038776E">
        <w:rPr>
          <w:rFonts w:eastAsiaTheme="minorHAnsi"/>
        </w:rPr>
        <w:t>all</w:t>
      </w:r>
      <w:r w:rsidRPr="00182927">
        <w:rPr>
          <w:rFonts w:eastAsiaTheme="minorHAnsi"/>
        </w:rPr>
        <w:t xml:space="preserve"> improve the ability to track participants through the continuum of care and over time</w:t>
      </w:r>
      <w:r>
        <w:rPr>
          <w:rFonts w:eastAsiaTheme="minorHAnsi"/>
        </w:rPr>
        <w:t xml:space="preserve">, </w:t>
      </w:r>
      <w:r w:rsidRPr="00182927">
        <w:rPr>
          <w:rFonts w:eastAsiaTheme="minorHAnsi"/>
        </w:rPr>
        <w:t>improving</w:t>
      </w:r>
      <w:r>
        <w:rPr>
          <w:rFonts w:eastAsiaTheme="minorHAnsi"/>
        </w:rPr>
        <w:t xml:space="preserve"> the </w:t>
      </w:r>
      <w:r w:rsidRPr="00182927">
        <w:rPr>
          <w:rFonts w:eastAsiaTheme="minorHAnsi"/>
        </w:rPr>
        <w:t>programs' outcomes of timely quality services.</w:t>
      </w:r>
    </w:p>
    <w:p w14:paraId="58223E4E" w14:textId="77777777" w:rsidR="00182927" w:rsidRDefault="00182927" w:rsidP="00182927">
      <w:pPr>
        <w:rPr>
          <w:rFonts w:eastAsiaTheme="minorHAnsi"/>
        </w:rPr>
      </w:pPr>
    </w:p>
    <w:p w14:paraId="5860EF22" w14:textId="26E14AF4" w:rsidR="00182927" w:rsidRPr="00091D57" w:rsidRDefault="00182927" w:rsidP="00B37BCB">
      <w:pPr>
        <w:pStyle w:val="Heading3"/>
        <w:rPr>
          <w:rFonts w:eastAsiaTheme="minorHAnsi"/>
        </w:rPr>
      </w:pPr>
      <w:r w:rsidRPr="00091D57">
        <w:rPr>
          <w:rFonts w:eastAsiaTheme="minorHAnsi"/>
        </w:rPr>
        <w:t>The contractor’s data</w:t>
      </w:r>
      <w:r w:rsidR="002132CE" w:rsidRPr="00091D57">
        <w:rPr>
          <w:rFonts w:eastAsiaTheme="minorHAnsi"/>
        </w:rPr>
        <w:t>base case</w:t>
      </w:r>
      <w:r w:rsidRPr="00091D57">
        <w:rPr>
          <w:rFonts w:eastAsiaTheme="minorHAnsi"/>
        </w:rPr>
        <w:t xml:space="preserve"> management system sh</w:t>
      </w:r>
      <w:r w:rsidR="0038776E" w:rsidRPr="00091D57">
        <w:rPr>
          <w:rFonts w:eastAsiaTheme="minorHAnsi"/>
        </w:rPr>
        <w:t>all</w:t>
      </w:r>
      <w:r w:rsidRPr="00091D57">
        <w:rPr>
          <w:rFonts w:eastAsiaTheme="minorHAnsi"/>
        </w:rPr>
        <w:t xml:space="preserve"> provide data to support quality improvement initiatives to serve uninsured women.</w:t>
      </w:r>
    </w:p>
    <w:p w14:paraId="37E2116E" w14:textId="77777777" w:rsidR="00182927" w:rsidRPr="00091D57" w:rsidRDefault="00182927" w:rsidP="00182927">
      <w:pPr>
        <w:rPr>
          <w:rFonts w:eastAsiaTheme="minorHAnsi"/>
        </w:rPr>
      </w:pPr>
    </w:p>
    <w:p w14:paraId="42C90350" w14:textId="63C02330" w:rsidR="00182927" w:rsidRPr="00091D57" w:rsidRDefault="00182927" w:rsidP="00B37BCB">
      <w:pPr>
        <w:pStyle w:val="Heading3"/>
        <w:rPr>
          <w:rFonts w:eastAsiaTheme="minorHAnsi"/>
        </w:rPr>
      </w:pPr>
      <w:r w:rsidRPr="00091D57">
        <w:rPr>
          <w:rFonts w:eastAsiaTheme="minorHAnsi"/>
        </w:rPr>
        <w:t>The contractor’s data</w:t>
      </w:r>
      <w:r w:rsidR="002132CE" w:rsidRPr="00091D57">
        <w:rPr>
          <w:rFonts w:eastAsiaTheme="minorHAnsi"/>
        </w:rPr>
        <w:t>base case</w:t>
      </w:r>
      <w:r w:rsidRPr="00091D57">
        <w:rPr>
          <w:rFonts w:eastAsiaTheme="minorHAnsi"/>
        </w:rPr>
        <w:t xml:space="preserve"> management system sh</w:t>
      </w:r>
      <w:r w:rsidR="0038776E" w:rsidRPr="00091D57">
        <w:rPr>
          <w:rFonts w:eastAsiaTheme="minorHAnsi"/>
        </w:rPr>
        <w:t>all</w:t>
      </w:r>
      <w:r w:rsidRPr="00091D57">
        <w:rPr>
          <w:rFonts w:eastAsiaTheme="minorHAnsi"/>
        </w:rPr>
        <w:t xml:space="preserve"> provide accurate reporting to meet federal requirements.</w:t>
      </w:r>
    </w:p>
    <w:p w14:paraId="05457C3C" w14:textId="77777777" w:rsidR="00860EB8" w:rsidRPr="00091D57" w:rsidRDefault="00860EB8" w:rsidP="00860EB8">
      <w:pPr>
        <w:rPr>
          <w:rFonts w:eastAsiaTheme="minorHAnsi"/>
        </w:rPr>
      </w:pPr>
    </w:p>
    <w:p w14:paraId="1206AEA9" w14:textId="44A0E230" w:rsidR="00182927" w:rsidRDefault="00182927" w:rsidP="00B37BCB">
      <w:pPr>
        <w:pStyle w:val="Heading3"/>
        <w:rPr>
          <w:rFonts w:eastAsiaTheme="minorHAnsi"/>
        </w:rPr>
      </w:pPr>
      <w:r w:rsidRPr="00091D57">
        <w:rPr>
          <w:rFonts w:eastAsiaTheme="minorHAnsi"/>
        </w:rPr>
        <w:t>The contractor’s data</w:t>
      </w:r>
      <w:r w:rsidR="002132CE" w:rsidRPr="00091D57">
        <w:rPr>
          <w:rFonts w:eastAsiaTheme="minorHAnsi"/>
        </w:rPr>
        <w:t>base case</w:t>
      </w:r>
      <w:r w:rsidRPr="00091D57">
        <w:rPr>
          <w:rFonts w:eastAsiaTheme="minorHAnsi"/>
        </w:rPr>
        <w:t xml:space="preserve"> management system sh</w:t>
      </w:r>
      <w:r w:rsidR="0038776E" w:rsidRPr="00091D57">
        <w:rPr>
          <w:rFonts w:eastAsiaTheme="minorHAnsi"/>
        </w:rPr>
        <w:t>all</w:t>
      </w:r>
      <w:r w:rsidR="0038776E">
        <w:rPr>
          <w:rFonts w:eastAsiaTheme="minorHAnsi"/>
        </w:rPr>
        <w:t xml:space="preserve"> </w:t>
      </w:r>
      <w:r>
        <w:rPr>
          <w:rFonts w:eastAsiaTheme="minorHAnsi"/>
        </w:rPr>
        <w:t>i</w:t>
      </w:r>
      <w:r w:rsidRPr="00182927">
        <w:rPr>
          <w:rFonts w:eastAsiaTheme="minorHAnsi"/>
        </w:rPr>
        <w:t>nterface with other state agencies to retrieve specific information and to process payments.</w:t>
      </w:r>
    </w:p>
    <w:p w14:paraId="1BF4B3A7" w14:textId="77777777" w:rsidR="00860EB8" w:rsidRDefault="00860EB8" w:rsidP="00860EB8">
      <w:pPr>
        <w:rPr>
          <w:rFonts w:eastAsiaTheme="minorHAnsi"/>
        </w:rPr>
      </w:pPr>
    </w:p>
    <w:p w14:paraId="38E9E2C7" w14:textId="0AA0D441" w:rsidR="00860EB8" w:rsidRDefault="007E01AB" w:rsidP="00713C56">
      <w:pPr>
        <w:pStyle w:val="Heading2"/>
      </w:pPr>
      <w:r>
        <w:t xml:space="preserve">Mandatory </w:t>
      </w:r>
      <w:r w:rsidRPr="007E01AB">
        <w:t xml:space="preserve">Database Management System </w:t>
      </w:r>
      <w:r w:rsidR="00860EB8">
        <w:t xml:space="preserve">Functional Requirements: </w:t>
      </w:r>
    </w:p>
    <w:p w14:paraId="4FE0FC41" w14:textId="77777777" w:rsidR="00860EB8" w:rsidRDefault="00860EB8" w:rsidP="00860EB8">
      <w:pPr>
        <w:rPr>
          <w:rFonts w:eastAsiaTheme="minorHAnsi"/>
        </w:rPr>
      </w:pPr>
    </w:p>
    <w:p w14:paraId="319D4175" w14:textId="77777777" w:rsidR="0038776E" w:rsidRPr="0003755A" w:rsidRDefault="0038776E" w:rsidP="00B37BCB">
      <w:pPr>
        <w:pStyle w:val="Heading3"/>
        <w:rPr>
          <w:rFonts w:eastAsiaTheme="minorHAnsi"/>
        </w:rPr>
      </w:pPr>
      <w:r w:rsidRPr="0003755A">
        <w:rPr>
          <w:rFonts w:eastAsiaTheme="minorHAnsi"/>
        </w:rPr>
        <w:t>The contractor’s solution must maintain the confidentiality of PHI in accordance with HIPAA.</w:t>
      </w:r>
    </w:p>
    <w:p w14:paraId="18AB1035" w14:textId="77777777" w:rsidR="0038776E" w:rsidRPr="0003755A" w:rsidRDefault="0038776E" w:rsidP="0038776E">
      <w:pPr>
        <w:rPr>
          <w:rFonts w:eastAsiaTheme="minorHAnsi"/>
        </w:rPr>
      </w:pPr>
    </w:p>
    <w:p w14:paraId="08108FDC" w14:textId="77777777" w:rsidR="0038776E" w:rsidRPr="0003755A" w:rsidRDefault="0038776E" w:rsidP="00B37BCB">
      <w:pPr>
        <w:pStyle w:val="Heading3"/>
        <w:rPr>
          <w:rFonts w:eastAsiaTheme="minorHAnsi"/>
        </w:rPr>
      </w:pPr>
      <w:r w:rsidRPr="0003755A">
        <w:rPr>
          <w:rFonts w:eastAsiaTheme="minorHAnsi"/>
        </w:rPr>
        <w:t>The contractor’s solution must ensure compliance with state and federal reporting standards (NBCCEDP,</w:t>
      </w:r>
    </w:p>
    <w:p w14:paraId="034FEE37" w14:textId="7E6B963A" w:rsidR="0038776E" w:rsidRPr="0003755A" w:rsidRDefault="0038776E" w:rsidP="00B37BCB">
      <w:pPr>
        <w:pStyle w:val="Heading3"/>
        <w:numPr>
          <w:ilvl w:val="0"/>
          <w:numId w:val="0"/>
        </w:numPr>
        <w:ind w:left="720"/>
        <w:rPr>
          <w:rFonts w:eastAsiaTheme="minorHAnsi"/>
        </w:rPr>
      </w:pPr>
      <w:r w:rsidRPr="0003755A">
        <w:rPr>
          <w:rFonts w:eastAsiaTheme="minorHAnsi"/>
        </w:rPr>
        <w:t>WlSEWOMAN, MDE User Manuals, and Missouri Cancer Registry).</w:t>
      </w:r>
    </w:p>
    <w:p w14:paraId="42FB3716" w14:textId="77777777" w:rsidR="0038776E" w:rsidRPr="0003755A" w:rsidRDefault="0038776E" w:rsidP="00B37BCB">
      <w:pPr>
        <w:pStyle w:val="Heading3"/>
        <w:numPr>
          <w:ilvl w:val="0"/>
          <w:numId w:val="0"/>
        </w:numPr>
        <w:ind w:left="720"/>
        <w:rPr>
          <w:rFonts w:eastAsiaTheme="minorHAnsi"/>
        </w:rPr>
      </w:pPr>
    </w:p>
    <w:p w14:paraId="794AA97D" w14:textId="77777777" w:rsidR="0038776E" w:rsidRPr="0003755A" w:rsidRDefault="0038776E" w:rsidP="00B37BCB">
      <w:pPr>
        <w:pStyle w:val="Heading3"/>
        <w:rPr>
          <w:rFonts w:eastAsiaTheme="minorHAnsi"/>
        </w:rPr>
      </w:pPr>
      <w:r w:rsidRPr="0003755A">
        <w:rPr>
          <w:rFonts w:eastAsiaTheme="minorHAnsi"/>
        </w:rPr>
        <w:t>The contractor’s solution must have audit log functionality that records the occurrence of an event, time of</w:t>
      </w:r>
    </w:p>
    <w:p w14:paraId="40550C3B" w14:textId="77777777" w:rsidR="0038776E" w:rsidRPr="0003755A" w:rsidRDefault="0038776E" w:rsidP="00B37BCB">
      <w:pPr>
        <w:pStyle w:val="Heading3"/>
        <w:numPr>
          <w:ilvl w:val="0"/>
          <w:numId w:val="0"/>
        </w:numPr>
        <w:ind w:left="720"/>
        <w:rPr>
          <w:rFonts w:eastAsiaTheme="minorHAnsi"/>
        </w:rPr>
      </w:pPr>
      <w:r w:rsidRPr="0003755A">
        <w:rPr>
          <w:rFonts w:eastAsiaTheme="minorHAnsi"/>
        </w:rPr>
        <w:t>occurrence, responsible user or service, and impacted object (i.e., field, encounter, claim) with ability to</w:t>
      </w:r>
    </w:p>
    <w:p w14:paraId="5F7C77FB" w14:textId="19C31BF6" w:rsidR="0038776E" w:rsidRPr="0003755A" w:rsidRDefault="0038776E" w:rsidP="00B37BCB">
      <w:pPr>
        <w:pStyle w:val="Heading3"/>
        <w:numPr>
          <w:ilvl w:val="0"/>
          <w:numId w:val="0"/>
        </w:numPr>
        <w:ind w:left="720"/>
        <w:rPr>
          <w:rFonts w:eastAsiaTheme="minorHAnsi"/>
        </w:rPr>
      </w:pPr>
      <w:r w:rsidRPr="0003755A">
        <w:rPr>
          <w:rFonts w:eastAsiaTheme="minorHAnsi"/>
        </w:rPr>
        <w:t>see complete history of all changes.</w:t>
      </w:r>
    </w:p>
    <w:p w14:paraId="7FAA1A71" w14:textId="77777777" w:rsidR="0038776E" w:rsidRPr="0003755A" w:rsidRDefault="0038776E" w:rsidP="00B37BCB">
      <w:pPr>
        <w:pStyle w:val="Heading3"/>
        <w:numPr>
          <w:ilvl w:val="0"/>
          <w:numId w:val="0"/>
        </w:numPr>
        <w:ind w:left="720"/>
        <w:rPr>
          <w:rFonts w:eastAsiaTheme="minorHAnsi"/>
        </w:rPr>
      </w:pPr>
    </w:p>
    <w:p w14:paraId="2BC5D216" w14:textId="6854D4C2" w:rsidR="0038776E" w:rsidRPr="0003755A" w:rsidRDefault="0038776E" w:rsidP="00B37BCB">
      <w:pPr>
        <w:pStyle w:val="Heading3"/>
        <w:rPr>
          <w:rFonts w:eastAsiaTheme="minorHAnsi"/>
        </w:rPr>
      </w:pPr>
      <w:r w:rsidRPr="0003755A">
        <w:rPr>
          <w:rFonts w:eastAsiaTheme="minorHAnsi"/>
        </w:rPr>
        <w:t>The contractor’s solution must have the ability to collect all required data as designated by NBCCEDP and</w:t>
      </w:r>
    </w:p>
    <w:p w14:paraId="5F197274" w14:textId="77777777" w:rsidR="0038776E" w:rsidRPr="0003755A" w:rsidRDefault="0038776E" w:rsidP="00B37BCB">
      <w:pPr>
        <w:pStyle w:val="Heading3"/>
        <w:numPr>
          <w:ilvl w:val="0"/>
          <w:numId w:val="0"/>
        </w:numPr>
        <w:ind w:left="720"/>
        <w:rPr>
          <w:rFonts w:eastAsiaTheme="minorHAnsi"/>
        </w:rPr>
      </w:pPr>
      <w:r w:rsidRPr="0003755A">
        <w:rPr>
          <w:rFonts w:eastAsiaTheme="minorHAnsi"/>
        </w:rPr>
        <w:t>WlSEWOMAN (i.e. demographic, health-related, service, encounter) and store and display data in an</w:t>
      </w:r>
    </w:p>
    <w:p w14:paraId="4513B745" w14:textId="6E48AB86" w:rsidR="0038776E" w:rsidRPr="0003755A" w:rsidRDefault="0038776E" w:rsidP="00B37BCB">
      <w:pPr>
        <w:pStyle w:val="Heading3"/>
        <w:numPr>
          <w:ilvl w:val="0"/>
          <w:numId w:val="0"/>
        </w:numPr>
        <w:ind w:left="720"/>
        <w:rPr>
          <w:rFonts w:eastAsiaTheme="minorHAnsi"/>
        </w:rPr>
      </w:pPr>
      <w:r w:rsidRPr="0003755A">
        <w:rPr>
          <w:rFonts w:eastAsiaTheme="minorHAnsi"/>
        </w:rPr>
        <w:t>organized and usable format.</w:t>
      </w:r>
    </w:p>
    <w:p w14:paraId="1D5DA97E" w14:textId="77777777" w:rsidR="0038776E" w:rsidRPr="0003755A" w:rsidRDefault="0038776E" w:rsidP="00B37BCB">
      <w:pPr>
        <w:pStyle w:val="Heading3"/>
        <w:numPr>
          <w:ilvl w:val="0"/>
          <w:numId w:val="0"/>
        </w:numPr>
        <w:ind w:left="720"/>
        <w:rPr>
          <w:rFonts w:eastAsiaTheme="minorHAnsi"/>
        </w:rPr>
      </w:pPr>
    </w:p>
    <w:p w14:paraId="206A98CD" w14:textId="6EB08BF5" w:rsidR="0038776E" w:rsidRPr="0003755A" w:rsidRDefault="0038776E" w:rsidP="00B37BCB">
      <w:pPr>
        <w:pStyle w:val="Heading3"/>
        <w:rPr>
          <w:rFonts w:eastAsiaTheme="minorHAnsi"/>
        </w:rPr>
      </w:pPr>
      <w:r w:rsidRPr="0003755A">
        <w:rPr>
          <w:rFonts w:eastAsiaTheme="minorHAnsi"/>
        </w:rPr>
        <w:t>The contractor’s solution must have the ability to easily compile data elements to support required state and federal reporting requirements (e.g., CDC MDE reporting, Missouri Cancer Registry reporting) at specified timeframes and in a specified format.</w:t>
      </w:r>
    </w:p>
    <w:p w14:paraId="4EAA821C" w14:textId="77777777" w:rsidR="0038776E" w:rsidRPr="0003755A" w:rsidRDefault="0038776E" w:rsidP="0038776E">
      <w:pPr>
        <w:rPr>
          <w:rFonts w:eastAsiaTheme="minorHAnsi"/>
        </w:rPr>
      </w:pPr>
    </w:p>
    <w:p w14:paraId="3474B5EF" w14:textId="620BF5AF" w:rsidR="0038776E" w:rsidRPr="0003755A" w:rsidRDefault="0038776E" w:rsidP="00B37BCB">
      <w:pPr>
        <w:pStyle w:val="Heading3"/>
        <w:rPr>
          <w:rFonts w:eastAsiaTheme="minorHAnsi"/>
        </w:rPr>
      </w:pPr>
      <w:r w:rsidRPr="0003755A">
        <w:rPr>
          <w:rFonts w:eastAsiaTheme="minorHAnsi"/>
        </w:rPr>
        <w:t>The contractor’s solution must have the ability to determine and flag MDE errors within the system.</w:t>
      </w:r>
    </w:p>
    <w:p w14:paraId="7C7453E8" w14:textId="002E2B42" w:rsidR="0038776E" w:rsidRPr="0003755A" w:rsidRDefault="0038776E" w:rsidP="00B37BCB">
      <w:pPr>
        <w:pStyle w:val="Heading3"/>
        <w:rPr>
          <w:rFonts w:eastAsiaTheme="minorHAnsi"/>
        </w:rPr>
      </w:pPr>
      <w:r w:rsidRPr="0003755A">
        <w:rPr>
          <w:rFonts w:eastAsiaTheme="minorHAnsi"/>
        </w:rPr>
        <w:t>The contractor’s solution must have the ability to distinguish services and claims by participant, by provider, and by program (SMHW or WlSEWOMAN).</w:t>
      </w:r>
    </w:p>
    <w:p w14:paraId="1ACA5CAE" w14:textId="77777777" w:rsidR="0038776E" w:rsidRPr="0003755A" w:rsidRDefault="0038776E" w:rsidP="0038776E">
      <w:pPr>
        <w:rPr>
          <w:rFonts w:eastAsiaTheme="minorHAnsi"/>
        </w:rPr>
      </w:pPr>
    </w:p>
    <w:p w14:paraId="15C3F36E" w14:textId="6F8CF73B" w:rsidR="0038776E" w:rsidRPr="0003755A" w:rsidRDefault="0038776E" w:rsidP="00B37BCB">
      <w:pPr>
        <w:pStyle w:val="Heading3"/>
        <w:rPr>
          <w:rFonts w:eastAsiaTheme="minorHAnsi"/>
        </w:rPr>
      </w:pPr>
      <w:r w:rsidRPr="0003755A">
        <w:rPr>
          <w:rFonts w:eastAsiaTheme="minorHAnsi"/>
        </w:rPr>
        <w:t>The contractor’s solution must have the ability to comprehensively track participants throughout their entire cycle of care (i.e., initial screening, diagnosis, procedure, follow-up, etc.).</w:t>
      </w:r>
    </w:p>
    <w:p w14:paraId="1D5E3320" w14:textId="77777777" w:rsidR="0038776E" w:rsidRPr="0003755A" w:rsidRDefault="0038776E" w:rsidP="0038776E">
      <w:pPr>
        <w:rPr>
          <w:rFonts w:eastAsiaTheme="minorHAnsi"/>
        </w:rPr>
      </w:pPr>
    </w:p>
    <w:p w14:paraId="195E7816" w14:textId="78B0D114" w:rsidR="0038776E" w:rsidRPr="0003755A" w:rsidRDefault="0038776E" w:rsidP="00B37BCB">
      <w:pPr>
        <w:pStyle w:val="Heading3"/>
        <w:rPr>
          <w:rFonts w:eastAsiaTheme="minorHAnsi"/>
        </w:rPr>
      </w:pPr>
      <w:r w:rsidRPr="0003755A">
        <w:rPr>
          <w:rFonts w:eastAsiaTheme="minorHAnsi"/>
        </w:rPr>
        <w:t>The contractor’s solution must have a designated location to store and maintain participating provider information (e.g., name, address, phone, email, funds available/used).</w:t>
      </w:r>
    </w:p>
    <w:p w14:paraId="2E8BBC4A" w14:textId="77777777" w:rsidR="002813C0" w:rsidRPr="0003755A" w:rsidRDefault="002813C0" w:rsidP="002813C0">
      <w:pPr>
        <w:rPr>
          <w:rFonts w:eastAsiaTheme="minorHAnsi"/>
        </w:rPr>
      </w:pPr>
    </w:p>
    <w:p w14:paraId="1C599AE7" w14:textId="5D1F7839" w:rsidR="002813C0" w:rsidRPr="0003755A" w:rsidRDefault="002813C0" w:rsidP="00B37BCB">
      <w:pPr>
        <w:pStyle w:val="Heading3"/>
      </w:pPr>
      <w:r w:rsidRPr="0003755A">
        <w:rPr>
          <w:rFonts w:eastAsiaTheme="minorHAnsi"/>
        </w:rPr>
        <w:t xml:space="preserve">The contractor’s </w:t>
      </w:r>
      <w:r w:rsidRPr="0003755A">
        <w:t>solution must have the ability to set required fields, including conditional rules that make a field required based on the value or completion of another field.</w:t>
      </w:r>
    </w:p>
    <w:p w14:paraId="00AD514B" w14:textId="77777777" w:rsidR="002813C0" w:rsidRPr="0003755A" w:rsidRDefault="002813C0" w:rsidP="002813C0"/>
    <w:p w14:paraId="01C9E79D" w14:textId="56725009" w:rsidR="002813C0" w:rsidRPr="0003755A" w:rsidRDefault="002813C0" w:rsidP="00B37BCB">
      <w:pPr>
        <w:pStyle w:val="Heading3"/>
      </w:pPr>
      <w:r w:rsidRPr="0003755A">
        <w:t>The contractor’s solution must have the ability to set custom workflows that guide the user to complete all necessary tasks and required fields based on system data elements (i.e., service provided, claim, encounter, date) and will not allow completion of a workflow until all requirements have been met.</w:t>
      </w:r>
    </w:p>
    <w:p w14:paraId="4B54F05E" w14:textId="77777777" w:rsidR="002813C0" w:rsidRPr="0003755A" w:rsidRDefault="002813C0" w:rsidP="002813C0"/>
    <w:p w14:paraId="2827C211" w14:textId="07BF8BFB" w:rsidR="002813C0" w:rsidRPr="0003755A" w:rsidRDefault="002813C0" w:rsidP="00B37BCB">
      <w:pPr>
        <w:pStyle w:val="Heading3"/>
      </w:pPr>
      <w:r w:rsidRPr="0003755A">
        <w:t>The contactor’s solution must have the ability to configure fields, lists, and input options (e.g., checkbox, dropdown, open text) based on business needs.</w:t>
      </w:r>
    </w:p>
    <w:p w14:paraId="28AF33CD" w14:textId="77777777" w:rsidR="002813C0" w:rsidRPr="0003755A" w:rsidRDefault="002813C0" w:rsidP="002813C0"/>
    <w:p w14:paraId="56DC1AE7" w14:textId="3FAA088E" w:rsidR="002813C0" w:rsidRPr="0003755A" w:rsidRDefault="002813C0" w:rsidP="00B37BCB">
      <w:pPr>
        <w:pStyle w:val="Heading3"/>
      </w:pPr>
      <w:r w:rsidRPr="0003755A">
        <w:t>The contactor’s solution must have the ability to generate a unique identifier (ID) for participant records in accordance with NBCCEDP and WlSEWOMAN MDE manuals.</w:t>
      </w:r>
    </w:p>
    <w:p w14:paraId="003BA9EC" w14:textId="58DEA82D" w:rsidR="002813C0" w:rsidRPr="0003755A" w:rsidRDefault="002813C0" w:rsidP="002813C0"/>
    <w:p w14:paraId="1F122AF3" w14:textId="74DF2DB4" w:rsidR="002813C0" w:rsidRPr="0003755A" w:rsidRDefault="002813C0" w:rsidP="00B37BCB">
      <w:pPr>
        <w:pStyle w:val="Heading3"/>
      </w:pPr>
      <w:r w:rsidRPr="0003755A">
        <w:t>The contractor’s solution must have the ability to auto-populate fields based on system data entry (i.e., selection of provider and participant), actions taken in the system (i.e., reviewed, approved, denied), and internal business rules.</w:t>
      </w:r>
    </w:p>
    <w:p w14:paraId="01BF06CC" w14:textId="77777777" w:rsidR="002813C0" w:rsidRPr="0003755A" w:rsidRDefault="002813C0" w:rsidP="002813C0"/>
    <w:p w14:paraId="5831B583" w14:textId="0BC4B053" w:rsidR="0038776E" w:rsidRPr="0003755A" w:rsidRDefault="002813C0" w:rsidP="00B921EE">
      <w:pPr>
        <w:pStyle w:val="Heading4"/>
        <w:rPr>
          <w:rFonts w:eastAsiaTheme="minorHAnsi"/>
        </w:rPr>
      </w:pPr>
      <w:r w:rsidRPr="0003755A">
        <w:t>The contractor’s solution must have the ability to interface via API/GraphO,L.</w:t>
      </w:r>
    </w:p>
    <w:p w14:paraId="026D1B45" w14:textId="77777777" w:rsidR="002813C0" w:rsidRPr="0003755A" w:rsidRDefault="002813C0" w:rsidP="002813C0">
      <w:pPr>
        <w:rPr>
          <w:rFonts w:eastAsiaTheme="minorHAnsi"/>
        </w:rPr>
      </w:pPr>
    </w:p>
    <w:p w14:paraId="709DC445" w14:textId="24209AEB" w:rsidR="00CD3F6C" w:rsidRPr="0003755A" w:rsidRDefault="0038776E" w:rsidP="00B37BCB">
      <w:pPr>
        <w:pStyle w:val="Heading3"/>
      </w:pPr>
      <w:r w:rsidRPr="0003755A">
        <w:rPr>
          <w:rFonts w:eastAsiaTheme="minorHAnsi"/>
        </w:rPr>
        <w:t>The contractor</w:t>
      </w:r>
      <w:r w:rsidR="00CD3F6C" w:rsidRPr="0003755A">
        <w:rPr>
          <w:rFonts w:eastAsiaTheme="minorHAnsi"/>
        </w:rPr>
        <w:t xml:space="preserve">’s </w:t>
      </w:r>
      <w:r w:rsidR="00CD3F6C" w:rsidRPr="0003755A">
        <w:t>solution must have the ability to detect and prevent duplicate entries for participants or claims and allow for manual override by authorized users.</w:t>
      </w:r>
    </w:p>
    <w:p w14:paraId="72310DBC" w14:textId="77777777" w:rsidR="00CD3F6C" w:rsidRPr="0003755A" w:rsidRDefault="00CD3F6C" w:rsidP="00CD3F6C"/>
    <w:p w14:paraId="09653AF5" w14:textId="2F80709A" w:rsidR="00CD3F6C" w:rsidRPr="0003755A" w:rsidRDefault="00CD3F6C" w:rsidP="00B37BCB">
      <w:pPr>
        <w:pStyle w:val="Heading3"/>
      </w:pPr>
      <w:r w:rsidRPr="0003755A">
        <w:t>The contractor’s solution must have Robust search functionality that allows ad hoc search capability by multiple data elements using exact match, within, or by sound (Soundex).</w:t>
      </w:r>
    </w:p>
    <w:p w14:paraId="7A55A08B" w14:textId="77777777" w:rsidR="00CD3F6C" w:rsidRPr="0003755A" w:rsidRDefault="00CD3F6C" w:rsidP="00CD3F6C"/>
    <w:p w14:paraId="3482C7B3" w14:textId="635484EE" w:rsidR="00CD3F6C" w:rsidRPr="0003755A" w:rsidRDefault="00CD3F6C" w:rsidP="00B37BCB">
      <w:pPr>
        <w:pStyle w:val="Heading3"/>
      </w:pPr>
      <w:r w:rsidRPr="0003755A">
        <w:t>The contractor’s solution must have the ability to sort or filter search results by multiple data elements (e.g., service, claim type, program).</w:t>
      </w:r>
    </w:p>
    <w:p w14:paraId="0F59458D" w14:textId="77777777" w:rsidR="00CD3F6C" w:rsidRPr="0003755A" w:rsidRDefault="00CD3F6C" w:rsidP="00CD3F6C"/>
    <w:p w14:paraId="1D6B094E" w14:textId="2EEBEB5A" w:rsidR="00CD3F6C" w:rsidRPr="0003755A" w:rsidRDefault="00CD3F6C" w:rsidP="00B37BCB">
      <w:pPr>
        <w:pStyle w:val="Heading3"/>
      </w:pPr>
      <w:r w:rsidRPr="0003755A">
        <w:t>The contractor’s solution must have the ability to download search results into common formats (Word, Excel, PDF) to be saved or printed.</w:t>
      </w:r>
    </w:p>
    <w:p w14:paraId="30968F77" w14:textId="77777777" w:rsidR="00CD3F6C" w:rsidRPr="0003755A" w:rsidRDefault="00CD3F6C" w:rsidP="00CD3F6C"/>
    <w:p w14:paraId="694BEF81" w14:textId="02ACEB8B" w:rsidR="00CD3F6C" w:rsidRPr="0003755A" w:rsidRDefault="00CD3F6C" w:rsidP="00B37BCB">
      <w:pPr>
        <w:pStyle w:val="Heading3"/>
      </w:pPr>
      <w:r w:rsidRPr="0003755A">
        <w:t>The contractor’s solution must have the ability to submit encounters for approved services requesting reimbursement from program funds.</w:t>
      </w:r>
    </w:p>
    <w:p w14:paraId="0B0F14B8" w14:textId="77777777" w:rsidR="00CD3F6C" w:rsidRPr="0003755A" w:rsidRDefault="00CD3F6C" w:rsidP="00CD3F6C"/>
    <w:p w14:paraId="4F27A9BA" w14:textId="5A7524A7" w:rsidR="00CD3F6C" w:rsidRPr="0003755A" w:rsidRDefault="00CD3F6C" w:rsidP="00B37BCB">
      <w:pPr>
        <w:pStyle w:val="Heading3"/>
      </w:pPr>
      <w:r w:rsidRPr="0003755A">
        <w:t xml:space="preserve">The contractor’s solution must have the ability to submit encounters for approved services </w:t>
      </w:r>
      <w:r w:rsidRPr="00A278BC">
        <w:t>without</w:t>
      </w:r>
      <w:r w:rsidRPr="0003755A">
        <w:rPr>
          <w:i/>
          <w:iCs/>
        </w:rPr>
        <w:t xml:space="preserve"> </w:t>
      </w:r>
      <w:r w:rsidRPr="0003755A">
        <w:t>requesting reimbursement from program funds.</w:t>
      </w:r>
    </w:p>
    <w:p w14:paraId="2F15752A" w14:textId="77777777" w:rsidR="00CD3F6C" w:rsidRPr="0003755A" w:rsidRDefault="00CD3F6C" w:rsidP="00CD3F6C"/>
    <w:p w14:paraId="0A7CE5DA" w14:textId="29CBD12A" w:rsidR="00CD3F6C" w:rsidRPr="0003755A" w:rsidRDefault="00CD3F6C" w:rsidP="00B37BCB">
      <w:pPr>
        <w:pStyle w:val="Heading3"/>
      </w:pPr>
      <w:r w:rsidRPr="0003755A">
        <w:t>The contractor’s solution must have the ability for a user to save an encounter or claim and return at a later date/time to edit prior to submittal.</w:t>
      </w:r>
    </w:p>
    <w:p w14:paraId="7E56431A" w14:textId="77777777" w:rsidR="00CD3F6C" w:rsidRPr="0003755A" w:rsidRDefault="00CD3F6C" w:rsidP="00CD3F6C"/>
    <w:p w14:paraId="748A9E81" w14:textId="4D735A6B" w:rsidR="00CD3F6C" w:rsidRPr="0003755A" w:rsidRDefault="00CD3F6C" w:rsidP="00B37BCB">
      <w:pPr>
        <w:pStyle w:val="Heading3"/>
      </w:pPr>
      <w:r w:rsidRPr="0003755A">
        <w:t>The contractor’s solution must have the ability for authorized users to approve or deny claims for reimbursement.</w:t>
      </w:r>
    </w:p>
    <w:p w14:paraId="5BBA6CDC" w14:textId="77777777" w:rsidR="00CD3F6C" w:rsidRPr="0003755A" w:rsidRDefault="00CD3F6C" w:rsidP="00CD3F6C"/>
    <w:p w14:paraId="64EA721B" w14:textId="26B9CC84" w:rsidR="00CD3F6C" w:rsidRPr="0003755A" w:rsidRDefault="00CD3F6C" w:rsidP="00B37BCB">
      <w:pPr>
        <w:pStyle w:val="Heading3"/>
      </w:pPr>
      <w:r w:rsidRPr="0003755A">
        <w:t>The contractor’s solution must allow authorized users to edit participant, provider, encounter, and claim data after submittal, adjust claims and payment amounts, and approve or deny encounters or claims for MDE reporting or payment.</w:t>
      </w:r>
    </w:p>
    <w:p w14:paraId="359A31D0" w14:textId="1F3265AE" w:rsidR="00CD3F6C" w:rsidRPr="0003755A" w:rsidRDefault="00CD3F6C" w:rsidP="00B921EE">
      <w:pPr>
        <w:pStyle w:val="Heading4"/>
        <w:rPr>
          <w:rFonts w:eastAsiaTheme="minorHAnsi"/>
        </w:rPr>
      </w:pPr>
      <w:r w:rsidRPr="0003755A">
        <w:t>The contractor’s solution must integrate with OKTA/WlNAD/State of Missouri Authentication System.</w:t>
      </w:r>
    </w:p>
    <w:p w14:paraId="7724F29D" w14:textId="77777777" w:rsidR="0038776E" w:rsidRPr="0003755A" w:rsidRDefault="0038776E" w:rsidP="0038776E">
      <w:pPr>
        <w:rPr>
          <w:rFonts w:eastAsiaTheme="minorHAnsi"/>
        </w:rPr>
      </w:pPr>
    </w:p>
    <w:p w14:paraId="5C1AF724" w14:textId="0145D783" w:rsidR="00CD3F6C" w:rsidRPr="0003755A" w:rsidRDefault="00CD3F6C" w:rsidP="00B37BCB">
      <w:pPr>
        <w:pStyle w:val="Heading3"/>
      </w:pPr>
      <w:r w:rsidRPr="0003755A">
        <w:t>The contractor’s solution must have the ability for authorized users to add new, edit existing, and delete encounters, claims, and CPT codes.</w:t>
      </w:r>
    </w:p>
    <w:p w14:paraId="7862CC55" w14:textId="77777777" w:rsidR="00CD3F6C" w:rsidRPr="0003755A" w:rsidRDefault="00CD3F6C" w:rsidP="00CD3F6C"/>
    <w:p w14:paraId="23A54EA5" w14:textId="6B0A7908" w:rsidR="00CD3F6C" w:rsidRPr="0003755A" w:rsidRDefault="00CD3F6C" w:rsidP="00B37BCB">
      <w:pPr>
        <w:pStyle w:val="Heading3"/>
      </w:pPr>
      <w:r w:rsidRPr="0003755A">
        <w:t>The contractor’s solution must have the ability to require manual confirmation acknowledging the intent to submit data (i.e., confirm intent to submit or approve an encounter or claim after action is selected, and before the action is taken).</w:t>
      </w:r>
    </w:p>
    <w:p w14:paraId="16CA14E7" w14:textId="77777777" w:rsidR="00CD3F6C" w:rsidRPr="0003755A" w:rsidRDefault="00CD3F6C" w:rsidP="00CD3F6C"/>
    <w:p w14:paraId="2061C8E6" w14:textId="641FD4EC" w:rsidR="0038776E" w:rsidRPr="0003755A" w:rsidRDefault="00CD3F6C" w:rsidP="00B37BCB">
      <w:pPr>
        <w:pStyle w:val="Heading3"/>
      </w:pPr>
      <w:r w:rsidRPr="0003755A">
        <w:t>The contractor’s solution must have the ability to automatically and manually flag claims for follow-up based on business rules and staff discretion.</w:t>
      </w:r>
    </w:p>
    <w:p w14:paraId="71852C32" w14:textId="77777777" w:rsidR="00CD3F6C" w:rsidRPr="0003755A" w:rsidRDefault="00CD3F6C" w:rsidP="00CD3F6C">
      <w:pPr>
        <w:rPr>
          <w:rFonts w:eastAsiaTheme="minorHAnsi"/>
        </w:rPr>
      </w:pPr>
    </w:p>
    <w:p w14:paraId="13FE6740" w14:textId="561A2B2E" w:rsidR="00CD3F6C" w:rsidRPr="0003755A" w:rsidRDefault="00CD3F6C" w:rsidP="00B37BCB">
      <w:pPr>
        <w:pStyle w:val="Heading3"/>
      </w:pPr>
      <w:r w:rsidRPr="0003755A">
        <w:t>The contractor’s solution must have the ability to automatically and manually link or associate encounters and services based on internal business rules (e.g., abnormal screening links to associated diagnostic performed).</w:t>
      </w:r>
    </w:p>
    <w:p w14:paraId="6300228B" w14:textId="77777777" w:rsidR="00CD3F6C" w:rsidRPr="0003755A" w:rsidRDefault="00CD3F6C" w:rsidP="00CD3F6C"/>
    <w:p w14:paraId="0F570817" w14:textId="136CCE8B" w:rsidR="00CD3F6C" w:rsidRPr="0003755A" w:rsidRDefault="00CD3F6C" w:rsidP="00B37BCB">
      <w:pPr>
        <w:pStyle w:val="Heading3"/>
      </w:pPr>
      <w:r w:rsidRPr="0003755A">
        <w:t>The contractor’s solution must have the ability to generate and send emails or documents triggered by business rules, specified timeframes or due dates, or actions taken in the system (i.e., remit notice, abnormal test results, approved/denied claim, screening/diagnostic due).</w:t>
      </w:r>
    </w:p>
    <w:p w14:paraId="3B043C0E" w14:textId="77777777" w:rsidR="00CD3F6C" w:rsidRPr="0003755A" w:rsidRDefault="00CD3F6C" w:rsidP="00CD3F6C"/>
    <w:p w14:paraId="64CEEFEC" w14:textId="0B9640F1" w:rsidR="00CD3F6C" w:rsidRPr="0003755A" w:rsidRDefault="00CD3F6C" w:rsidP="00B37BCB">
      <w:pPr>
        <w:pStyle w:val="Heading3"/>
      </w:pPr>
      <w:r w:rsidRPr="0003755A">
        <w:t>The contractor’s solution must have the ability for internal system-generated notifications and alerts triggered by business rules, specified timeframes or due dates, or actions taken in the system (e.g., assigned, MDE errors, abnormal test results, approved/denied claim, screening/diagnostic due).</w:t>
      </w:r>
    </w:p>
    <w:p w14:paraId="008C70C8" w14:textId="77777777" w:rsidR="00CD3F6C" w:rsidRPr="0003755A" w:rsidRDefault="00CD3F6C" w:rsidP="00CD3F6C"/>
    <w:p w14:paraId="66DF1FF8" w14:textId="644CBC8A" w:rsidR="00CD3F6C" w:rsidRPr="0003755A" w:rsidRDefault="00CD3F6C" w:rsidP="00B37BCB">
      <w:pPr>
        <w:pStyle w:val="Heading3"/>
      </w:pPr>
      <w:r w:rsidRPr="0003755A">
        <w:t>The contractor’s solution must have the ability to assign cases or claims to designated staff based on system data elements (i.e., service/claim type, region of care).</w:t>
      </w:r>
    </w:p>
    <w:p w14:paraId="1D57F7EC" w14:textId="77777777" w:rsidR="00CD3F6C" w:rsidRPr="0003755A" w:rsidRDefault="00CD3F6C" w:rsidP="00CD3F6C"/>
    <w:p w14:paraId="3D6BF73B" w14:textId="55831A72" w:rsidR="00CD3F6C" w:rsidRPr="0003755A" w:rsidRDefault="00CD3F6C" w:rsidP="00B37BCB">
      <w:pPr>
        <w:pStyle w:val="Heading3"/>
      </w:pPr>
      <w:r w:rsidRPr="0003755A">
        <w:t>The contractor’s solution must have a financial component configured to manage annual grant allotments and payments by program and provider, with the ability to view and track current available allocated dollars, payments made, and available funds for future entries.</w:t>
      </w:r>
    </w:p>
    <w:p w14:paraId="3A9D4BC5" w14:textId="77777777" w:rsidR="00CD3F6C" w:rsidRPr="0003755A" w:rsidRDefault="00CD3F6C" w:rsidP="00CD3F6C"/>
    <w:p w14:paraId="63755E8E" w14:textId="0D861E65" w:rsidR="00CD3F6C" w:rsidRPr="0003755A" w:rsidRDefault="00CD3F6C" w:rsidP="00B37BCB">
      <w:pPr>
        <w:pStyle w:val="Heading3"/>
      </w:pPr>
      <w:r w:rsidRPr="0003755A">
        <w:t xml:space="preserve">The </w:t>
      </w:r>
      <w:r w:rsidR="0003755A" w:rsidRPr="0003755A">
        <w:t xml:space="preserve">contractor’s solution’s </w:t>
      </w:r>
      <w:r w:rsidRPr="0003755A">
        <w:t>financial component must allow for determination of grant allocation amount by department</w:t>
      </w:r>
      <w:r w:rsidR="0003755A" w:rsidRPr="0003755A">
        <w:t xml:space="preserve"> </w:t>
      </w:r>
      <w:r w:rsidRPr="0003755A">
        <w:t>determined timeframe (i.e., quarterly) and by provider amount available.</w:t>
      </w:r>
    </w:p>
    <w:p w14:paraId="1853C739" w14:textId="77777777" w:rsidR="0003755A" w:rsidRPr="0003755A" w:rsidRDefault="0003755A" w:rsidP="0003755A"/>
    <w:p w14:paraId="6A3D4C81" w14:textId="328408EB" w:rsidR="00CD3F6C" w:rsidRPr="0003755A" w:rsidRDefault="00CD3F6C" w:rsidP="00B37BCB">
      <w:pPr>
        <w:pStyle w:val="Heading3"/>
      </w:pPr>
      <w:r w:rsidRPr="0003755A">
        <w:t xml:space="preserve">The </w:t>
      </w:r>
      <w:r w:rsidR="0003755A" w:rsidRPr="0003755A">
        <w:t xml:space="preserve">contractor’s solution’s </w:t>
      </w:r>
      <w:r w:rsidRPr="0003755A">
        <w:t>financial component must allow for identification of funding stream by appropriation number,</w:t>
      </w:r>
      <w:r w:rsidR="0003755A" w:rsidRPr="0003755A">
        <w:t xml:space="preserve"> </w:t>
      </w:r>
      <w:r w:rsidRPr="0003755A">
        <w:t>funding source (i.e.,. federal, state, donation), organization code, and reporting category.</w:t>
      </w:r>
    </w:p>
    <w:p w14:paraId="3567AF0C" w14:textId="77777777" w:rsidR="0003755A" w:rsidRPr="0003755A" w:rsidRDefault="0003755A" w:rsidP="0003755A"/>
    <w:p w14:paraId="1F7B43F0" w14:textId="58EC67BC" w:rsidR="00CD3F6C" w:rsidRPr="0003755A" w:rsidRDefault="00CD3F6C" w:rsidP="00B37BCB">
      <w:pPr>
        <w:pStyle w:val="Heading3"/>
      </w:pPr>
      <w:r w:rsidRPr="0003755A">
        <w:t xml:space="preserve">The </w:t>
      </w:r>
      <w:r w:rsidR="0003755A" w:rsidRPr="0003755A">
        <w:t xml:space="preserve">contractor’s </w:t>
      </w:r>
      <w:r w:rsidRPr="0003755A">
        <w:t>solution must have the ability to determine and associate payment rates by provider, service</w:t>
      </w:r>
      <w:r w:rsidR="0003755A" w:rsidRPr="0003755A">
        <w:t xml:space="preserve"> </w:t>
      </w:r>
      <w:r w:rsidRPr="0003755A">
        <w:t>rendered, CPT Code, HCPCS Code, and internal DHSS program codes.</w:t>
      </w:r>
    </w:p>
    <w:p w14:paraId="42FAF816" w14:textId="77777777" w:rsidR="0003755A" w:rsidRPr="0003755A" w:rsidRDefault="0003755A" w:rsidP="0003755A"/>
    <w:p w14:paraId="3EFF4B5A" w14:textId="73600AFA" w:rsidR="00CD3F6C" w:rsidRPr="0003755A" w:rsidRDefault="00CD3F6C" w:rsidP="00B37BCB">
      <w:pPr>
        <w:pStyle w:val="Heading3"/>
      </w:pPr>
      <w:r w:rsidRPr="0003755A">
        <w:t xml:space="preserve">The </w:t>
      </w:r>
      <w:r w:rsidR="0003755A" w:rsidRPr="0003755A">
        <w:t xml:space="preserve">contractor’s </w:t>
      </w:r>
      <w:r w:rsidRPr="0003755A">
        <w:t>solution must have the ability to add and update CPT code line-item payments and adjust payment</w:t>
      </w:r>
      <w:r w:rsidR="0003755A" w:rsidRPr="0003755A">
        <w:t xml:space="preserve"> </w:t>
      </w:r>
      <w:r w:rsidRPr="0003755A">
        <w:t>amounts as needed.</w:t>
      </w:r>
    </w:p>
    <w:p w14:paraId="4595CB02" w14:textId="77777777" w:rsidR="0003755A" w:rsidRPr="0003755A" w:rsidRDefault="0003755A" w:rsidP="0003755A">
      <w:pPr>
        <w:rPr>
          <w:rFonts w:eastAsiaTheme="minorHAnsi"/>
        </w:rPr>
      </w:pPr>
    </w:p>
    <w:p w14:paraId="45E2BC1F" w14:textId="69E4A94A" w:rsidR="0003755A" w:rsidRPr="0003755A" w:rsidRDefault="0003755A" w:rsidP="00B37BCB">
      <w:pPr>
        <w:pStyle w:val="Heading3"/>
      </w:pPr>
      <w:r w:rsidRPr="0003755A">
        <w:t>The contractor’s solution must have the ability to perform calculations and populate fields based on the calculation and data entry (i.e., calculate a future date based on a date field completed or payment based on service provided, CPT code, HCPCS code, and internal DHSS program code).</w:t>
      </w:r>
    </w:p>
    <w:p w14:paraId="0E12FD03" w14:textId="77777777" w:rsidR="0003755A" w:rsidRPr="0003755A" w:rsidRDefault="0003755A" w:rsidP="0003755A"/>
    <w:p w14:paraId="22B523AA" w14:textId="5BE71FB4" w:rsidR="0003755A" w:rsidRPr="00263C67" w:rsidRDefault="0003755A" w:rsidP="00B37BCB">
      <w:pPr>
        <w:pStyle w:val="Heading3"/>
      </w:pPr>
      <w:r w:rsidRPr="0003755A">
        <w:t xml:space="preserve">The contractor’s solution must have the ability to generate printable documents using pre-configured templates (e.g., remit notice, provider progress report, mailing labels) that will populate with case-specific data </w:t>
      </w:r>
      <w:r w:rsidRPr="00263C67">
        <w:t>elements and allow for modification of content after generation.</w:t>
      </w:r>
    </w:p>
    <w:p w14:paraId="4CE08B1D" w14:textId="77777777" w:rsidR="0003755A" w:rsidRPr="00263C67" w:rsidRDefault="0003755A" w:rsidP="0003755A"/>
    <w:p w14:paraId="400CC5C8" w14:textId="5325A13B" w:rsidR="0003755A" w:rsidRPr="00EC31DB" w:rsidRDefault="0003755A" w:rsidP="00B37BCB">
      <w:pPr>
        <w:pStyle w:val="Heading3"/>
      </w:pPr>
      <w:r w:rsidRPr="00EC31DB">
        <w:t>The contractor’s solution must have dashboard functionality that generates consolidated views of information based on system data elements and viewable in multiple formats (e.g., list, pie chart, graph, table, etc.).</w:t>
      </w:r>
    </w:p>
    <w:p w14:paraId="5CAC4250" w14:textId="77777777" w:rsidR="0003755A" w:rsidRPr="00EC31DB" w:rsidRDefault="0003755A" w:rsidP="0003755A"/>
    <w:p w14:paraId="05DF017F" w14:textId="54280A72" w:rsidR="0003755A" w:rsidRPr="00EC31DB" w:rsidRDefault="0003755A" w:rsidP="00B37BCB">
      <w:pPr>
        <w:pStyle w:val="Heading3"/>
      </w:pPr>
      <w:r w:rsidRPr="00EC31DB">
        <w:t xml:space="preserve">The contractor’s solution must have the ability to develop, </w:t>
      </w:r>
      <w:r w:rsidR="005E275C" w:rsidRPr="005E275C">
        <w:t xml:space="preserve">develop and/or correct forms, </w:t>
      </w:r>
      <w:r w:rsidRPr="00EC31DB">
        <w:t>configure, and generate custom reports and dashboards without the use of complex coding and back-end programming skills.</w:t>
      </w:r>
    </w:p>
    <w:p w14:paraId="5FB565FA" w14:textId="77777777" w:rsidR="0003755A" w:rsidRPr="00EC31DB" w:rsidRDefault="0003755A" w:rsidP="0003755A"/>
    <w:p w14:paraId="0E2E9E33" w14:textId="56871A03" w:rsidR="0003755A" w:rsidRDefault="0003755A" w:rsidP="00B37BCB">
      <w:pPr>
        <w:pStyle w:val="Heading3"/>
      </w:pPr>
      <w:r w:rsidRPr="00EC31DB">
        <w:t xml:space="preserve">The contractor’s solution must include functionality that is compatible with existing data analysis tools (Tableau) and allows users to query data efficiently and export in .CLS and .SAS formats. </w:t>
      </w:r>
    </w:p>
    <w:p w14:paraId="3B8B178C" w14:textId="77777777" w:rsidR="007E01AB" w:rsidRPr="007E01AB" w:rsidRDefault="007E01AB" w:rsidP="007E01AB"/>
    <w:p w14:paraId="1BE1B946" w14:textId="7914E143" w:rsidR="00EC31DB" w:rsidRDefault="007E01AB" w:rsidP="007E01AB">
      <w:pPr>
        <w:pStyle w:val="Heading2"/>
      </w:pPr>
      <w:r>
        <w:t xml:space="preserve">Desired </w:t>
      </w:r>
      <w:r w:rsidRPr="007E01AB">
        <w:t xml:space="preserve">Database Management System </w:t>
      </w:r>
      <w:r>
        <w:t xml:space="preserve">Functional Requirements </w:t>
      </w:r>
    </w:p>
    <w:p w14:paraId="5A68C122" w14:textId="77777777" w:rsidR="007E01AB" w:rsidRPr="007E01AB" w:rsidRDefault="007E01AB" w:rsidP="007E01AB"/>
    <w:p w14:paraId="38DF20B4" w14:textId="2435B40F" w:rsidR="0003755A" w:rsidRPr="00FB6DA7" w:rsidRDefault="00263C67" w:rsidP="00B37BCB">
      <w:pPr>
        <w:pStyle w:val="Heading3"/>
      </w:pPr>
      <w:r w:rsidRPr="00FB6DA7">
        <w:t>The contractor’s solution may have the ability to save common search parameters for quick retrieval and future use.</w:t>
      </w:r>
    </w:p>
    <w:p w14:paraId="41F8B747" w14:textId="77777777" w:rsidR="00263C67" w:rsidRPr="00EC31DB" w:rsidRDefault="00263C67" w:rsidP="00263C67">
      <w:pPr>
        <w:rPr>
          <w:rFonts w:eastAsiaTheme="minorHAnsi"/>
        </w:rPr>
      </w:pPr>
    </w:p>
    <w:p w14:paraId="11BBD507" w14:textId="0A3C4AB6" w:rsidR="00263C67" w:rsidRPr="00EC31DB" w:rsidRDefault="00263C67" w:rsidP="00B37BCB">
      <w:pPr>
        <w:pStyle w:val="Heading3"/>
      </w:pPr>
      <w:r w:rsidRPr="00EC31DB">
        <w:t>The contractor’s solution may contain a document storage component with the ability to associate documents (pdf, word, excel) to a claim or participant record,</w:t>
      </w:r>
    </w:p>
    <w:p w14:paraId="18F53340" w14:textId="77777777" w:rsidR="00263C67" w:rsidRPr="00EC31DB" w:rsidRDefault="00263C67" w:rsidP="00263C67">
      <w:pPr>
        <w:rPr>
          <w:rFonts w:eastAsiaTheme="minorHAnsi"/>
        </w:rPr>
      </w:pPr>
    </w:p>
    <w:p w14:paraId="101D6D3C" w14:textId="1E904553" w:rsidR="00263C67" w:rsidRPr="00EC31DB" w:rsidRDefault="00263C67" w:rsidP="00B37BCB">
      <w:pPr>
        <w:pStyle w:val="Heading3"/>
      </w:pPr>
      <w:r w:rsidRPr="00EC31DB">
        <w:t>The contractor’s solution may have the ability for a user to edit a submitted encounter or claim prior to agency processing,</w:t>
      </w:r>
    </w:p>
    <w:p w14:paraId="7C02BD19" w14:textId="77777777" w:rsidR="00263C67" w:rsidRPr="00EC31DB" w:rsidRDefault="00263C67" w:rsidP="00263C67">
      <w:pPr>
        <w:rPr>
          <w:rFonts w:eastAsiaTheme="minorHAnsi"/>
        </w:rPr>
      </w:pPr>
    </w:p>
    <w:p w14:paraId="4857644D" w14:textId="6DD81613" w:rsidR="00263C67" w:rsidRPr="00EC31DB" w:rsidRDefault="00263C67" w:rsidP="00B37BCB">
      <w:pPr>
        <w:pStyle w:val="Heading3"/>
      </w:pPr>
      <w:r w:rsidRPr="00EC31DB">
        <w:t>The contractor’s solution may have the ability for a user to make edits to a denied encounter or claim and resubmit for approval.</w:t>
      </w:r>
    </w:p>
    <w:p w14:paraId="5C8A7FD8" w14:textId="77777777" w:rsidR="00263C67" w:rsidRPr="00EC31DB" w:rsidRDefault="00263C67" w:rsidP="00263C67">
      <w:pPr>
        <w:rPr>
          <w:rFonts w:eastAsiaTheme="minorHAnsi"/>
        </w:rPr>
      </w:pPr>
    </w:p>
    <w:p w14:paraId="7D411B08" w14:textId="01654DAA" w:rsidR="00263C67" w:rsidRPr="00EC31DB" w:rsidRDefault="00263C67" w:rsidP="00B37BCB">
      <w:pPr>
        <w:pStyle w:val="Heading3"/>
      </w:pPr>
      <w:r w:rsidRPr="00EC31DB">
        <w:t>The contractor’s solution may have the ability to designate that an MDE error has been reviewed and should no longer be included in the MDE error list (i.e. a data element does not fall within the CDC-approved range, and has been reviewed by staff and determined to be correct).</w:t>
      </w:r>
    </w:p>
    <w:p w14:paraId="78AB55F7" w14:textId="77777777" w:rsidR="00263C67" w:rsidRPr="00EC31DB" w:rsidRDefault="00263C67" w:rsidP="00263C67"/>
    <w:p w14:paraId="3FA69CC0" w14:textId="2BF952CF" w:rsidR="00263C67" w:rsidRPr="00EC31DB" w:rsidRDefault="00263C67" w:rsidP="00B37BCB">
      <w:pPr>
        <w:pStyle w:val="Heading3"/>
      </w:pPr>
      <w:r w:rsidRPr="00EC31DB">
        <w:t>The contractor’s solution may have a method for providers to request and receive approval from program staff for authorization of designated services that can be linked to an encounter or claim.</w:t>
      </w:r>
    </w:p>
    <w:p w14:paraId="293E088A" w14:textId="77777777" w:rsidR="00263C67" w:rsidRPr="00EC31DB" w:rsidRDefault="00263C67" w:rsidP="00263C67"/>
    <w:p w14:paraId="657CB8D3" w14:textId="25458FC0" w:rsidR="00263C67" w:rsidRPr="00EC31DB" w:rsidRDefault="00263C67" w:rsidP="00B37BCB">
      <w:pPr>
        <w:pStyle w:val="Heading3"/>
      </w:pPr>
      <w:r w:rsidRPr="00EC31DB">
        <w:t>The contractor’s solution may have the ability to document and track communication between program staff and providers specific to a client, encounter, or claim.</w:t>
      </w:r>
    </w:p>
    <w:p w14:paraId="71B9CE51" w14:textId="77777777" w:rsidR="00263C67" w:rsidRPr="00EC31DB" w:rsidRDefault="00263C67" w:rsidP="00263C67"/>
    <w:p w14:paraId="4AA5731D" w14:textId="4668F5B8" w:rsidR="00263C67" w:rsidRPr="00EC31DB" w:rsidRDefault="00263C67" w:rsidP="00B37BCB">
      <w:pPr>
        <w:pStyle w:val="Heading3"/>
      </w:pPr>
      <w:r w:rsidRPr="00EC31DB">
        <w:t>The contractor’s solution may have the ability to configure email templates using department determined language that will populate with case specific data elements when generated.</w:t>
      </w:r>
    </w:p>
    <w:p w14:paraId="0A3E77B4" w14:textId="77777777" w:rsidR="00263C67" w:rsidRPr="00EC31DB" w:rsidRDefault="00263C67" w:rsidP="00263C67"/>
    <w:p w14:paraId="011A547B" w14:textId="029A4BAF" w:rsidR="00263C67" w:rsidRPr="00EC31DB" w:rsidRDefault="00263C67" w:rsidP="00B37BCB">
      <w:pPr>
        <w:pStyle w:val="Heading3"/>
      </w:pPr>
      <w:r w:rsidRPr="00EC31DB">
        <w:t>The contractor’s solution may have the ability to interface with Office 365.</w:t>
      </w:r>
    </w:p>
    <w:p w14:paraId="451DDA1E" w14:textId="77777777" w:rsidR="00263C67" w:rsidRDefault="00263C67" w:rsidP="00263C67">
      <w:pPr>
        <w:rPr>
          <w:rFonts w:eastAsiaTheme="minorHAnsi"/>
        </w:rPr>
      </w:pPr>
    </w:p>
    <w:p w14:paraId="47136AB5" w14:textId="5AA70DD7" w:rsidR="00B2072D" w:rsidRDefault="007E01AB" w:rsidP="00713C56">
      <w:pPr>
        <w:pStyle w:val="Heading2"/>
      </w:pPr>
      <w:r>
        <w:t xml:space="preserve">Mandatory </w:t>
      </w:r>
      <w:r w:rsidR="00514579">
        <w:t>Application Specific</w:t>
      </w:r>
      <w:r w:rsidR="00B2072D">
        <w:t xml:space="preserve"> Requirements: </w:t>
      </w:r>
    </w:p>
    <w:p w14:paraId="246A0E59" w14:textId="77777777" w:rsidR="00B2072D" w:rsidRDefault="00B2072D" w:rsidP="00B2072D">
      <w:pPr>
        <w:rPr>
          <w:rFonts w:eastAsiaTheme="minorHAnsi"/>
        </w:rPr>
      </w:pPr>
    </w:p>
    <w:p w14:paraId="72B5D825" w14:textId="40C11E0D" w:rsidR="00B2072D" w:rsidRPr="00EC31DB" w:rsidRDefault="00B2072D" w:rsidP="00B37BCB">
      <w:pPr>
        <w:pStyle w:val="Heading3"/>
      </w:pPr>
      <w:r w:rsidRPr="00EC31DB">
        <w:t xml:space="preserve">The contractor’s solution must be a web-based application able to be accessed by multiple users simultaneously. </w:t>
      </w:r>
      <w:r w:rsidR="00CB37A1">
        <w:t>The contractor’s</w:t>
      </w:r>
      <w:r w:rsidRPr="00EC31DB">
        <w:t xml:space="preserve"> solutions must meet the Office of Administration's ITSD security, architecture, and disaster recovery requirements.</w:t>
      </w:r>
    </w:p>
    <w:p w14:paraId="45320B70" w14:textId="77777777" w:rsidR="00B2072D" w:rsidRPr="00EC31DB" w:rsidRDefault="00B2072D" w:rsidP="00B2072D"/>
    <w:p w14:paraId="2BED953D" w14:textId="77777777" w:rsidR="00B2072D" w:rsidRPr="00EC31DB" w:rsidRDefault="00B2072D" w:rsidP="00B37BCB">
      <w:pPr>
        <w:pStyle w:val="Heading3"/>
      </w:pPr>
      <w:r w:rsidRPr="00EC31DB">
        <w:t>The contractor’s solution must have responsive web design that adjusts to allow for use from a smaller screen such as a tablet or smart phone.</w:t>
      </w:r>
    </w:p>
    <w:p w14:paraId="54831EEC" w14:textId="77777777" w:rsidR="00B2072D" w:rsidRPr="00EC31DB" w:rsidRDefault="00B2072D" w:rsidP="00B2072D"/>
    <w:p w14:paraId="454634CD" w14:textId="7A77FDA7" w:rsidR="00B2072D" w:rsidRPr="00EC31DB" w:rsidRDefault="00B2072D" w:rsidP="00B37BCB">
      <w:pPr>
        <w:pStyle w:val="Heading3"/>
      </w:pPr>
      <w:r w:rsidRPr="00EC31DB">
        <w:t>The contractor must provide a way (such as a mobile application) for a user to view and interact with application data and documents without internet access, and sync changes made once connectivity is restored.</w:t>
      </w:r>
    </w:p>
    <w:p w14:paraId="316479FC" w14:textId="77777777" w:rsidR="00B2072D" w:rsidRPr="00EC31DB" w:rsidRDefault="00B2072D" w:rsidP="00B2072D"/>
    <w:p w14:paraId="76A88665" w14:textId="77777777" w:rsidR="00B2072D" w:rsidRPr="00EC31DB" w:rsidRDefault="00B2072D" w:rsidP="00B37BCB">
      <w:pPr>
        <w:pStyle w:val="Heading3"/>
      </w:pPr>
      <w:r w:rsidRPr="00EC31DB">
        <w:t>The contractor’s solution must allow authorized users to set user access based on multiple elements (i.e., user level, role, region, user type).</w:t>
      </w:r>
    </w:p>
    <w:p w14:paraId="2F1D6540" w14:textId="77777777" w:rsidR="00B2072D" w:rsidRPr="00EC31DB" w:rsidRDefault="00B2072D" w:rsidP="00B37BCB">
      <w:pPr>
        <w:pStyle w:val="Heading3"/>
      </w:pPr>
      <w:r w:rsidRPr="00EC31DB">
        <w:t>The contractor’s solution must have the ability to share data elements with the CDC required for MDE reporting.</w:t>
      </w:r>
    </w:p>
    <w:p w14:paraId="15C20ED6" w14:textId="77777777" w:rsidR="00B2072D" w:rsidRPr="00EC31DB" w:rsidRDefault="00B2072D" w:rsidP="00B2072D"/>
    <w:p w14:paraId="50BFDF43" w14:textId="77777777" w:rsidR="00B2072D" w:rsidRPr="00EC31DB" w:rsidRDefault="00B2072D" w:rsidP="00B37BCB">
      <w:pPr>
        <w:pStyle w:val="Heading3"/>
      </w:pPr>
      <w:r w:rsidRPr="00EC31DB">
        <w:t>The contractor’s solution must have the ability to receive data from the MO HealthNet system to obtain the participant DCN and Medicaid Eligibility codes.</w:t>
      </w:r>
    </w:p>
    <w:p w14:paraId="6BE4FE08" w14:textId="77777777" w:rsidR="00B2072D" w:rsidRPr="00EC31DB" w:rsidRDefault="00B2072D" w:rsidP="00B2072D"/>
    <w:p w14:paraId="4AF259F0" w14:textId="77777777" w:rsidR="00B2072D" w:rsidRPr="00EC31DB" w:rsidRDefault="00B2072D" w:rsidP="00B37BCB">
      <w:pPr>
        <w:pStyle w:val="Heading3"/>
      </w:pPr>
      <w:r w:rsidRPr="00EC31DB">
        <w:t>The contractor’s solution must have the ability to bilaterally share data with the SAM II/MOVERS system to obtain program grant codes and funding amounts and to process for payment.</w:t>
      </w:r>
    </w:p>
    <w:p w14:paraId="4E712EB8" w14:textId="77777777" w:rsidR="00B2072D" w:rsidRPr="00EC31DB" w:rsidRDefault="00B2072D" w:rsidP="00B2072D"/>
    <w:p w14:paraId="671A1D36" w14:textId="77777777" w:rsidR="00B2072D" w:rsidRDefault="00B2072D" w:rsidP="00B37BCB">
      <w:pPr>
        <w:pStyle w:val="Heading3"/>
      </w:pPr>
      <w:r w:rsidRPr="00EC31DB">
        <w:t>The contractor’s solution must have the ability to bilaterally share data with the Missouri Cancer Registry (MCR), including sending data files for completion by MCR and receiving data files from MCR and populate system fields.</w:t>
      </w:r>
    </w:p>
    <w:p w14:paraId="711C3E8F" w14:textId="77777777" w:rsidR="007E01AB" w:rsidRPr="007E01AB" w:rsidRDefault="007E01AB" w:rsidP="007E01AB"/>
    <w:p w14:paraId="6FDF8EAF" w14:textId="3696687A" w:rsidR="00B2072D" w:rsidRDefault="007E01AB" w:rsidP="007E01AB">
      <w:pPr>
        <w:pStyle w:val="Heading2"/>
        <w:rPr>
          <w:rFonts w:eastAsiaTheme="minorHAnsi"/>
        </w:rPr>
      </w:pPr>
      <w:r>
        <w:rPr>
          <w:rFonts w:eastAsiaTheme="minorHAnsi"/>
        </w:rPr>
        <w:t>Desired Application Specific Requirements:</w:t>
      </w:r>
    </w:p>
    <w:p w14:paraId="35A4936A" w14:textId="77777777" w:rsidR="007E01AB" w:rsidRPr="007E01AB" w:rsidRDefault="007E01AB" w:rsidP="007E01AB">
      <w:pPr>
        <w:rPr>
          <w:rFonts w:eastAsiaTheme="minorHAnsi"/>
        </w:rPr>
      </w:pPr>
    </w:p>
    <w:p w14:paraId="7FF27497" w14:textId="77777777" w:rsidR="00B2072D" w:rsidRPr="00FB6DA7" w:rsidRDefault="00B2072D" w:rsidP="00B37BCB">
      <w:pPr>
        <w:pStyle w:val="Heading3"/>
      </w:pPr>
      <w:r w:rsidRPr="00FB6DA7">
        <w:t>The contractor’s solution may have the ability to bilaterally share data with provider supported EHR.</w:t>
      </w:r>
    </w:p>
    <w:p w14:paraId="51DB71F2" w14:textId="77777777" w:rsidR="00B2072D" w:rsidRPr="00B2072D" w:rsidRDefault="00B2072D" w:rsidP="00B2072D"/>
    <w:p w14:paraId="1EA618DA" w14:textId="54825E9E" w:rsidR="00B2072D" w:rsidRDefault="00B2072D" w:rsidP="00713C56">
      <w:pPr>
        <w:pStyle w:val="Heading2"/>
      </w:pPr>
      <w:r>
        <w:t>Contractor Support Requirements</w:t>
      </w:r>
      <w:r w:rsidR="002A7A03">
        <w:t>:</w:t>
      </w:r>
    </w:p>
    <w:p w14:paraId="3E150D87" w14:textId="77777777" w:rsidR="00263C67" w:rsidRPr="00263C67" w:rsidRDefault="00263C67" w:rsidP="00263C67">
      <w:pPr>
        <w:rPr>
          <w:rFonts w:eastAsiaTheme="minorHAnsi"/>
        </w:rPr>
      </w:pPr>
    </w:p>
    <w:p w14:paraId="6428EA21" w14:textId="05D57FB0" w:rsidR="00B2072D" w:rsidRPr="00B2072D" w:rsidRDefault="00B2072D" w:rsidP="00B37BCB">
      <w:pPr>
        <w:pStyle w:val="Heading3"/>
      </w:pPr>
      <w:r w:rsidRPr="00B2072D">
        <w:t>The contractor must provide a project plan that includes schedule, scope, due dates, and deliverables for all phases of the project lifecycle and a functional/non-functional requirements document for the project.</w:t>
      </w:r>
    </w:p>
    <w:p w14:paraId="3B9DD9FF" w14:textId="77777777" w:rsidR="00B2072D" w:rsidRPr="00B2072D" w:rsidRDefault="00B2072D" w:rsidP="00B2072D"/>
    <w:p w14:paraId="06F429AB" w14:textId="26A9427F" w:rsidR="00B2072D" w:rsidRPr="00B2072D" w:rsidRDefault="00B2072D" w:rsidP="00B37BCB">
      <w:pPr>
        <w:pStyle w:val="Heading3"/>
      </w:pPr>
      <w:r w:rsidRPr="00B2072D">
        <w:t>The contractor must create multiple common dashboards and reports as determined and agreed upon with the agency prior to implementation.</w:t>
      </w:r>
    </w:p>
    <w:p w14:paraId="2BD12C9A" w14:textId="77777777" w:rsidR="00B2072D" w:rsidRPr="00B2072D" w:rsidRDefault="00B2072D" w:rsidP="00B2072D"/>
    <w:p w14:paraId="5FEF482E" w14:textId="3BA44758" w:rsidR="00B2072D" w:rsidRPr="00B2072D" w:rsidRDefault="00B2072D" w:rsidP="00B37BCB">
      <w:pPr>
        <w:pStyle w:val="Heading3"/>
      </w:pPr>
      <w:r w:rsidRPr="00B2072D">
        <w:t>The contractor must provide a plan and assistance with migration of current system data.</w:t>
      </w:r>
    </w:p>
    <w:p w14:paraId="64D6EC75" w14:textId="77777777" w:rsidR="00B2072D" w:rsidRPr="00B2072D" w:rsidRDefault="00B2072D" w:rsidP="00B2072D"/>
    <w:p w14:paraId="15CDFB43" w14:textId="5896A599" w:rsidR="00B2072D" w:rsidRPr="00B2072D" w:rsidRDefault="00B2072D" w:rsidP="00B37BCB">
      <w:pPr>
        <w:pStyle w:val="Heading3"/>
      </w:pPr>
      <w:r w:rsidRPr="00B2072D">
        <w:t>The contractor must provide test plans and scripts to be used for contractor-driven quality assurance testing and user acceptance testing (UAT).</w:t>
      </w:r>
    </w:p>
    <w:p w14:paraId="2B1BB2C8" w14:textId="77777777" w:rsidR="00B2072D" w:rsidRPr="00B2072D" w:rsidRDefault="00B2072D" w:rsidP="00B2072D"/>
    <w:p w14:paraId="4CB8EF3B" w14:textId="158671B3" w:rsidR="00B2072D" w:rsidRPr="00B2072D" w:rsidRDefault="00B2072D" w:rsidP="00B37BCB">
      <w:pPr>
        <w:pStyle w:val="Heading3"/>
      </w:pPr>
      <w:r w:rsidRPr="00B2072D">
        <w:t>The contractor must provide a plan for initial and future training of contracted providers, and agency and ITSD staff.</w:t>
      </w:r>
    </w:p>
    <w:p w14:paraId="4EBFFD80" w14:textId="77777777" w:rsidR="00B2072D" w:rsidRPr="00B2072D" w:rsidRDefault="00B2072D" w:rsidP="00B2072D"/>
    <w:p w14:paraId="5BE4607B" w14:textId="699720EA" w:rsidR="00B2072D" w:rsidRPr="00B2072D" w:rsidRDefault="00B2072D" w:rsidP="00B37BCB">
      <w:pPr>
        <w:pStyle w:val="Heading3"/>
      </w:pPr>
      <w:r w:rsidRPr="00B2072D">
        <w:t>The contractor must provide training to contracted providers, and agency and ITSD staff on system use, including, but not limited to training on the development and configuration of custom reports and dashboards for authorized users.</w:t>
      </w:r>
    </w:p>
    <w:p w14:paraId="7808B9E8" w14:textId="77777777" w:rsidR="00B2072D" w:rsidRPr="00B2072D" w:rsidRDefault="00B2072D" w:rsidP="00B2072D"/>
    <w:p w14:paraId="7C128633" w14:textId="35C7E0BC" w:rsidR="00B2072D" w:rsidRPr="00B2072D" w:rsidRDefault="00B2072D" w:rsidP="00B37BCB">
      <w:pPr>
        <w:pStyle w:val="Heading3"/>
      </w:pPr>
      <w:r w:rsidRPr="00B2072D">
        <w:t>The contractor must provide future training to contracted providers, and agency and ITSD staff for any enhancements or updates that affect system use.</w:t>
      </w:r>
    </w:p>
    <w:p w14:paraId="76B3E658" w14:textId="77777777" w:rsidR="00B2072D" w:rsidRPr="00B2072D" w:rsidRDefault="00B2072D" w:rsidP="00B2072D"/>
    <w:p w14:paraId="6DB35B32" w14:textId="257092E4" w:rsidR="00B2072D" w:rsidRPr="00B2072D" w:rsidRDefault="00B2072D" w:rsidP="00B37BCB">
      <w:pPr>
        <w:pStyle w:val="Heading3"/>
      </w:pPr>
      <w:r w:rsidRPr="00B2072D">
        <w:t>The contractor must provide 90 days of continuing go-live support after initial implementation.</w:t>
      </w:r>
    </w:p>
    <w:p w14:paraId="44E04724" w14:textId="77777777" w:rsidR="00B2072D" w:rsidRPr="00B2072D" w:rsidRDefault="00B2072D" w:rsidP="00B2072D"/>
    <w:p w14:paraId="694E4E6A" w14:textId="765EAAE7" w:rsidR="00B2072D" w:rsidRPr="00B2072D" w:rsidRDefault="00B2072D" w:rsidP="00B37BCB">
      <w:pPr>
        <w:pStyle w:val="Heading3"/>
      </w:pPr>
      <w:r w:rsidRPr="00B2072D">
        <w:t>The contractor must provide a plan for management and maintenance of the system, along with any schedules or processes to account for corrective, preventative, or adaptive maintenance activities.</w:t>
      </w:r>
    </w:p>
    <w:p w14:paraId="34D2CC04" w14:textId="77777777" w:rsidR="00B2072D" w:rsidRPr="00B2072D" w:rsidRDefault="00B2072D" w:rsidP="00B2072D"/>
    <w:p w14:paraId="6E2990F3" w14:textId="5B2E5FF2" w:rsidR="00B2072D" w:rsidRPr="00B2072D" w:rsidRDefault="00B2072D" w:rsidP="00B37BCB">
      <w:pPr>
        <w:pStyle w:val="Heading3"/>
      </w:pPr>
      <w:r w:rsidRPr="00B2072D">
        <w:t>The contractor must manage, maintain, and provide regular system updates and enhancements as needed for optimum system performance.</w:t>
      </w:r>
    </w:p>
    <w:p w14:paraId="7BF77C71" w14:textId="77777777" w:rsidR="00B2072D" w:rsidRPr="00B2072D" w:rsidRDefault="00B2072D" w:rsidP="00B2072D"/>
    <w:p w14:paraId="6F819546" w14:textId="1A37F9EC" w:rsidR="00B2072D" w:rsidRPr="00B2072D" w:rsidRDefault="00B2072D" w:rsidP="00B37BCB">
      <w:pPr>
        <w:pStyle w:val="Heading3"/>
      </w:pPr>
      <w:r w:rsidRPr="00B2072D">
        <w:t>The contractor must coordinate all maintenance and update activities with DHSS ITSD,</w:t>
      </w:r>
      <w:r w:rsidR="008B59B9">
        <w:t xml:space="preserve"> </w:t>
      </w:r>
      <w:r w:rsidRPr="00B2072D">
        <w:t>and perform enough testing to ensure that current system functionality is not affected by any changes.</w:t>
      </w:r>
    </w:p>
    <w:p w14:paraId="3ED4031A" w14:textId="77777777" w:rsidR="00B2072D" w:rsidRPr="00B2072D" w:rsidRDefault="00B2072D" w:rsidP="00B2072D"/>
    <w:p w14:paraId="1E17D834" w14:textId="6313FDE8" w:rsidR="00B2072D" w:rsidRPr="00B2072D" w:rsidRDefault="00B2072D" w:rsidP="00B37BCB">
      <w:pPr>
        <w:pStyle w:val="Heading3"/>
      </w:pPr>
      <w:r w:rsidRPr="00B2072D">
        <w:t>The contractor must provide an end-user technical support plan that outlines support services offered, contact methods, hours of availability, and timeframes for assistance. Including an escalation and project communication between the contractor and agency staff.</w:t>
      </w:r>
    </w:p>
    <w:p w14:paraId="1FC5C2C1" w14:textId="77777777" w:rsidR="00B2072D" w:rsidRPr="00B2072D" w:rsidRDefault="00B2072D" w:rsidP="00B2072D"/>
    <w:p w14:paraId="22FA1380" w14:textId="52773934" w:rsidR="0038776E" w:rsidRPr="00B2072D" w:rsidRDefault="00B2072D" w:rsidP="00B37BCB">
      <w:pPr>
        <w:pStyle w:val="Heading3"/>
        <w:rPr>
          <w:rFonts w:eastAsiaTheme="minorHAnsi"/>
        </w:rPr>
      </w:pPr>
      <w:r w:rsidRPr="00B2072D">
        <w:t xml:space="preserve">The contractor must maintain and supply SLAs or MOUs as appropriate for monitoring of system stability and efficacy. </w:t>
      </w:r>
    </w:p>
    <w:p w14:paraId="378BE949" w14:textId="77777777" w:rsidR="008D2AF7" w:rsidRDefault="008D2AF7" w:rsidP="0038776E">
      <w:pPr>
        <w:rPr>
          <w:rFonts w:eastAsiaTheme="minorHAnsi"/>
        </w:rPr>
      </w:pPr>
    </w:p>
    <w:p w14:paraId="3B42CDA6" w14:textId="11489E07" w:rsidR="00C2440A" w:rsidRDefault="00CC0B78" w:rsidP="00C2440A">
      <w:pPr>
        <w:pStyle w:val="Heading2"/>
        <w:rPr>
          <w:rFonts w:eastAsiaTheme="minorHAnsi"/>
        </w:rPr>
      </w:pPr>
      <w:r>
        <w:rPr>
          <w:rFonts w:eastAsiaTheme="minorHAnsi"/>
        </w:rPr>
        <w:t xml:space="preserve">Technical Requirements: </w:t>
      </w:r>
    </w:p>
    <w:p w14:paraId="74EB0860" w14:textId="77777777" w:rsidR="00C2440A" w:rsidRDefault="00C2440A" w:rsidP="00C2440A">
      <w:pPr>
        <w:rPr>
          <w:rFonts w:eastAsiaTheme="minorHAnsi"/>
        </w:rPr>
      </w:pPr>
    </w:p>
    <w:p w14:paraId="79BDEE2C" w14:textId="7BC1AE90" w:rsidR="00BE63D4" w:rsidRDefault="00BE63D4" w:rsidP="00BE63D4">
      <w:pPr>
        <w:pStyle w:val="Heading3"/>
        <w:rPr>
          <w:rFonts w:eastAsiaTheme="minorHAnsi"/>
        </w:rPr>
      </w:pPr>
      <w:r w:rsidRPr="00BE63D4">
        <w:rPr>
          <w:rFonts w:eastAsiaTheme="minorHAnsi"/>
        </w:rPr>
        <w:t xml:space="preserve">The </w:t>
      </w:r>
      <w:r>
        <w:rPr>
          <w:rFonts w:eastAsiaTheme="minorHAnsi"/>
        </w:rPr>
        <w:t xml:space="preserve">contractor’s </w:t>
      </w:r>
      <w:r w:rsidRPr="00BE63D4">
        <w:rPr>
          <w:rFonts w:eastAsiaTheme="minorHAnsi"/>
        </w:rPr>
        <w:t xml:space="preserve">solution must provide controls to prevent unauthorized use of the system, maintain system process </w:t>
      </w:r>
      <w:r>
        <w:rPr>
          <w:rFonts w:eastAsiaTheme="minorHAnsi"/>
        </w:rPr>
        <w:t>contro</w:t>
      </w:r>
      <w:r w:rsidRPr="00BE63D4">
        <w:rPr>
          <w:rFonts w:eastAsiaTheme="minorHAnsi"/>
        </w:rPr>
        <w:t>ls, and configurable auditing/logging of all system activities.</w:t>
      </w:r>
    </w:p>
    <w:p w14:paraId="679C8811" w14:textId="77777777" w:rsidR="00BE63D4" w:rsidRPr="00BE63D4" w:rsidRDefault="00BE63D4" w:rsidP="00BE63D4"/>
    <w:p w14:paraId="06671349" w14:textId="77777777" w:rsidR="00BE63D4" w:rsidRPr="00A66D0C" w:rsidRDefault="00BE63D4" w:rsidP="00BE63D4">
      <w:pPr>
        <w:pStyle w:val="Heading3"/>
        <w:rPr>
          <w:rFonts w:eastAsiaTheme="minorHAnsi"/>
        </w:rPr>
      </w:pPr>
      <w:r w:rsidRPr="00BE63D4">
        <w:rPr>
          <w:rFonts w:eastAsiaTheme="minorHAnsi"/>
        </w:rPr>
        <w:t xml:space="preserve">The contractor shall </w:t>
      </w:r>
      <w:r w:rsidRPr="00A66D0C">
        <w:rPr>
          <w:rFonts w:eastAsiaTheme="minorHAnsi"/>
        </w:rPr>
        <w:t xml:space="preserve">define and defend encryption methods used to protect data. The contractor must utilize encryption ciphers that meet a minimum of AES 256 for encryption at rest and TLS 1.3 for encryption in motion.  </w:t>
      </w:r>
    </w:p>
    <w:p w14:paraId="6ED23CE0" w14:textId="77777777" w:rsidR="00BE63D4" w:rsidRPr="00A66D0C" w:rsidRDefault="00BE63D4" w:rsidP="00BE63D4"/>
    <w:p w14:paraId="095829B5" w14:textId="77777777" w:rsidR="00BE63D4" w:rsidRDefault="00BE63D4" w:rsidP="00BE63D4">
      <w:pPr>
        <w:pStyle w:val="Heading4"/>
        <w:rPr>
          <w:rFonts w:eastAsiaTheme="minorHAnsi"/>
        </w:rPr>
      </w:pPr>
      <w:r w:rsidRPr="00A66D0C">
        <w:rPr>
          <w:rFonts w:eastAsiaTheme="minorHAnsi"/>
        </w:rPr>
        <w:t>If the contractor cannot deploy</w:t>
      </w:r>
      <w:r w:rsidRPr="00BE63D4">
        <w:rPr>
          <w:rFonts w:eastAsiaTheme="minorHAnsi"/>
        </w:rPr>
        <w:t xml:space="preserve"> TLS 1.3, a plan must be in place to have it available as an option within the next 24 months.</w:t>
      </w:r>
    </w:p>
    <w:p w14:paraId="35E90D67" w14:textId="3CC1BB5F" w:rsidR="00BE63D4" w:rsidRPr="00BE63D4" w:rsidRDefault="00BE63D4" w:rsidP="00BE63D4">
      <w:pPr>
        <w:pStyle w:val="Heading4"/>
        <w:numPr>
          <w:ilvl w:val="0"/>
          <w:numId w:val="0"/>
        </w:numPr>
        <w:ind w:left="1152"/>
        <w:rPr>
          <w:rFonts w:eastAsiaTheme="minorHAnsi"/>
        </w:rPr>
      </w:pPr>
    </w:p>
    <w:p w14:paraId="37BEE3FD" w14:textId="26924285" w:rsidR="00BE63D4" w:rsidRDefault="00BE63D4" w:rsidP="00BE63D4">
      <w:pPr>
        <w:pStyle w:val="Heading3"/>
        <w:rPr>
          <w:rFonts w:eastAsiaTheme="minorHAnsi"/>
        </w:rPr>
      </w:pPr>
      <w:r w:rsidRPr="00BE63D4">
        <w:rPr>
          <w:rFonts w:eastAsiaTheme="minorHAnsi"/>
        </w:rPr>
        <w:t>The contractor’s</w:t>
      </w:r>
      <w:r w:rsidR="00663C12">
        <w:rPr>
          <w:rFonts w:eastAsiaTheme="minorHAnsi"/>
        </w:rPr>
        <w:t xml:space="preserve"> solution</w:t>
      </w:r>
      <w:r w:rsidRPr="00BE63D4">
        <w:rPr>
          <w:rFonts w:eastAsiaTheme="minorHAnsi"/>
        </w:rPr>
        <w:t xml:space="preserve"> shall support the storage of PHI, PII, sensitive, and restricted data that meet HIPAA standards. </w:t>
      </w:r>
    </w:p>
    <w:p w14:paraId="1B26D78C" w14:textId="77777777" w:rsidR="00BE63D4" w:rsidRPr="00BE63D4" w:rsidRDefault="00BE63D4" w:rsidP="00BE63D4"/>
    <w:p w14:paraId="313D2013" w14:textId="38A70D94" w:rsidR="00BE63D4" w:rsidRPr="00A66D0C" w:rsidRDefault="00BE63D4" w:rsidP="00BE63D4">
      <w:pPr>
        <w:pStyle w:val="Heading3"/>
        <w:rPr>
          <w:rFonts w:eastAsiaTheme="minorHAnsi"/>
        </w:rPr>
      </w:pPr>
      <w:r w:rsidRPr="00A66D0C">
        <w:rPr>
          <w:rFonts w:eastAsiaTheme="minorHAnsi"/>
        </w:rPr>
        <w:t>Depending on the data types, the contractor’s controls may need to be elevated to higher evaluation as requested by DHSS</w:t>
      </w:r>
      <w:r w:rsidR="00AC0619" w:rsidRPr="00A66D0C">
        <w:rPr>
          <w:rFonts w:eastAsiaTheme="minorHAnsi"/>
        </w:rPr>
        <w:t>.</w:t>
      </w:r>
    </w:p>
    <w:p w14:paraId="62268314" w14:textId="77777777" w:rsidR="00BE63D4" w:rsidRPr="00BE63D4" w:rsidRDefault="00BE63D4" w:rsidP="00BE63D4"/>
    <w:p w14:paraId="11045777" w14:textId="54B2F434" w:rsidR="00BE63D4" w:rsidRPr="00CC0B78" w:rsidRDefault="00BE63D4" w:rsidP="00BE63D4">
      <w:pPr>
        <w:pStyle w:val="Heading3"/>
        <w:rPr>
          <w:rFonts w:eastAsiaTheme="minorHAnsi"/>
        </w:rPr>
      </w:pPr>
      <w:r w:rsidRPr="00CC0B78">
        <w:rPr>
          <w:rFonts w:eastAsiaTheme="minorHAnsi"/>
        </w:rPr>
        <w:t>The contractor shall have a data backup and disaster recovery plan in place and shall conduct annual disaster recovery testing (in accordance with NIST 800.84) accompanied by detailed documentation of outcomes as outlined in</w:t>
      </w:r>
      <w:r w:rsidR="00CC0B78" w:rsidRPr="00CC0B78">
        <w:rPr>
          <w:rFonts w:eastAsiaTheme="minorHAnsi"/>
        </w:rPr>
        <w:t xml:space="preserve"> section 2.10.</w:t>
      </w:r>
    </w:p>
    <w:p w14:paraId="08863042" w14:textId="77777777" w:rsidR="00BE63D4" w:rsidRPr="00BE63D4" w:rsidRDefault="00BE63D4" w:rsidP="00BE63D4"/>
    <w:p w14:paraId="6E9C2C8C" w14:textId="77777777" w:rsidR="00BE63D4" w:rsidRPr="00CC0B78" w:rsidRDefault="00BE63D4" w:rsidP="00BE63D4">
      <w:pPr>
        <w:pStyle w:val="Heading3"/>
        <w:rPr>
          <w:rFonts w:eastAsiaTheme="minorHAnsi"/>
        </w:rPr>
      </w:pPr>
      <w:r w:rsidRPr="00CC0B78">
        <w:rPr>
          <w:rFonts w:eastAsiaTheme="minorHAnsi"/>
        </w:rPr>
        <w:t>The contractor shall provide and maintain the data backup strategy with a formal and declared backup frequency using either off-site or cloud-based storage.</w:t>
      </w:r>
    </w:p>
    <w:p w14:paraId="699E40E5" w14:textId="77777777" w:rsidR="00BE63D4" w:rsidRPr="00BE63D4" w:rsidRDefault="00BE63D4" w:rsidP="00BE63D4"/>
    <w:p w14:paraId="7F11A3E3" w14:textId="77777777" w:rsidR="00BE63D4" w:rsidRPr="00CC0B78" w:rsidRDefault="00BE63D4" w:rsidP="00BE63D4">
      <w:pPr>
        <w:pStyle w:val="Heading3"/>
        <w:rPr>
          <w:rFonts w:eastAsiaTheme="minorHAnsi"/>
        </w:rPr>
      </w:pPr>
      <w:r w:rsidRPr="00CC0B78">
        <w:rPr>
          <w:rFonts w:eastAsiaTheme="minorHAnsi"/>
        </w:rPr>
        <w:t xml:space="preserve">The contractor shall maintain a fully replicable and continuously backed up system.  </w:t>
      </w:r>
    </w:p>
    <w:p w14:paraId="553706C6" w14:textId="77777777" w:rsidR="00BE63D4" w:rsidRPr="00BE63D4" w:rsidRDefault="00BE63D4" w:rsidP="00BE63D4"/>
    <w:p w14:paraId="62C94914" w14:textId="77777777" w:rsidR="00BE63D4" w:rsidRPr="00CC0B78" w:rsidRDefault="00BE63D4" w:rsidP="00BE63D4">
      <w:pPr>
        <w:pStyle w:val="Heading4"/>
        <w:rPr>
          <w:rFonts w:eastAsiaTheme="minorHAnsi"/>
        </w:rPr>
      </w:pPr>
      <w:r w:rsidRPr="00CC0B78">
        <w:rPr>
          <w:rFonts w:eastAsiaTheme="minorHAnsi"/>
        </w:rPr>
        <w:t xml:space="preserve">The contractor’s system shall ensure backups are not compromised by malware and are scanned. </w:t>
      </w:r>
    </w:p>
    <w:p w14:paraId="57BD8B68" w14:textId="77777777" w:rsidR="00BE63D4" w:rsidRPr="00663C12" w:rsidRDefault="00BE63D4" w:rsidP="00BE63D4">
      <w:pPr>
        <w:pStyle w:val="Heading4"/>
        <w:numPr>
          <w:ilvl w:val="0"/>
          <w:numId w:val="0"/>
        </w:numPr>
        <w:ind w:left="1152"/>
        <w:rPr>
          <w:rFonts w:eastAsiaTheme="minorHAnsi"/>
          <w:highlight w:val="magenta"/>
        </w:rPr>
      </w:pPr>
    </w:p>
    <w:p w14:paraId="5F0569CB" w14:textId="77777777" w:rsidR="00BE63D4" w:rsidRPr="00CC0B78" w:rsidRDefault="00BE63D4" w:rsidP="00BE63D4">
      <w:pPr>
        <w:pStyle w:val="Heading4"/>
        <w:rPr>
          <w:rFonts w:eastAsiaTheme="minorHAnsi"/>
        </w:rPr>
      </w:pPr>
      <w:r w:rsidRPr="00CC0B78">
        <w:rPr>
          <w:rFonts w:eastAsiaTheme="minorHAnsi"/>
        </w:rPr>
        <w:t>The contractor must provide a solution to conduct regular tests to ensure a successful restoration. Regular checking of backups and restore procedures must ensure a smooth recovery.</w:t>
      </w:r>
    </w:p>
    <w:p w14:paraId="3F3C85B2" w14:textId="77777777" w:rsidR="002E245A" w:rsidRPr="00663C12" w:rsidRDefault="002E245A" w:rsidP="002E245A">
      <w:pPr>
        <w:pStyle w:val="Heading4"/>
        <w:numPr>
          <w:ilvl w:val="0"/>
          <w:numId w:val="0"/>
        </w:numPr>
        <w:rPr>
          <w:rFonts w:eastAsiaTheme="minorHAnsi"/>
          <w:highlight w:val="magenta"/>
        </w:rPr>
      </w:pPr>
    </w:p>
    <w:p w14:paraId="63A45EDE" w14:textId="0942A55D" w:rsidR="002E245A" w:rsidRPr="00CC0B78" w:rsidRDefault="002E245A" w:rsidP="002E245A">
      <w:pPr>
        <w:pStyle w:val="Heading3"/>
        <w:rPr>
          <w:rFonts w:eastAsiaTheme="minorHAnsi"/>
        </w:rPr>
      </w:pPr>
      <w:r w:rsidRPr="00CC0B78">
        <w:rPr>
          <w:rFonts w:eastAsiaTheme="minorHAnsi"/>
        </w:rPr>
        <w:t xml:space="preserve">The contractor shall maintain, test, and improve </w:t>
      </w:r>
      <w:r w:rsidR="005E275C" w:rsidRPr="005E275C">
        <w:rPr>
          <w:rFonts w:eastAsiaTheme="minorHAnsi"/>
        </w:rPr>
        <w:t xml:space="preserve">Recover Time Objective and Recovery Point Objective </w:t>
      </w:r>
      <w:r w:rsidRPr="00CC0B78">
        <w:rPr>
          <w:rFonts w:eastAsiaTheme="minorHAnsi"/>
        </w:rPr>
        <w:t>parameters within the disaster recovery plan that align with the agency’s tolerance levels, requirements, and goals.</w:t>
      </w:r>
    </w:p>
    <w:p w14:paraId="4EBB62D3" w14:textId="77777777" w:rsidR="002E245A" w:rsidRPr="002E245A" w:rsidRDefault="002E245A" w:rsidP="002E245A"/>
    <w:p w14:paraId="33D85978" w14:textId="77777777" w:rsidR="002E245A" w:rsidRPr="00CC0B78" w:rsidRDefault="002E245A" w:rsidP="002E245A">
      <w:pPr>
        <w:pStyle w:val="Heading3"/>
        <w:rPr>
          <w:rFonts w:eastAsiaTheme="minorHAnsi"/>
        </w:rPr>
      </w:pPr>
      <w:r w:rsidRPr="00CC0B78">
        <w:rPr>
          <w:rFonts w:eastAsiaTheme="minorHAnsi"/>
        </w:rPr>
        <w:t>In the event of a disaster, the contractor must conduct a post-disaster root cause analysis to identify the cause of the disaster and to identify actions to eliminate or mitigate future occurrences.  The contractor must share its root cause analysis upon request from the state. The documentation provided regarding the contractor’s post-disaster root cause analysis will be considered confidential pursuant to the Missouri Sunshine Law.</w:t>
      </w:r>
    </w:p>
    <w:p w14:paraId="17A76BE8" w14:textId="77777777" w:rsidR="002E245A" w:rsidRPr="002E245A" w:rsidRDefault="002E245A" w:rsidP="002E245A"/>
    <w:p w14:paraId="0DED1CE0" w14:textId="49F8BEEA" w:rsidR="002E245A" w:rsidRPr="00CC0B78" w:rsidRDefault="002E245A" w:rsidP="002E245A">
      <w:pPr>
        <w:pStyle w:val="Heading3"/>
        <w:rPr>
          <w:rFonts w:eastAsiaTheme="minorHAnsi"/>
        </w:rPr>
      </w:pPr>
      <w:r w:rsidRPr="00CC0B78">
        <w:rPr>
          <w:rFonts w:eastAsiaTheme="minorHAnsi"/>
        </w:rPr>
        <w:t>The contractor shall maintain responsibility for software updates, routine software, operating system and middleware patching, and other needs as requested by DHSS</w:t>
      </w:r>
      <w:r w:rsidR="00CC0B78" w:rsidRPr="00CC0B78">
        <w:rPr>
          <w:rFonts w:eastAsiaTheme="minorHAnsi"/>
        </w:rPr>
        <w:t xml:space="preserve">. </w:t>
      </w:r>
    </w:p>
    <w:p w14:paraId="08B22015" w14:textId="77777777" w:rsidR="002E245A" w:rsidRPr="002E245A" w:rsidRDefault="002E245A" w:rsidP="002E245A"/>
    <w:p w14:paraId="25E25F81" w14:textId="681D6B6A" w:rsidR="002E245A" w:rsidRPr="00CC0B78" w:rsidRDefault="002E245A" w:rsidP="002E245A">
      <w:pPr>
        <w:pStyle w:val="Heading3"/>
        <w:rPr>
          <w:rFonts w:eastAsiaTheme="minorHAnsi"/>
        </w:rPr>
      </w:pPr>
      <w:r w:rsidRPr="00CC0B78">
        <w:rPr>
          <w:rFonts w:eastAsiaTheme="minorHAnsi"/>
        </w:rPr>
        <w:t>The contractor shall</w:t>
      </w:r>
      <w:r w:rsidR="005E275C">
        <w:rPr>
          <w:rFonts w:eastAsiaTheme="minorHAnsi"/>
        </w:rPr>
        <w:t xml:space="preserve">, upon award, </w:t>
      </w:r>
      <w:r w:rsidRPr="00CC0B78">
        <w:rPr>
          <w:rFonts w:eastAsiaTheme="minorHAnsi"/>
        </w:rPr>
        <w:t>show a plan and design for data storage capabilities and archival procedures</w:t>
      </w:r>
      <w:r w:rsidR="005E275C">
        <w:rPr>
          <w:rFonts w:eastAsiaTheme="minorHAnsi"/>
        </w:rPr>
        <w:t xml:space="preserve"> </w:t>
      </w:r>
      <w:r w:rsidR="005F39B2">
        <w:rPr>
          <w:rFonts w:eastAsiaTheme="minorHAnsi"/>
        </w:rPr>
        <w:t xml:space="preserve">to </w:t>
      </w:r>
      <w:r w:rsidR="005E275C">
        <w:rPr>
          <w:rFonts w:eastAsiaTheme="minorHAnsi"/>
        </w:rPr>
        <w:t>the state agency</w:t>
      </w:r>
      <w:r w:rsidRPr="00CC0B78">
        <w:rPr>
          <w:rFonts w:eastAsiaTheme="minorHAnsi"/>
        </w:rPr>
        <w:t>.</w:t>
      </w:r>
    </w:p>
    <w:p w14:paraId="74786E4E" w14:textId="77777777" w:rsidR="002E245A" w:rsidRPr="00CC0B78" w:rsidRDefault="002E245A" w:rsidP="002E245A"/>
    <w:p w14:paraId="78769022" w14:textId="0A1811A7" w:rsidR="002E245A" w:rsidRPr="00CC0B78" w:rsidRDefault="002E245A" w:rsidP="002E245A">
      <w:pPr>
        <w:pStyle w:val="Heading3"/>
        <w:rPr>
          <w:rFonts w:eastAsiaTheme="minorHAnsi"/>
        </w:rPr>
      </w:pPr>
      <w:r w:rsidRPr="00CC0B78">
        <w:rPr>
          <w:rFonts w:eastAsiaTheme="minorHAnsi"/>
        </w:rPr>
        <w:t xml:space="preserve">The </w:t>
      </w:r>
      <w:r w:rsidR="00492502">
        <w:rPr>
          <w:rFonts w:eastAsiaTheme="minorHAnsi"/>
        </w:rPr>
        <w:t xml:space="preserve">contractor </w:t>
      </w:r>
      <w:r w:rsidRPr="00CC0B78">
        <w:rPr>
          <w:rFonts w:eastAsiaTheme="minorHAnsi"/>
        </w:rPr>
        <w:t xml:space="preserve">must run security scans and mitigate issues quarterly at a minimum unless deemed critical by the </w:t>
      </w:r>
      <w:r w:rsidR="00A66D0C">
        <w:rPr>
          <w:rFonts w:eastAsiaTheme="minorHAnsi"/>
        </w:rPr>
        <w:t>state agency</w:t>
      </w:r>
      <w:r w:rsidRPr="00CC0B78">
        <w:rPr>
          <w:rFonts w:eastAsiaTheme="minorHAnsi"/>
        </w:rPr>
        <w:t xml:space="preserve">. </w:t>
      </w:r>
    </w:p>
    <w:p w14:paraId="32F3CFCD" w14:textId="77777777" w:rsidR="002E245A" w:rsidRPr="00663C12" w:rsidRDefault="002E245A" w:rsidP="002E245A">
      <w:pPr>
        <w:rPr>
          <w:highlight w:val="magenta"/>
        </w:rPr>
      </w:pPr>
    </w:p>
    <w:p w14:paraId="4C6D9862" w14:textId="6F272591" w:rsidR="002E245A" w:rsidRPr="00CC0B78" w:rsidRDefault="002E245A" w:rsidP="002E245A">
      <w:pPr>
        <w:pStyle w:val="Heading4"/>
        <w:rPr>
          <w:rFonts w:eastAsiaTheme="minorHAnsi"/>
        </w:rPr>
      </w:pPr>
      <w:r w:rsidRPr="00CC0B78">
        <w:rPr>
          <w:rFonts w:eastAsiaTheme="minorHAnsi"/>
        </w:rPr>
        <w:t>The contractor shall provide DHSS with a report of the items scanned, potential vulnerabilities, found vulnerabilities, patches or fixes applied, and a short rationale on why applied.</w:t>
      </w:r>
    </w:p>
    <w:p w14:paraId="252ADA68" w14:textId="77777777" w:rsidR="002E245A" w:rsidRPr="00CC0B78" w:rsidRDefault="002E245A" w:rsidP="002E245A">
      <w:pPr>
        <w:pStyle w:val="Heading4"/>
        <w:numPr>
          <w:ilvl w:val="0"/>
          <w:numId w:val="0"/>
        </w:numPr>
        <w:ind w:left="1152"/>
        <w:rPr>
          <w:rFonts w:eastAsiaTheme="minorHAnsi"/>
        </w:rPr>
      </w:pPr>
    </w:p>
    <w:p w14:paraId="237BB53B" w14:textId="27027AB9" w:rsidR="002E245A" w:rsidRPr="00CC0B78" w:rsidRDefault="002E245A" w:rsidP="002E245A">
      <w:pPr>
        <w:pStyle w:val="Heading4"/>
        <w:rPr>
          <w:rFonts w:eastAsiaTheme="minorHAnsi"/>
        </w:rPr>
      </w:pPr>
      <w:r w:rsidRPr="00CC0B78">
        <w:rPr>
          <w:rFonts w:eastAsiaTheme="minorHAnsi"/>
        </w:rPr>
        <w:t>The contractor must patch zero-day vulnerabilities within 24 hours of the patch release.</w:t>
      </w:r>
    </w:p>
    <w:p w14:paraId="248182D3" w14:textId="77777777" w:rsidR="002E245A" w:rsidRPr="00CC0B78" w:rsidRDefault="002E245A" w:rsidP="002E245A">
      <w:pPr>
        <w:pStyle w:val="Heading4"/>
        <w:numPr>
          <w:ilvl w:val="0"/>
          <w:numId w:val="0"/>
        </w:numPr>
        <w:ind w:left="1152"/>
        <w:rPr>
          <w:rFonts w:eastAsiaTheme="minorHAnsi"/>
        </w:rPr>
      </w:pPr>
    </w:p>
    <w:p w14:paraId="5BE452CD" w14:textId="17C14B7E" w:rsidR="002E245A" w:rsidRPr="00CC0B78" w:rsidRDefault="002E245A" w:rsidP="002E245A">
      <w:pPr>
        <w:pStyle w:val="Heading4"/>
        <w:rPr>
          <w:rFonts w:eastAsiaTheme="minorHAnsi"/>
        </w:rPr>
      </w:pPr>
      <w:r w:rsidRPr="00CC0B78">
        <w:rPr>
          <w:rFonts w:eastAsiaTheme="minorHAnsi"/>
        </w:rPr>
        <w:t xml:space="preserve">If deemed critical by the </w:t>
      </w:r>
      <w:r w:rsidR="005E275C">
        <w:rPr>
          <w:rFonts w:eastAsiaTheme="minorHAnsi"/>
        </w:rPr>
        <w:t>state agency</w:t>
      </w:r>
      <w:r w:rsidRPr="00CC0B78">
        <w:rPr>
          <w:rFonts w:eastAsiaTheme="minorHAnsi"/>
        </w:rPr>
        <w:t xml:space="preserve">, the contractor shall remediate within ten (10) business days or sooner. </w:t>
      </w:r>
    </w:p>
    <w:p w14:paraId="2FBF8021" w14:textId="77777777" w:rsidR="002E245A" w:rsidRPr="00CC0B78" w:rsidRDefault="002E245A" w:rsidP="002E245A">
      <w:pPr>
        <w:pStyle w:val="Heading4"/>
        <w:numPr>
          <w:ilvl w:val="0"/>
          <w:numId w:val="0"/>
        </w:numPr>
        <w:rPr>
          <w:rFonts w:eastAsiaTheme="minorHAnsi"/>
        </w:rPr>
      </w:pPr>
    </w:p>
    <w:p w14:paraId="61496F6B" w14:textId="59414A6B" w:rsidR="002E245A" w:rsidRPr="00CC0B78" w:rsidRDefault="002E245A" w:rsidP="002E245A">
      <w:pPr>
        <w:pStyle w:val="Heading4"/>
        <w:rPr>
          <w:rFonts w:eastAsiaTheme="minorHAnsi"/>
        </w:rPr>
      </w:pPr>
      <w:r w:rsidRPr="00CC0B78">
        <w:rPr>
          <w:rFonts w:eastAsiaTheme="minorHAnsi"/>
        </w:rPr>
        <w:t xml:space="preserve">If the </w:t>
      </w:r>
      <w:r w:rsidR="005E275C">
        <w:rPr>
          <w:rFonts w:eastAsiaTheme="minorHAnsi"/>
        </w:rPr>
        <w:t>state agency</w:t>
      </w:r>
      <w:r w:rsidRPr="00CC0B78">
        <w:rPr>
          <w:rFonts w:eastAsiaTheme="minorHAnsi"/>
        </w:rPr>
        <w:t xml:space="preserve"> finds that a vulnerability, even at a lower criticality, is deemed necessary to fix, the contractor shall provide a plan in writing to the </w:t>
      </w:r>
      <w:r w:rsidR="00A66D0C">
        <w:rPr>
          <w:rFonts w:eastAsiaTheme="minorHAnsi"/>
        </w:rPr>
        <w:t>state agency</w:t>
      </w:r>
      <w:r w:rsidRPr="00CC0B78">
        <w:rPr>
          <w:rFonts w:eastAsiaTheme="minorHAnsi"/>
        </w:rPr>
        <w:t xml:space="preserve"> within ten (10) business days.  </w:t>
      </w:r>
    </w:p>
    <w:p w14:paraId="0B8C0C7E" w14:textId="77777777" w:rsidR="002E245A" w:rsidRPr="00CC0B78" w:rsidRDefault="002E245A" w:rsidP="002E245A">
      <w:pPr>
        <w:pStyle w:val="Heading4"/>
        <w:numPr>
          <w:ilvl w:val="0"/>
          <w:numId w:val="0"/>
        </w:numPr>
        <w:rPr>
          <w:rFonts w:eastAsiaTheme="minorHAnsi"/>
        </w:rPr>
      </w:pPr>
    </w:p>
    <w:p w14:paraId="594439C1" w14:textId="05325F15" w:rsidR="002E245A" w:rsidRPr="00CC0B78" w:rsidRDefault="002E245A" w:rsidP="002E245A">
      <w:pPr>
        <w:pStyle w:val="Heading4"/>
        <w:rPr>
          <w:rFonts w:eastAsiaTheme="minorHAnsi"/>
        </w:rPr>
      </w:pPr>
      <w:r w:rsidRPr="00CC0B78">
        <w:rPr>
          <w:rFonts w:eastAsiaTheme="minorHAnsi"/>
        </w:rPr>
        <w:t>The contractor’s application source code must be free of vulnerabilities at a rate of 90% or higher, an approved Source Code Analysis Tool's scoring criteria, and without critical or high vulnerabilities.</w:t>
      </w:r>
    </w:p>
    <w:p w14:paraId="4F506C6E" w14:textId="77777777" w:rsidR="002E245A" w:rsidRPr="00CC0B78" w:rsidRDefault="002E245A" w:rsidP="002E245A">
      <w:pPr>
        <w:pStyle w:val="Heading4"/>
        <w:numPr>
          <w:ilvl w:val="0"/>
          <w:numId w:val="0"/>
        </w:numPr>
        <w:rPr>
          <w:rFonts w:eastAsiaTheme="minorHAnsi"/>
        </w:rPr>
      </w:pPr>
    </w:p>
    <w:p w14:paraId="296891CF" w14:textId="404A6742" w:rsidR="002E245A" w:rsidRPr="00CC0B78" w:rsidRDefault="002E245A" w:rsidP="002E245A">
      <w:pPr>
        <w:pStyle w:val="Heading4"/>
        <w:rPr>
          <w:rFonts w:eastAsiaTheme="minorHAnsi"/>
        </w:rPr>
      </w:pPr>
      <w:r w:rsidRPr="00CC0B78">
        <w:rPr>
          <w:rFonts w:eastAsiaTheme="minorHAnsi"/>
        </w:rPr>
        <w:t>The contractor must complete applicable security scans before releasing code into production. The contractor must not release code into production that has outstanding critical or high vulnerabilities.</w:t>
      </w:r>
    </w:p>
    <w:p w14:paraId="11326B49" w14:textId="77777777" w:rsidR="002E245A" w:rsidRPr="00CC0B78" w:rsidRDefault="002E245A" w:rsidP="002E245A">
      <w:pPr>
        <w:pStyle w:val="Heading4"/>
        <w:numPr>
          <w:ilvl w:val="0"/>
          <w:numId w:val="0"/>
        </w:numPr>
        <w:rPr>
          <w:rFonts w:eastAsiaTheme="minorHAnsi"/>
        </w:rPr>
      </w:pPr>
    </w:p>
    <w:p w14:paraId="5FA6F09B" w14:textId="0403A149" w:rsidR="002E245A" w:rsidRPr="00CC0B78" w:rsidRDefault="002E245A" w:rsidP="002E245A">
      <w:pPr>
        <w:pStyle w:val="Heading3"/>
        <w:rPr>
          <w:rFonts w:eastAsiaTheme="minorHAnsi"/>
        </w:rPr>
      </w:pPr>
      <w:r w:rsidRPr="00CC0B78">
        <w:rPr>
          <w:rFonts w:eastAsiaTheme="minorHAnsi"/>
        </w:rPr>
        <w:t>The contractor shall define, provide structure for, and maintain data breach procedures.</w:t>
      </w:r>
    </w:p>
    <w:p w14:paraId="212E3067" w14:textId="77777777" w:rsidR="002E245A" w:rsidRPr="00CC0B78" w:rsidRDefault="002E245A" w:rsidP="002E245A">
      <w:pPr>
        <w:pStyle w:val="Heading3"/>
        <w:numPr>
          <w:ilvl w:val="0"/>
          <w:numId w:val="0"/>
        </w:numPr>
        <w:ind w:left="720"/>
        <w:rPr>
          <w:rFonts w:eastAsiaTheme="minorHAnsi"/>
        </w:rPr>
      </w:pPr>
    </w:p>
    <w:p w14:paraId="226963FF" w14:textId="6EA092D7" w:rsidR="002E245A" w:rsidRPr="00CC0B78" w:rsidRDefault="002E245A" w:rsidP="002E245A">
      <w:pPr>
        <w:pStyle w:val="Heading3"/>
        <w:rPr>
          <w:rFonts w:eastAsiaTheme="minorHAnsi"/>
        </w:rPr>
      </w:pPr>
      <w:r w:rsidRPr="00CC0B78">
        <w:rPr>
          <w:rFonts w:eastAsiaTheme="minorHAnsi"/>
        </w:rPr>
        <w:t>If in the event a data breach occurs, the contractor shall:</w:t>
      </w:r>
    </w:p>
    <w:p w14:paraId="66C05EAE" w14:textId="77777777" w:rsidR="002E245A" w:rsidRPr="00CC0B78" w:rsidRDefault="002E245A" w:rsidP="002E245A"/>
    <w:p w14:paraId="3B7D9456" w14:textId="53D891E7" w:rsidR="002E245A" w:rsidRPr="00CC0B78" w:rsidRDefault="002E245A" w:rsidP="002E245A">
      <w:pPr>
        <w:pStyle w:val="Heading4"/>
        <w:rPr>
          <w:rFonts w:eastAsiaTheme="minorHAnsi"/>
        </w:rPr>
      </w:pPr>
      <w:r w:rsidRPr="00CC0B78">
        <w:rPr>
          <w:rFonts w:eastAsiaTheme="minorHAnsi"/>
        </w:rPr>
        <w:t xml:space="preserve">Notify the </w:t>
      </w:r>
      <w:r w:rsidR="005E275C">
        <w:rPr>
          <w:rFonts w:eastAsiaTheme="minorHAnsi"/>
        </w:rPr>
        <w:t>state agency</w:t>
      </w:r>
      <w:r w:rsidRPr="00CC0B78">
        <w:rPr>
          <w:rFonts w:eastAsiaTheme="minorHAnsi"/>
        </w:rPr>
        <w:t xml:space="preserve"> and abide by all standards set forth under the HIPAA Breach Notification Rule, 45 CFR §§ 164.400-414.</w:t>
      </w:r>
    </w:p>
    <w:p w14:paraId="19D9BC65" w14:textId="77777777" w:rsidR="002E245A" w:rsidRPr="00CC0B78" w:rsidRDefault="002E245A" w:rsidP="002E245A">
      <w:pPr>
        <w:pStyle w:val="Heading4"/>
        <w:numPr>
          <w:ilvl w:val="0"/>
          <w:numId w:val="0"/>
        </w:numPr>
        <w:ind w:left="1152"/>
        <w:rPr>
          <w:rFonts w:eastAsiaTheme="minorHAnsi"/>
        </w:rPr>
      </w:pPr>
    </w:p>
    <w:p w14:paraId="721A7700" w14:textId="60FA3C02" w:rsidR="002E245A" w:rsidRPr="00BD2C6E" w:rsidRDefault="002E245A" w:rsidP="002E245A">
      <w:pPr>
        <w:pStyle w:val="Heading4"/>
        <w:rPr>
          <w:rFonts w:eastAsiaTheme="minorHAnsi"/>
        </w:rPr>
      </w:pPr>
      <w:r w:rsidRPr="00BD2C6E">
        <w:rPr>
          <w:rFonts w:eastAsiaTheme="minorHAnsi"/>
        </w:rPr>
        <w:t>Provide all information held by the contractor concerning the breach as requested by DHSS;</w:t>
      </w:r>
    </w:p>
    <w:p w14:paraId="5A2C54ED" w14:textId="77777777" w:rsidR="002E245A" w:rsidRPr="00BD2C6E" w:rsidRDefault="002E245A" w:rsidP="002E245A">
      <w:pPr>
        <w:pStyle w:val="Heading4"/>
        <w:numPr>
          <w:ilvl w:val="0"/>
          <w:numId w:val="0"/>
        </w:numPr>
        <w:ind w:left="1152"/>
        <w:rPr>
          <w:rFonts w:eastAsiaTheme="minorHAnsi"/>
        </w:rPr>
      </w:pPr>
    </w:p>
    <w:p w14:paraId="7C543B20" w14:textId="38830D7B" w:rsidR="002E245A" w:rsidRPr="00BD2C6E" w:rsidRDefault="002E245A" w:rsidP="002E245A">
      <w:pPr>
        <w:pStyle w:val="Heading4"/>
        <w:rPr>
          <w:rFonts w:eastAsiaTheme="minorHAnsi"/>
        </w:rPr>
      </w:pPr>
      <w:r w:rsidRPr="00BD2C6E">
        <w:rPr>
          <w:rFonts w:eastAsiaTheme="minorHAnsi"/>
        </w:rPr>
        <w:t>Provide all data kept within the software or data storage services being provided as a result of the contract, as requested by DHSS;</w:t>
      </w:r>
    </w:p>
    <w:p w14:paraId="5EC10A92" w14:textId="77777777" w:rsidR="002E245A" w:rsidRPr="00BD2C6E" w:rsidRDefault="002E245A" w:rsidP="002E245A">
      <w:pPr>
        <w:pStyle w:val="Heading4"/>
        <w:numPr>
          <w:ilvl w:val="0"/>
          <w:numId w:val="0"/>
        </w:numPr>
        <w:ind w:left="1152"/>
        <w:rPr>
          <w:rFonts w:eastAsiaTheme="minorHAnsi"/>
        </w:rPr>
      </w:pPr>
    </w:p>
    <w:p w14:paraId="466D2BD7" w14:textId="378DFD47" w:rsidR="002E245A" w:rsidRPr="00BD2C6E" w:rsidRDefault="002E245A" w:rsidP="002E245A">
      <w:pPr>
        <w:pStyle w:val="Heading4"/>
        <w:rPr>
          <w:rFonts w:eastAsiaTheme="minorHAnsi"/>
        </w:rPr>
      </w:pPr>
      <w:r w:rsidRPr="00BD2C6E">
        <w:rPr>
          <w:rFonts w:eastAsiaTheme="minorHAnsi"/>
        </w:rPr>
        <w:t>Provide detailed record-of-events leading up-to and following the breach, as requested by DHSS;</w:t>
      </w:r>
    </w:p>
    <w:p w14:paraId="7D68D5A7" w14:textId="77777777" w:rsidR="002E245A" w:rsidRPr="00BD2C6E" w:rsidRDefault="002E245A" w:rsidP="002E245A">
      <w:pPr>
        <w:pStyle w:val="Heading4"/>
        <w:numPr>
          <w:ilvl w:val="0"/>
          <w:numId w:val="0"/>
        </w:numPr>
        <w:rPr>
          <w:rFonts w:eastAsiaTheme="minorHAnsi"/>
        </w:rPr>
      </w:pPr>
    </w:p>
    <w:p w14:paraId="6537C2A0" w14:textId="56C74B83" w:rsidR="002E245A" w:rsidRPr="00BD2C6E" w:rsidRDefault="002E245A" w:rsidP="002E245A">
      <w:pPr>
        <w:pStyle w:val="Heading4"/>
        <w:rPr>
          <w:rFonts w:eastAsiaTheme="minorHAnsi"/>
        </w:rPr>
      </w:pPr>
      <w:r w:rsidRPr="00BD2C6E">
        <w:rPr>
          <w:rFonts w:eastAsiaTheme="minorHAnsi"/>
        </w:rPr>
        <w:t>Assist DHSS with disclosure and resolution of data breach to impacted customers;</w:t>
      </w:r>
    </w:p>
    <w:p w14:paraId="1CDFF26B" w14:textId="77777777" w:rsidR="002E245A" w:rsidRPr="00BD2C6E" w:rsidRDefault="002E245A" w:rsidP="002E245A">
      <w:pPr>
        <w:pStyle w:val="Heading4"/>
        <w:numPr>
          <w:ilvl w:val="0"/>
          <w:numId w:val="0"/>
        </w:numPr>
        <w:ind w:left="1152"/>
        <w:rPr>
          <w:rFonts w:eastAsiaTheme="minorHAnsi"/>
        </w:rPr>
      </w:pPr>
    </w:p>
    <w:p w14:paraId="5E6D7D91" w14:textId="2D615F72" w:rsidR="002E245A" w:rsidRDefault="005E275C" w:rsidP="005E275C">
      <w:pPr>
        <w:pStyle w:val="Heading3"/>
        <w:ind w:left="810" w:hanging="810"/>
        <w:rPr>
          <w:rFonts w:eastAsiaTheme="minorHAnsi"/>
        </w:rPr>
      </w:pPr>
      <w:r w:rsidRPr="005E275C">
        <w:rPr>
          <w:rFonts w:eastAsiaTheme="minorHAnsi"/>
        </w:rPr>
        <w:t>The contractor shall include in their Proposal an Architectural Diagram demonstrating Data Isolation to the</w:t>
      </w:r>
      <w:r>
        <w:rPr>
          <w:rFonts w:eastAsiaTheme="minorHAnsi"/>
        </w:rPr>
        <w:t xml:space="preserve"> state agency. </w:t>
      </w:r>
    </w:p>
    <w:p w14:paraId="47492E1A" w14:textId="77777777" w:rsidR="005E275C" w:rsidRPr="005E275C" w:rsidRDefault="005E275C" w:rsidP="005E275C">
      <w:pPr>
        <w:rPr>
          <w:rFonts w:eastAsiaTheme="minorHAnsi"/>
        </w:rPr>
      </w:pPr>
    </w:p>
    <w:p w14:paraId="1256C83F" w14:textId="0EB7D272" w:rsidR="002E245A" w:rsidRPr="00BD2C6E" w:rsidRDefault="002E245A" w:rsidP="002E245A">
      <w:pPr>
        <w:pStyle w:val="Heading3"/>
        <w:rPr>
          <w:rFonts w:eastAsiaTheme="minorHAnsi"/>
        </w:rPr>
      </w:pPr>
      <w:r w:rsidRPr="00BD2C6E">
        <w:rPr>
          <w:rFonts w:eastAsiaTheme="minorHAnsi"/>
        </w:rPr>
        <w:t>The contractor must establish and use technologies and practices to monitor and remediate malware within the state’s processing environment at the contractor’s data centers.</w:t>
      </w:r>
    </w:p>
    <w:p w14:paraId="548C86C3" w14:textId="77777777" w:rsidR="002E245A" w:rsidRPr="00BD2C6E" w:rsidRDefault="002E245A" w:rsidP="002E245A">
      <w:pPr>
        <w:rPr>
          <w:rFonts w:eastAsiaTheme="minorHAnsi"/>
        </w:rPr>
      </w:pPr>
    </w:p>
    <w:p w14:paraId="4EFBE778" w14:textId="77777777" w:rsidR="002E245A" w:rsidRPr="00BD2C6E" w:rsidRDefault="002E245A" w:rsidP="002E245A">
      <w:pPr>
        <w:pStyle w:val="Heading3"/>
        <w:rPr>
          <w:rFonts w:eastAsiaTheme="minorHAnsi"/>
        </w:rPr>
      </w:pPr>
      <w:r w:rsidRPr="00BD2C6E">
        <w:rPr>
          <w:rFonts w:eastAsiaTheme="minorHAnsi"/>
        </w:rPr>
        <w:t>The contractor must provide continuous, proactive protection against network-based denial of service attacks and other Internet-based attacks.</w:t>
      </w:r>
    </w:p>
    <w:p w14:paraId="4D0D51BA" w14:textId="77777777" w:rsidR="00F87B0D" w:rsidRPr="00BD2C6E" w:rsidRDefault="00F87B0D" w:rsidP="00F87B0D">
      <w:pPr>
        <w:rPr>
          <w:rFonts w:eastAsiaTheme="minorHAnsi"/>
        </w:rPr>
      </w:pPr>
    </w:p>
    <w:p w14:paraId="31D9638C" w14:textId="0EC8F8C2" w:rsidR="002E245A" w:rsidRPr="00BD2C6E" w:rsidRDefault="002E245A" w:rsidP="002E245A">
      <w:pPr>
        <w:pStyle w:val="Heading3"/>
        <w:rPr>
          <w:rFonts w:eastAsiaTheme="minorHAnsi"/>
        </w:rPr>
      </w:pPr>
      <w:r w:rsidRPr="00BD2C6E">
        <w:rPr>
          <w:rFonts w:eastAsiaTheme="minorHAnsi"/>
        </w:rPr>
        <w:t>The contractor must ensure that all state information remains within the United States, including primary and secondary locations, disaster recovery locations, and any other location where state information is stored, transmitted, or processed.  Access to state data in primary and secondary systems must originate from within the United States and must not occur from outside the United States.</w:t>
      </w:r>
    </w:p>
    <w:p w14:paraId="7F5DEA9A" w14:textId="77777777" w:rsidR="00F87B0D" w:rsidRDefault="00F87B0D" w:rsidP="00F87B0D">
      <w:pPr>
        <w:rPr>
          <w:rFonts w:eastAsiaTheme="minorHAnsi"/>
        </w:rPr>
      </w:pPr>
    </w:p>
    <w:p w14:paraId="527503A0" w14:textId="30991291" w:rsidR="00F87B0D" w:rsidRDefault="005E275C" w:rsidP="00F87B0D">
      <w:pPr>
        <w:pStyle w:val="Heading3"/>
        <w:rPr>
          <w:rFonts w:eastAsiaTheme="minorHAnsi"/>
        </w:rPr>
      </w:pPr>
      <w:r w:rsidRPr="005E275C">
        <w:rPr>
          <w:rFonts w:eastAsiaTheme="minorHAnsi"/>
        </w:rPr>
        <w:t>The contractor sh</w:t>
      </w:r>
      <w:r w:rsidR="00A66D0C">
        <w:rPr>
          <w:rFonts w:eastAsiaTheme="minorHAnsi"/>
        </w:rPr>
        <w:t>all</w:t>
      </w:r>
      <w:r w:rsidRPr="005E275C">
        <w:rPr>
          <w:rFonts w:eastAsiaTheme="minorHAnsi"/>
        </w:rPr>
        <w:t xml:space="preserve"> adhere to the security criteria and cloud hosting recommendations defined within this document, whether contractor-hosted in the contractor's environment or contractor-hosted in the State's environment</w:t>
      </w:r>
      <w:r w:rsidR="00F87B0D" w:rsidRPr="00F87B0D">
        <w:rPr>
          <w:rFonts w:eastAsiaTheme="minorHAnsi"/>
        </w:rPr>
        <w:t>.</w:t>
      </w:r>
    </w:p>
    <w:p w14:paraId="38DAC6FB" w14:textId="77777777" w:rsidR="00F87B0D" w:rsidRPr="00F87B0D" w:rsidRDefault="00F87B0D" w:rsidP="00F87B0D"/>
    <w:p w14:paraId="7C093461" w14:textId="2C73385A" w:rsidR="00F87B0D" w:rsidRDefault="005E275C" w:rsidP="00F87B0D">
      <w:pPr>
        <w:pStyle w:val="Heading3"/>
        <w:rPr>
          <w:rFonts w:eastAsiaTheme="minorHAnsi"/>
        </w:rPr>
      </w:pPr>
      <w:r>
        <w:rPr>
          <w:rFonts w:eastAsiaTheme="minorHAnsi"/>
        </w:rPr>
        <w:t>Within thirty (30) days upon award th</w:t>
      </w:r>
      <w:r w:rsidR="00F87B0D" w:rsidRPr="00F87B0D">
        <w:rPr>
          <w:rFonts w:eastAsiaTheme="minorHAnsi"/>
        </w:rPr>
        <w:t>e contractor</w:t>
      </w:r>
      <w:r>
        <w:rPr>
          <w:rFonts w:eastAsiaTheme="minorHAnsi"/>
        </w:rPr>
        <w:t xml:space="preserve"> shall</w:t>
      </w:r>
      <w:r w:rsidR="00F87B0D" w:rsidRPr="00F87B0D">
        <w:rPr>
          <w:rFonts w:eastAsiaTheme="minorHAnsi"/>
        </w:rPr>
        <w:t xml:space="preserve"> provide a Service Level Agreement (SLA)</w:t>
      </w:r>
      <w:r w:rsidR="00A66D0C">
        <w:rPr>
          <w:rFonts w:eastAsiaTheme="minorHAnsi"/>
        </w:rPr>
        <w:t xml:space="preserve"> to the state agency</w:t>
      </w:r>
      <w:r w:rsidR="00F87B0D" w:rsidRPr="00F87B0D">
        <w:rPr>
          <w:rFonts w:eastAsiaTheme="minorHAnsi"/>
        </w:rPr>
        <w:t>.</w:t>
      </w:r>
    </w:p>
    <w:p w14:paraId="5AD5764D" w14:textId="77777777" w:rsidR="00F87B0D" w:rsidRPr="00F87B0D" w:rsidRDefault="00F87B0D" w:rsidP="00F87B0D"/>
    <w:p w14:paraId="4B0673A6" w14:textId="77777777" w:rsidR="00F87B0D" w:rsidRDefault="00F87B0D" w:rsidP="00F87B0D">
      <w:pPr>
        <w:pStyle w:val="Heading4"/>
        <w:rPr>
          <w:rFonts w:eastAsiaTheme="minorHAnsi"/>
        </w:rPr>
      </w:pPr>
      <w:r w:rsidRPr="00F87B0D">
        <w:rPr>
          <w:rFonts w:eastAsiaTheme="minorHAnsi"/>
        </w:rPr>
        <w:t>The contractor should understand and agree that in the event the service availability is less than 95% in a given month, the state should have the sole right to terminate the contract and be entitled to credit or refund without penalty.</w:t>
      </w:r>
    </w:p>
    <w:p w14:paraId="6EBC79C3" w14:textId="77777777" w:rsidR="00F87B0D" w:rsidRPr="00F87B0D" w:rsidRDefault="00F87B0D" w:rsidP="00F87B0D">
      <w:pPr>
        <w:pStyle w:val="Heading4"/>
        <w:numPr>
          <w:ilvl w:val="0"/>
          <w:numId w:val="0"/>
        </w:numPr>
        <w:ind w:left="1152"/>
        <w:rPr>
          <w:rFonts w:eastAsiaTheme="minorHAnsi"/>
        </w:rPr>
      </w:pPr>
    </w:p>
    <w:p w14:paraId="518F86D6" w14:textId="1B680988" w:rsidR="00F87B0D" w:rsidRDefault="00F87B0D" w:rsidP="00F87B0D">
      <w:pPr>
        <w:pStyle w:val="Heading4"/>
        <w:rPr>
          <w:rFonts w:eastAsiaTheme="minorHAnsi"/>
        </w:rPr>
      </w:pPr>
      <w:r w:rsidRPr="00F87B0D">
        <w:rPr>
          <w:rFonts w:eastAsiaTheme="minorHAnsi"/>
        </w:rPr>
        <w:t>The SLA should account for high availability (24x7x365) and access to the application required instances with scheduled maintenance times for the solution. The state will utilize the contractor's scheduled maintenance times, as provided with advanced visibility by the contractor.</w:t>
      </w:r>
    </w:p>
    <w:p w14:paraId="19DDE855" w14:textId="77777777" w:rsidR="00F87B0D" w:rsidRPr="00F87B0D" w:rsidRDefault="00F87B0D" w:rsidP="00F87B0D">
      <w:pPr>
        <w:pStyle w:val="Heading4"/>
        <w:numPr>
          <w:ilvl w:val="0"/>
          <w:numId w:val="0"/>
        </w:numPr>
        <w:rPr>
          <w:rFonts w:eastAsiaTheme="minorHAnsi"/>
        </w:rPr>
      </w:pPr>
    </w:p>
    <w:p w14:paraId="0A34B04A" w14:textId="119518B8" w:rsidR="00F87B0D" w:rsidRDefault="00F87B0D" w:rsidP="00F87B0D">
      <w:pPr>
        <w:pStyle w:val="Heading4"/>
        <w:rPr>
          <w:rFonts w:eastAsiaTheme="minorHAnsi"/>
        </w:rPr>
      </w:pPr>
      <w:r w:rsidRPr="00F87B0D">
        <w:rPr>
          <w:rFonts w:eastAsiaTheme="minorHAnsi"/>
        </w:rPr>
        <w:t xml:space="preserve">The SLA should include provisions ensure the state is notified at least 24 hours in advance of any maintenance that will be performed outside of the scheduled maintenance window, except for fixes that would be classified as an emergency where the requirement to provide notice within the specified time will be waived. </w:t>
      </w:r>
    </w:p>
    <w:p w14:paraId="29226C42" w14:textId="77777777" w:rsidR="00F87B0D" w:rsidRDefault="00F87B0D" w:rsidP="00F87B0D">
      <w:pPr>
        <w:pStyle w:val="ListParagraph"/>
        <w:rPr>
          <w:rFonts w:eastAsiaTheme="minorHAnsi"/>
        </w:rPr>
      </w:pPr>
    </w:p>
    <w:p w14:paraId="2757346C" w14:textId="086AEF19" w:rsidR="00F87B0D" w:rsidRDefault="00F87B0D" w:rsidP="00F87B0D">
      <w:pPr>
        <w:pStyle w:val="Heading5"/>
        <w:rPr>
          <w:rFonts w:eastAsiaTheme="minorHAnsi"/>
        </w:rPr>
      </w:pPr>
      <w:r w:rsidRPr="00F87B0D">
        <w:rPr>
          <w:rFonts w:eastAsiaTheme="minorHAnsi"/>
        </w:rPr>
        <w:t xml:space="preserve">Notifications </w:t>
      </w:r>
      <w:r>
        <w:rPr>
          <w:rFonts w:eastAsiaTheme="minorHAnsi"/>
        </w:rPr>
        <w:t xml:space="preserve">regarding the SLA </w:t>
      </w:r>
      <w:r w:rsidRPr="00F87B0D">
        <w:rPr>
          <w:rFonts w:eastAsiaTheme="minorHAnsi"/>
        </w:rPr>
        <w:t xml:space="preserve">should be sent to designated state staff via electronic mail. </w:t>
      </w:r>
    </w:p>
    <w:p w14:paraId="3FE385D8" w14:textId="77777777" w:rsidR="00F87B0D" w:rsidRPr="00F87B0D" w:rsidRDefault="00F87B0D" w:rsidP="00F87B0D"/>
    <w:p w14:paraId="5782D5EB" w14:textId="123BC66E" w:rsidR="00F87B0D" w:rsidRDefault="00F87B0D" w:rsidP="00F87B0D">
      <w:pPr>
        <w:pStyle w:val="Heading5"/>
        <w:rPr>
          <w:rFonts w:eastAsiaTheme="minorHAnsi"/>
        </w:rPr>
      </w:pPr>
      <w:r w:rsidRPr="00F87B0D">
        <w:rPr>
          <w:rFonts w:eastAsiaTheme="minorHAnsi"/>
        </w:rPr>
        <w:t>The SLA should include provisions for notification of any maintenance that will be performed outside of the scheduled maintenance window by text message or telephone to the designated state staff.</w:t>
      </w:r>
    </w:p>
    <w:p w14:paraId="1A5182E2" w14:textId="77777777" w:rsidR="00F87B0D" w:rsidRPr="00F87B0D" w:rsidRDefault="00F87B0D" w:rsidP="00F87B0D"/>
    <w:p w14:paraId="0EFFA1E5" w14:textId="024E7D48" w:rsidR="00F87B0D" w:rsidRDefault="00F87B0D" w:rsidP="00F87B0D">
      <w:pPr>
        <w:pStyle w:val="Heading4"/>
        <w:rPr>
          <w:rFonts w:eastAsiaTheme="minorHAnsi"/>
        </w:rPr>
      </w:pPr>
      <w:r w:rsidRPr="00F87B0D">
        <w:rPr>
          <w:rFonts w:eastAsiaTheme="minorHAnsi"/>
        </w:rPr>
        <w:t>The SLA should include provisions to ensure the state is notified immediately of the activation of any part of the contractor’s disaster recovery processes that will impact the state’s information or access to the services. The contractor understands and agrees notification must be provided by electronic mail or by telephone to the designated state staff.</w:t>
      </w:r>
    </w:p>
    <w:p w14:paraId="3215702F" w14:textId="77777777" w:rsidR="00F87B0D" w:rsidRPr="00F87B0D" w:rsidRDefault="00F87B0D" w:rsidP="00F87B0D">
      <w:pPr>
        <w:pStyle w:val="Heading4"/>
        <w:numPr>
          <w:ilvl w:val="0"/>
          <w:numId w:val="0"/>
        </w:numPr>
        <w:ind w:left="1152"/>
        <w:rPr>
          <w:rFonts w:eastAsiaTheme="minorHAnsi"/>
        </w:rPr>
      </w:pPr>
    </w:p>
    <w:p w14:paraId="3A6873EB" w14:textId="77777777" w:rsidR="00F87B0D" w:rsidRDefault="00F87B0D" w:rsidP="00F87B0D">
      <w:pPr>
        <w:pStyle w:val="Heading5"/>
        <w:rPr>
          <w:rFonts w:eastAsiaTheme="minorHAnsi"/>
        </w:rPr>
      </w:pPr>
      <w:r w:rsidRPr="00F87B0D">
        <w:rPr>
          <w:rFonts w:eastAsiaTheme="minorHAnsi"/>
        </w:rPr>
        <w:t>The contractor should provide notification of the activation of any part of the contractor’s disaster recovery processes that will impact the state’s information or access to the services by text message or telephone to the designated state staff.</w:t>
      </w:r>
    </w:p>
    <w:p w14:paraId="1987C08C" w14:textId="77777777" w:rsidR="00F87B0D" w:rsidRPr="00F87B0D" w:rsidRDefault="00F87B0D" w:rsidP="00F87B0D"/>
    <w:p w14:paraId="3E11F2AD" w14:textId="2F64F5D2" w:rsidR="00F87B0D" w:rsidRDefault="00F87B0D" w:rsidP="00F87B0D">
      <w:pPr>
        <w:pStyle w:val="Heading4"/>
        <w:rPr>
          <w:rFonts w:eastAsiaTheme="minorHAnsi"/>
        </w:rPr>
      </w:pPr>
      <w:r w:rsidRPr="00F87B0D">
        <w:rPr>
          <w:rFonts w:eastAsiaTheme="minorHAnsi"/>
        </w:rPr>
        <w:t>The contractor’s solution should meet a response time standard of less than one (1) second for web response times for 95% of all transactions.</w:t>
      </w:r>
    </w:p>
    <w:p w14:paraId="02935ACE" w14:textId="77777777" w:rsidR="00F87B0D" w:rsidRPr="00F87B0D" w:rsidRDefault="00F87B0D" w:rsidP="00F87B0D">
      <w:pPr>
        <w:pStyle w:val="Heading4"/>
        <w:numPr>
          <w:ilvl w:val="0"/>
          <w:numId w:val="0"/>
        </w:numPr>
        <w:ind w:left="1152"/>
        <w:rPr>
          <w:rFonts w:eastAsiaTheme="minorHAnsi"/>
        </w:rPr>
      </w:pPr>
    </w:p>
    <w:p w14:paraId="3F9CA439" w14:textId="0D97BC44" w:rsidR="00F87B0D" w:rsidRPr="00A66D0C" w:rsidRDefault="00F87B0D" w:rsidP="00F87B0D">
      <w:pPr>
        <w:pStyle w:val="Heading3"/>
        <w:rPr>
          <w:rFonts w:eastAsiaTheme="minorHAnsi"/>
        </w:rPr>
      </w:pPr>
      <w:r w:rsidRPr="00F87B0D">
        <w:rPr>
          <w:rFonts w:eastAsiaTheme="minorHAnsi"/>
        </w:rPr>
        <w:t xml:space="preserve">The </w:t>
      </w:r>
      <w:r>
        <w:rPr>
          <w:rFonts w:eastAsiaTheme="minorHAnsi"/>
        </w:rPr>
        <w:t>contractor</w:t>
      </w:r>
      <w:r w:rsidRPr="00F87B0D">
        <w:rPr>
          <w:rFonts w:eastAsiaTheme="minorHAnsi"/>
        </w:rPr>
        <w:t xml:space="preserve"> </w:t>
      </w:r>
      <w:r w:rsidRPr="00A66D0C">
        <w:rPr>
          <w:rFonts w:eastAsiaTheme="minorHAnsi"/>
        </w:rPr>
        <w:t>must indicate other Federal, State, or Local government agencies that utilize the cloud application or service, including the year the agency started using the cloud service. If available, the contractor should provide the agency’s contact information including name, title, email and phone.</w:t>
      </w:r>
    </w:p>
    <w:p w14:paraId="6574D17A" w14:textId="77777777" w:rsidR="00F87B0D" w:rsidRPr="00A66D0C" w:rsidRDefault="00F87B0D" w:rsidP="00F87B0D"/>
    <w:p w14:paraId="7754F2A0" w14:textId="6E9E9940" w:rsidR="00F87B0D" w:rsidRDefault="00F87B0D" w:rsidP="00F87B0D">
      <w:pPr>
        <w:pStyle w:val="Heading3"/>
        <w:rPr>
          <w:rFonts w:eastAsiaTheme="minorHAnsi"/>
        </w:rPr>
      </w:pPr>
      <w:r w:rsidRPr="00A66D0C">
        <w:rPr>
          <w:rFonts w:eastAsiaTheme="minorHAnsi"/>
        </w:rPr>
        <w:t xml:space="preserve">The </w:t>
      </w:r>
      <w:r w:rsidR="00724E23" w:rsidRPr="00A66D0C">
        <w:rPr>
          <w:rFonts w:eastAsiaTheme="minorHAnsi"/>
        </w:rPr>
        <w:t>contractor</w:t>
      </w:r>
      <w:r w:rsidRPr="00A66D0C">
        <w:rPr>
          <w:rFonts w:eastAsiaTheme="minorHAnsi"/>
        </w:rPr>
        <w:t xml:space="preserve"> must indicate the extent to which third parties are responsible for providing the different logical layers of the solution’s</w:t>
      </w:r>
      <w:r w:rsidRPr="00F87B0D">
        <w:rPr>
          <w:rFonts w:eastAsiaTheme="minorHAnsi"/>
        </w:rPr>
        <w:t xml:space="preserve"> infrastructure. </w:t>
      </w:r>
      <w:r w:rsidR="00724E23">
        <w:rPr>
          <w:rFonts w:eastAsiaTheme="minorHAnsi"/>
        </w:rPr>
        <w:t>The contractor should indicate all parties that share responsibility w</w:t>
      </w:r>
      <w:r w:rsidRPr="00F87B0D">
        <w:rPr>
          <w:rFonts w:eastAsiaTheme="minorHAnsi"/>
        </w:rPr>
        <w:t>here multiple parties share responsibility for securing, configuring, managing, or obtaining certification of compliance for a given logical layer</w:t>
      </w:r>
      <w:r w:rsidR="00724E23">
        <w:rPr>
          <w:rFonts w:eastAsiaTheme="minorHAnsi"/>
        </w:rPr>
        <w:t xml:space="preserve">. </w:t>
      </w:r>
    </w:p>
    <w:p w14:paraId="6085E62A" w14:textId="77777777" w:rsidR="00724E23" w:rsidRDefault="00724E23" w:rsidP="00724E23">
      <w:pPr>
        <w:rPr>
          <w:rFonts w:eastAsiaTheme="minorHAnsi"/>
        </w:rPr>
      </w:pPr>
    </w:p>
    <w:p w14:paraId="4CC5D0C4" w14:textId="2663D2C4" w:rsidR="00724E23" w:rsidRPr="00724E23" w:rsidRDefault="00724E23" w:rsidP="00724E23">
      <w:pPr>
        <w:pStyle w:val="Heading4"/>
        <w:rPr>
          <w:rFonts w:eastAsiaTheme="minorHAnsi"/>
        </w:rPr>
      </w:pPr>
      <w:r>
        <w:rPr>
          <w:rFonts w:eastAsiaTheme="minorHAnsi"/>
        </w:rPr>
        <w:t>The contractor’s l</w:t>
      </w:r>
      <w:r w:rsidRPr="00724E23">
        <w:rPr>
          <w:rFonts w:eastAsiaTheme="minorHAnsi"/>
        </w:rPr>
        <w:t xml:space="preserve">ist </w:t>
      </w:r>
      <w:r>
        <w:rPr>
          <w:rFonts w:eastAsiaTheme="minorHAnsi"/>
        </w:rPr>
        <w:t>of</w:t>
      </w:r>
      <w:r w:rsidRPr="00724E23">
        <w:rPr>
          <w:rFonts w:eastAsiaTheme="minorHAnsi"/>
        </w:rPr>
        <w:t xml:space="preserve"> responsible parties and roles </w:t>
      </w:r>
      <w:r>
        <w:rPr>
          <w:rFonts w:eastAsiaTheme="minorHAnsi"/>
        </w:rPr>
        <w:t>should include</w:t>
      </w:r>
      <w:r w:rsidRPr="00724E23">
        <w:rPr>
          <w:rFonts w:eastAsiaTheme="minorHAnsi"/>
        </w:rPr>
        <w:t xml:space="preserve"> the following:</w:t>
      </w:r>
    </w:p>
    <w:p w14:paraId="5BE6BCE7" w14:textId="5E9981FE" w:rsidR="00724E23" w:rsidRPr="00724E23" w:rsidRDefault="00724E23" w:rsidP="00724E23">
      <w:pPr>
        <w:pStyle w:val="Heading5"/>
        <w:rPr>
          <w:rFonts w:eastAsiaTheme="minorHAnsi"/>
        </w:rPr>
      </w:pPr>
      <w:r w:rsidRPr="00724E23">
        <w:rPr>
          <w:rFonts w:eastAsiaTheme="minorHAnsi"/>
        </w:rPr>
        <w:t>Layer Description</w:t>
      </w:r>
      <w:r>
        <w:rPr>
          <w:rFonts w:eastAsiaTheme="minorHAnsi"/>
        </w:rPr>
        <w:t>;</w:t>
      </w:r>
      <w:r w:rsidRPr="00724E23">
        <w:rPr>
          <w:rFonts w:eastAsiaTheme="minorHAnsi"/>
        </w:rPr>
        <w:tab/>
      </w:r>
    </w:p>
    <w:p w14:paraId="3DE9D19F" w14:textId="3175F083" w:rsidR="00724E23" w:rsidRPr="00724E23" w:rsidRDefault="00724E23" w:rsidP="00724E23">
      <w:pPr>
        <w:pStyle w:val="Heading5"/>
        <w:rPr>
          <w:rFonts w:eastAsiaTheme="minorHAnsi"/>
        </w:rPr>
      </w:pPr>
      <w:r w:rsidRPr="00724E23">
        <w:rPr>
          <w:rFonts w:eastAsiaTheme="minorHAnsi"/>
        </w:rPr>
        <w:t>Application</w:t>
      </w:r>
      <w:r>
        <w:rPr>
          <w:rFonts w:eastAsiaTheme="minorHAnsi"/>
        </w:rPr>
        <w:t>;</w:t>
      </w:r>
    </w:p>
    <w:p w14:paraId="4E1B8339" w14:textId="1498B193" w:rsidR="00724E23" w:rsidRPr="00724E23" w:rsidRDefault="00724E23" w:rsidP="00724E23">
      <w:pPr>
        <w:pStyle w:val="Heading5"/>
        <w:rPr>
          <w:rFonts w:eastAsiaTheme="minorHAnsi"/>
        </w:rPr>
      </w:pPr>
      <w:r w:rsidRPr="00724E23">
        <w:rPr>
          <w:rFonts w:eastAsiaTheme="minorHAnsi"/>
        </w:rPr>
        <w:t>Database</w:t>
      </w:r>
      <w:r>
        <w:rPr>
          <w:rFonts w:eastAsiaTheme="minorHAnsi"/>
        </w:rPr>
        <w:t>;</w:t>
      </w:r>
      <w:r w:rsidRPr="00724E23">
        <w:rPr>
          <w:rFonts w:eastAsiaTheme="minorHAnsi"/>
        </w:rPr>
        <w:t xml:space="preserve"> </w:t>
      </w:r>
      <w:r w:rsidRPr="00724E23">
        <w:rPr>
          <w:rFonts w:eastAsiaTheme="minorHAnsi"/>
        </w:rPr>
        <w:tab/>
      </w:r>
    </w:p>
    <w:p w14:paraId="1085FFF8" w14:textId="40E12207" w:rsidR="00724E23" w:rsidRPr="00724E23" w:rsidRDefault="00724E23" w:rsidP="00724E23">
      <w:pPr>
        <w:pStyle w:val="Heading5"/>
        <w:rPr>
          <w:rFonts w:eastAsiaTheme="minorHAnsi"/>
        </w:rPr>
      </w:pPr>
      <w:r w:rsidRPr="00724E23">
        <w:rPr>
          <w:rFonts w:eastAsiaTheme="minorHAnsi"/>
        </w:rPr>
        <w:t>Runtime</w:t>
      </w:r>
      <w:r>
        <w:rPr>
          <w:rFonts w:eastAsiaTheme="minorHAnsi"/>
        </w:rPr>
        <w:t>;</w:t>
      </w:r>
      <w:r w:rsidRPr="00724E23">
        <w:rPr>
          <w:rFonts w:eastAsiaTheme="minorHAnsi"/>
        </w:rPr>
        <w:tab/>
      </w:r>
    </w:p>
    <w:p w14:paraId="7FB993E6" w14:textId="17E34747" w:rsidR="00724E23" w:rsidRPr="00724E23" w:rsidRDefault="00724E23" w:rsidP="00724E23">
      <w:pPr>
        <w:pStyle w:val="Heading5"/>
        <w:rPr>
          <w:rFonts w:eastAsiaTheme="minorHAnsi"/>
        </w:rPr>
      </w:pPr>
      <w:r w:rsidRPr="00724E23">
        <w:rPr>
          <w:rFonts w:eastAsiaTheme="minorHAnsi"/>
        </w:rPr>
        <w:t>Middleware</w:t>
      </w:r>
      <w:r>
        <w:rPr>
          <w:rFonts w:eastAsiaTheme="minorHAnsi"/>
        </w:rPr>
        <w:t>;</w:t>
      </w:r>
      <w:r w:rsidRPr="00724E23">
        <w:rPr>
          <w:rFonts w:eastAsiaTheme="minorHAnsi"/>
        </w:rPr>
        <w:tab/>
      </w:r>
    </w:p>
    <w:p w14:paraId="0D6BD159" w14:textId="05323561" w:rsidR="00724E23" w:rsidRPr="00724E23" w:rsidRDefault="00724E23" w:rsidP="00724E23">
      <w:pPr>
        <w:pStyle w:val="Heading5"/>
        <w:rPr>
          <w:rFonts w:eastAsiaTheme="minorHAnsi"/>
        </w:rPr>
      </w:pPr>
      <w:r w:rsidRPr="00724E23">
        <w:rPr>
          <w:rFonts w:eastAsiaTheme="minorHAnsi"/>
        </w:rPr>
        <w:t>Operating System</w:t>
      </w:r>
      <w:r>
        <w:rPr>
          <w:rFonts w:eastAsiaTheme="minorHAnsi"/>
        </w:rPr>
        <w:t>;</w:t>
      </w:r>
      <w:r w:rsidRPr="00724E23">
        <w:rPr>
          <w:rFonts w:eastAsiaTheme="minorHAnsi"/>
        </w:rPr>
        <w:tab/>
      </w:r>
    </w:p>
    <w:p w14:paraId="7C4B014B" w14:textId="07629321" w:rsidR="00724E23" w:rsidRPr="00724E23" w:rsidRDefault="00724E23" w:rsidP="00724E23">
      <w:pPr>
        <w:pStyle w:val="Heading5"/>
        <w:rPr>
          <w:rFonts w:eastAsiaTheme="minorHAnsi"/>
        </w:rPr>
      </w:pPr>
      <w:r w:rsidRPr="00724E23">
        <w:rPr>
          <w:rFonts w:eastAsiaTheme="minorHAnsi"/>
        </w:rPr>
        <w:t>Virtualization</w:t>
      </w:r>
      <w:r>
        <w:rPr>
          <w:rFonts w:eastAsiaTheme="minorHAnsi"/>
        </w:rPr>
        <w:t>;</w:t>
      </w:r>
    </w:p>
    <w:p w14:paraId="647DA2C3" w14:textId="6BB30006" w:rsidR="00724E23" w:rsidRPr="00724E23" w:rsidRDefault="00724E23" w:rsidP="00724E23">
      <w:pPr>
        <w:pStyle w:val="Heading5"/>
        <w:rPr>
          <w:rFonts w:eastAsiaTheme="minorHAnsi"/>
        </w:rPr>
      </w:pPr>
      <w:r w:rsidRPr="00724E23">
        <w:rPr>
          <w:rFonts w:eastAsiaTheme="minorHAnsi"/>
        </w:rPr>
        <w:t>Server</w:t>
      </w:r>
      <w:r>
        <w:rPr>
          <w:rFonts w:eastAsiaTheme="minorHAnsi"/>
        </w:rPr>
        <w:t>;</w:t>
      </w:r>
      <w:r w:rsidRPr="00724E23">
        <w:rPr>
          <w:rFonts w:eastAsiaTheme="minorHAnsi"/>
        </w:rPr>
        <w:tab/>
      </w:r>
    </w:p>
    <w:p w14:paraId="42DA113E" w14:textId="4D14D85F" w:rsidR="00724E23" w:rsidRPr="00724E23" w:rsidRDefault="00724E23" w:rsidP="00724E23">
      <w:pPr>
        <w:pStyle w:val="Heading5"/>
        <w:rPr>
          <w:rFonts w:eastAsiaTheme="minorHAnsi"/>
        </w:rPr>
      </w:pPr>
      <w:r w:rsidRPr="00724E23">
        <w:rPr>
          <w:rFonts w:eastAsiaTheme="minorHAnsi"/>
        </w:rPr>
        <w:t>Storage</w:t>
      </w:r>
      <w:r>
        <w:rPr>
          <w:rFonts w:eastAsiaTheme="minorHAnsi"/>
        </w:rPr>
        <w:t>;</w:t>
      </w:r>
      <w:r w:rsidRPr="00724E23">
        <w:rPr>
          <w:rFonts w:eastAsiaTheme="minorHAnsi"/>
        </w:rPr>
        <w:tab/>
      </w:r>
    </w:p>
    <w:p w14:paraId="42D461C6" w14:textId="28CE563B" w:rsidR="00724E23" w:rsidRPr="00724E23" w:rsidRDefault="00724E23" w:rsidP="00724E23">
      <w:pPr>
        <w:pStyle w:val="Heading5"/>
        <w:rPr>
          <w:rFonts w:eastAsiaTheme="minorHAnsi"/>
        </w:rPr>
      </w:pPr>
      <w:r w:rsidRPr="00724E23">
        <w:rPr>
          <w:rFonts w:eastAsiaTheme="minorHAnsi"/>
        </w:rPr>
        <w:t>Network</w:t>
      </w:r>
      <w:r>
        <w:rPr>
          <w:rFonts w:eastAsiaTheme="minorHAnsi"/>
        </w:rPr>
        <w:t>; and</w:t>
      </w:r>
      <w:r w:rsidRPr="00724E23">
        <w:rPr>
          <w:rFonts w:eastAsiaTheme="minorHAnsi"/>
        </w:rPr>
        <w:tab/>
      </w:r>
    </w:p>
    <w:p w14:paraId="68B7B222" w14:textId="77777777" w:rsidR="00724E23" w:rsidRDefault="00724E23" w:rsidP="00724E23">
      <w:pPr>
        <w:pStyle w:val="Heading5"/>
        <w:rPr>
          <w:rFonts w:eastAsiaTheme="minorHAnsi"/>
        </w:rPr>
      </w:pPr>
      <w:r w:rsidRPr="00724E23">
        <w:rPr>
          <w:rFonts w:eastAsiaTheme="minorHAnsi"/>
        </w:rPr>
        <w:t>Physical Security</w:t>
      </w:r>
      <w:r w:rsidRPr="00724E23">
        <w:rPr>
          <w:rFonts w:eastAsiaTheme="minorHAnsi"/>
        </w:rPr>
        <w:tab/>
      </w:r>
    </w:p>
    <w:p w14:paraId="1FC2EAD4" w14:textId="77777777" w:rsidR="00440692" w:rsidRPr="00440692" w:rsidRDefault="00440692" w:rsidP="00440692">
      <w:pPr>
        <w:rPr>
          <w:rFonts w:eastAsiaTheme="minorHAnsi"/>
        </w:rPr>
      </w:pPr>
    </w:p>
    <w:p w14:paraId="1C4D089C" w14:textId="7A38E620" w:rsidR="00440692" w:rsidRPr="00A66D0C" w:rsidRDefault="001229D1" w:rsidP="00440692">
      <w:pPr>
        <w:pStyle w:val="Heading3"/>
        <w:rPr>
          <w:rFonts w:eastAsiaTheme="minorHAnsi"/>
        </w:rPr>
      </w:pPr>
      <w:r w:rsidRPr="00A66D0C">
        <w:rPr>
          <w:rFonts w:eastAsiaTheme="minorHAnsi"/>
        </w:rPr>
        <w:t xml:space="preserve">All </w:t>
      </w:r>
      <w:r w:rsidR="00440692" w:rsidRPr="00A66D0C">
        <w:rPr>
          <w:rFonts w:eastAsiaTheme="minorHAnsi"/>
        </w:rPr>
        <w:t xml:space="preserve">information managed </w:t>
      </w:r>
      <w:r w:rsidRPr="00A66D0C">
        <w:rPr>
          <w:rFonts w:eastAsiaTheme="minorHAnsi"/>
        </w:rPr>
        <w:t xml:space="preserve">and hosted by the contractor’s solution must </w:t>
      </w:r>
      <w:r w:rsidR="00440692" w:rsidRPr="00A66D0C">
        <w:rPr>
          <w:rFonts w:eastAsiaTheme="minorHAnsi"/>
        </w:rPr>
        <w:t xml:space="preserve">remain solely within the continental United States and </w:t>
      </w:r>
      <w:r w:rsidRPr="00A66D0C">
        <w:rPr>
          <w:rFonts w:eastAsiaTheme="minorHAnsi"/>
        </w:rPr>
        <w:t>may not</w:t>
      </w:r>
      <w:r w:rsidR="00440692" w:rsidRPr="00A66D0C">
        <w:rPr>
          <w:rFonts w:eastAsiaTheme="minorHAnsi"/>
        </w:rPr>
        <w:t xml:space="preserve"> be stored in any manner outside the continental United States.</w:t>
      </w:r>
    </w:p>
    <w:p w14:paraId="52500942" w14:textId="6ECC7EF8" w:rsidR="00440692" w:rsidRPr="00A66D0C" w:rsidRDefault="00440692" w:rsidP="00440692">
      <w:pPr>
        <w:pStyle w:val="Heading3"/>
        <w:rPr>
          <w:rFonts w:eastAsiaTheme="minorHAnsi"/>
        </w:rPr>
      </w:pPr>
      <w:r w:rsidRPr="00440692">
        <w:rPr>
          <w:rFonts w:eastAsiaTheme="minorHAnsi"/>
        </w:rPr>
        <w:t xml:space="preserve">The </w:t>
      </w:r>
      <w:r w:rsidRPr="00A66D0C">
        <w:rPr>
          <w:rFonts w:eastAsiaTheme="minorHAnsi"/>
        </w:rPr>
        <w:t>contractor must indicate if the application and its supporting infrastructure will be managed and maintained solely by citizens of the United States and from locations within the continental United States.</w:t>
      </w:r>
    </w:p>
    <w:p w14:paraId="4D0B692F" w14:textId="77777777" w:rsidR="00440692" w:rsidRPr="00A66D0C" w:rsidRDefault="00440692" w:rsidP="00440692"/>
    <w:p w14:paraId="638018D8" w14:textId="22A5385F" w:rsidR="00440692" w:rsidRPr="00A66D0C" w:rsidRDefault="00440692" w:rsidP="00440692">
      <w:pPr>
        <w:pStyle w:val="Heading3"/>
        <w:rPr>
          <w:rFonts w:eastAsiaTheme="minorHAnsi"/>
        </w:rPr>
      </w:pPr>
      <w:r w:rsidRPr="00A66D0C">
        <w:rPr>
          <w:rFonts w:eastAsiaTheme="minorHAnsi"/>
        </w:rPr>
        <w:t>The contractor must indicate the application or service’s Service Level Agreement (i.e. 99.95%) with the exception of scheduled maintenance.</w:t>
      </w:r>
    </w:p>
    <w:p w14:paraId="0FE895A7" w14:textId="77777777" w:rsidR="00440692" w:rsidRPr="00A66D0C" w:rsidRDefault="00440692" w:rsidP="00440692"/>
    <w:p w14:paraId="69ED7A10" w14:textId="2785F77C" w:rsidR="00440692" w:rsidRDefault="00440692" w:rsidP="00440692">
      <w:pPr>
        <w:pStyle w:val="Heading3"/>
        <w:rPr>
          <w:rFonts w:eastAsiaTheme="minorHAnsi"/>
        </w:rPr>
      </w:pPr>
      <w:r w:rsidRPr="00A66D0C">
        <w:rPr>
          <w:rFonts w:eastAsiaTheme="minorHAnsi"/>
        </w:rPr>
        <w:t>The contractor must indicate the</w:t>
      </w:r>
      <w:r w:rsidRPr="00440692">
        <w:rPr>
          <w:rFonts w:eastAsiaTheme="minorHAnsi"/>
        </w:rPr>
        <w:t xml:space="preserve"> scheduled maintenance procedures for the application including:</w:t>
      </w:r>
    </w:p>
    <w:p w14:paraId="4F706C57" w14:textId="77777777" w:rsidR="00440692" w:rsidRPr="00440692" w:rsidRDefault="00440692" w:rsidP="00440692"/>
    <w:p w14:paraId="36933CBE" w14:textId="7A1C2FF0" w:rsidR="00440692" w:rsidRDefault="00440692" w:rsidP="00440692">
      <w:pPr>
        <w:pStyle w:val="Heading4"/>
        <w:rPr>
          <w:rFonts w:eastAsiaTheme="minorHAnsi"/>
        </w:rPr>
      </w:pPr>
      <w:r w:rsidRPr="00440692">
        <w:rPr>
          <w:rFonts w:eastAsiaTheme="minorHAnsi"/>
        </w:rPr>
        <w:t>The customer notification process including number of days before event and the means of notification</w:t>
      </w:r>
      <w:r>
        <w:rPr>
          <w:rFonts w:eastAsiaTheme="minorHAnsi"/>
        </w:rPr>
        <w:t>;</w:t>
      </w:r>
    </w:p>
    <w:p w14:paraId="35589F70" w14:textId="77777777" w:rsidR="00440692" w:rsidRPr="00440692" w:rsidRDefault="00440692" w:rsidP="00440692">
      <w:pPr>
        <w:pStyle w:val="Heading4"/>
        <w:numPr>
          <w:ilvl w:val="0"/>
          <w:numId w:val="0"/>
        </w:numPr>
        <w:ind w:left="1152"/>
        <w:rPr>
          <w:rFonts w:eastAsiaTheme="minorHAnsi"/>
        </w:rPr>
      </w:pPr>
    </w:p>
    <w:p w14:paraId="498E1220" w14:textId="2667F51D" w:rsidR="00440692" w:rsidRDefault="00440692" w:rsidP="00440692">
      <w:pPr>
        <w:pStyle w:val="Heading4"/>
        <w:rPr>
          <w:rFonts w:eastAsiaTheme="minorHAnsi"/>
        </w:rPr>
      </w:pPr>
      <w:r w:rsidRPr="00440692">
        <w:rPr>
          <w:rFonts w:eastAsiaTheme="minorHAnsi"/>
        </w:rPr>
        <w:t>The maximum scheduled maintenance outage time</w:t>
      </w:r>
      <w:r>
        <w:rPr>
          <w:rFonts w:eastAsiaTheme="minorHAnsi"/>
        </w:rPr>
        <w:t>;</w:t>
      </w:r>
    </w:p>
    <w:p w14:paraId="4B2266A3" w14:textId="77777777" w:rsidR="00440692" w:rsidRPr="00440692" w:rsidRDefault="00440692" w:rsidP="00440692">
      <w:pPr>
        <w:pStyle w:val="Heading4"/>
        <w:numPr>
          <w:ilvl w:val="0"/>
          <w:numId w:val="0"/>
        </w:numPr>
        <w:rPr>
          <w:rFonts w:eastAsiaTheme="minorHAnsi"/>
        </w:rPr>
      </w:pPr>
    </w:p>
    <w:p w14:paraId="6A5A2BF1" w14:textId="4E5B0375" w:rsidR="00440692" w:rsidRDefault="00440692" w:rsidP="00440692">
      <w:pPr>
        <w:pStyle w:val="Heading4"/>
        <w:rPr>
          <w:rFonts w:eastAsiaTheme="minorHAnsi"/>
        </w:rPr>
      </w:pPr>
      <w:r w:rsidRPr="00440692">
        <w:rPr>
          <w:rFonts w:eastAsiaTheme="minorHAnsi"/>
        </w:rPr>
        <w:t>The typical day of week, start time, and end time of maintenance processes</w:t>
      </w:r>
      <w:r>
        <w:rPr>
          <w:rFonts w:eastAsiaTheme="minorHAnsi"/>
        </w:rPr>
        <w:t xml:space="preserve">; and </w:t>
      </w:r>
    </w:p>
    <w:p w14:paraId="2CBF7675" w14:textId="77777777" w:rsidR="00440692" w:rsidRPr="00440692" w:rsidRDefault="00440692" w:rsidP="00440692">
      <w:pPr>
        <w:pStyle w:val="Heading4"/>
        <w:numPr>
          <w:ilvl w:val="0"/>
          <w:numId w:val="0"/>
        </w:numPr>
        <w:rPr>
          <w:rFonts w:eastAsiaTheme="minorHAnsi"/>
        </w:rPr>
      </w:pPr>
    </w:p>
    <w:p w14:paraId="0A9FE7A6" w14:textId="2B9AF7EC" w:rsidR="00724E23" w:rsidRPr="00724E23" w:rsidRDefault="00440692" w:rsidP="00440692">
      <w:pPr>
        <w:pStyle w:val="Heading4"/>
        <w:rPr>
          <w:rFonts w:eastAsiaTheme="minorHAnsi"/>
        </w:rPr>
      </w:pPr>
      <w:r w:rsidRPr="00440692">
        <w:rPr>
          <w:rFonts w:eastAsiaTheme="minorHAnsi"/>
        </w:rPr>
        <w:t>The frequency of scheduled maintenance</w:t>
      </w:r>
      <w:r>
        <w:rPr>
          <w:rFonts w:eastAsiaTheme="minorHAnsi"/>
        </w:rPr>
        <w:t>.</w:t>
      </w:r>
    </w:p>
    <w:p w14:paraId="6191F9FE" w14:textId="77777777" w:rsidR="00724E23" w:rsidRPr="00724E23" w:rsidRDefault="00724E23" w:rsidP="00724E23"/>
    <w:p w14:paraId="701F77D6" w14:textId="6F346252" w:rsidR="00440692" w:rsidRDefault="00440692" w:rsidP="00440692">
      <w:pPr>
        <w:pStyle w:val="Heading3"/>
        <w:rPr>
          <w:rFonts w:eastAsiaTheme="minorHAnsi"/>
        </w:rPr>
      </w:pPr>
      <w:r w:rsidRPr="00440692">
        <w:rPr>
          <w:rFonts w:eastAsiaTheme="minorHAnsi"/>
        </w:rPr>
        <w:t xml:space="preserve">The </w:t>
      </w:r>
      <w:r>
        <w:rPr>
          <w:rFonts w:eastAsiaTheme="minorHAnsi"/>
        </w:rPr>
        <w:t>contractor</w:t>
      </w:r>
      <w:r w:rsidRPr="00440692">
        <w:rPr>
          <w:rFonts w:eastAsiaTheme="minorHAnsi"/>
        </w:rPr>
        <w:t xml:space="preserve"> </w:t>
      </w:r>
      <w:r w:rsidRPr="00A66D0C">
        <w:rPr>
          <w:rFonts w:eastAsiaTheme="minorHAnsi"/>
        </w:rPr>
        <w:t>must indicate the characteristics of the disaster recovery plan for the application and application infrastructure including:</w:t>
      </w:r>
    </w:p>
    <w:p w14:paraId="5BAE06B3" w14:textId="77777777" w:rsidR="00440692" w:rsidRPr="00440692" w:rsidRDefault="00440692" w:rsidP="00440692"/>
    <w:p w14:paraId="40B01AFD" w14:textId="74B74FCE" w:rsidR="00440692" w:rsidRDefault="00440692" w:rsidP="00440692">
      <w:pPr>
        <w:pStyle w:val="Heading4"/>
        <w:rPr>
          <w:rFonts w:eastAsiaTheme="minorHAnsi"/>
        </w:rPr>
      </w:pPr>
      <w:r w:rsidRPr="00440692">
        <w:rPr>
          <w:rFonts w:eastAsiaTheme="minorHAnsi"/>
        </w:rPr>
        <w:t>The circumstances that would trigger activation of the disaster recovery plan</w:t>
      </w:r>
      <w:r>
        <w:rPr>
          <w:rFonts w:eastAsiaTheme="minorHAnsi"/>
        </w:rPr>
        <w:t>;</w:t>
      </w:r>
    </w:p>
    <w:p w14:paraId="74E0B992" w14:textId="77777777" w:rsidR="00440692" w:rsidRPr="00440692" w:rsidRDefault="00440692" w:rsidP="00440692">
      <w:pPr>
        <w:pStyle w:val="Heading4"/>
        <w:numPr>
          <w:ilvl w:val="0"/>
          <w:numId w:val="0"/>
        </w:numPr>
        <w:ind w:left="1152"/>
        <w:rPr>
          <w:rFonts w:eastAsiaTheme="minorHAnsi"/>
        </w:rPr>
      </w:pPr>
    </w:p>
    <w:p w14:paraId="3F08299C" w14:textId="377D7BF0" w:rsidR="00440692" w:rsidRDefault="00440692" w:rsidP="00440692">
      <w:pPr>
        <w:pStyle w:val="Heading4"/>
        <w:rPr>
          <w:rFonts w:eastAsiaTheme="minorHAnsi"/>
        </w:rPr>
      </w:pPr>
      <w:r w:rsidRPr="00440692">
        <w:rPr>
          <w:rFonts w:eastAsiaTheme="minorHAnsi"/>
        </w:rPr>
        <w:t>The frequency of conducting a disaster recovery practice drill to verify the plan’s viability</w:t>
      </w:r>
      <w:r>
        <w:rPr>
          <w:rFonts w:eastAsiaTheme="minorHAnsi"/>
        </w:rPr>
        <w:t>;</w:t>
      </w:r>
    </w:p>
    <w:p w14:paraId="58B53444" w14:textId="77777777" w:rsidR="00440692" w:rsidRPr="00440692" w:rsidRDefault="00440692" w:rsidP="00440692">
      <w:pPr>
        <w:pStyle w:val="Heading4"/>
        <w:numPr>
          <w:ilvl w:val="0"/>
          <w:numId w:val="0"/>
        </w:numPr>
        <w:rPr>
          <w:rFonts w:eastAsiaTheme="minorHAnsi"/>
        </w:rPr>
      </w:pPr>
    </w:p>
    <w:p w14:paraId="37312D60" w14:textId="64087888" w:rsidR="00440692" w:rsidRDefault="00440692" w:rsidP="00440692">
      <w:pPr>
        <w:pStyle w:val="Heading4"/>
        <w:rPr>
          <w:rFonts w:eastAsiaTheme="minorHAnsi"/>
        </w:rPr>
      </w:pPr>
      <w:r w:rsidRPr="00440692">
        <w:rPr>
          <w:rFonts w:eastAsiaTheme="minorHAnsi"/>
        </w:rPr>
        <w:t>The States in which the primary and secondary data centers are located</w:t>
      </w:r>
      <w:r>
        <w:rPr>
          <w:rFonts w:eastAsiaTheme="minorHAnsi"/>
        </w:rPr>
        <w:t>;</w:t>
      </w:r>
    </w:p>
    <w:p w14:paraId="0D7BFDF5" w14:textId="77777777" w:rsidR="00440692" w:rsidRPr="00440692" w:rsidRDefault="00440692" w:rsidP="00440692">
      <w:pPr>
        <w:pStyle w:val="Heading4"/>
        <w:numPr>
          <w:ilvl w:val="0"/>
          <w:numId w:val="0"/>
        </w:numPr>
        <w:rPr>
          <w:rFonts w:eastAsiaTheme="minorHAnsi"/>
        </w:rPr>
      </w:pPr>
    </w:p>
    <w:p w14:paraId="74A67E55" w14:textId="3404EB26" w:rsidR="00440692" w:rsidRDefault="00440692" w:rsidP="00440692">
      <w:pPr>
        <w:pStyle w:val="Heading4"/>
        <w:rPr>
          <w:rFonts w:eastAsiaTheme="minorHAnsi"/>
        </w:rPr>
      </w:pPr>
      <w:r w:rsidRPr="00440692">
        <w:rPr>
          <w:rFonts w:eastAsiaTheme="minorHAnsi"/>
        </w:rPr>
        <w:t>The maximum loss of transactional information (in minutes) in the event the disaster recovery plan is activated (recovery point objective)</w:t>
      </w:r>
      <w:r>
        <w:rPr>
          <w:rFonts w:eastAsiaTheme="minorHAnsi"/>
        </w:rPr>
        <w:t>;</w:t>
      </w:r>
    </w:p>
    <w:p w14:paraId="592BA517" w14:textId="77777777" w:rsidR="00440692" w:rsidRPr="00440692" w:rsidRDefault="00440692" w:rsidP="00440692">
      <w:pPr>
        <w:pStyle w:val="Heading4"/>
        <w:numPr>
          <w:ilvl w:val="0"/>
          <w:numId w:val="0"/>
        </w:numPr>
        <w:rPr>
          <w:rFonts w:eastAsiaTheme="minorHAnsi"/>
        </w:rPr>
      </w:pPr>
    </w:p>
    <w:p w14:paraId="32498781" w14:textId="6CCBB48F" w:rsidR="00440692" w:rsidRDefault="00440692" w:rsidP="00440692">
      <w:pPr>
        <w:pStyle w:val="Heading4"/>
        <w:rPr>
          <w:rFonts w:eastAsiaTheme="minorHAnsi"/>
        </w:rPr>
      </w:pPr>
      <w:r w:rsidRPr="00440692">
        <w:rPr>
          <w:rFonts w:eastAsiaTheme="minorHAnsi"/>
        </w:rPr>
        <w:t>The maximum loss of availability of the application (in hours) in the event the disaster recovery plan is activated (recovery time objective)</w:t>
      </w:r>
      <w:r>
        <w:rPr>
          <w:rFonts w:eastAsiaTheme="minorHAnsi"/>
        </w:rPr>
        <w:t xml:space="preserve">; and </w:t>
      </w:r>
    </w:p>
    <w:p w14:paraId="63B71A4D" w14:textId="77777777" w:rsidR="00440692" w:rsidRPr="00440692" w:rsidRDefault="00440692" w:rsidP="00440692">
      <w:pPr>
        <w:pStyle w:val="Heading4"/>
        <w:numPr>
          <w:ilvl w:val="0"/>
          <w:numId w:val="0"/>
        </w:numPr>
        <w:rPr>
          <w:rFonts w:eastAsiaTheme="minorHAnsi"/>
        </w:rPr>
      </w:pPr>
    </w:p>
    <w:p w14:paraId="49E026D2" w14:textId="5DDABD3F" w:rsidR="00440692" w:rsidRDefault="00440692" w:rsidP="00440692">
      <w:pPr>
        <w:pStyle w:val="Heading4"/>
        <w:rPr>
          <w:rFonts w:eastAsiaTheme="minorHAnsi"/>
        </w:rPr>
      </w:pPr>
      <w:r w:rsidRPr="00440692">
        <w:rPr>
          <w:rFonts w:eastAsiaTheme="minorHAnsi"/>
        </w:rPr>
        <w:t>The customer notification process and means of notification in the event the disaster recovery plan is activated</w:t>
      </w:r>
      <w:r>
        <w:rPr>
          <w:rFonts w:eastAsiaTheme="minorHAnsi"/>
        </w:rPr>
        <w:t>.</w:t>
      </w:r>
    </w:p>
    <w:p w14:paraId="0D4B5616" w14:textId="77777777" w:rsidR="00440692" w:rsidRPr="00440692" w:rsidRDefault="00440692" w:rsidP="00440692">
      <w:pPr>
        <w:pStyle w:val="Heading4"/>
        <w:numPr>
          <w:ilvl w:val="0"/>
          <w:numId w:val="0"/>
        </w:numPr>
        <w:rPr>
          <w:rFonts w:eastAsiaTheme="minorHAnsi"/>
        </w:rPr>
      </w:pPr>
    </w:p>
    <w:p w14:paraId="50A49E2A" w14:textId="17380523" w:rsidR="00440692" w:rsidRPr="00A66D0C" w:rsidRDefault="00440692" w:rsidP="00440692">
      <w:pPr>
        <w:pStyle w:val="Heading3"/>
        <w:rPr>
          <w:rFonts w:eastAsiaTheme="minorHAnsi"/>
        </w:rPr>
      </w:pPr>
      <w:r w:rsidRPr="00440692">
        <w:rPr>
          <w:rFonts w:eastAsiaTheme="minorHAnsi"/>
        </w:rPr>
        <w:t xml:space="preserve">The </w:t>
      </w:r>
      <w:r>
        <w:rPr>
          <w:rFonts w:eastAsiaTheme="minorHAnsi"/>
        </w:rPr>
        <w:t>contractor</w:t>
      </w:r>
      <w:r w:rsidRPr="00440692">
        <w:rPr>
          <w:rFonts w:eastAsiaTheme="minorHAnsi"/>
        </w:rPr>
        <w:t xml:space="preserve"> </w:t>
      </w:r>
      <w:r w:rsidRPr="00A66D0C">
        <w:rPr>
          <w:rFonts w:eastAsiaTheme="minorHAnsi"/>
        </w:rPr>
        <w:t xml:space="preserve">must indicate the availability of backups, and/or recovery points </w:t>
      </w:r>
      <w:r w:rsidR="0070125B" w:rsidRPr="00A66D0C">
        <w:rPr>
          <w:rFonts w:eastAsiaTheme="minorHAnsi"/>
        </w:rPr>
        <w:t>in that instance that</w:t>
      </w:r>
      <w:r w:rsidRPr="00A66D0C">
        <w:rPr>
          <w:rFonts w:eastAsiaTheme="minorHAnsi"/>
        </w:rPr>
        <w:t xml:space="preserve"> information be lost or corrupted as a result of errors in application processes or upgrade processes.</w:t>
      </w:r>
    </w:p>
    <w:p w14:paraId="0DE4349F" w14:textId="77777777" w:rsidR="00440692" w:rsidRPr="00A66D0C" w:rsidRDefault="00440692" w:rsidP="00440692"/>
    <w:p w14:paraId="56549DFA" w14:textId="2050C320" w:rsidR="00440692" w:rsidRPr="00A66D0C" w:rsidRDefault="00440692" w:rsidP="00440692">
      <w:pPr>
        <w:pStyle w:val="Heading3"/>
        <w:rPr>
          <w:rFonts w:eastAsiaTheme="minorHAnsi"/>
        </w:rPr>
      </w:pPr>
      <w:r w:rsidRPr="00A66D0C">
        <w:rPr>
          <w:rFonts w:eastAsiaTheme="minorHAnsi"/>
        </w:rPr>
        <w:t xml:space="preserve">The </w:t>
      </w:r>
      <w:r w:rsidR="0070125B" w:rsidRPr="00A66D0C">
        <w:rPr>
          <w:rFonts w:eastAsiaTheme="minorHAnsi"/>
        </w:rPr>
        <w:t>contractor</w:t>
      </w:r>
      <w:r w:rsidRPr="00A66D0C">
        <w:rPr>
          <w:rFonts w:eastAsiaTheme="minorHAnsi"/>
        </w:rPr>
        <w:t xml:space="preserve"> must indicate the contractual protections that are in place should the application vendor cease operations.</w:t>
      </w:r>
    </w:p>
    <w:p w14:paraId="14D2D3DB" w14:textId="77777777" w:rsidR="00440692" w:rsidRPr="00440692" w:rsidRDefault="00440692" w:rsidP="00440692"/>
    <w:p w14:paraId="073D6F2B" w14:textId="5D2CF99E" w:rsidR="00440692" w:rsidRPr="00A66D0C" w:rsidRDefault="00440692" w:rsidP="00440692">
      <w:pPr>
        <w:pStyle w:val="Heading3"/>
        <w:rPr>
          <w:rFonts w:eastAsiaTheme="minorHAnsi"/>
        </w:rPr>
      </w:pPr>
      <w:r w:rsidRPr="00440692">
        <w:rPr>
          <w:rFonts w:eastAsiaTheme="minorHAnsi"/>
        </w:rPr>
        <w:t xml:space="preserve">If the cloud </w:t>
      </w:r>
      <w:r w:rsidRPr="00A66D0C">
        <w:rPr>
          <w:rFonts w:eastAsiaTheme="minorHAnsi"/>
        </w:rPr>
        <w:t>services are provided by a third party, the</w:t>
      </w:r>
      <w:r w:rsidR="008049D0" w:rsidRPr="00A66D0C">
        <w:rPr>
          <w:rFonts w:eastAsiaTheme="minorHAnsi"/>
        </w:rPr>
        <w:t xml:space="preserve"> contractor</w:t>
      </w:r>
      <w:r w:rsidRPr="00A66D0C">
        <w:rPr>
          <w:rFonts w:eastAsiaTheme="minorHAnsi"/>
        </w:rPr>
        <w:t xml:space="preserve"> must indicate the contractual protections that are in place if the third party cloud services should cease operations.</w:t>
      </w:r>
    </w:p>
    <w:p w14:paraId="2C10DF80" w14:textId="77777777" w:rsidR="00440692" w:rsidRPr="00A66D0C" w:rsidRDefault="00440692" w:rsidP="00440692"/>
    <w:p w14:paraId="5ADE74F3" w14:textId="33CD587E" w:rsidR="00440692" w:rsidRPr="00A66D0C" w:rsidRDefault="00440692" w:rsidP="00440692">
      <w:pPr>
        <w:pStyle w:val="Heading3"/>
        <w:rPr>
          <w:rFonts w:eastAsiaTheme="minorHAnsi"/>
        </w:rPr>
      </w:pPr>
      <w:r w:rsidRPr="00A66D0C">
        <w:rPr>
          <w:rFonts w:eastAsiaTheme="minorHAnsi"/>
        </w:rPr>
        <w:t xml:space="preserve">The </w:t>
      </w:r>
      <w:r w:rsidR="0070125B" w:rsidRPr="00A66D0C">
        <w:rPr>
          <w:rFonts w:eastAsiaTheme="minorHAnsi"/>
        </w:rPr>
        <w:t xml:space="preserve">contractor </w:t>
      </w:r>
      <w:r w:rsidRPr="00A66D0C">
        <w:rPr>
          <w:rFonts w:eastAsiaTheme="minorHAnsi"/>
        </w:rPr>
        <w:t xml:space="preserve">must indicate whether the solution is in compliance with the legal, regulatory, and industry specific requirements listed in section one above. For each compliance requirement, </w:t>
      </w:r>
      <w:r w:rsidR="0070125B" w:rsidRPr="00A66D0C">
        <w:rPr>
          <w:rFonts w:eastAsiaTheme="minorHAnsi"/>
        </w:rPr>
        <w:t xml:space="preserve">the contractor should </w:t>
      </w:r>
      <w:r w:rsidRPr="00A66D0C">
        <w:rPr>
          <w:rFonts w:eastAsiaTheme="minorHAnsi"/>
        </w:rPr>
        <w:t xml:space="preserve">indicate if the compliance is self or independently certified, date of last certification, and if a copy of the attestation / certification can be made available to the State. If no requirements are specified in section one, </w:t>
      </w:r>
      <w:r w:rsidR="0070125B" w:rsidRPr="00A66D0C">
        <w:rPr>
          <w:rFonts w:eastAsiaTheme="minorHAnsi"/>
        </w:rPr>
        <w:t xml:space="preserve">the contractor should </w:t>
      </w:r>
      <w:r w:rsidRPr="00A66D0C">
        <w:rPr>
          <w:rFonts w:eastAsiaTheme="minorHAnsi"/>
        </w:rPr>
        <w:t>indicate the extent to which the solution is implemented in compliance with the latest revision of NIST SP800-53.</w:t>
      </w:r>
      <w:r w:rsidR="0070125B" w:rsidRPr="00A66D0C">
        <w:rPr>
          <w:rFonts w:eastAsiaTheme="minorHAnsi"/>
        </w:rPr>
        <w:t xml:space="preserve"> The contractor should also i</w:t>
      </w:r>
      <w:r w:rsidRPr="00A66D0C">
        <w:rPr>
          <w:rFonts w:eastAsiaTheme="minorHAnsi"/>
        </w:rPr>
        <w:t>ndicate if the solution has been certified under other recognized standards.</w:t>
      </w:r>
    </w:p>
    <w:p w14:paraId="215C8D7E" w14:textId="77777777" w:rsidR="00440692" w:rsidRPr="00A66D0C" w:rsidRDefault="00440692" w:rsidP="00440692"/>
    <w:p w14:paraId="23396E30" w14:textId="3670D09F" w:rsidR="00440692" w:rsidRPr="00A66D0C" w:rsidRDefault="00440692" w:rsidP="00440692">
      <w:pPr>
        <w:pStyle w:val="Heading3"/>
        <w:rPr>
          <w:rFonts w:eastAsiaTheme="minorHAnsi"/>
        </w:rPr>
      </w:pPr>
      <w:r w:rsidRPr="00A66D0C">
        <w:rPr>
          <w:rFonts w:eastAsiaTheme="minorHAnsi"/>
        </w:rPr>
        <w:t xml:space="preserve">The </w:t>
      </w:r>
      <w:r w:rsidR="0070125B" w:rsidRPr="00A66D0C">
        <w:rPr>
          <w:rFonts w:eastAsiaTheme="minorHAnsi"/>
        </w:rPr>
        <w:t>contractor</w:t>
      </w:r>
      <w:r w:rsidRPr="00A66D0C">
        <w:rPr>
          <w:rFonts w:eastAsiaTheme="minorHAnsi"/>
        </w:rPr>
        <w:t xml:space="preserve"> must indicate the application </w:t>
      </w:r>
      <w:r w:rsidR="0070125B" w:rsidRPr="00A66D0C">
        <w:rPr>
          <w:rFonts w:eastAsiaTheme="minorHAnsi"/>
        </w:rPr>
        <w:t>contractor</w:t>
      </w:r>
      <w:r w:rsidRPr="00A66D0C">
        <w:rPr>
          <w:rFonts w:eastAsiaTheme="minorHAnsi"/>
        </w:rPr>
        <w:t>’s process for responding to legal action by Federal, State, or Local government agencies or</w:t>
      </w:r>
      <w:r w:rsidRPr="00440692">
        <w:rPr>
          <w:rFonts w:eastAsiaTheme="minorHAnsi"/>
        </w:rPr>
        <w:t xml:space="preserve"> private parties requesting access to State information in the custody of the application </w:t>
      </w:r>
      <w:r w:rsidR="0070125B" w:rsidRPr="00A66D0C">
        <w:rPr>
          <w:rFonts w:eastAsiaTheme="minorHAnsi"/>
        </w:rPr>
        <w:t>contractor</w:t>
      </w:r>
      <w:r w:rsidRPr="00A66D0C">
        <w:rPr>
          <w:rFonts w:eastAsiaTheme="minorHAnsi"/>
        </w:rPr>
        <w:t xml:space="preserve">. </w:t>
      </w:r>
      <w:r w:rsidR="0070125B" w:rsidRPr="00A66D0C">
        <w:rPr>
          <w:rFonts w:eastAsiaTheme="minorHAnsi"/>
        </w:rPr>
        <w:t>The contractor should i</w:t>
      </w:r>
      <w:r w:rsidRPr="00A66D0C">
        <w:rPr>
          <w:rFonts w:eastAsiaTheme="minorHAnsi"/>
        </w:rPr>
        <w:t>nclude information on the notification procedures and timeline in effect should this event occur.</w:t>
      </w:r>
    </w:p>
    <w:p w14:paraId="61795C01" w14:textId="77777777" w:rsidR="00440692" w:rsidRPr="00A66D0C" w:rsidRDefault="00440692" w:rsidP="00440692"/>
    <w:p w14:paraId="4EB9AD1F" w14:textId="0C8AA27C" w:rsidR="0070125B" w:rsidRPr="00A66D0C" w:rsidRDefault="0070125B" w:rsidP="0070125B">
      <w:pPr>
        <w:pStyle w:val="Heading3"/>
        <w:rPr>
          <w:rFonts w:eastAsiaTheme="minorHAnsi"/>
        </w:rPr>
      </w:pPr>
      <w:r w:rsidRPr="00A66D0C">
        <w:rPr>
          <w:rFonts w:eastAsiaTheme="minorHAnsi"/>
        </w:rPr>
        <w:t>The contractor must indicate the application contractor’s security breach notification process including:</w:t>
      </w:r>
    </w:p>
    <w:p w14:paraId="221680CC" w14:textId="77777777" w:rsidR="0070125B" w:rsidRPr="00A66D0C" w:rsidRDefault="0070125B" w:rsidP="0070125B"/>
    <w:p w14:paraId="30DB7917" w14:textId="18E1DDF9" w:rsidR="0070125B" w:rsidRPr="00A66D0C" w:rsidRDefault="0070125B" w:rsidP="0070125B">
      <w:pPr>
        <w:pStyle w:val="Heading4"/>
        <w:rPr>
          <w:rFonts w:eastAsiaTheme="minorHAnsi"/>
        </w:rPr>
      </w:pPr>
      <w:r w:rsidRPr="00A66D0C">
        <w:rPr>
          <w:rFonts w:eastAsiaTheme="minorHAnsi"/>
        </w:rPr>
        <w:t>The conditions under which the breach notification is triggered;</w:t>
      </w:r>
    </w:p>
    <w:p w14:paraId="184F9BD7" w14:textId="77777777" w:rsidR="0070125B" w:rsidRPr="00A66D0C" w:rsidRDefault="0070125B" w:rsidP="0070125B">
      <w:pPr>
        <w:pStyle w:val="Heading4"/>
        <w:numPr>
          <w:ilvl w:val="0"/>
          <w:numId w:val="0"/>
        </w:numPr>
        <w:ind w:left="1152"/>
        <w:rPr>
          <w:rFonts w:eastAsiaTheme="minorHAnsi"/>
        </w:rPr>
      </w:pPr>
    </w:p>
    <w:p w14:paraId="6EC13F18" w14:textId="411A4239" w:rsidR="0070125B" w:rsidRDefault="0070125B" w:rsidP="0070125B">
      <w:pPr>
        <w:pStyle w:val="Heading4"/>
        <w:rPr>
          <w:rFonts w:eastAsiaTheme="minorHAnsi"/>
        </w:rPr>
      </w:pPr>
      <w:r w:rsidRPr="00A66D0C">
        <w:rPr>
          <w:rFonts w:eastAsiaTheme="minorHAnsi"/>
        </w:rPr>
        <w:t>The means by which</w:t>
      </w:r>
      <w:r w:rsidRPr="0070125B">
        <w:rPr>
          <w:rFonts w:eastAsiaTheme="minorHAnsi"/>
        </w:rPr>
        <w:t xml:space="preserve"> the State will be notified of the breach (email, phone, text messaging)</w:t>
      </w:r>
      <w:r>
        <w:rPr>
          <w:rFonts w:eastAsiaTheme="minorHAnsi"/>
        </w:rPr>
        <w:t>;</w:t>
      </w:r>
    </w:p>
    <w:p w14:paraId="5EE5BDB5" w14:textId="77777777" w:rsidR="0070125B" w:rsidRPr="0070125B" w:rsidRDefault="0070125B" w:rsidP="0070125B">
      <w:pPr>
        <w:pStyle w:val="Heading4"/>
        <w:numPr>
          <w:ilvl w:val="0"/>
          <w:numId w:val="0"/>
        </w:numPr>
        <w:rPr>
          <w:rFonts w:eastAsiaTheme="minorHAnsi"/>
        </w:rPr>
      </w:pPr>
    </w:p>
    <w:p w14:paraId="069E7076" w14:textId="0D85E4FC" w:rsidR="0070125B" w:rsidRDefault="0070125B" w:rsidP="0070125B">
      <w:pPr>
        <w:pStyle w:val="Heading4"/>
        <w:rPr>
          <w:rFonts w:eastAsiaTheme="minorHAnsi"/>
        </w:rPr>
      </w:pPr>
      <w:r w:rsidRPr="0070125B">
        <w:rPr>
          <w:rFonts w:eastAsiaTheme="minorHAnsi"/>
        </w:rPr>
        <w:t>The maximum timeline from breach discovery to notification</w:t>
      </w:r>
      <w:r>
        <w:rPr>
          <w:rFonts w:eastAsiaTheme="minorHAnsi"/>
        </w:rPr>
        <w:t>;</w:t>
      </w:r>
    </w:p>
    <w:p w14:paraId="0CA9608E" w14:textId="77777777" w:rsidR="0070125B" w:rsidRPr="0070125B" w:rsidRDefault="0070125B" w:rsidP="0070125B">
      <w:pPr>
        <w:pStyle w:val="Heading4"/>
        <w:numPr>
          <w:ilvl w:val="0"/>
          <w:numId w:val="0"/>
        </w:numPr>
        <w:rPr>
          <w:rFonts w:eastAsiaTheme="minorHAnsi"/>
        </w:rPr>
      </w:pPr>
    </w:p>
    <w:p w14:paraId="074D1259" w14:textId="4A08C6B2" w:rsidR="0070125B" w:rsidRDefault="0070125B" w:rsidP="0070125B">
      <w:pPr>
        <w:pStyle w:val="Heading4"/>
        <w:rPr>
          <w:rFonts w:eastAsiaTheme="minorHAnsi"/>
        </w:rPr>
      </w:pPr>
      <w:r w:rsidRPr="0070125B">
        <w:rPr>
          <w:rFonts w:eastAsiaTheme="minorHAnsi"/>
        </w:rPr>
        <w:t>The security and audit logs available to the State to assist in ascertaining the scope of the breach</w:t>
      </w:r>
      <w:r>
        <w:rPr>
          <w:rFonts w:eastAsiaTheme="minorHAnsi"/>
        </w:rPr>
        <w:t xml:space="preserve">; and </w:t>
      </w:r>
    </w:p>
    <w:p w14:paraId="5FEE3793" w14:textId="77777777" w:rsidR="0070125B" w:rsidRPr="0070125B" w:rsidRDefault="0070125B" w:rsidP="0070125B">
      <w:pPr>
        <w:pStyle w:val="Heading4"/>
        <w:numPr>
          <w:ilvl w:val="0"/>
          <w:numId w:val="0"/>
        </w:numPr>
        <w:rPr>
          <w:rFonts w:eastAsiaTheme="minorHAnsi"/>
        </w:rPr>
      </w:pPr>
    </w:p>
    <w:p w14:paraId="32C58BA4" w14:textId="3DC7B77B" w:rsidR="0070125B" w:rsidRDefault="0070125B" w:rsidP="0070125B">
      <w:pPr>
        <w:pStyle w:val="Heading4"/>
        <w:rPr>
          <w:rFonts w:eastAsiaTheme="minorHAnsi"/>
        </w:rPr>
      </w:pPr>
      <w:r w:rsidRPr="0070125B">
        <w:rPr>
          <w:rFonts w:eastAsiaTheme="minorHAnsi"/>
        </w:rPr>
        <w:t xml:space="preserve">The availability of funds from the application </w:t>
      </w:r>
      <w:r>
        <w:rPr>
          <w:rFonts w:eastAsiaTheme="minorHAnsi"/>
        </w:rPr>
        <w:t xml:space="preserve">contractor </w:t>
      </w:r>
      <w:r w:rsidRPr="0070125B">
        <w:rPr>
          <w:rFonts w:eastAsiaTheme="minorHAnsi"/>
        </w:rPr>
        <w:t>(breach insurance or other means) to defray costs associated with a breach</w:t>
      </w:r>
      <w:r>
        <w:rPr>
          <w:rFonts w:eastAsiaTheme="minorHAnsi"/>
        </w:rPr>
        <w:t xml:space="preserve">. </w:t>
      </w:r>
    </w:p>
    <w:p w14:paraId="51EBAE15" w14:textId="77777777" w:rsidR="0070125B" w:rsidRDefault="0070125B" w:rsidP="0070125B">
      <w:pPr>
        <w:pStyle w:val="Heading4"/>
        <w:numPr>
          <w:ilvl w:val="0"/>
          <w:numId w:val="0"/>
        </w:numPr>
        <w:rPr>
          <w:rFonts w:eastAsiaTheme="minorHAnsi"/>
        </w:rPr>
      </w:pPr>
    </w:p>
    <w:p w14:paraId="4B8D2F07" w14:textId="503936FE" w:rsidR="0070125B" w:rsidRPr="00A66D0C" w:rsidRDefault="0070125B" w:rsidP="0070125B">
      <w:pPr>
        <w:pStyle w:val="Heading3"/>
        <w:rPr>
          <w:rFonts w:eastAsiaTheme="minorHAnsi"/>
        </w:rPr>
      </w:pPr>
      <w:r w:rsidRPr="00A66D0C">
        <w:rPr>
          <w:rFonts w:eastAsiaTheme="minorHAnsi"/>
        </w:rPr>
        <w:t>The contractor must indicate if the cloud solution is regularly scanned for vulnerabilities utilizing both static and dynamic scanning method on a periodic basis (quarterly, semi-annually, or annually) and prior to updates to the application.  The contractor should indicate the process for remediating vulnerabilities found by the scans and the minimum requirements for release of an update or enhancement for production use.</w:t>
      </w:r>
    </w:p>
    <w:p w14:paraId="0E85D8AD" w14:textId="77777777" w:rsidR="0070125B" w:rsidRPr="00A66D0C" w:rsidRDefault="0070125B" w:rsidP="0070125B"/>
    <w:p w14:paraId="02520680" w14:textId="365A32BC" w:rsidR="0070125B" w:rsidRPr="00A66D0C" w:rsidRDefault="0070125B" w:rsidP="0070125B">
      <w:pPr>
        <w:pStyle w:val="Heading3"/>
        <w:rPr>
          <w:rFonts w:eastAsiaTheme="minorHAnsi"/>
        </w:rPr>
      </w:pPr>
      <w:r w:rsidRPr="00A66D0C">
        <w:rPr>
          <w:rFonts w:eastAsiaTheme="minorHAnsi"/>
        </w:rPr>
        <w:t>The contractor must indicate if the cloud solution is multi-tenant or single tenant (dedicated).</w:t>
      </w:r>
    </w:p>
    <w:p w14:paraId="227E760B" w14:textId="77777777" w:rsidR="0070125B" w:rsidRPr="00A66D0C" w:rsidRDefault="0070125B" w:rsidP="0070125B"/>
    <w:p w14:paraId="1FCFFFA5" w14:textId="0827C92B" w:rsidR="0070125B" w:rsidRPr="00A66D0C" w:rsidRDefault="0070125B" w:rsidP="0070125B">
      <w:pPr>
        <w:pStyle w:val="Heading3"/>
        <w:rPr>
          <w:rFonts w:eastAsiaTheme="minorHAnsi"/>
        </w:rPr>
      </w:pPr>
      <w:r w:rsidRPr="00A66D0C">
        <w:rPr>
          <w:rFonts w:eastAsiaTheme="minorHAnsi"/>
        </w:rPr>
        <w:t>The contractor must indicate if the cloud solution’s information / data is encrypted at rest.</w:t>
      </w:r>
    </w:p>
    <w:p w14:paraId="5CB64231" w14:textId="77777777" w:rsidR="0070125B" w:rsidRPr="00A66D0C" w:rsidRDefault="0070125B" w:rsidP="0070125B"/>
    <w:p w14:paraId="098F17B1" w14:textId="251FE148" w:rsidR="0070125B" w:rsidRPr="00A66D0C" w:rsidRDefault="0070125B" w:rsidP="0070125B">
      <w:pPr>
        <w:pStyle w:val="Heading3"/>
        <w:rPr>
          <w:rFonts w:eastAsiaTheme="minorHAnsi"/>
        </w:rPr>
      </w:pPr>
      <w:r w:rsidRPr="00A66D0C">
        <w:rPr>
          <w:rFonts w:eastAsiaTheme="minorHAnsi"/>
        </w:rPr>
        <w:t>The contractor must indicate if the cloud solution’s information is encrypted when transmitted, including requiring HTTPS for all web access and encryption of data during application-to-application communication.</w:t>
      </w:r>
    </w:p>
    <w:p w14:paraId="377273C4" w14:textId="77777777" w:rsidR="0070125B" w:rsidRPr="00A66D0C" w:rsidRDefault="0070125B" w:rsidP="0070125B"/>
    <w:p w14:paraId="518C9500" w14:textId="02A2B165" w:rsidR="0070125B" w:rsidRPr="00A66D0C" w:rsidRDefault="0070125B" w:rsidP="0070125B">
      <w:pPr>
        <w:pStyle w:val="Heading3"/>
        <w:rPr>
          <w:rFonts w:eastAsiaTheme="minorHAnsi"/>
        </w:rPr>
      </w:pPr>
      <w:r w:rsidRPr="00A66D0C">
        <w:rPr>
          <w:rFonts w:eastAsiaTheme="minorHAnsi"/>
        </w:rPr>
        <w:t>The contractor must indicate if the application provides a native identity, access, and account management feature. If so, the contractor should indicate if the application provides configuration settings for:</w:t>
      </w:r>
    </w:p>
    <w:p w14:paraId="7FA7B044" w14:textId="77777777" w:rsidR="0070125B" w:rsidRPr="00A66D0C" w:rsidRDefault="0070125B" w:rsidP="0070125B"/>
    <w:p w14:paraId="2597DD26" w14:textId="41958F7D" w:rsidR="0070125B" w:rsidRPr="00A66D0C" w:rsidRDefault="0070125B" w:rsidP="0070125B">
      <w:pPr>
        <w:pStyle w:val="Heading4"/>
        <w:rPr>
          <w:rFonts w:eastAsiaTheme="minorHAnsi"/>
        </w:rPr>
      </w:pPr>
      <w:r w:rsidRPr="00A66D0C">
        <w:rPr>
          <w:rFonts w:eastAsiaTheme="minorHAnsi"/>
        </w:rPr>
        <w:t>Password length;</w:t>
      </w:r>
    </w:p>
    <w:p w14:paraId="4E0BB240" w14:textId="21AE91FE" w:rsidR="0070125B" w:rsidRPr="0070125B" w:rsidRDefault="0070125B" w:rsidP="0070125B">
      <w:pPr>
        <w:pStyle w:val="Heading4"/>
        <w:rPr>
          <w:rFonts w:eastAsiaTheme="minorHAnsi"/>
        </w:rPr>
      </w:pPr>
      <w:r w:rsidRPr="0070125B">
        <w:rPr>
          <w:rFonts w:eastAsiaTheme="minorHAnsi"/>
        </w:rPr>
        <w:t>Password composition (Upper, lower, numeric, special, etc.)</w:t>
      </w:r>
      <w:r>
        <w:rPr>
          <w:rFonts w:eastAsiaTheme="minorHAnsi"/>
        </w:rPr>
        <w:t>;</w:t>
      </w:r>
    </w:p>
    <w:p w14:paraId="31C22AFA" w14:textId="4123801C" w:rsidR="0070125B" w:rsidRPr="0070125B" w:rsidRDefault="0070125B" w:rsidP="0070125B">
      <w:pPr>
        <w:pStyle w:val="Heading4"/>
        <w:rPr>
          <w:rFonts w:eastAsiaTheme="minorHAnsi"/>
        </w:rPr>
      </w:pPr>
      <w:r w:rsidRPr="0070125B">
        <w:rPr>
          <w:rFonts w:eastAsiaTheme="minorHAnsi"/>
        </w:rPr>
        <w:t>Password expiration</w:t>
      </w:r>
      <w:r>
        <w:rPr>
          <w:rFonts w:eastAsiaTheme="minorHAnsi"/>
        </w:rPr>
        <w:t>;</w:t>
      </w:r>
    </w:p>
    <w:p w14:paraId="00F7779D" w14:textId="09F68CEA" w:rsidR="0070125B" w:rsidRPr="0070125B" w:rsidRDefault="0070125B" w:rsidP="0070125B">
      <w:pPr>
        <w:pStyle w:val="Heading4"/>
        <w:rPr>
          <w:rFonts w:eastAsiaTheme="minorHAnsi"/>
        </w:rPr>
      </w:pPr>
      <w:r w:rsidRPr="0070125B">
        <w:rPr>
          <w:rFonts w:eastAsiaTheme="minorHAnsi"/>
        </w:rPr>
        <w:t>Maximum login attempts before lockout</w:t>
      </w:r>
      <w:r>
        <w:rPr>
          <w:rFonts w:eastAsiaTheme="minorHAnsi"/>
        </w:rPr>
        <w:t>;</w:t>
      </w:r>
    </w:p>
    <w:p w14:paraId="30B47DC1" w14:textId="52889F35" w:rsidR="0070125B" w:rsidRPr="0070125B" w:rsidRDefault="0070125B" w:rsidP="0070125B">
      <w:pPr>
        <w:pStyle w:val="Heading4"/>
        <w:rPr>
          <w:rFonts w:eastAsiaTheme="minorHAnsi"/>
        </w:rPr>
      </w:pPr>
      <w:r w:rsidRPr="0070125B">
        <w:rPr>
          <w:rFonts w:eastAsiaTheme="minorHAnsi"/>
        </w:rPr>
        <w:t>Lockout time</w:t>
      </w:r>
      <w:r>
        <w:rPr>
          <w:rFonts w:eastAsiaTheme="minorHAnsi"/>
        </w:rPr>
        <w:t>;</w:t>
      </w:r>
    </w:p>
    <w:p w14:paraId="1749260A" w14:textId="5E50A8EA" w:rsidR="0070125B" w:rsidRPr="0070125B" w:rsidRDefault="0070125B" w:rsidP="0070125B">
      <w:pPr>
        <w:pStyle w:val="Heading4"/>
        <w:rPr>
          <w:rFonts w:eastAsiaTheme="minorHAnsi"/>
        </w:rPr>
      </w:pPr>
      <w:r w:rsidRPr="0070125B">
        <w:rPr>
          <w:rFonts w:eastAsiaTheme="minorHAnsi"/>
        </w:rPr>
        <w:t>Two factor authentication support</w:t>
      </w:r>
      <w:r>
        <w:rPr>
          <w:rFonts w:eastAsiaTheme="minorHAnsi"/>
        </w:rPr>
        <w:t>;</w:t>
      </w:r>
    </w:p>
    <w:p w14:paraId="6C451334" w14:textId="66A3FFC1" w:rsidR="0070125B" w:rsidRPr="0070125B" w:rsidRDefault="0070125B" w:rsidP="0070125B">
      <w:pPr>
        <w:pStyle w:val="Heading4"/>
        <w:rPr>
          <w:rFonts w:eastAsiaTheme="minorHAnsi"/>
        </w:rPr>
      </w:pPr>
      <w:r w:rsidRPr="0070125B">
        <w:rPr>
          <w:rFonts w:eastAsiaTheme="minorHAnsi"/>
        </w:rPr>
        <w:t>Delegation of account creation, change, and deletion (describe)</w:t>
      </w:r>
      <w:r>
        <w:rPr>
          <w:rFonts w:eastAsiaTheme="minorHAnsi"/>
        </w:rPr>
        <w:t xml:space="preserve">; and </w:t>
      </w:r>
    </w:p>
    <w:p w14:paraId="30FE919D" w14:textId="3C9779BD" w:rsidR="0070125B" w:rsidRDefault="0070125B" w:rsidP="0070125B">
      <w:pPr>
        <w:pStyle w:val="Heading4"/>
        <w:rPr>
          <w:rFonts w:eastAsiaTheme="minorHAnsi"/>
        </w:rPr>
      </w:pPr>
      <w:r w:rsidRPr="0070125B">
        <w:rPr>
          <w:rFonts w:eastAsiaTheme="minorHAnsi"/>
        </w:rPr>
        <w:t>Delegation of feature authorization (describe)</w:t>
      </w:r>
      <w:r>
        <w:rPr>
          <w:rFonts w:eastAsiaTheme="minorHAnsi"/>
        </w:rPr>
        <w:t>.</w:t>
      </w:r>
    </w:p>
    <w:p w14:paraId="5764E43C" w14:textId="77777777" w:rsidR="00CE4775" w:rsidRPr="0070125B" w:rsidRDefault="00CE4775" w:rsidP="00CE4775">
      <w:pPr>
        <w:pStyle w:val="Heading4"/>
        <w:numPr>
          <w:ilvl w:val="0"/>
          <w:numId w:val="0"/>
        </w:numPr>
        <w:ind w:left="1152"/>
        <w:rPr>
          <w:rFonts w:eastAsiaTheme="minorHAnsi"/>
        </w:rPr>
      </w:pPr>
    </w:p>
    <w:p w14:paraId="0A3B374A" w14:textId="1C305547" w:rsidR="008049D0" w:rsidRPr="00A66D0C" w:rsidRDefault="00CE4775" w:rsidP="00CE4775">
      <w:pPr>
        <w:pStyle w:val="Heading3"/>
        <w:rPr>
          <w:rFonts w:eastAsiaTheme="minorHAnsi"/>
        </w:rPr>
      </w:pPr>
      <w:r w:rsidRPr="00A66D0C">
        <w:rPr>
          <w:rFonts w:eastAsiaTheme="minorHAnsi"/>
        </w:rPr>
        <w:t xml:space="preserve">If applicable, the contractor must indicate if the application is capable of integrating with a State managed authentication system, Security Assertion Markup Language (SAML) or OpenID Connect (OIDC). Indicate the authentication protocols supported by the application or service. </w:t>
      </w:r>
    </w:p>
    <w:p w14:paraId="59171D81" w14:textId="217114E4" w:rsidR="00CE4775" w:rsidRPr="00A66D0C" w:rsidRDefault="00CE4775" w:rsidP="008049D0">
      <w:pPr>
        <w:pStyle w:val="Heading3"/>
        <w:numPr>
          <w:ilvl w:val="0"/>
          <w:numId w:val="0"/>
        </w:numPr>
        <w:ind w:left="720"/>
        <w:rPr>
          <w:rFonts w:eastAsiaTheme="minorHAnsi"/>
        </w:rPr>
      </w:pPr>
      <w:r w:rsidRPr="00A66D0C">
        <w:rPr>
          <w:rFonts w:eastAsiaTheme="minorHAnsi"/>
        </w:rPr>
        <w:t xml:space="preserve">   </w:t>
      </w:r>
    </w:p>
    <w:p w14:paraId="66D3D0CD" w14:textId="62183B8F" w:rsidR="00CE4775" w:rsidRPr="00A66D0C" w:rsidRDefault="00CE4775" w:rsidP="00CE4775">
      <w:pPr>
        <w:pStyle w:val="Heading3"/>
        <w:rPr>
          <w:rFonts w:eastAsiaTheme="minorHAnsi"/>
        </w:rPr>
      </w:pPr>
      <w:r w:rsidRPr="00A66D0C">
        <w:rPr>
          <w:rFonts w:eastAsiaTheme="minorHAnsi"/>
        </w:rPr>
        <w:t xml:space="preserve">The contractor must indicate the type of interfaces or customizations available to interface the application with applications hosted by the State or hosted by other vendors. The contractor should indicate if any specific development tools are required or desirable, i.e. SDKs, libraries, API documentation, etc. </w:t>
      </w:r>
    </w:p>
    <w:p w14:paraId="7BF4A716" w14:textId="77777777" w:rsidR="00CE4775" w:rsidRPr="00A66D0C" w:rsidRDefault="00CE4775" w:rsidP="00CE4775"/>
    <w:p w14:paraId="66FE3ABC" w14:textId="0C6933AA" w:rsidR="00CE4775" w:rsidRPr="00A66D0C" w:rsidRDefault="00CE4775" w:rsidP="00CE4775">
      <w:pPr>
        <w:pStyle w:val="Heading3"/>
        <w:rPr>
          <w:rFonts w:eastAsiaTheme="minorHAnsi"/>
        </w:rPr>
      </w:pPr>
      <w:r w:rsidRPr="00A66D0C">
        <w:rPr>
          <w:rFonts w:eastAsiaTheme="minorHAnsi"/>
        </w:rPr>
        <w:t xml:space="preserve">The contractor must indicate if the cloud solution can provide data backup / replication to other cloud service providers or to the </w:t>
      </w:r>
      <w:r w:rsidR="00A66D0C">
        <w:rPr>
          <w:rFonts w:eastAsiaTheme="minorHAnsi"/>
        </w:rPr>
        <w:t>s</w:t>
      </w:r>
      <w:r w:rsidRPr="00A66D0C">
        <w:rPr>
          <w:rFonts w:eastAsiaTheme="minorHAnsi"/>
        </w:rPr>
        <w:t xml:space="preserve">tate’s </w:t>
      </w:r>
      <w:r w:rsidR="00A66D0C">
        <w:rPr>
          <w:rFonts w:eastAsiaTheme="minorHAnsi"/>
        </w:rPr>
        <w:t>d</w:t>
      </w:r>
      <w:r w:rsidRPr="00A66D0C">
        <w:rPr>
          <w:rFonts w:eastAsiaTheme="minorHAnsi"/>
        </w:rPr>
        <w:t xml:space="preserve">ata </w:t>
      </w:r>
      <w:r w:rsidR="00A66D0C">
        <w:rPr>
          <w:rFonts w:eastAsiaTheme="minorHAnsi"/>
        </w:rPr>
        <w:t>c</w:t>
      </w:r>
      <w:r w:rsidRPr="00A66D0C">
        <w:rPr>
          <w:rFonts w:eastAsiaTheme="minorHAnsi"/>
        </w:rPr>
        <w:t xml:space="preserve">enter. The contractor should include information of the available format(s) of the backup that would make the backup information available to the </w:t>
      </w:r>
      <w:r w:rsidR="00A66D0C">
        <w:rPr>
          <w:rFonts w:eastAsiaTheme="minorHAnsi"/>
        </w:rPr>
        <w:t>s</w:t>
      </w:r>
      <w:r w:rsidRPr="00A66D0C">
        <w:rPr>
          <w:rFonts w:eastAsiaTheme="minorHAnsi"/>
        </w:rPr>
        <w:t xml:space="preserve">tate. </w:t>
      </w:r>
    </w:p>
    <w:p w14:paraId="7B4BE933" w14:textId="77777777" w:rsidR="00CE4775" w:rsidRPr="00A66D0C" w:rsidRDefault="00CE4775" w:rsidP="00CE4775"/>
    <w:p w14:paraId="42203E93" w14:textId="24BB620B" w:rsidR="00CE4775" w:rsidRPr="00A66D0C" w:rsidRDefault="00CE4775" w:rsidP="00CE4775">
      <w:pPr>
        <w:pStyle w:val="Heading3"/>
        <w:rPr>
          <w:rFonts w:eastAsiaTheme="minorHAnsi"/>
        </w:rPr>
      </w:pPr>
      <w:r w:rsidRPr="00A66D0C">
        <w:rPr>
          <w:rFonts w:eastAsiaTheme="minorHAnsi"/>
        </w:rPr>
        <w:t>The contractor must indicate if there is an enterprise pricing model or per account/unit/license available for larger volumes of users.</w:t>
      </w:r>
    </w:p>
    <w:p w14:paraId="6A0D660A" w14:textId="128D6732" w:rsidR="00CE4775" w:rsidRPr="00A66D0C" w:rsidRDefault="00CE4775" w:rsidP="00CE4775">
      <w:pPr>
        <w:pStyle w:val="Heading3"/>
        <w:rPr>
          <w:rFonts w:eastAsiaTheme="minorHAnsi"/>
        </w:rPr>
      </w:pPr>
      <w:r w:rsidRPr="00A66D0C">
        <w:rPr>
          <w:rFonts w:eastAsiaTheme="minorHAnsi"/>
        </w:rPr>
        <w:t>The contractor must indicate the process for reporting customer issues to the contractor, and issue escalation process. The contractor should include information on support response times.</w:t>
      </w:r>
    </w:p>
    <w:p w14:paraId="19A4F173" w14:textId="77777777" w:rsidR="00CE4775" w:rsidRPr="00A66D0C" w:rsidRDefault="00CE4775" w:rsidP="00CE4775"/>
    <w:p w14:paraId="40A9EA46" w14:textId="6978CBC5" w:rsidR="00F87B0D" w:rsidRPr="00A66D0C" w:rsidRDefault="00CE4775" w:rsidP="00CE4775">
      <w:pPr>
        <w:pStyle w:val="Heading3"/>
        <w:rPr>
          <w:rFonts w:eastAsiaTheme="minorHAnsi"/>
        </w:rPr>
      </w:pPr>
      <w:r w:rsidRPr="00A66D0C">
        <w:rPr>
          <w:rFonts w:eastAsiaTheme="minorHAnsi"/>
        </w:rPr>
        <w:t>The contractor must indicate any specific workstation requirements including installation of software, browser version(s), supporting software, processor, memory, etc.</w:t>
      </w:r>
    </w:p>
    <w:p w14:paraId="033B4CEE" w14:textId="77777777" w:rsidR="00BE63D4" w:rsidRPr="00A66D0C" w:rsidRDefault="00BE63D4" w:rsidP="002E245A">
      <w:pPr>
        <w:pStyle w:val="Heading4"/>
        <w:numPr>
          <w:ilvl w:val="0"/>
          <w:numId w:val="0"/>
        </w:numPr>
        <w:ind w:left="1152"/>
        <w:rPr>
          <w:rFonts w:eastAsiaTheme="minorHAnsi"/>
        </w:rPr>
      </w:pPr>
    </w:p>
    <w:p w14:paraId="4DF23FBE" w14:textId="79DD64D5" w:rsidR="00982A92" w:rsidRDefault="00982A92" w:rsidP="00982A92">
      <w:pPr>
        <w:pStyle w:val="Heading3"/>
        <w:rPr>
          <w:rFonts w:eastAsiaTheme="minorHAnsi"/>
        </w:rPr>
      </w:pPr>
      <w:r w:rsidRPr="00A66D0C">
        <w:rPr>
          <w:rFonts w:eastAsiaTheme="minorHAnsi"/>
        </w:rPr>
        <w:t>The contractor must provide a high-level data migration plan from the migration of all data from the existing contractor’s system.  The contractor’s</w:t>
      </w:r>
      <w:r>
        <w:rPr>
          <w:rFonts w:eastAsiaTheme="minorHAnsi"/>
        </w:rPr>
        <w:t xml:space="preserve"> </w:t>
      </w:r>
      <w:r w:rsidRPr="00982A92">
        <w:rPr>
          <w:rFonts w:eastAsiaTheme="minorHAnsi"/>
        </w:rPr>
        <w:t xml:space="preserve">data migration plan </w:t>
      </w:r>
      <w:r>
        <w:rPr>
          <w:rFonts w:eastAsiaTheme="minorHAnsi"/>
        </w:rPr>
        <w:t xml:space="preserve">must include </w:t>
      </w:r>
      <w:r w:rsidRPr="00982A92">
        <w:rPr>
          <w:rFonts w:eastAsiaTheme="minorHAnsi"/>
        </w:rPr>
        <w:t>isolation mechanisms and encryption standards that the solution implements.</w:t>
      </w:r>
    </w:p>
    <w:p w14:paraId="5F2F94A4" w14:textId="77777777" w:rsidR="00982A92" w:rsidRDefault="00982A92" w:rsidP="00982A92">
      <w:pPr>
        <w:rPr>
          <w:rFonts w:eastAsiaTheme="minorHAnsi"/>
        </w:rPr>
      </w:pPr>
    </w:p>
    <w:p w14:paraId="11B23C60" w14:textId="4201751B" w:rsidR="00982A92" w:rsidRPr="00982A92" w:rsidRDefault="00982A92" w:rsidP="00DA2A0C">
      <w:pPr>
        <w:pStyle w:val="Heading3"/>
        <w:rPr>
          <w:rFonts w:eastAsiaTheme="minorHAnsi"/>
        </w:rPr>
      </w:pPr>
      <w:r w:rsidRPr="00982A92">
        <w:rPr>
          <w:rFonts w:eastAsiaTheme="minorHAnsi"/>
        </w:rPr>
        <w:t xml:space="preserve">All contractors offering information technology services to the State of Missouri must comply with the </w:t>
      </w:r>
      <w:r>
        <w:rPr>
          <w:rFonts w:eastAsiaTheme="minorHAnsi"/>
        </w:rPr>
        <w:t>p</w:t>
      </w:r>
      <w:r w:rsidRPr="00982A92">
        <w:rPr>
          <w:rFonts w:eastAsiaTheme="minorHAnsi"/>
        </w:rPr>
        <w:t xml:space="preserve">olicies and </w:t>
      </w:r>
      <w:r>
        <w:rPr>
          <w:rFonts w:eastAsiaTheme="minorHAnsi"/>
        </w:rPr>
        <w:t>p</w:t>
      </w:r>
      <w:r w:rsidRPr="00982A92">
        <w:rPr>
          <w:rFonts w:eastAsiaTheme="minorHAnsi"/>
        </w:rPr>
        <w:t xml:space="preserve">rocedures per the Office </w:t>
      </w:r>
      <w:r w:rsidRPr="005E275C">
        <w:rPr>
          <w:rFonts w:eastAsiaTheme="minorHAnsi"/>
        </w:rPr>
        <w:t>of Cyber Security or risk breach of contract and any incurred cost during the non-compliance time frame. The contractor must be compliant within 30 days of non-compliance or a mutually agreed upon date.  These</w:t>
      </w:r>
      <w:r w:rsidRPr="00982A92">
        <w:rPr>
          <w:rFonts w:eastAsiaTheme="minorHAnsi"/>
        </w:rPr>
        <w:t xml:space="preserve"> standards apply whether the solution is managed by the State of Missouri or supplier-managed (e.g., either cloud or on-premise). </w:t>
      </w:r>
    </w:p>
    <w:p w14:paraId="6D5A73C5" w14:textId="77777777" w:rsidR="00982A92" w:rsidRPr="00982A92" w:rsidRDefault="00982A92" w:rsidP="00982A92"/>
    <w:p w14:paraId="50D5ACC6" w14:textId="4E8FEE96" w:rsidR="00982A92" w:rsidRDefault="00982A92" w:rsidP="00982A92">
      <w:pPr>
        <w:pStyle w:val="Heading3"/>
        <w:rPr>
          <w:rFonts w:eastAsiaTheme="minorHAnsi"/>
        </w:rPr>
      </w:pPr>
      <w:r w:rsidRPr="00982A92">
        <w:rPr>
          <w:rFonts w:eastAsiaTheme="minorHAnsi"/>
        </w:rPr>
        <w:t xml:space="preserve">Policies and </w:t>
      </w:r>
      <w:r>
        <w:rPr>
          <w:rFonts w:eastAsiaTheme="minorHAnsi"/>
        </w:rPr>
        <w:t>p</w:t>
      </w:r>
      <w:r w:rsidRPr="00982A92">
        <w:rPr>
          <w:rFonts w:eastAsiaTheme="minorHAnsi"/>
        </w:rPr>
        <w:t>rocedures per the Office of Cyber Security</w:t>
      </w:r>
      <w:r>
        <w:rPr>
          <w:rFonts w:eastAsiaTheme="minorHAnsi"/>
        </w:rPr>
        <w:t xml:space="preserve"> include, but are not limited to, the following: </w:t>
      </w:r>
    </w:p>
    <w:p w14:paraId="7589C927" w14:textId="77777777" w:rsidR="00982A92" w:rsidRDefault="00982A92" w:rsidP="00982A92">
      <w:pPr>
        <w:rPr>
          <w:rFonts w:eastAsiaTheme="minorHAnsi"/>
        </w:rPr>
      </w:pPr>
    </w:p>
    <w:p w14:paraId="7DB3180D" w14:textId="5113960C" w:rsidR="007E45C6" w:rsidRDefault="007E45C6" w:rsidP="007E45C6">
      <w:pPr>
        <w:pStyle w:val="Heading4"/>
        <w:rPr>
          <w:rFonts w:eastAsiaTheme="minorHAnsi"/>
        </w:rPr>
      </w:pPr>
      <w:r w:rsidRPr="007E45C6">
        <w:rPr>
          <w:rFonts w:eastAsiaTheme="minorHAnsi"/>
        </w:rPr>
        <w:t xml:space="preserve">All </w:t>
      </w:r>
      <w:r>
        <w:rPr>
          <w:rFonts w:eastAsiaTheme="minorHAnsi"/>
        </w:rPr>
        <w:t>contractor</w:t>
      </w:r>
      <w:r w:rsidRPr="007E45C6">
        <w:rPr>
          <w:rFonts w:eastAsiaTheme="minorHAnsi"/>
        </w:rPr>
        <w:t xml:space="preserve"> </w:t>
      </w:r>
      <w:r>
        <w:rPr>
          <w:rFonts w:eastAsiaTheme="minorHAnsi"/>
        </w:rPr>
        <w:t>i</w:t>
      </w:r>
      <w:r w:rsidRPr="007E45C6">
        <w:rPr>
          <w:rFonts w:eastAsiaTheme="minorHAnsi"/>
        </w:rPr>
        <w:t xml:space="preserve">nformation </w:t>
      </w:r>
      <w:r>
        <w:rPr>
          <w:rFonts w:eastAsiaTheme="minorHAnsi"/>
        </w:rPr>
        <w:t>t</w:t>
      </w:r>
      <w:r w:rsidRPr="007E45C6">
        <w:rPr>
          <w:rFonts w:eastAsiaTheme="minorHAnsi"/>
        </w:rPr>
        <w:t>echnology systems or services offered to the State of Missouri must comply with the latest encryption standards as identified by NIST, ISO27001, etc., which must be applied to data in transit and at rest, as well as any regulatory requirements to which the systems or services of the State of Missouri must comply.</w:t>
      </w:r>
    </w:p>
    <w:p w14:paraId="5DFC9E2C" w14:textId="77777777" w:rsidR="007E45C6" w:rsidRPr="007E45C6" w:rsidRDefault="007E45C6" w:rsidP="007E45C6">
      <w:pPr>
        <w:pStyle w:val="Heading4"/>
        <w:numPr>
          <w:ilvl w:val="0"/>
          <w:numId w:val="0"/>
        </w:numPr>
        <w:ind w:left="1152"/>
        <w:rPr>
          <w:rFonts w:eastAsiaTheme="minorHAnsi"/>
        </w:rPr>
      </w:pPr>
    </w:p>
    <w:p w14:paraId="5AAEAA40" w14:textId="2848CF95" w:rsidR="007E45C6" w:rsidRDefault="007E45C6" w:rsidP="007E45C6">
      <w:pPr>
        <w:pStyle w:val="Heading4"/>
        <w:rPr>
          <w:rFonts w:eastAsiaTheme="minorHAnsi"/>
        </w:rPr>
      </w:pPr>
      <w:r w:rsidRPr="007E45C6">
        <w:rPr>
          <w:rFonts w:eastAsiaTheme="minorHAnsi"/>
        </w:rPr>
        <w:t xml:space="preserve">Additionally, the </w:t>
      </w:r>
      <w:r>
        <w:rPr>
          <w:rFonts w:eastAsiaTheme="minorHAnsi"/>
        </w:rPr>
        <w:t>contractor</w:t>
      </w:r>
      <w:r w:rsidRPr="007E45C6">
        <w:rPr>
          <w:rFonts w:eastAsiaTheme="minorHAnsi"/>
        </w:rPr>
        <w:t xml:space="preserve"> must internally adopt and comply with NIST 800.53 or ISO27001 standards.  The </w:t>
      </w:r>
      <w:r>
        <w:rPr>
          <w:rFonts w:eastAsiaTheme="minorHAnsi"/>
        </w:rPr>
        <w:t xml:space="preserve">contractor </w:t>
      </w:r>
      <w:r w:rsidRPr="007E45C6">
        <w:rPr>
          <w:rFonts w:eastAsiaTheme="minorHAnsi"/>
        </w:rPr>
        <w:t xml:space="preserve">must demonstrate this to the State of Missouri by providing a list of titles of the cyber security policies currently in use. If the </w:t>
      </w:r>
      <w:r>
        <w:rPr>
          <w:rFonts w:eastAsiaTheme="minorHAnsi"/>
        </w:rPr>
        <w:t xml:space="preserve">contractor </w:t>
      </w:r>
      <w:r w:rsidRPr="007E45C6">
        <w:rPr>
          <w:rFonts w:eastAsiaTheme="minorHAnsi"/>
        </w:rPr>
        <w:t>has achieved a SOC2 Type 2 Certification, ISO27001/2 Certification, or FedRamp/StateRamp certification, then that may also be submitted as evidence.</w:t>
      </w:r>
    </w:p>
    <w:p w14:paraId="05678424" w14:textId="77777777" w:rsidR="007E45C6" w:rsidRPr="007E45C6" w:rsidRDefault="007E45C6" w:rsidP="007E45C6">
      <w:pPr>
        <w:pStyle w:val="Heading4"/>
        <w:numPr>
          <w:ilvl w:val="0"/>
          <w:numId w:val="0"/>
        </w:numPr>
        <w:rPr>
          <w:rFonts w:eastAsiaTheme="minorHAnsi"/>
        </w:rPr>
      </w:pPr>
    </w:p>
    <w:p w14:paraId="5F69E359" w14:textId="0271A846" w:rsidR="007E45C6" w:rsidRDefault="007E45C6" w:rsidP="007E45C6">
      <w:pPr>
        <w:pStyle w:val="Heading4"/>
        <w:rPr>
          <w:rFonts w:eastAsiaTheme="minorHAnsi"/>
        </w:rPr>
      </w:pPr>
      <w:r w:rsidRPr="007E45C6">
        <w:rPr>
          <w:rFonts w:eastAsiaTheme="minorHAnsi"/>
        </w:rPr>
        <w:t xml:space="preserve">All </w:t>
      </w:r>
      <w:r>
        <w:rPr>
          <w:rFonts w:eastAsiaTheme="minorHAnsi"/>
        </w:rPr>
        <w:t>contractor</w:t>
      </w:r>
      <w:r w:rsidRPr="007E45C6">
        <w:rPr>
          <w:rFonts w:eastAsiaTheme="minorHAnsi"/>
        </w:rPr>
        <w:t xml:space="preserve"> solutions must meet regulatory federal and state requirements as required by the solution.</w:t>
      </w:r>
    </w:p>
    <w:p w14:paraId="50C34A4D" w14:textId="77777777" w:rsidR="007E45C6" w:rsidRDefault="007E45C6" w:rsidP="007E45C6">
      <w:pPr>
        <w:pStyle w:val="ListParagraph"/>
        <w:rPr>
          <w:rFonts w:eastAsiaTheme="minorHAnsi"/>
        </w:rPr>
      </w:pPr>
    </w:p>
    <w:p w14:paraId="7834697B" w14:textId="3D3882FF" w:rsidR="007E45C6" w:rsidRDefault="007E45C6" w:rsidP="007E45C6">
      <w:pPr>
        <w:pStyle w:val="Heading3"/>
        <w:rPr>
          <w:rFonts w:eastAsiaTheme="minorHAnsi"/>
        </w:rPr>
      </w:pPr>
      <w:r w:rsidRPr="007E45C6">
        <w:rPr>
          <w:rFonts w:eastAsiaTheme="minorHAnsi"/>
        </w:rPr>
        <w:t xml:space="preserve">In addition to the </w:t>
      </w:r>
      <w:r>
        <w:rPr>
          <w:rFonts w:eastAsiaTheme="minorHAnsi"/>
        </w:rPr>
        <w:t>contractor</w:t>
      </w:r>
      <w:r w:rsidRPr="007E45C6">
        <w:rPr>
          <w:rFonts w:eastAsiaTheme="minorHAnsi"/>
        </w:rPr>
        <w:t xml:space="preserve">’s </w:t>
      </w:r>
      <w:r>
        <w:rPr>
          <w:rFonts w:eastAsiaTheme="minorHAnsi"/>
        </w:rPr>
        <w:t>i</w:t>
      </w:r>
      <w:r w:rsidRPr="007E45C6">
        <w:rPr>
          <w:rFonts w:eastAsiaTheme="minorHAnsi"/>
        </w:rPr>
        <w:t xml:space="preserve">nternal </w:t>
      </w:r>
      <w:r>
        <w:rPr>
          <w:rFonts w:eastAsiaTheme="minorHAnsi"/>
        </w:rPr>
        <w:t>a</w:t>
      </w:r>
      <w:r w:rsidRPr="007E45C6">
        <w:rPr>
          <w:rFonts w:eastAsiaTheme="minorHAnsi"/>
        </w:rPr>
        <w:t xml:space="preserve">ccess </w:t>
      </w:r>
      <w:r>
        <w:rPr>
          <w:rFonts w:eastAsiaTheme="minorHAnsi"/>
        </w:rPr>
        <w:t>m</w:t>
      </w:r>
      <w:r w:rsidRPr="007E45C6">
        <w:rPr>
          <w:rFonts w:eastAsiaTheme="minorHAnsi"/>
        </w:rPr>
        <w:t xml:space="preserve">anagement complying with NIST 800.53 controls, the </w:t>
      </w:r>
      <w:r>
        <w:rPr>
          <w:rFonts w:eastAsiaTheme="minorHAnsi"/>
        </w:rPr>
        <w:t xml:space="preserve">contractor </w:t>
      </w:r>
      <w:r w:rsidRPr="007E45C6">
        <w:rPr>
          <w:rFonts w:eastAsiaTheme="minorHAnsi"/>
        </w:rPr>
        <w:t>must provide multi-factor authentication for their employee remote access to all internal and cloud-based systems.</w:t>
      </w:r>
    </w:p>
    <w:p w14:paraId="46B7C5B7" w14:textId="77777777" w:rsidR="00C2440A" w:rsidRDefault="00C2440A" w:rsidP="0038776E">
      <w:pPr>
        <w:rPr>
          <w:rFonts w:eastAsiaTheme="minorHAnsi"/>
        </w:rPr>
      </w:pPr>
    </w:p>
    <w:p w14:paraId="48A0CCD4" w14:textId="77777777" w:rsidR="007E45C6" w:rsidRDefault="007E45C6" w:rsidP="00ED45A0">
      <w:pPr>
        <w:pStyle w:val="Heading3"/>
        <w:rPr>
          <w:rFonts w:eastAsiaTheme="minorHAnsi"/>
        </w:rPr>
      </w:pPr>
      <w:r w:rsidRPr="007E45C6">
        <w:rPr>
          <w:rFonts w:eastAsiaTheme="minorHAnsi"/>
        </w:rPr>
        <w:t xml:space="preserve">All contractor’s solutions must provide industry best practice protection against cyber threats including the use of advanced tools such as Advanced Firewall stacks, Web Application Firewalls, Intrusion Prevention appliances, advanced end-point protection agents, and advanced threat correlation and incident response systems. </w:t>
      </w:r>
    </w:p>
    <w:p w14:paraId="0CE3BC04" w14:textId="77777777" w:rsidR="007E45C6" w:rsidRPr="007E45C6" w:rsidRDefault="007E45C6" w:rsidP="007E45C6">
      <w:pPr>
        <w:rPr>
          <w:rFonts w:eastAsiaTheme="minorHAnsi"/>
        </w:rPr>
      </w:pPr>
    </w:p>
    <w:p w14:paraId="603F11B7" w14:textId="77777777" w:rsidR="007E45C6" w:rsidRDefault="007E45C6" w:rsidP="00B36F9B">
      <w:pPr>
        <w:pStyle w:val="Heading3"/>
        <w:rPr>
          <w:rFonts w:eastAsiaTheme="minorHAnsi"/>
        </w:rPr>
      </w:pPr>
      <w:r w:rsidRPr="007E45C6">
        <w:rPr>
          <w:rFonts w:eastAsiaTheme="minorHAnsi"/>
        </w:rPr>
        <w:t xml:space="preserve">All contractor applications must be mitigated against the OWASP top 10 vulnerabilities. </w:t>
      </w:r>
    </w:p>
    <w:p w14:paraId="59E12A99" w14:textId="77777777" w:rsidR="00837E21" w:rsidRPr="00837E21" w:rsidRDefault="00837E21" w:rsidP="00837E21">
      <w:pPr>
        <w:rPr>
          <w:rFonts w:eastAsiaTheme="minorHAnsi"/>
        </w:rPr>
      </w:pPr>
    </w:p>
    <w:p w14:paraId="52587F79" w14:textId="07AB15E4" w:rsidR="007E45C6" w:rsidRDefault="007E45C6" w:rsidP="00B36F9B">
      <w:pPr>
        <w:pStyle w:val="Heading3"/>
        <w:rPr>
          <w:rFonts w:eastAsiaTheme="minorHAnsi"/>
        </w:rPr>
      </w:pPr>
      <w:r>
        <w:rPr>
          <w:rFonts w:eastAsiaTheme="minorHAnsi"/>
        </w:rPr>
        <w:t>The</w:t>
      </w:r>
      <w:r w:rsidRPr="007E45C6">
        <w:rPr>
          <w:rFonts w:eastAsiaTheme="minorHAnsi"/>
        </w:rPr>
        <w:t xml:space="preserve"> </w:t>
      </w:r>
      <w:r>
        <w:rPr>
          <w:rFonts w:eastAsiaTheme="minorHAnsi"/>
        </w:rPr>
        <w:t>contractors</w:t>
      </w:r>
      <w:r w:rsidRPr="007E45C6">
        <w:rPr>
          <w:rFonts w:eastAsiaTheme="minorHAnsi"/>
        </w:rPr>
        <w:t xml:space="preserve"> must meet vulnerability and patch management/mitigation requirements.</w:t>
      </w:r>
    </w:p>
    <w:p w14:paraId="7E64C718" w14:textId="77777777" w:rsidR="007E45C6" w:rsidRPr="007E45C6" w:rsidRDefault="007E45C6" w:rsidP="007E45C6"/>
    <w:p w14:paraId="281F3786" w14:textId="1A630FA6" w:rsidR="007E45C6" w:rsidRDefault="007E45C6" w:rsidP="007E45C6">
      <w:pPr>
        <w:pStyle w:val="Heading3"/>
        <w:rPr>
          <w:rFonts w:eastAsiaTheme="minorHAnsi"/>
        </w:rPr>
      </w:pPr>
      <w:r w:rsidRPr="007E45C6">
        <w:rPr>
          <w:rFonts w:eastAsiaTheme="minorHAnsi"/>
        </w:rPr>
        <w:t xml:space="preserve">The </w:t>
      </w:r>
      <w:r>
        <w:rPr>
          <w:rFonts w:eastAsiaTheme="minorHAnsi"/>
        </w:rPr>
        <w:t>contractor</w:t>
      </w:r>
      <w:r w:rsidRPr="007E45C6">
        <w:rPr>
          <w:rFonts w:eastAsiaTheme="minorHAnsi"/>
        </w:rPr>
        <w:t xml:space="preserve"> must encrypt all </w:t>
      </w:r>
      <w:r w:rsidR="00A66D0C">
        <w:rPr>
          <w:rFonts w:eastAsiaTheme="minorHAnsi"/>
        </w:rPr>
        <w:t>state agency</w:t>
      </w:r>
      <w:r w:rsidRPr="007E45C6">
        <w:rPr>
          <w:rFonts w:eastAsiaTheme="minorHAnsi"/>
        </w:rPr>
        <w:t xml:space="preserve"> sensitive information stored on servers (at rest) and while in transit.</w:t>
      </w:r>
    </w:p>
    <w:p w14:paraId="6D7A956E" w14:textId="77777777" w:rsidR="007E45C6" w:rsidRPr="007E45C6" w:rsidRDefault="007E45C6" w:rsidP="007E45C6">
      <w:pPr>
        <w:rPr>
          <w:rFonts w:eastAsiaTheme="minorHAnsi"/>
        </w:rPr>
      </w:pPr>
    </w:p>
    <w:p w14:paraId="50A1DF1A" w14:textId="084C8299" w:rsidR="007E45C6" w:rsidRDefault="007E45C6" w:rsidP="007E45C6">
      <w:pPr>
        <w:pStyle w:val="Heading3"/>
        <w:rPr>
          <w:rFonts w:eastAsiaTheme="minorHAnsi"/>
        </w:rPr>
      </w:pPr>
      <w:r>
        <w:rPr>
          <w:rFonts w:eastAsiaTheme="minorHAnsi"/>
        </w:rPr>
        <w:t>The contractor’s s</w:t>
      </w:r>
      <w:r w:rsidRPr="007E45C6">
        <w:rPr>
          <w:rFonts w:eastAsiaTheme="minorHAnsi"/>
        </w:rPr>
        <w:t xml:space="preserve">ystem log retention must meet the </w:t>
      </w:r>
      <w:r w:rsidR="00A66D0C">
        <w:rPr>
          <w:rFonts w:eastAsiaTheme="minorHAnsi"/>
        </w:rPr>
        <w:t>state’s</w:t>
      </w:r>
      <w:r w:rsidRPr="007E45C6">
        <w:rPr>
          <w:rFonts w:eastAsiaTheme="minorHAnsi"/>
        </w:rPr>
        <w:t xml:space="preserve"> regulatory requirements.</w:t>
      </w:r>
    </w:p>
    <w:p w14:paraId="396FE73F" w14:textId="77777777" w:rsidR="007E45C6" w:rsidRPr="007E45C6" w:rsidRDefault="007E45C6" w:rsidP="007E45C6">
      <w:pPr>
        <w:rPr>
          <w:rFonts w:eastAsiaTheme="minorHAnsi"/>
        </w:rPr>
      </w:pPr>
    </w:p>
    <w:p w14:paraId="36768983" w14:textId="0ACD8576" w:rsidR="007E45C6" w:rsidRDefault="007E45C6" w:rsidP="007E45C6">
      <w:pPr>
        <w:pStyle w:val="Heading3"/>
        <w:rPr>
          <w:rFonts w:eastAsiaTheme="minorHAnsi"/>
        </w:rPr>
      </w:pPr>
      <w:r w:rsidRPr="007E45C6">
        <w:rPr>
          <w:rFonts w:eastAsiaTheme="minorHAnsi"/>
        </w:rPr>
        <w:t xml:space="preserve">The </w:t>
      </w:r>
      <w:r>
        <w:rPr>
          <w:rFonts w:eastAsiaTheme="minorHAnsi"/>
        </w:rPr>
        <w:t xml:space="preserve">contractor </w:t>
      </w:r>
      <w:r w:rsidRPr="007E45C6">
        <w:rPr>
          <w:rFonts w:eastAsiaTheme="minorHAnsi"/>
        </w:rPr>
        <w:t xml:space="preserve">must provide a solution for monitoring log data in order to meet </w:t>
      </w:r>
      <w:r w:rsidR="00A66D0C">
        <w:rPr>
          <w:rFonts w:eastAsiaTheme="minorHAnsi"/>
        </w:rPr>
        <w:t>the state’s</w:t>
      </w:r>
      <w:r w:rsidRPr="007E45C6">
        <w:rPr>
          <w:rFonts w:eastAsiaTheme="minorHAnsi"/>
        </w:rPr>
        <w:t xml:space="preserve"> regulatory requirements.</w:t>
      </w:r>
    </w:p>
    <w:p w14:paraId="3D75A511" w14:textId="77777777" w:rsidR="004325C8" w:rsidRDefault="004325C8" w:rsidP="004325C8">
      <w:pPr>
        <w:rPr>
          <w:rFonts w:eastAsiaTheme="minorHAnsi"/>
        </w:rPr>
      </w:pPr>
    </w:p>
    <w:p w14:paraId="6B25FC5B" w14:textId="718E8BDE" w:rsidR="004325C8" w:rsidRDefault="005E275C" w:rsidP="005E275C">
      <w:pPr>
        <w:pStyle w:val="Heading3"/>
        <w:rPr>
          <w:rFonts w:eastAsiaTheme="minorHAnsi"/>
        </w:rPr>
      </w:pPr>
      <w:r w:rsidRPr="005E275C">
        <w:rPr>
          <w:rFonts w:eastAsiaTheme="minorHAnsi"/>
        </w:rPr>
        <w:t xml:space="preserve">The contractor shall comply with the State’s standard security controls (Management Controls, Operational Controls, and Technical Controls). The </w:t>
      </w:r>
      <w:r>
        <w:rPr>
          <w:rFonts w:eastAsiaTheme="minorHAnsi"/>
        </w:rPr>
        <w:t>state agency</w:t>
      </w:r>
      <w:r w:rsidRPr="005E275C">
        <w:rPr>
          <w:rFonts w:eastAsiaTheme="minorHAnsi"/>
        </w:rPr>
        <w:t xml:space="preserve"> shall provide security controls to the awarded vendor.</w:t>
      </w:r>
    </w:p>
    <w:p w14:paraId="34D34610" w14:textId="77777777" w:rsidR="005E275C" w:rsidRPr="005E275C" w:rsidRDefault="005E275C" w:rsidP="005E275C"/>
    <w:p w14:paraId="55F031DC" w14:textId="4ADBCB33" w:rsidR="004325C8" w:rsidRPr="004325C8" w:rsidRDefault="004325C8" w:rsidP="004325C8">
      <w:pPr>
        <w:pStyle w:val="Heading3"/>
        <w:rPr>
          <w:rFonts w:eastAsiaTheme="minorHAnsi"/>
        </w:rPr>
      </w:pPr>
      <w:r w:rsidRPr="004325C8">
        <w:rPr>
          <w:rFonts w:eastAsiaTheme="minorHAnsi"/>
        </w:rPr>
        <w:t xml:space="preserve"> The </w:t>
      </w:r>
      <w:r>
        <w:rPr>
          <w:rFonts w:eastAsiaTheme="minorHAnsi"/>
        </w:rPr>
        <w:t xml:space="preserve">contractor </w:t>
      </w:r>
      <w:r w:rsidRPr="004325C8">
        <w:rPr>
          <w:rFonts w:eastAsiaTheme="minorHAnsi"/>
        </w:rPr>
        <w:t>shall employ multi-factor user authentication, including integration with products such as OKTA</w:t>
      </w:r>
      <w:r w:rsidR="00A66D0C">
        <w:rPr>
          <w:rFonts w:eastAsiaTheme="minorHAnsi"/>
        </w:rPr>
        <w:t xml:space="preserve">, </w:t>
      </w:r>
      <w:r w:rsidRPr="004325C8">
        <w:rPr>
          <w:rFonts w:eastAsiaTheme="minorHAnsi"/>
        </w:rPr>
        <w:t>and as requested by DHSS</w:t>
      </w:r>
      <w:r w:rsidR="00BD2C6E">
        <w:rPr>
          <w:rFonts w:eastAsiaTheme="minorHAnsi"/>
        </w:rPr>
        <w:t>.</w:t>
      </w:r>
    </w:p>
    <w:p w14:paraId="7AB59AF0" w14:textId="77777777" w:rsidR="004325C8" w:rsidRPr="004325C8" w:rsidRDefault="004325C8" w:rsidP="004325C8">
      <w:pPr>
        <w:pStyle w:val="Heading3"/>
        <w:numPr>
          <w:ilvl w:val="0"/>
          <w:numId w:val="0"/>
        </w:numPr>
        <w:ind w:left="720"/>
        <w:rPr>
          <w:rFonts w:eastAsiaTheme="minorHAnsi"/>
        </w:rPr>
      </w:pPr>
    </w:p>
    <w:p w14:paraId="2405D71C" w14:textId="163E9ED5" w:rsidR="004325C8" w:rsidRDefault="004325C8" w:rsidP="004325C8">
      <w:pPr>
        <w:pStyle w:val="Heading3"/>
        <w:rPr>
          <w:rFonts w:eastAsiaTheme="minorHAnsi"/>
        </w:rPr>
      </w:pPr>
      <w:r w:rsidRPr="004325C8">
        <w:rPr>
          <w:rFonts w:eastAsiaTheme="minorHAnsi"/>
        </w:rPr>
        <w:t xml:space="preserve">The </w:t>
      </w:r>
      <w:r>
        <w:rPr>
          <w:rFonts w:eastAsiaTheme="minorHAnsi"/>
        </w:rPr>
        <w:t>contractor</w:t>
      </w:r>
      <w:r w:rsidRPr="004325C8">
        <w:rPr>
          <w:rFonts w:eastAsiaTheme="minorHAnsi"/>
        </w:rPr>
        <w:t xml:space="preserve"> must provide logical authorization controls to permit the state to manage security roles for state staff within the solution application.</w:t>
      </w:r>
    </w:p>
    <w:p w14:paraId="3AC16742" w14:textId="77777777" w:rsidR="004325C8" w:rsidRPr="004325C8" w:rsidRDefault="004325C8" w:rsidP="004325C8"/>
    <w:p w14:paraId="0F1A12A2" w14:textId="63998884" w:rsidR="004325C8" w:rsidRDefault="004325C8" w:rsidP="004325C8">
      <w:pPr>
        <w:pStyle w:val="Heading3"/>
        <w:rPr>
          <w:rFonts w:eastAsiaTheme="minorHAnsi"/>
        </w:rPr>
      </w:pPr>
      <w:r w:rsidRPr="004325C8">
        <w:rPr>
          <w:rFonts w:eastAsiaTheme="minorHAnsi"/>
        </w:rPr>
        <w:t xml:space="preserve">The </w:t>
      </w:r>
      <w:r>
        <w:rPr>
          <w:rFonts w:eastAsiaTheme="minorHAnsi"/>
        </w:rPr>
        <w:t>contractor</w:t>
      </w:r>
      <w:r w:rsidRPr="004325C8">
        <w:rPr>
          <w:rFonts w:eastAsiaTheme="minorHAnsi"/>
        </w:rPr>
        <w:t xml:space="preserve"> must provide help desk support for issues related to end-user authentication and authorization.</w:t>
      </w:r>
    </w:p>
    <w:p w14:paraId="148D20AE" w14:textId="77777777" w:rsidR="004325C8" w:rsidRPr="004325C8" w:rsidRDefault="004325C8" w:rsidP="004325C8"/>
    <w:p w14:paraId="6FEC3EA1" w14:textId="16F9FA95" w:rsidR="004325C8" w:rsidRDefault="004325C8" w:rsidP="004325C8">
      <w:pPr>
        <w:pStyle w:val="Heading3"/>
        <w:rPr>
          <w:rFonts w:eastAsiaTheme="minorHAnsi"/>
        </w:rPr>
      </w:pPr>
      <w:r w:rsidRPr="004325C8">
        <w:rPr>
          <w:rFonts w:eastAsiaTheme="minorHAnsi"/>
        </w:rPr>
        <w:t xml:space="preserve">The </w:t>
      </w:r>
      <w:r>
        <w:rPr>
          <w:rFonts w:eastAsiaTheme="minorHAnsi"/>
        </w:rPr>
        <w:t xml:space="preserve">contractor </w:t>
      </w:r>
      <w:r w:rsidRPr="004325C8">
        <w:rPr>
          <w:rFonts w:eastAsiaTheme="minorHAnsi"/>
        </w:rPr>
        <w:t>must support security roles capable of being added/removed when changes occur (e.g., user changes department).</w:t>
      </w:r>
    </w:p>
    <w:p w14:paraId="0294E156" w14:textId="77777777" w:rsidR="004325C8" w:rsidRPr="004325C8" w:rsidRDefault="004325C8" w:rsidP="004325C8"/>
    <w:p w14:paraId="7F96E2F7" w14:textId="75F782A4" w:rsidR="004325C8" w:rsidRDefault="004325C8" w:rsidP="004325C8">
      <w:pPr>
        <w:pStyle w:val="Heading3"/>
        <w:rPr>
          <w:rFonts w:eastAsiaTheme="minorHAnsi"/>
        </w:rPr>
      </w:pPr>
      <w:r w:rsidRPr="004325C8">
        <w:rPr>
          <w:rFonts w:eastAsiaTheme="minorHAnsi"/>
        </w:rPr>
        <w:t xml:space="preserve">The </w:t>
      </w:r>
      <w:r>
        <w:rPr>
          <w:rFonts w:eastAsiaTheme="minorHAnsi"/>
        </w:rPr>
        <w:t xml:space="preserve">contractor’s </w:t>
      </w:r>
      <w:r w:rsidRPr="004325C8">
        <w:rPr>
          <w:rFonts w:eastAsiaTheme="minorHAnsi"/>
        </w:rPr>
        <w:t>solution must include the capability to redact or mask sensitive information (e.g., social security number) in non-production environments that were copied from production (e.g., to refresh a training or testing environment).</w:t>
      </w:r>
    </w:p>
    <w:p w14:paraId="0EF05493" w14:textId="77777777" w:rsidR="004325C8" w:rsidRPr="004325C8" w:rsidRDefault="004325C8" w:rsidP="004325C8"/>
    <w:p w14:paraId="713537E5" w14:textId="6C8C75A7" w:rsidR="004325C8" w:rsidRDefault="004325C8" w:rsidP="004325C8">
      <w:pPr>
        <w:pStyle w:val="Heading3"/>
        <w:rPr>
          <w:rFonts w:eastAsiaTheme="minorHAnsi"/>
        </w:rPr>
      </w:pPr>
      <w:r w:rsidRPr="004325C8">
        <w:rPr>
          <w:rFonts w:eastAsiaTheme="minorHAnsi"/>
        </w:rPr>
        <w:t xml:space="preserve">The </w:t>
      </w:r>
      <w:r>
        <w:rPr>
          <w:rFonts w:eastAsiaTheme="minorHAnsi"/>
        </w:rPr>
        <w:t xml:space="preserve">contractor’s </w:t>
      </w:r>
      <w:r w:rsidRPr="004325C8">
        <w:rPr>
          <w:rFonts w:eastAsiaTheme="minorHAnsi"/>
        </w:rPr>
        <w:t>solution sh</w:t>
      </w:r>
      <w:r w:rsidR="00A66D0C">
        <w:rPr>
          <w:rFonts w:eastAsiaTheme="minorHAnsi"/>
        </w:rPr>
        <w:t xml:space="preserve">all </w:t>
      </w:r>
      <w:r w:rsidRPr="004325C8">
        <w:rPr>
          <w:rFonts w:eastAsiaTheme="minorHAnsi"/>
        </w:rPr>
        <w:t>provide a detailed audit trail to allow the authorized user to trace the history of all changes in user data and in system configuration, including the audit of security accounts, roles and access.</w:t>
      </w:r>
    </w:p>
    <w:p w14:paraId="0286A097" w14:textId="77777777" w:rsidR="00902ADF" w:rsidRDefault="00902ADF" w:rsidP="00902ADF">
      <w:pPr>
        <w:rPr>
          <w:rFonts w:eastAsiaTheme="minorHAnsi"/>
        </w:rPr>
      </w:pPr>
    </w:p>
    <w:p w14:paraId="76F83E81" w14:textId="5419FFBE" w:rsidR="00902ADF" w:rsidRPr="00902ADF" w:rsidRDefault="00902ADF" w:rsidP="00902ADF">
      <w:pPr>
        <w:pStyle w:val="Heading3"/>
        <w:rPr>
          <w:rFonts w:eastAsiaTheme="minorHAnsi"/>
        </w:rPr>
      </w:pPr>
      <w:r>
        <w:rPr>
          <w:rFonts w:eastAsiaTheme="minorHAnsi"/>
        </w:rPr>
        <w:t xml:space="preserve">The contractor and its proposed solution must provide the following minimum-security requirements: </w:t>
      </w:r>
    </w:p>
    <w:p w14:paraId="48790A8D" w14:textId="77777777" w:rsidR="004325C8" w:rsidRDefault="004325C8" w:rsidP="004325C8">
      <w:pPr>
        <w:rPr>
          <w:rFonts w:eastAsiaTheme="minorHAnsi"/>
        </w:rPr>
      </w:pPr>
    </w:p>
    <w:p w14:paraId="77EE99BA" w14:textId="77777777" w:rsidR="00902ADF" w:rsidRPr="00A66D0C" w:rsidRDefault="00902ADF" w:rsidP="00902ADF">
      <w:pPr>
        <w:pStyle w:val="Heading4"/>
        <w:rPr>
          <w:rFonts w:eastAsiaTheme="minorHAnsi"/>
        </w:rPr>
      </w:pPr>
      <w:r w:rsidRPr="00902ADF">
        <w:rPr>
          <w:rFonts w:eastAsiaTheme="minorHAnsi"/>
        </w:rPr>
        <w:t xml:space="preserve">The </w:t>
      </w:r>
      <w:r w:rsidRPr="00A66D0C">
        <w:rPr>
          <w:rFonts w:eastAsiaTheme="minorHAnsi"/>
        </w:rPr>
        <w:t>contractor shall provide an accepted security standard as the backbone of security controls.</w:t>
      </w:r>
    </w:p>
    <w:p w14:paraId="43BF4D08" w14:textId="77777777" w:rsidR="00902ADF" w:rsidRPr="00A66D0C" w:rsidRDefault="00902ADF" w:rsidP="00902ADF">
      <w:pPr>
        <w:pStyle w:val="Heading4"/>
        <w:numPr>
          <w:ilvl w:val="0"/>
          <w:numId w:val="0"/>
        </w:numPr>
        <w:ind w:left="1152"/>
        <w:rPr>
          <w:rFonts w:eastAsiaTheme="minorHAnsi"/>
        </w:rPr>
      </w:pPr>
    </w:p>
    <w:p w14:paraId="178C6B42" w14:textId="2C06E671" w:rsidR="00902ADF" w:rsidRPr="00A66D0C" w:rsidRDefault="00902ADF" w:rsidP="00902ADF">
      <w:pPr>
        <w:pStyle w:val="Heading4"/>
        <w:rPr>
          <w:rFonts w:eastAsiaTheme="minorHAnsi"/>
        </w:rPr>
      </w:pPr>
      <w:r w:rsidRPr="00A66D0C">
        <w:rPr>
          <w:rFonts w:eastAsiaTheme="minorHAnsi"/>
        </w:rPr>
        <w:t xml:space="preserve">The contractor’s solution must provide controls to prevent unauthorized use of the system, maintain system process controls, and configurable auditing/logging of all system activities. </w:t>
      </w:r>
    </w:p>
    <w:p w14:paraId="2114DB18" w14:textId="77777777" w:rsidR="00902ADF" w:rsidRPr="00A66D0C" w:rsidRDefault="00902ADF" w:rsidP="00902ADF">
      <w:pPr>
        <w:pStyle w:val="Heading4"/>
        <w:numPr>
          <w:ilvl w:val="0"/>
          <w:numId w:val="0"/>
        </w:numPr>
        <w:rPr>
          <w:rFonts w:eastAsiaTheme="minorHAnsi"/>
        </w:rPr>
      </w:pPr>
    </w:p>
    <w:p w14:paraId="00FB9208" w14:textId="77777777" w:rsidR="00902ADF" w:rsidRDefault="00902ADF" w:rsidP="00902ADF">
      <w:pPr>
        <w:pStyle w:val="Heading4"/>
        <w:rPr>
          <w:rFonts w:eastAsiaTheme="minorHAnsi"/>
        </w:rPr>
      </w:pPr>
      <w:r w:rsidRPr="00A66D0C">
        <w:rPr>
          <w:rFonts w:eastAsiaTheme="minorHAnsi"/>
        </w:rPr>
        <w:t>The contractor shall define and defend encryption methods used to protect data. The contractor must utilize encryption ciphers that meet a minimum</w:t>
      </w:r>
      <w:r w:rsidRPr="00902ADF">
        <w:rPr>
          <w:rFonts w:eastAsiaTheme="minorHAnsi"/>
        </w:rPr>
        <w:t xml:space="preserve"> of AES 256 for encryption at rest and TLS 1.3 for encryption in motion.  </w:t>
      </w:r>
    </w:p>
    <w:p w14:paraId="6750F9A8" w14:textId="77777777" w:rsidR="00902ADF" w:rsidRDefault="00902ADF" w:rsidP="00902ADF">
      <w:pPr>
        <w:pStyle w:val="ListParagraph"/>
        <w:rPr>
          <w:rFonts w:eastAsiaTheme="minorHAnsi"/>
        </w:rPr>
      </w:pPr>
    </w:p>
    <w:p w14:paraId="76C6D16F" w14:textId="77777777" w:rsidR="00902ADF" w:rsidRDefault="00902ADF" w:rsidP="00902ADF">
      <w:pPr>
        <w:pStyle w:val="Heading5"/>
        <w:rPr>
          <w:rFonts w:eastAsiaTheme="minorHAnsi"/>
        </w:rPr>
      </w:pPr>
      <w:r w:rsidRPr="00902ADF">
        <w:rPr>
          <w:rFonts w:eastAsiaTheme="minorHAnsi"/>
        </w:rPr>
        <w:t>If the contractor cannot deploy TLS 1.3, a plan must be in place to have it available as an option within the next 24 months.</w:t>
      </w:r>
    </w:p>
    <w:p w14:paraId="4EEFF9DA" w14:textId="77777777" w:rsidR="00902ADF" w:rsidRPr="00902ADF" w:rsidRDefault="00902ADF" w:rsidP="00902ADF">
      <w:pPr>
        <w:pStyle w:val="Heading5"/>
        <w:numPr>
          <w:ilvl w:val="0"/>
          <w:numId w:val="0"/>
        </w:numPr>
        <w:rPr>
          <w:rFonts w:eastAsiaTheme="minorHAnsi"/>
        </w:rPr>
      </w:pPr>
    </w:p>
    <w:p w14:paraId="1BBE2CDB" w14:textId="77777777" w:rsidR="00902ADF" w:rsidRDefault="00902ADF" w:rsidP="00902ADF">
      <w:pPr>
        <w:pStyle w:val="Heading4"/>
        <w:rPr>
          <w:rFonts w:eastAsiaTheme="minorHAnsi"/>
        </w:rPr>
      </w:pPr>
      <w:r w:rsidRPr="00902ADF">
        <w:rPr>
          <w:rFonts w:eastAsiaTheme="minorHAnsi"/>
        </w:rPr>
        <w:t xml:space="preserve">The contractor’s DMS shall support the storage of PHI, PII, sensitive, and restricted data that meet HIPAA standards. </w:t>
      </w:r>
    </w:p>
    <w:p w14:paraId="6746DB6B" w14:textId="77777777" w:rsidR="00B92BE0" w:rsidRPr="00902ADF" w:rsidRDefault="00B92BE0" w:rsidP="00B92BE0">
      <w:pPr>
        <w:pStyle w:val="Heading4"/>
        <w:numPr>
          <w:ilvl w:val="0"/>
          <w:numId w:val="0"/>
        </w:numPr>
        <w:ind w:left="1152"/>
        <w:rPr>
          <w:rFonts w:eastAsiaTheme="minorHAnsi"/>
        </w:rPr>
      </w:pPr>
    </w:p>
    <w:p w14:paraId="3327693A" w14:textId="4A3E3EC5" w:rsidR="00902ADF" w:rsidRDefault="00902ADF" w:rsidP="00902ADF">
      <w:pPr>
        <w:pStyle w:val="Heading5"/>
        <w:rPr>
          <w:rFonts w:eastAsiaTheme="minorHAnsi"/>
        </w:rPr>
      </w:pPr>
      <w:r w:rsidRPr="00902ADF">
        <w:rPr>
          <w:rFonts w:eastAsiaTheme="minorHAnsi"/>
        </w:rPr>
        <w:t xml:space="preserve">Depending on the data types, the </w:t>
      </w:r>
      <w:r>
        <w:rPr>
          <w:rFonts w:eastAsiaTheme="minorHAnsi"/>
        </w:rPr>
        <w:t xml:space="preserve">contractor’s </w:t>
      </w:r>
      <w:r w:rsidRPr="00902ADF">
        <w:rPr>
          <w:rFonts w:eastAsiaTheme="minorHAnsi"/>
        </w:rPr>
        <w:t>controls may need to be elevated to higher evaluation as requested by DHSS-DCPH.</w:t>
      </w:r>
    </w:p>
    <w:p w14:paraId="4D606633" w14:textId="3748028F" w:rsidR="00902ADF" w:rsidRDefault="00902ADF" w:rsidP="00735B64">
      <w:pPr>
        <w:pStyle w:val="Heading4"/>
        <w:numPr>
          <w:ilvl w:val="0"/>
          <w:numId w:val="0"/>
        </w:numPr>
        <w:ind w:left="1152" w:hanging="432"/>
        <w:rPr>
          <w:rFonts w:eastAsiaTheme="minorHAnsi"/>
        </w:rPr>
      </w:pPr>
    </w:p>
    <w:p w14:paraId="0F36BC67" w14:textId="77777777" w:rsidR="004620F3" w:rsidRPr="004620F3" w:rsidRDefault="004620F3" w:rsidP="00713C56">
      <w:pPr>
        <w:pStyle w:val="Heading2"/>
      </w:pPr>
      <w:r w:rsidRPr="004620F3">
        <w:t xml:space="preserve">State’s Obligations: </w:t>
      </w:r>
    </w:p>
    <w:p w14:paraId="41E66980" w14:textId="77777777" w:rsidR="004620F3" w:rsidRPr="004620F3" w:rsidRDefault="004620F3" w:rsidP="004620F3">
      <w:pPr>
        <w:keepNext/>
        <w:keepLines/>
        <w:outlineLvl w:val="0"/>
        <w:rPr>
          <w:b/>
          <w:caps/>
          <w:kern w:val="28"/>
        </w:rPr>
      </w:pPr>
    </w:p>
    <w:p w14:paraId="3F6A222D" w14:textId="22EED723" w:rsidR="004620F3" w:rsidRPr="008B59B9" w:rsidRDefault="008B59B9" w:rsidP="00B37BCB">
      <w:pPr>
        <w:pStyle w:val="Heading3"/>
      </w:pPr>
      <w:r w:rsidRPr="008B59B9">
        <w:t xml:space="preserve">The state agency will provide timely and complete access to the DHSS systems, including production, development, and staging environments. </w:t>
      </w:r>
      <w:r w:rsidR="00981BCF">
        <w:t>State a</w:t>
      </w:r>
      <w:r w:rsidR="00981BCF" w:rsidRPr="008B59B9">
        <w:t xml:space="preserve">gency </w:t>
      </w:r>
      <w:r w:rsidRPr="008B59B9">
        <w:t xml:space="preserve">staff will provide support and feedback in a timely manner. </w:t>
      </w:r>
    </w:p>
    <w:p w14:paraId="65ADE78B" w14:textId="77777777" w:rsidR="004620F3" w:rsidRPr="008B59B9" w:rsidRDefault="004620F3" w:rsidP="004620F3">
      <w:pPr>
        <w:rPr>
          <w:rFonts w:eastAsiaTheme="minorHAnsi"/>
        </w:rPr>
      </w:pPr>
    </w:p>
    <w:p w14:paraId="5B98BF79" w14:textId="77777777" w:rsidR="004620F3" w:rsidRPr="008B59B9" w:rsidRDefault="004620F3" w:rsidP="00713C56">
      <w:pPr>
        <w:pStyle w:val="Heading2"/>
      </w:pPr>
      <w:r w:rsidRPr="008B59B9">
        <w:t>State Data:</w:t>
      </w:r>
    </w:p>
    <w:p w14:paraId="0DF66817" w14:textId="77777777" w:rsidR="004620F3" w:rsidRPr="004620F3" w:rsidRDefault="004620F3" w:rsidP="004620F3">
      <w:pPr>
        <w:keepNext/>
        <w:keepLines/>
      </w:pPr>
    </w:p>
    <w:p w14:paraId="4103F9BF" w14:textId="77777777" w:rsidR="0009186B" w:rsidRPr="004620F3" w:rsidRDefault="0009186B" w:rsidP="00B37BCB">
      <w:pPr>
        <w:pStyle w:val="Heading3"/>
      </w:pPr>
      <w:r w:rsidRPr="004620F3">
        <w:t>State Data Location:  All data associated with the solution/service shall only be hosted</w:t>
      </w:r>
      <w:r>
        <w:t xml:space="preserve">, </w:t>
      </w:r>
      <w:r w:rsidRPr="004620F3">
        <w:t>stored</w:t>
      </w:r>
      <w:r>
        <w:t>, and accessed</w:t>
      </w:r>
      <w:r w:rsidRPr="004620F3">
        <w:t xml:space="preserve"> within the United States.  </w:t>
      </w:r>
    </w:p>
    <w:p w14:paraId="5090E17D" w14:textId="77777777" w:rsidR="004620F3" w:rsidRPr="004620F3" w:rsidRDefault="004620F3" w:rsidP="004620F3"/>
    <w:p w14:paraId="61274EBA" w14:textId="77777777" w:rsidR="004620F3" w:rsidRPr="004620F3" w:rsidRDefault="004620F3" w:rsidP="0048043C">
      <w:pPr>
        <w:pStyle w:val="Heading4"/>
      </w:pPr>
      <w:r w:rsidRPr="004620F3">
        <w:t xml:space="preserve">Ownership:  The state’s electronic data or information submitted by the state or its authorized users with authorized access to the solution/service shall be considered “State Data” for ownership purposes of the contract, as the state serves as either the owner or curator of the data submitted in the solution/service.  “State Data” shall include: (a) the state’s data collected, used, processed, stored, or generated as the result of the Services; (b) personally identifiable information (“PII”) collected, used, processed, stored, or generated as the result of the services, including, without limitation, any information that identifies an individual, such as an individual’s social security number or other government-issued identification number, date of birth, address, telephone number, biometric data, mother’s maiden name, email address, credit card information, or an individual’s name in combination with any other of the elements listed herein; and (c) protected health information (“PHI”) as that term is defined under the Privacy Rule, 45 Code of Federal Regulations  (CFR) §160.103.  State data is and shall remain the sole and exclusive property of the state and all right, title, and interest in the same is reserved by the state.  </w:t>
      </w:r>
    </w:p>
    <w:p w14:paraId="3C041900" w14:textId="77777777" w:rsidR="004620F3" w:rsidRPr="004620F3" w:rsidRDefault="004620F3" w:rsidP="004620F3">
      <w:pPr>
        <w:ind w:left="1170"/>
        <w:outlineLvl w:val="3"/>
        <w:rPr>
          <w:b/>
          <w:i/>
        </w:rPr>
      </w:pPr>
    </w:p>
    <w:p w14:paraId="043FF044" w14:textId="77777777" w:rsidR="004620F3" w:rsidRPr="004620F3" w:rsidRDefault="004620F3" w:rsidP="0048043C">
      <w:pPr>
        <w:pStyle w:val="Heading4"/>
      </w:pPr>
      <w:r w:rsidRPr="004620F3">
        <w:t>“State Data” stored in the software and services being provided as a result of the contract shall also be known and treated by the contractor as confidential information in accordance with the contract, applicable contractor’s documentation, and applicable law.</w:t>
      </w:r>
    </w:p>
    <w:p w14:paraId="23F11D52" w14:textId="77777777" w:rsidR="004620F3" w:rsidRPr="004620F3" w:rsidRDefault="004620F3" w:rsidP="004620F3">
      <w:pPr>
        <w:outlineLvl w:val="2"/>
      </w:pPr>
    </w:p>
    <w:p w14:paraId="73FEAA9A" w14:textId="77777777" w:rsidR="004620F3" w:rsidRPr="004620F3" w:rsidRDefault="004620F3" w:rsidP="00B37BCB">
      <w:pPr>
        <w:pStyle w:val="Heading3"/>
      </w:pPr>
      <w:r w:rsidRPr="004620F3">
        <w:t>Contractor Use of State Data:  The contractor shall: (a) keep and maintain state data in strict confidence, using such degree of care as is appropriate and consistent with its obligations as further described in the contract and applicable law to avoid unauthorized access, use, disclosure, or loss; (b) use and disclose state data solely and exclusively for the purpose of providing the services, such use and disclosure being in accordance with the contract, any applicable Statement of Work, and applicable law; (c) not use, sell, rent, transfer, distribute, or otherwise disclose or make available state data for contractor’s own purposes or for the benefit of anyone other than the state without the state’s prior written consent; and, (d) not provide state data to any third party without the express written permission of the state.  “…for the purpose of providing the services” as referenced above includes the right of the contractor to use state data to prevent or address service or technical problems, and verify service improvements, in accordance with the contract and the solution’s documentation, or in accordance with the state’s instructions.</w:t>
      </w:r>
    </w:p>
    <w:p w14:paraId="0CADCD25" w14:textId="77777777" w:rsidR="004620F3" w:rsidRPr="004620F3" w:rsidRDefault="004620F3" w:rsidP="004620F3">
      <w:pPr>
        <w:outlineLvl w:val="2"/>
      </w:pPr>
    </w:p>
    <w:p w14:paraId="1D4CE684" w14:textId="77777777" w:rsidR="004620F3" w:rsidRPr="004620F3" w:rsidRDefault="004620F3" w:rsidP="00B37BCB">
      <w:pPr>
        <w:pStyle w:val="Heading3"/>
      </w:pPr>
      <w:r w:rsidRPr="004620F3">
        <w:t>Return of State-owned Data:  The contractor shall return state-owned data to the State of Missouri in a format mutually agreed to by the state and contractor</w:t>
      </w:r>
      <w:r w:rsidRPr="00A44570">
        <w:t xml:space="preserve"> </w:t>
      </w:r>
      <w:r w:rsidRPr="004620F3">
        <w:t xml:space="preserve">and with a key or crosswalk to the information, where applicable, at no additional cost to the state.  The state shall have the right to test the data extract provided by the contractor at a frequency determined by the state. </w:t>
      </w:r>
    </w:p>
    <w:p w14:paraId="2A3422E8" w14:textId="77777777" w:rsidR="004620F3" w:rsidRDefault="004620F3" w:rsidP="004620F3"/>
    <w:p w14:paraId="5608CBB5" w14:textId="1B017C4B" w:rsidR="004620F3" w:rsidRDefault="004620F3" w:rsidP="00713C56">
      <w:pPr>
        <w:pStyle w:val="Heading2"/>
      </w:pPr>
      <w:r w:rsidRPr="00713C56">
        <w:t>Reporting Requirements:</w:t>
      </w:r>
    </w:p>
    <w:p w14:paraId="515D3A4A" w14:textId="77777777" w:rsidR="00713C56" w:rsidRPr="00713C56" w:rsidRDefault="00713C56" w:rsidP="00713C56">
      <w:pPr>
        <w:rPr>
          <w:rFonts w:eastAsiaTheme="minorHAnsi"/>
        </w:rPr>
      </w:pPr>
    </w:p>
    <w:p w14:paraId="2A7BD55E" w14:textId="10974A40" w:rsidR="004620F3" w:rsidRDefault="00713C56" w:rsidP="00B37BCB">
      <w:pPr>
        <w:pStyle w:val="Heading3"/>
      </w:pPr>
      <w:r>
        <w:t xml:space="preserve">The contractor must provide reporting to the state agency throughout the implementation of the case management system and the </w:t>
      </w:r>
      <w:r w:rsidR="00031730">
        <w:t>life</w:t>
      </w:r>
      <w:r>
        <w:t xml:space="preserve"> of the contract</w:t>
      </w:r>
      <w:r w:rsidRPr="00514579">
        <w:t>. All required reports shall be</w:t>
      </w:r>
      <w:r w:rsidR="00514579" w:rsidRPr="00514579">
        <w:t xml:space="preserve"> emailed to </w:t>
      </w:r>
      <w:r w:rsidRPr="00514579">
        <w:t xml:space="preserve">the state agency at </w:t>
      </w:r>
      <w:hyperlink r:id="rId21" w:history="1">
        <w:r w:rsidR="00514579" w:rsidRPr="00514579">
          <w:rPr>
            <w:rStyle w:val="Hyperlink"/>
          </w:rPr>
          <w:t>SMHW_WWSystem@health.mo.gov</w:t>
        </w:r>
      </w:hyperlink>
      <w:r w:rsidR="00514579" w:rsidRPr="00514579">
        <w:t xml:space="preserve">. </w:t>
      </w:r>
      <w:r w:rsidRPr="00514579">
        <w:t xml:space="preserve">Each of the reports require specific due dates that must be upheld by the contractor. Detailed descriptions of each contractor report can be viewed </w:t>
      </w:r>
      <w:r w:rsidRPr="00A66D0C">
        <w:t xml:space="preserve">on Attachment </w:t>
      </w:r>
      <w:r w:rsidR="00521C8F" w:rsidRPr="00A66D0C">
        <w:t>4.</w:t>
      </w:r>
      <w:r>
        <w:t xml:space="preserve"> </w:t>
      </w:r>
    </w:p>
    <w:p w14:paraId="1DBB0308" w14:textId="77777777" w:rsidR="00713C56" w:rsidRPr="00713C56" w:rsidRDefault="00713C56" w:rsidP="00713C56"/>
    <w:p w14:paraId="6B97EA6D" w14:textId="01369F10" w:rsidR="0083350B" w:rsidRDefault="00A66D0C" w:rsidP="00B37BCB">
      <w:pPr>
        <w:pStyle w:val="Heading3"/>
        <w:rPr>
          <w:rFonts w:eastAsiaTheme="minorHAnsi"/>
        </w:rPr>
      </w:pPr>
      <w:r>
        <w:rPr>
          <w:rFonts w:eastAsiaTheme="minorHAnsi"/>
          <w:u w:val="single"/>
        </w:rPr>
        <w:t xml:space="preserve">Program </w:t>
      </w:r>
      <w:r w:rsidR="0083350B" w:rsidRPr="00521C8F">
        <w:rPr>
          <w:rFonts w:eastAsiaTheme="minorHAnsi"/>
          <w:u w:val="single"/>
        </w:rPr>
        <w:t>Implementation Reports</w:t>
      </w:r>
      <w:r w:rsidR="004620F3" w:rsidRPr="00521C8F">
        <w:rPr>
          <w:rFonts w:eastAsiaTheme="minorHAnsi"/>
          <w:u w:val="single"/>
        </w:rPr>
        <w:t>:</w:t>
      </w:r>
      <w:r w:rsidR="004620F3" w:rsidRPr="004620F3">
        <w:rPr>
          <w:rFonts w:eastAsiaTheme="minorHAnsi"/>
        </w:rPr>
        <w:t xml:space="preserve">  </w:t>
      </w:r>
      <w:r>
        <w:rPr>
          <w:rFonts w:eastAsiaTheme="minorHAnsi"/>
        </w:rPr>
        <w:t>T</w:t>
      </w:r>
      <w:r w:rsidR="0083350B">
        <w:rPr>
          <w:rFonts w:eastAsiaTheme="minorHAnsi"/>
        </w:rPr>
        <w:t xml:space="preserve">he contractor must </w:t>
      </w:r>
      <w:r w:rsidR="00887B3B">
        <w:rPr>
          <w:rFonts w:eastAsiaTheme="minorHAnsi"/>
        </w:rPr>
        <w:t>hav</w:t>
      </w:r>
      <w:r w:rsidR="00713C56">
        <w:rPr>
          <w:rFonts w:eastAsiaTheme="minorHAnsi"/>
        </w:rPr>
        <w:t xml:space="preserve">e </w:t>
      </w:r>
      <w:r w:rsidR="00887B3B">
        <w:rPr>
          <w:rFonts w:eastAsiaTheme="minorHAnsi"/>
        </w:rPr>
        <w:t>the following reports</w:t>
      </w:r>
      <w:r w:rsidR="00713C56">
        <w:rPr>
          <w:rFonts w:eastAsiaTheme="minorHAnsi"/>
        </w:rPr>
        <w:t xml:space="preserve"> complete </w:t>
      </w:r>
      <w:r w:rsidR="00887B3B">
        <w:rPr>
          <w:rFonts w:eastAsiaTheme="minorHAnsi"/>
        </w:rPr>
        <w:t xml:space="preserve">for the state agency: </w:t>
      </w:r>
      <w:r w:rsidR="0083350B">
        <w:rPr>
          <w:rFonts w:eastAsiaTheme="minorHAnsi"/>
        </w:rPr>
        <w:t xml:space="preserve"> </w:t>
      </w:r>
    </w:p>
    <w:p w14:paraId="08536E85" w14:textId="77777777" w:rsidR="0083350B" w:rsidRPr="0083350B" w:rsidRDefault="0083350B" w:rsidP="0083350B">
      <w:pPr>
        <w:rPr>
          <w:rFonts w:eastAsiaTheme="minorHAnsi"/>
        </w:rPr>
      </w:pPr>
    </w:p>
    <w:p w14:paraId="0460C8EB" w14:textId="63104978" w:rsidR="0083350B" w:rsidRDefault="0083350B" w:rsidP="0083350B">
      <w:pPr>
        <w:pStyle w:val="Heading4"/>
        <w:rPr>
          <w:rFonts w:eastAsiaTheme="minorHAnsi"/>
        </w:rPr>
      </w:pPr>
      <w:r>
        <w:rPr>
          <w:rFonts w:eastAsiaTheme="minorHAnsi"/>
        </w:rPr>
        <w:t xml:space="preserve">Professional Service Voucher Report </w:t>
      </w:r>
      <w:r w:rsidR="00A66D0C">
        <w:rPr>
          <w:rFonts w:eastAsiaTheme="minorHAnsi"/>
        </w:rPr>
        <w:t xml:space="preserve"> (i</w:t>
      </w:r>
      <w:r w:rsidR="00A66D0C" w:rsidRPr="00A66D0C">
        <w:rPr>
          <w:rFonts w:eastAsiaTheme="minorHAnsi"/>
        </w:rPr>
        <w:t xml:space="preserve">nclusive of historical/previous vouchers available at any time for reference by the program) </w:t>
      </w:r>
      <w:r>
        <w:rPr>
          <w:rFonts w:eastAsiaTheme="minorHAnsi"/>
        </w:rPr>
        <w:t>– Available each payment cycle</w:t>
      </w:r>
    </w:p>
    <w:p w14:paraId="137E03C9" w14:textId="77777777" w:rsidR="00713C56" w:rsidRDefault="00713C56" w:rsidP="00713C56">
      <w:pPr>
        <w:pStyle w:val="Heading4"/>
        <w:rPr>
          <w:rFonts w:eastAsiaTheme="minorHAnsi"/>
        </w:rPr>
      </w:pPr>
      <w:r>
        <w:rPr>
          <w:rFonts w:eastAsiaTheme="minorHAnsi"/>
        </w:rPr>
        <w:t xml:space="preserve">WISEWOMAN Monthly Report – Available monthly </w:t>
      </w:r>
    </w:p>
    <w:p w14:paraId="4BDD5EE1" w14:textId="22A25352" w:rsidR="0083350B" w:rsidRDefault="0083350B" w:rsidP="0083350B">
      <w:pPr>
        <w:pStyle w:val="Heading4"/>
        <w:rPr>
          <w:rFonts w:eastAsiaTheme="minorHAnsi"/>
        </w:rPr>
      </w:pPr>
      <w:r>
        <w:rPr>
          <w:rFonts w:eastAsiaTheme="minorHAnsi"/>
        </w:rPr>
        <w:t xml:space="preserve">SMHW MDE Error Report – Available </w:t>
      </w:r>
      <w:r w:rsidR="00A66D0C">
        <w:rPr>
          <w:rFonts w:eastAsiaTheme="minorHAnsi"/>
        </w:rPr>
        <w:t>any time as needed</w:t>
      </w:r>
    </w:p>
    <w:p w14:paraId="0C7C1D12" w14:textId="4B3C0758" w:rsidR="0083350B" w:rsidRDefault="0083350B" w:rsidP="0083350B">
      <w:pPr>
        <w:pStyle w:val="Heading4"/>
        <w:rPr>
          <w:rFonts w:eastAsiaTheme="minorHAnsi"/>
        </w:rPr>
      </w:pPr>
      <w:r>
        <w:rPr>
          <w:rFonts w:eastAsiaTheme="minorHAnsi"/>
        </w:rPr>
        <w:t xml:space="preserve">SMHW MDE Report for CDC – Available </w:t>
      </w:r>
      <w:r w:rsidR="00034AF0">
        <w:rPr>
          <w:rFonts w:eastAsiaTheme="minorHAnsi"/>
        </w:rPr>
        <w:t>Anytime</w:t>
      </w:r>
    </w:p>
    <w:p w14:paraId="57C31BF8" w14:textId="77777777" w:rsidR="00713C56" w:rsidRDefault="00713C56" w:rsidP="00713C56">
      <w:pPr>
        <w:pStyle w:val="Heading4"/>
        <w:rPr>
          <w:rFonts w:eastAsiaTheme="minorHAnsi"/>
        </w:rPr>
      </w:pPr>
      <w:r>
        <w:rPr>
          <w:rFonts w:eastAsiaTheme="minorHAnsi"/>
        </w:rPr>
        <w:t xml:space="preserve">WISEWOMAN Demographics Report – Available biannually </w:t>
      </w:r>
    </w:p>
    <w:p w14:paraId="7314D1A8" w14:textId="77777777" w:rsidR="00713C56" w:rsidRDefault="00713C56" w:rsidP="00713C56">
      <w:pPr>
        <w:pStyle w:val="Heading4"/>
        <w:rPr>
          <w:rFonts w:eastAsiaTheme="minorHAnsi"/>
        </w:rPr>
      </w:pPr>
      <w:r>
        <w:rPr>
          <w:rFonts w:eastAsiaTheme="minorHAnsi"/>
        </w:rPr>
        <w:t xml:space="preserve">WISEWOMAN MDE Error Report – Available biannually </w:t>
      </w:r>
    </w:p>
    <w:p w14:paraId="00BC0EB3" w14:textId="77777777" w:rsidR="00713C56" w:rsidRDefault="00713C56" w:rsidP="00713C56">
      <w:pPr>
        <w:pStyle w:val="Heading4"/>
        <w:rPr>
          <w:rFonts w:eastAsiaTheme="minorHAnsi"/>
        </w:rPr>
      </w:pPr>
      <w:r>
        <w:rPr>
          <w:rFonts w:eastAsiaTheme="minorHAnsi"/>
        </w:rPr>
        <w:t xml:space="preserve">WISEWOMAN MDE Report for CDC – Available biannually </w:t>
      </w:r>
    </w:p>
    <w:p w14:paraId="4D3386F1" w14:textId="77777777" w:rsidR="00713C56" w:rsidRDefault="00713C56" w:rsidP="00713C56">
      <w:pPr>
        <w:pStyle w:val="Heading4"/>
        <w:rPr>
          <w:rFonts w:eastAsiaTheme="minorHAnsi"/>
        </w:rPr>
      </w:pPr>
      <w:r>
        <w:rPr>
          <w:rFonts w:eastAsiaTheme="minorHAnsi"/>
        </w:rPr>
        <w:t xml:space="preserve">WISEWOMAN Performance Measures Report – Available biannually </w:t>
      </w:r>
    </w:p>
    <w:p w14:paraId="68225A87" w14:textId="77777777" w:rsidR="00713C56" w:rsidRDefault="00713C56" w:rsidP="00713C56">
      <w:pPr>
        <w:pStyle w:val="Heading4"/>
        <w:rPr>
          <w:rFonts w:eastAsiaTheme="minorHAnsi"/>
        </w:rPr>
      </w:pPr>
      <w:r>
        <w:rPr>
          <w:rFonts w:eastAsiaTheme="minorHAnsi"/>
        </w:rPr>
        <w:t xml:space="preserve">SMHW Quarterly Program Report – Available quarterly </w:t>
      </w:r>
    </w:p>
    <w:p w14:paraId="101004C3" w14:textId="5932A558" w:rsidR="00751676" w:rsidRPr="0083350B" w:rsidRDefault="00751676" w:rsidP="00751676">
      <w:pPr>
        <w:pStyle w:val="Heading5"/>
        <w:rPr>
          <w:rFonts w:eastAsiaTheme="minorHAnsi"/>
        </w:rPr>
      </w:pPr>
      <w:r>
        <w:rPr>
          <w:rFonts w:eastAsiaTheme="minorHAnsi"/>
        </w:rPr>
        <w:t xml:space="preserve">SMHW Quarterly Program Report requires information extracted from contractor’s solution by scripts. </w:t>
      </w:r>
    </w:p>
    <w:p w14:paraId="49F1BBFA" w14:textId="77777777" w:rsidR="00713C56" w:rsidRDefault="00713C56" w:rsidP="00713C56">
      <w:pPr>
        <w:pStyle w:val="Heading4"/>
        <w:rPr>
          <w:rFonts w:eastAsiaTheme="minorHAnsi"/>
        </w:rPr>
      </w:pPr>
      <w:r>
        <w:rPr>
          <w:rFonts w:eastAsiaTheme="minorHAnsi"/>
        </w:rPr>
        <w:t xml:space="preserve">WISEWOMAN Provider Progress Report – Available quarterly </w:t>
      </w:r>
    </w:p>
    <w:p w14:paraId="62D00F7C" w14:textId="77777777" w:rsidR="00713C56" w:rsidRDefault="00713C56" w:rsidP="00713C56">
      <w:pPr>
        <w:pStyle w:val="Heading4"/>
        <w:rPr>
          <w:rFonts w:eastAsiaTheme="minorHAnsi"/>
        </w:rPr>
      </w:pPr>
      <w:r>
        <w:rPr>
          <w:rFonts w:eastAsiaTheme="minorHAnsi"/>
        </w:rPr>
        <w:t>Regional Data Trends Report – Available as needed by agency</w:t>
      </w:r>
    </w:p>
    <w:p w14:paraId="0230D406" w14:textId="5ED0D977" w:rsidR="0083350B" w:rsidRDefault="0083350B" w:rsidP="0083350B">
      <w:pPr>
        <w:pStyle w:val="Heading4"/>
        <w:rPr>
          <w:rFonts w:eastAsiaTheme="minorHAnsi"/>
        </w:rPr>
      </w:pPr>
      <w:r>
        <w:rPr>
          <w:rFonts w:eastAsiaTheme="minorHAnsi"/>
        </w:rPr>
        <w:t xml:space="preserve">SMHW Program Performance Report – Available as needed by agency </w:t>
      </w:r>
    </w:p>
    <w:p w14:paraId="590D7C94" w14:textId="77777777" w:rsidR="0083350B" w:rsidRDefault="0083350B" w:rsidP="0083350B">
      <w:pPr>
        <w:pStyle w:val="Heading4"/>
        <w:rPr>
          <w:rFonts w:eastAsiaTheme="minorHAnsi"/>
        </w:rPr>
      </w:pPr>
      <w:r>
        <w:rPr>
          <w:rFonts w:eastAsiaTheme="minorHAnsi"/>
        </w:rPr>
        <w:t xml:space="preserve">SMHW Quality Assurance Report – Available as needed by agency </w:t>
      </w:r>
    </w:p>
    <w:p w14:paraId="1B381234" w14:textId="3912B579" w:rsidR="00751676" w:rsidRPr="0083350B" w:rsidRDefault="00751676" w:rsidP="00751676">
      <w:pPr>
        <w:pStyle w:val="Heading5"/>
        <w:rPr>
          <w:rFonts w:eastAsiaTheme="minorHAnsi"/>
        </w:rPr>
      </w:pPr>
      <w:r>
        <w:rPr>
          <w:rFonts w:eastAsiaTheme="minorHAnsi"/>
        </w:rPr>
        <w:t xml:space="preserve">SMHW Quality Assurance Report requires information extracted from contractor’s solution by scripts. </w:t>
      </w:r>
    </w:p>
    <w:p w14:paraId="5932F262" w14:textId="77777777" w:rsidR="00887B3B" w:rsidRDefault="00887B3B" w:rsidP="00887B3B">
      <w:pPr>
        <w:pStyle w:val="Heading4"/>
        <w:numPr>
          <w:ilvl w:val="0"/>
          <w:numId w:val="0"/>
        </w:numPr>
        <w:ind w:left="1260"/>
        <w:rPr>
          <w:rFonts w:eastAsiaTheme="minorHAnsi"/>
        </w:rPr>
      </w:pPr>
    </w:p>
    <w:p w14:paraId="3C8D43A3" w14:textId="2C227A83" w:rsidR="00887B3B" w:rsidRPr="00514579" w:rsidRDefault="00887B3B" w:rsidP="00B37BCB">
      <w:pPr>
        <w:pStyle w:val="Heading3"/>
        <w:rPr>
          <w:rFonts w:eastAsiaTheme="minorHAnsi"/>
        </w:rPr>
      </w:pPr>
      <w:r w:rsidRPr="00521C8F">
        <w:rPr>
          <w:rFonts w:eastAsiaTheme="minorHAnsi"/>
          <w:u w:val="single"/>
        </w:rPr>
        <w:t>Annual Reports:</w:t>
      </w:r>
      <w:r w:rsidRPr="00887B3B">
        <w:rPr>
          <w:rFonts w:eastAsiaTheme="minorHAnsi"/>
        </w:rPr>
        <w:t xml:space="preserve"> On a</w:t>
      </w:r>
      <w:r>
        <w:rPr>
          <w:rFonts w:eastAsiaTheme="minorHAnsi"/>
        </w:rPr>
        <w:t>n</w:t>
      </w:r>
      <w:r w:rsidRPr="00887B3B">
        <w:rPr>
          <w:rFonts w:eastAsiaTheme="minorHAnsi"/>
        </w:rPr>
        <w:t xml:space="preserve"> annual basis by no later </w:t>
      </w:r>
      <w:r w:rsidRPr="00514579">
        <w:rPr>
          <w:rFonts w:eastAsiaTheme="minorHAnsi"/>
        </w:rPr>
        <w:t xml:space="preserve">than </w:t>
      </w:r>
      <w:r w:rsidRPr="00514579">
        <w:t>30</w:t>
      </w:r>
      <w:r w:rsidRPr="00514579">
        <w:rPr>
          <w:rFonts w:eastAsiaTheme="minorHAnsi"/>
        </w:rPr>
        <w:t xml:space="preserve"> calendar days after the end of the reporting period, the contractor shall provide the state agency with the following reports</w:t>
      </w:r>
      <w:r w:rsidR="00875C42">
        <w:rPr>
          <w:rFonts w:eastAsiaTheme="minorHAnsi"/>
        </w:rPr>
        <w:t xml:space="preserve"> via scripts</w:t>
      </w:r>
      <w:r w:rsidRPr="00514579">
        <w:rPr>
          <w:rFonts w:eastAsiaTheme="minorHAnsi"/>
        </w:rPr>
        <w:t xml:space="preserve">: </w:t>
      </w:r>
    </w:p>
    <w:p w14:paraId="107B1A05" w14:textId="285FDFAC" w:rsidR="00887B3B" w:rsidRPr="00514579" w:rsidRDefault="00887B3B" w:rsidP="00887B3B">
      <w:pPr>
        <w:pStyle w:val="Heading4"/>
        <w:rPr>
          <w:rFonts w:eastAsiaTheme="minorHAnsi"/>
        </w:rPr>
      </w:pPr>
      <w:r w:rsidRPr="00514579">
        <w:rPr>
          <w:rFonts w:eastAsiaTheme="minorHAnsi"/>
        </w:rPr>
        <w:t xml:space="preserve">Program Description Report </w:t>
      </w:r>
    </w:p>
    <w:p w14:paraId="0FA51A82" w14:textId="40C6B99E" w:rsidR="00887B3B" w:rsidRPr="00514579" w:rsidRDefault="00887B3B" w:rsidP="00887B3B">
      <w:pPr>
        <w:pStyle w:val="Heading4"/>
        <w:rPr>
          <w:rFonts w:eastAsiaTheme="minorHAnsi"/>
        </w:rPr>
      </w:pPr>
      <w:r w:rsidRPr="00514579">
        <w:rPr>
          <w:rFonts w:eastAsiaTheme="minorHAnsi"/>
        </w:rPr>
        <w:t xml:space="preserve">Program Evaluation and Performance Measures Report </w:t>
      </w:r>
    </w:p>
    <w:p w14:paraId="20DD03F9" w14:textId="11E7EB13" w:rsidR="00887B3B" w:rsidRPr="00514579" w:rsidRDefault="00887B3B" w:rsidP="00887B3B">
      <w:pPr>
        <w:pStyle w:val="Heading4"/>
        <w:rPr>
          <w:rFonts w:eastAsiaTheme="minorHAnsi"/>
        </w:rPr>
      </w:pPr>
      <w:r w:rsidRPr="00514579">
        <w:rPr>
          <w:rFonts w:eastAsiaTheme="minorHAnsi"/>
        </w:rPr>
        <w:t xml:space="preserve">SMHW Fact Sheet </w:t>
      </w:r>
    </w:p>
    <w:p w14:paraId="34756B77" w14:textId="77777777" w:rsidR="00751676" w:rsidRDefault="00887B3B" w:rsidP="00751676">
      <w:pPr>
        <w:pStyle w:val="Heading4"/>
        <w:rPr>
          <w:rFonts w:eastAsiaTheme="minorHAnsi"/>
        </w:rPr>
      </w:pPr>
      <w:r w:rsidRPr="00514579">
        <w:rPr>
          <w:rFonts w:eastAsiaTheme="minorHAnsi"/>
        </w:rPr>
        <w:t>WISEWOMAN Program Description Data Report</w:t>
      </w:r>
    </w:p>
    <w:p w14:paraId="7DEFF424" w14:textId="7F888C25" w:rsidR="00751676" w:rsidRPr="00514579" w:rsidRDefault="00887B3B" w:rsidP="00751676">
      <w:pPr>
        <w:pStyle w:val="Heading4"/>
        <w:rPr>
          <w:rFonts w:eastAsiaTheme="minorHAnsi"/>
        </w:rPr>
      </w:pPr>
      <w:r w:rsidRPr="00514579">
        <w:rPr>
          <w:rFonts w:eastAsiaTheme="minorHAnsi"/>
        </w:rPr>
        <w:t xml:space="preserve"> </w:t>
      </w:r>
      <w:r w:rsidR="00751676" w:rsidRPr="00514579">
        <w:rPr>
          <w:rFonts w:eastAsiaTheme="minorHAnsi"/>
        </w:rPr>
        <w:t xml:space="preserve">Budget Fact Sheet Report </w:t>
      </w:r>
    </w:p>
    <w:p w14:paraId="3D0B24AA" w14:textId="77777777" w:rsidR="00887B3B" w:rsidRPr="00514579" w:rsidRDefault="00887B3B" w:rsidP="00887B3B">
      <w:pPr>
        <w:pStyle w:val="Heading4"/>
        <w:numPr>
          <w:ilvl w:val="0"/>
          <w:numId w:val="0"/>
        </w:numPr>
        <w:ind w:left="1260"/>
        <w:rPr>
          <w:rFonts w:eastAsiaTheme="minorHAnsi"/>
        </w:rPr>
      </w:pPr>
    </w:p>
    <w:p w14:paraId="0B206C26" w14:textId="11E44C0A" w:rsidR="00887B3B" w:rsidRDefault="00887B3B" w:rsidP="00B37BCB">
      <w:pPr>
        <w:pStyle w:val="Heading3"/>
        <w:rPr>
          <w:rFonts w:eastAsiaTheme="minorHAnsi"/>
        </w:rPr>
      </w:pPr>
      <w:r w:rsidRPr="00514579">
        <w:rPr>
          <w:rFonts w:eastAsiaTheme="minorHAnsi"/>
          <w:u w:val="single"/>
        </w:rPr>
        <w:t>Quarterly Reports:</w:t>
      </w:r>
      <w:r w:rsidRPr="00514579">
        <w:rPr>
          <w:rFonts w:eastAsiaTheme="minorHAnsi"/>
        </w:rPr>
        <w:t xml:space="preserve"> On a quarterly basis by no later than </w:t>
      </w:r>
      <w:r w:rsidRPr="00514579">
        <w:t>30</w:t>
      </w:r>
      <w:r w:rsidRPr="00514579">
        <w:rPr>
          <w:rFonts w:eastAsiaTheme="minorHAnsi"/>
        </w:rPr>
        <w:t xml:space="preserve"> calendar days</w:t>
      </w:r>
      <w:r w:rsidRPr="00887B3B">
        <w:rPr>
          <w:rFonts w:eastAsiaTheme="minorHAnsi"/>
        </w:rPr>
        <w:t xml:space="preserve"> after the end of the reporting period, the contractor shall provide the state agency with the following reports</w:t>
      </w:r>
      <w:r>
        <w:rPr>
          <w:rFonts w:eastAsiaTheme="minorHAnsi"/>
        </w:rPr>
        <w:t xml:space="preserve">: </w:t>
      </w:r>
    </w:p>
    <w:p w14:paraId="5AD32C8E" w14:textId="77777777" w:rsidR="00887B3B" w:rsidRPr="00887B3B" w:rsidRDefault="00887B3B" w:rsidP="00887B3B">
      <w:pPr>
        <w:rPr>
          <w:rFonts w:eastAsiaTheme="minorHAnsi"/>
        </w:rPr>
      </w:pPr>
    </w:p>
    <w:p w14:paraId="28B40DE7" w14:textId="6FBF523D" w:rsidR="00887B3B" w:rsidRDefault="00887B3B" w:rsidP="00887B3B">
      <w:pPr>
        <w:pStyle w:val="Heading4"/>
        <w:rPr>
          <w:rFonts w:eastAsiaTheme="minorHAnsi"/>
        </w:rPr>
      </w:pPr>
      <w:r>
        <w:rPr>
          <w:rFonts w:eastAsiaTheme="minorHAnsi"/>
        </w:rPr>
        <w:t xml:space="preserve">SMHW Comparison Report </w:t>
      </w:r>
    </w:p>
    <w:p w14:paraId="219DB1E8" w14:textId="6560546C" w:rsidR="00A66D0C" w:rsidRDefault="00A66D0C" w:rsidP="00887B3B">
      <w:pPr>
        <w:pStyle w:val="Heading4"/>
        <w:rPr>
          <w:rFonts w:eastAsiaTheme="minorHAnsi"/>
        </w:rPr>
      </w:pPr>
      <w:r>
        <w:rPr>
          <w:rFonts w:eastAsiaTheme="minorHAnsi"/>
        </w:rPr>
        <w:t xml:space="preserve">WISEWOMAN Provider Progress Report </w:t>
      </w:r>
    </w:p>
    <w:p w14:paraId="6703AF43" w14:textId="77777777" w:rsidR="00887B3B" w:rsidRDefault="00887B3B" w:rsidP="00887B3B">
      <w:pPr>
        <w:pStyle w:val="Heading4"/>
        <w:numPr>
          <w:ilvl w:val="0"/>
          <w:numId w:val="0"/>
        </w:numPr>
        <w:ind w:left="1260"/>
        <w:rPr>
          <w:rFonts w:eastAsiaTheme="minorHAnsi"/>
        </w:rPr>
      </w:pPr>
    </w:p>
    <w:p w14:paraId="08690368" w14:textId="48DA0431" w:rsidR="00713C56" w:rsidRDefault="00FF7784" w:rsidP="00632D10">
      <w:pPr>
        <w:pStyle w:val="Heading3"/>
        <w:rPr>
          <w:rFonts w:eastAsiaTheme="minorHAnsi"/>
        </w:rPr>
      </w:pPr>
      <w:r w:rsidRPr="00A66D0C">
        <w:rPr>
          <w:rFonts w:eastAsiaTheme="minorHAnsi"/>
          <w:u w:val="single"/>
        </w:rPr>
        <w:t xml:space="preserve">Daily </w:t>
      </w:r>
      <w:r w:rsidR="00034AF0" w:rsidRPr="00A66D0C">
        <w:rPr>
          <w:rFonts w:eastAsiaTheme="minorHAnsi"/>
          <w:u w:val="single"/>
        </w:rPr>
        <w:t>Alerts and Notifications</w:t>
      </w:r>
      <w:r w:rsidRPr="00A66D0C">
        <w:rPr>
          <w:rFonts w:eastAsiaTheme="minorHAnsi"/>
          <w:u w:val="single"/>
        </w:rPr>
        <w:t>:</w:t>
      </w:r>
      <w:r w:rsidRPr="00A66D0C">
        <w:rPr>
          <w:rFonts w:eastAsiaTheme="minorHAnsi"/>
        </w:rPr>
        <w:t xml:space="preserve"> </w:t>
      </w:r>
      <w:r w:rsidR="00A66D0C" w:rsidRPr="00A66D0C">
        <w:rPr>
          <w:rFonts w:eastAsiaTheme="minorHAnsi"/>
        </w:rPr>
        <w:t xml:space="preserve">On a daily </w:t>
      </w:r>
      <w:r w:rsidR="00A66D0C" w:rsidRPr="00A66D0C">
        <w:rPr>
          <w:rFonts w:eastAsiaTheme="minorHAnsi"/>
          <w:b/>
          <w:bCs/>
        </w:rPr>
        <w:t>basis and at the time of implementation the contractor</w:t>
      </w:r>
      <w:r w:rsidR="00A66D0C" w:rsidRPr="00A66D0C">
        <w:rPr>
          <w:rFonts w:eastAsiaTheme="minorHAnsi"/>
        </w:rPr>
        <w:t xml:space="preserve"> shall provide the providers and coordinators with the following alerts and notifications</w:t>
      </w:r>
      <w:r w:rsidR="00A66D0C">
        <w:rPr>
          <w:rFonts w:eastAsiaTheme="minorHAnsi"/>
        </w:rPr>
        <w:t xml:space="preserve">: </w:t>
      </w:r>
    </w:p>
    <w:p w14:paraId="162CE761" w14:textId="77777777" w:rsidR="00A66D0C" w:rsidRPr="00A66D0C" w:rsidRDefault="00A66D0C" w:rsidP="00A66D0C">
      <w:pPr>
        <w:rPr>
          <w:rFonts w:eastAsiaTheme="minorHAnsi"/>
        </w:rPr>
      </w:pPr>
    </w:p>
    <w:p w14:paraId="696D888C" w14:textId="681A1413" w:rsidR="00474275" w:rsidRPr="00474275" w:rsidRDefault="00474275" w:rsidP="00474275">
      <w:pPr>
        <w:pStyle w:val="Heading4"/>
        <w:rPr>
          <w:rFonts w:eastAsiaTheme="minorHAnsi"/>
        </w:rPr>
      </w:pPr>
      <w:r>
        <w:rPr>
          <w:rFonts w:eastAsiaTheme="minorHAnsi"/>
        </w:rPr>
        <w:t xml:space="preserve">Patient Positive or Suspicions Screening </w:t>
      </w:r>
    </w:p>
    <w:p w14:paraId="0DC366F7" w14:textId="77777777" w:rsidR="00FF7784" w:rsidRDefault="00FF7784" w:rsidP="00B37BCB">
      <w:pPr>
        <w:pStyle w:val="Heading3"/>
        <w:numPr>
          <w:ilvl w:val="0"/>
          <w:numId w:val="0"/>
        </w:numPr>
        <w:ind w:left="720"/>
        <w:rPr>
          <w:rFonts w:eastAsiaTheme="minorHAnsi"/>
        </w:rPr>
      </w:pPr>
    </w:p>
    <w:p w14:paraId="13679740" w14:textId="149DD8B7" w:rsidR="00887B3B" w:rsidRDefault="00887B3B" w:rsidP="00B37BCB">
      <w:pPr>
        <w:pStyle w:val="Heading3"/>
        <w:rPr>
          <w:rFonts w:eastAsiaTheme="minorHAnsi"/>
        </w:rPr>
      </w:pPr>
      <w:r w:rsidRPr="00521C8F">
        <w:rPr>
          <w:rFonts w:eastAsiaTheme="minorHAnsi"/>
          <w:u w:val="single"/>
        </w:rPr>
        <w:t>As Needed Report</w:t>
      </w:r>
      <w:r w:rsidR="00713C56" w:rsidRPr="00521C8F">
        <w:rPr>
          <w:rFonts w:eastAsiaTheme="minorHAnsi"/>
          <w:u w:val="single"/>
        </w:rPr>
        <w:t>s</w:t>
      </w:r>
      <w:r w:rsidRPr="00521C8F">
        <w:rPr>
          <w:rFonts w:eastAsiaTheme="minorHAnsi"/>
          <w:u w:val="single"/>
        </w:rPr>
        <w:t>:</w:t>
      </w:r>
      <w:r w:rsidRPr="00887B3B">
        <w:rPr>
          <w:rFonts w:eastAsiaTheme="minorHAnsi"/>
        </w:rPr>
        <w:t xml:space="preserve"> On a </w:t>
      </w:r>
      <w:r>
        <w:rPr>
          <w:rFonts w:eastAsiaTheme="minorHAnsi"/>
        </w:rPr>
        <w:t xml:space="preserve">as needed </w:t>
      </w:r>
      <w:r w:rsidRPr="00887B3B">
        <w:rPr>
          <w:rFonts w:eastAsiaTheme="minorHAnsi"/>
        </w:rPr>
        <w:t>basis</w:t>
      </w:r>
      <w:r>
        <w:rPr>
          <w:rFonts w:eastAsiaTheme="minorHAnsi"/>
        </w:rPr>
        <w:t xml:space="preserve">, determined by the state agency, </w:t>
      </w:r>
      <w:r w:rsidRPr="00887B3B">
        <w:rPr>
          <w:rFonts w:eastAsiaTheme="minorHAnsi"/>
        </w:rPr>
        <w:t>the contractor shall provide the state agency with the following reports</w:t>
      </w:r>
      <w:r>
        <w:rPr>
          <w:rFonts w:eastAsiaTheme="minorHAnsi"/>
        </w:rPr>
        <w:t xml:space="preserve">: </w:t>
      </w:r>
    </w:p>
    <w:p w14:paraId="2F26F730" w14:textId="77777777" w:rsidR="00FF7784" w:rsidRPr="00FF7784" w:rsidRDefault="00FF7784" w:rsidP="00FF7784">
      <w:pPr>
        <w:rPr>
          <w:rFonts w:eastAsiaTheme="minorHAnsi"/>
        </w:rPr>
      </w:pPr>
    </w:p>
    <w:p w14:paraId="72795C72" w14:textId="387ED84F" w:rsidR="00FF7784" w:rsidRDefault="00FF7784" w:rsidP="00FF7784">
      <w:pPr>
        <w:pStyle w:val="Heading4"/>
        <w:rPr>
          <w:rFonts w:eastAsiaTheme="minorHAnsi"/>
        </w:rPr>
      </w:pPr>
      <w:r>
        <w:rPr>
          <w:rFonts w:eastAsiaTheme="minorHAnsi"/>
        </w:rPr>
        <w:t xml:space="preserve">Client Information Per Provider Report </w:t>
      </w:r>
    </w:p>
    <w:p w14:paraId="44B979C8" w14:textId="5436948F" w:rsidR="00FF7784" w:rsidRDefault="00713C56" w:rsidP="00FF7784">
      <w:pPr>
        <w:pStyle w:val="Heading4"/>
        <w:rPr>
          <w:rFonts w:eastAsiaTheme="minorHAnsi"/>
        </w:rPr>
      </w:pPr>
      <w:r>
        <w:rPr>
          <w:rFonts w:eastAsiaTheme="minorHAnsi"/>
        </w:rPr>
        <w:t xml:space="preserve">WISEWOMAN Client by Lifestyle Program Report </w:t>
      </w:r>
    </w:p>
    <w:p w14:paraId="08046791" w14:textId="779B470C" w:rsidR="00887B3B" w:rsidRDefault="00713C56" w:rsidP="00887B3B">
      <w:pPr>
        <w:pStyle w:val="Heading4"/>
        <w:rPr>
          <w:rFonts w:eastAsiaTheme="minorHAnsi"/>
        </w:rPr>
      </w:pPr>
      <w:r>
        <w:rPr>
          <w:rFonts w:eastAsiaTheme="minorHAnsi"/>
        </w:rPr>
        <w:t xml:space="preserve">WISEWOMAN Data Report </w:t>
      </w:r>
    </w:p>
    <w:p w14:paraId="0A5F9FBD" w14:textId="4180801B" w:rsidR="00A66D0C" w:rsidRPr="00A66D0C" w:rsidRDefault="00A66D0C" w:rsidP="00A66D0C">
      <w:pPr>
        <w:pStyle w:val="Heading4"/>
        <w:rPr>
          <w:rFonts w:eastAsiaTheme="minorHAnsi"/>
        </w:rPr>
      </w:pPr>
      <w:r w:rsidRPr="00A66D0C">
        <w:rPr>
          <w:rFonts w:eastAsiaTheme="minorHAnsi"/>
        </w:rPr>
        <w:t xml:space="preserve">Regional </w:t>
      </w:r>
      <w:r>
        <w:rPr>
          <w:rFonts w:eastAsiaTheme="minorHAnsi"/>
        </w:rPr>
        <w:t>Da</w:t>
      </w:r>
      <w:r w:rsidRPr="00A66D0C">
        <w:rPr>
          <w:rFonts w:eastAsiaTheme="minorHAnsi"/>
        </w:rPr>
        <w:t xml:space="preserve">ta </w:t>
      </w:r>
      <w:r>
        <w:rPr>
          <w:rFonts w:eastAsiaTheme="minorHAnsi"/>
        </w:rPr>
        <w:t>T</w:t>
      </w:r>
      <w:r w:rsidRPr="00A66D0C">
        <w:rPr>
          <w:rFonts w:eastAsiaTheme="minorHAnsi"/>
        </w:rPr>
        <w:t>rends</w:t>
      </w:r>
      <w:r>
        <w:rPr>
          <w:rFonts w:eastAsiaTheme="minorHAnsi"/>
        </w:rPr>
        <w:t xml:space="preserve"> Report</w:t>
      </w:r>
    </w:p>
    <w:p w14:paraId="117FCF82" w14:textId="7E9F46B7" w:rsidR="00A66D0C" w:rsidRPr="00A66D0C" w:rsidRDefault="00A66D0C" w:rsidP="00A66D0C">
      <w:pPr>
        <w:pStyle w:val="Heading4"/>
        <w:rPr>
          <w:rFonts w:eastAsiaTheme="minorHAnsi"/>
        </w:rPr>
      </w:pPr>
      <w:r w:rsidRPr="00A66D0C">
        <w:rPr>
          <w:rFonts w:eastAsiaTheme="minorHAnsi"/>
        </w:rPr>
        <w:t xml:space="preserve">SMHW </w:t>
      </w:r>
      <w:r>
        <w:rPr>
          <w:rFonts w:eastAsiaTheme="minorHAnsi"/>
        </w:rPr>
        <w:t>P</w:t>
      </w:r>
      <w:r w:rsidRPr="00A66D0C">
        <w:rPr>
          <w:rFonts w:eastAsiaTheme="minorHAnsi"/>
        </w:rPr>
        <w:t xml:space="preserve">rogram </w:t>
      </w:r>
      <w:r>
        <w:rPr>
          <w:rFonts w:eastAsiaTheme="minorHAnsi"/>
        </w:rPr>
        <w:t>P</w:t>
      </w:r>
      <w:r w:rsidRPr="00A66D0C">
        <w:rPr>
          <w:rFonts w:eastAsiaTheme="minorHAnsi"/>
        </w:rPr>
        <w:t xml:space="preserve">erformance </w:t>
      </w:r>
      <w:r>
        <w:rPr>
          <w:rFonts w:eastAsiaTheme="minorHAnsi"/>
        </w:rPr>
        <w:t>R</w:t>
      </w:r>
      <w:r w:rsidRPr="00A66D0C">
        <w:rPr>
          <w:rFonts w:eastAsiaTheme="minorHAnsi"/>
        </w:rPr>
        <w:t>eport</w:t>
      </w:r>
    </w:p>
    <w:p w14:paraId="6B6A7EFD" w14:textId="2D49DA1A" w:rsidR="00A66D0C" w:rsidRDefault="00A66D0C" w:rsidP="00A66D0C">
      <w:pPr>
        <w:pStyle w:val="Heading4"/>
        <w:rPr>
          <w:rFonts w:eastAsiaTheme="minorHAnsi"/>
        </w:rPr>
      </w:pPr>
      <w:r w:rsidRPr="00A66D0C">
        <w:rPr>
          <w:rFonts w:eastAsiaTheme="minorHAnsi"/>
        </w:rPr>
        <w:t xml:space="preserve">SMHW </w:t>
      </w:r>
      <w:r>
        <w:rPr>
          <w:rFonts w:eastAsiaTheme="minorHAnsi"/>
        </w:rPr>
        <w:t>Q</w:t>
      </w:r>
      <w:r w:rsidRPr="00A66D0C">
        <w:rPr>
          <w:rFonts w:eastAsiaTheme="minorHAnsi"/>
        </w:rPr>
        <w:t xml:space="preserve">uality </w:t>
      </w:r>
      <w:r>
        <w:rPr>
          <w:rFonts w:eastAsiaTheme="minorHAnsi"/>
        </w:rPr>
        <w:t>A</w:t>
      </w:r>
      <w:r w:rsidRPr="00A66D0C">
        <w:rPr>
          <w:rFonts w:eastAsiaTheme="minorHAnsi"/>
        </w:rPr>
        <w:t xml:space="preserve">ssurance </w:t>
      </w:r>
      <w:r>
        <w:rPr>
          <w:rFonts w:eastAsiaTheme="minorHAnsi"/>
        </w:rPr>
        <w:t>R</w:t>
      </w:r>
      <w:r w:rsidRPr="00A66D0C">
        <w:rPr>
          <w:rFonts w:eastAsiaTheme="minorHAnsi"/>
        </w:rPr>
        <w:t>eport</w:t>
      </w:r>
    </w:p>
    <w:p w14:paraId="2F63D33B" w14:textId="77777777" w:rsidR="00875C42" w:rsidRPr="00713C56" w:rsidRDefault="00875C42" w:rsidP="00875C42">
      <w:pPr>
        <w:pStyle w:val="Heading4"/>
        <w:numPr>
          <w:ilvl w:val="0"/>
          <w:numId w:val="0"/>
        </w:numPr>
        <w:ind w:left="1152"/>
        <w:rPr>
          <w:rFonts w:eastAsiaTheme="minorHAnsi"/>
        </w:rPr>
      </w:pPr>
    </w:p>
    <w:p w14:paraId="7DC6D37B" w14:textId="54738863" w:rsidR="004620F3" w:rsidRPr="004620F3" w:rsidRDefault="004620F3" w:rsidP="00B37BCB">
      <w:pPr>
        <w:pStyle w:val="Heading3"/>
        <w:rPr>
          <w:rFonts w:eastAsiaTheme="minorHAnsi"/>
        </w:rPr>
      </w:pPr>
      <w:r w:rsidRPr="00521C8F">
        <w:rPr>
          <w:rFonts w:eastAsiaTheme="minorHAnsi"/>
          <w:u w:val="single"/>
        </w:rPr>
        <w:t>Contract Monitoring:</w:t>
      </w:r>
      <w:r w:rsidRPr="004620F3">
        <w:rPr>
          <w:rFonts w:eastAsiaTheme="minorHAnsi"/>
        </w:rPr>
        <w:t xml:space="preserve">  The state agency reserves the right to monitor the contract throughout the effective period of the contract to ensure financial and contractual compliance.  If the state agency determines the contractor to be at high-risk for non-compliance, the state agency shall have the right to impose special conditions or restrictions.  Written notification will be provided to the contractor of the determination of high-risk and of any special conditions or restrictions to be imposed.  The special conditions or restrictions may include, but not limited to, those conditions specified below:</w:t>
      </w:r>
    </w:p>
    <w:p w14:paraId="4FAC07CC" w14:textId="77777777" w:rsidR="004620F3" w:rsidRPr="004620F3" w:rsidRDefault="004620F3" w:rsidP="004620F3">
      <w:pPr>
        <w:outlineLvl w:val="2"/>
        <w:rPr>
          <w:rFonts w:eastAsiaTheme="minorHAnsi"/>
        </w:rPr>
      </w:pPr>
    </w:p>
    <w:p w14:paraId="15B40F87" w14:textId="77777777" w:rsidR="004620F3" w:rsidRPr="00514579" w:rsidRDefault="004620F3" w:rsidP="0048043C">
      <w:pPr>
        <w:pStyle w:val="Heading4"/>
        <w:rPr>
          <w:rFonts w:eastAsiaTheme="minorHAnsi"/>
        </w:rPr>
      </w:pPr>
      <w:r w:rsidRPr="00514579">
        <w:rPr>
          <w:rFonts w:eastAsiaTheme="minorHAnsi"/>
        </w:rPr>
        <w:t>Withholding authority to proceed to the next phase of the project until the state agency receives evidence of acceptable performance within a given contract period;</w:t>
      </w:r>
    </w:p>
    <w:p w14:paraId="37C46F88" w14:textId="77777777" w:rsidR="004620F3" w:rsidRPr="00514579" w:rsidRDefault="004620F3" w:rsidP="0048043C">
      <w:pPr>
        <w:pStyle w:val="Heading4"/>
        <w:rPr>
          <w:rFonts w:eastAsiaTheme="minorHAnsi"/>
        </w:rPr>
      </w:pPr>
      <w:r w:rsidRPr="00514579">
        <w:rPr>
          <w:rFonts w:eastAsiaTheme="minorHAnsi"/>
        </w:rPr>
        <w:t>Requiring additional, more detailed financial reports or other documentation;</w:t>
      </w:r>
    </w:p>
    <w:p w14:paraId="05F784CF" w14:textId="77777777" w:rsidR="004620F3" w:rsidRPr="00514579" w:rsidRDefault="004620F3" w:rsidP="0048043C">
      <w:pPr>
        <w:pStyle w:val="Heading4"/>
        <w:rPr>
          <w:rFonts w:eastAsiaTheme="minorHAnsi"/>
        </w:rPr>
      </w:pPr>
      <w:r w:rsidRPr="00514579">
        <w:rPr>
          <w:rFonts w:eastAsiaTheme="minorHAnsi"/>
        </w:rPr>
        <w:t>Additional contract monitoring;</w:t>
      </w:r>
    </w:p>
    <w:p w14:paraId="03AEA8DC" w14:textId="77777777" w:rsidR="004620F3" w:rsidRPr="004620F3" w:rsidRDefault="004620F3" w:rsidP="0048043C">
      <w:pPr>
        <w:pStyle w:val="Heading4"/>
        <w:rPr>
          <w:rFonts w:eastAsiaTheme="minorHAnsi"/>
        </w:rPr>
      </w:pPr>
      <w:r w:rsidRPr="004620F3">
        <w:rPr>
          <w:rFonts w:eastAsiaTheme="minorHAnsi"/>
        </w:rPr>
        <w:t>Requiring the contractor to obtain technical or management assistance; and/or</w:t>
      </w:r>
    </w:p>
    <w:p w14:paraId="5E90A11D" w14:textId="77777777" w:rsidR="004620F3" w:rsidRPr="004620F3" w:rsidRDefault="004620F3" w:rsidP="0048043C">
      <w:pPr>
        <w:pStyle w:val="Heading4"/>
        <w:rPr>
          <w:rFonts w:eastAsiaTheme="minorHAnsi"/>
        </w:rPr>
      </w:pPr>
      <w:r w:rsidRPr="004620F3">
        <w:rPr>
          <w:rFonts w:eastAsiaTheme="minorHAnsi"/>
        </w:rPr>
        <w:t>Establishing additional prior approvals from the state agency.</w:t>
      </w:r>
    </w:p>
    <w:p w14:paraId="6D81C148" w14:textId="77777777" w:rsidR="004620F3" w:rsidRPr="004620F3" w:rsidRDefault="004620F3" w:rsidP="004620F3">
      <w:pPr>
        <w:ind w:left="1170"/>
        <w:outlineLvl w:val="3"/>
        <w:rPr>
          <w:rFonts w:eastAsiaTheme="minorHAnsi"/>
        </w:rPr>
      </w:pPr>
    </w:p>
    <w:p w14:paraId="7C2A0896" w14:textId="77777777" w:rsidR="004620F3" w:rsidRPr="004D28B7" w:rsidRDefault="004620F3" w:rsidP="00B37BCB">
      <w:pPr>
        <w:pStyle w:val="Heading3"/>
      </w:pPr>
      <w:r w:rsidRPr="00521C8F">
        <w:rPr>
          <w:u w:val="single"/>
        </w:rPr>
        <w:t>Retention of Records and Documents:</w:t>
      </w:r>
      <w:r w:rsidRPr="004620F3">
        <w:t xml:space="preserve"> Unless specified in writing as a shorter period of time, the contractor shall preserve and make available with no </w:t>
      </w:r>
      <w:r w:rsidRPr="004D28B7">
        <w:t>limitation all books, documents, papers, and records involving transactions related to the contract for a period of ten years from the date of the cancellation, expiration, or termination of the contract.  Records and supporting documentation under audit or involved in litigation shall be kept for two years following the conclusion of the litigation or audit.  During the contract period, access to these items shall be provided through a vehicle specified by the state agency.  During the post contract period delivery and access to these items shall be at no cost to the state agency.</w:t>
      </w:r>
    </w:p>
    <w:p w14:paraId="7398531B" w14:textId="77777777" w:rsidR="004620F3" w:rsidRPr="004620F3" w:rsidRDefault="004620F3" w:rsidP="004620F3">
      <w:pPr>
        <w:rPr>
          <w:rFonts w:eastAsiaTheme="minorHAnsi"/>
        </w:rPr>
      </w:pPr>
    </w:p>
    <w:p w14:paraId="35B93350" w14:textId="77777777" w:rsidR="004620F3" w:rsidRDefault="004620F3" w:rsidP="00B37BCB">
      <w:pPr>
        <w:pStyle w:val="Heading3"/>
      </w:pPr>
      <w:r w:rsidRPr="00521C8F">
        <w:rPr>
          <w:u w:val="single"/>
        </w:rPr>
        <w:t>Records:</w:t>
      </w:r>
      <w:r w:rsidRPr="004620F3">
        <w:t xml:space="preserve">  The contractor must maintain financial and accounting records and evidence pertaining to the contract in accordance with accepted standard accounting principles or International Financial Reporting Standards (IFRS).</w:t>
      </w:r>
    </w:p>
    <w:p w14:paraId="413A6CC9" w14:textId="77777777" w:rsidR="005E4439" w:rsidRPr="005E4439" w:rsidRDefault="005E4439" w:rsidP="005E4439"/>
    <w:p w14:paraId="164058AA" w14:textId="77777777" w:rsidR="004620F3" w:rsidRPr="004620F3" w:rsidRDefault="004620F3" w:rsidP="0048043C">
      <w:pPr>
        <w:pStyle w:val="Heading4"/>
      </w:pPr>
      <w:r w:rsidRPr="004620F3">
        <w:t>Once annually, or otherwise as reasonably required by the state, the contractor shall make all such records, books, and other documents relevant to the contract available to the state, its designees, and the Missouri State Auditor in a commercially reasonable format acceptable to the state at all reasonable times during the term of the contract and for three (3) years after the cancellation, expiration, or termination of the contract or for any longer period of time required by law.  The state will provide a minimum of fourteen (14) calendar days’ notice and will coordinate with the contractor regarding the scope of the audit.</w:t>
      </w:r>
      <w:r w:rsidRPr="00A44570">
        <w:t xml:space="preserve"> </w:t>
      </w:r>
    </w:p>
    <w:p w14:paraId="3D963D5C" w14:textId="77777777" w:rsidR="004620F3" w:rsidRPr="004620F3" w:rsidRDefault="004620F3" w:rsidP="004620F3">
      <w:pPr>
        <w:ind w:left="1260" w:hanging="540"/>
      </w:pPr>
    </w:p>
    <w:p w14:paraId="47BCD6D3" w14:textId="77777777" w:rsidR="004620F3" w:rsidRPr="004620F3" w:rsidRDefault="004620F3" w:rsidP="0048043C">
      <w:pPr>
        <w:pStyle w:val="Heading4"/>
      </w:pPr>
      <w:r w:rsidRPr="004620F3">
        <w:t>The contractor shall permit the Missouri State Auditor’s Office, federal auditors and authorized representatives of the State of Missouri to perform an independent audit or examine, copy, or investigate any of the contractor’s records, procedures, books, documents, papers, and records recording receipts and disbursements of any of the funds paid to the contractor only for services performed under the contract.  Failure to retain adequate documentation for any service billed may result in recovery of payments for services not adequately documented.  Any audit exception noted by auditors shall not be paid by the state and shall be the sole responsibility of the contractor.  However, the contractor may contest any such exception by any legal procedure.</w:t>
      </w:r>
    </w:p>
    <w:p w14:paraId="328A45C7" w14:textId="77777777" w:rsidR="004620F3" w:rsidRPr="004620F3" w:rsidRDefault="004620F3" w:rsidP="004620F3">
      <w:pPr>
        <w:ind w:left="1260" w:hanging="540"/>
        <w:contextualSpacing/>
      </w:pPr>
    </w:p>
    <w:p w14:paraId="7DA3B70F" w14:textId="77777777" w:rsidR="004620F3" w:rsidRPr="004620F3" w:rsidRDefault="004620F3" w:rsidP="0048043C">
      <w:pPr>
        <w:pStyle w:val="Heading4"/>
      </w:pPr>
      <w:r w:rsidRPr="004620F3">
        <w:t>The state shall not designate any individual, entity, or firm to conduct the audit that is a competitor of the contractor.  Any audit conducted or records reviewed under this provision shall be limited to services provided to State of Missouri and shall not require the contractor to disclose information pertaining to any other customer or client of the contractor.</w:t>
      </w:r>
    </w:p>
    <w:p w14:paraId="0CB2BD81" w14:textId="77777777" w:rsidR="004620F3" w:rsidRPr="004620F3" w:rsidRDefault="004620F3" w:rsidP="004620F3">
      <w:pPr>
        <w:ind w:left="1260" w:hanging="540"/>
        <w:outlineLvl w:val="3"/>
      </w:pPr>
    </w:p>
    <w:p w14:paraId="401CA580" w14:textId="28EE16EF" w:rsidR="004620F3" w:rsidRDefault="004620F3" w:rsidP="0048043C">
      <w:pPr>
        <w:pStyle w:val="Heading4"/>
      </w:pPr>
      <w:r w:rsidRPr="004620F3">
        <w:t>The services required herein are not intended to be an audit, examination, attestation, special report or agreed-upon procedures engagements as those services are defined in the American Institute of Certified Public Account</w:t>
      </w:r>
      <w:r w:rsidR="007B0A25">
        <w:t>ants</w:t>
      </w:r>
      <w:r w:rsidRPr="004620F3">
        <w:t xml:space="preserve"> (AICPA) literature applicable to such engagements conducted by independent auditors.  Accordingly, these services shall not result in the issuance of a written communication to third parties by the contractor directly reporting on financial data or internal control or expressing a conclusion or any other form of assurance.  The contractor shall maintain a copy of the work products for documentation purposes for the AICPA.</w:t>
      </w:r>
    </w:p>
    <w:p w14:paraId="5CC47C83" w14:textId="77777777" w:rsidR="00F87B0D" w:rsidRDefault="00F87B0D" w:rsidP="00F87B0D">
      <w:pPr>
        <w:pStyle w:val="Heading4"/>
        <w:numPr>
          <w:ilvl w:val="0"/>
          <w:numId w:val="0"/>
        </w:numPr>
      </w:pPr>
    </w:p>
    <w:p w14:paraId="6A362B6C" w14:textId="77777777" w:rsidR="004620F3" w:rsidRPr="004620F3" w:rsidRDefault="004620F3" w:rsidP="00713C56">
      <w:pPr>
        <w:pStyle w:val="Heading2"/>
      </w:pPr>
      <w:r w:rsidRPr="004620F3">
        <w:t>Financial Records and Document Retention:</w:t>
      </w:r>
    </w:p>
    <w:p w14:paraId="3B2CBB55" w14:textId="77777777" w:rsidR="004620F3" w:rsidRPr="004620F3" w:rsidRDefault="004620F3" w:rsidP="004620F3"/>
    <w:p w14:paraId="3E1B7156" w14:textId="77777777" w:rsidR="004620F3" w:rsidRPr="00EB6B27" w:rsidRDefault="004620F3" w:rsidP="00B37BCB">
      <w:pPr>
        <w:pStyle w:val="Heading3"/>
      </w:pPr>
      <w:r w:rsidRPr="004620F3">
        <w:t xml:space="preserve">The contractor must maintain financial and accounting records and evidence pertaining to the contract in accordance with generally accepted </w:t>
      </w:r>
      <w:r w:rsidRPr="00EB6B27">
        <w:t xml:space="preserve">accounting principles.  </w:t>
      </w:r>
    </w:p>
    <w:p w14:paraId="3DD7D8B1" w14:textId="77777777" w:rsidR="004620F3" w:rsidRPr="00EB6B27" w:rsidRDefault="004620F3" w:rsidP="004620F3"/>
    <w:p w14:paraId="1CA0E016" w14:textId="558C52D9" w:rsidR="004620F3" w:rsidRPr="004620F3" w:rsidRDefault="004620F3" w:rsidP="00B37BCB">
      <w:pPr>
        <w:pStyle w:val="Heading3"/>
      </w:pPr>
      <w:r w:rsidRPr="00EB6B27">
        <w:t xml:space="preserve">The contractor shall maintain all financial records, supporting documentation, and all other records pertinent to the contract for a period of </w:t>
      </w:r>
      <w:r w:rsidR="00EB6B27" w:rsidRPr="00EB6B27">
        <w:t>99</w:t>
      </w:r>
      <w:r w:rsidRPr="00EB6B27">
        <w:t xml:space="preserve"> years from the date of the final payment by the state agency</w:t>
      </w:r>
      <w:r w:rsidR="00EB6B27" w:rsidRPr="00EB6B27">
        <w:t xml:space="preserve"> </w:t>
      </w:r>
      <w:r w:rsidRPr="00EB6B27">
        <w:t>or</w:t>
      </w:r>
      <w:r w:rsidRPr="004620F3">
        <w:t xml:space="preserve"> the completion of an audit, whichever is later, or as otherwise stated in the contract.</w:t>
      </w:r>
    </w:p>
    <w:p w14:paraId="62C1610A" w14:textId="77777777" w:rsidR="004620F3" w:rsidRPr="004620F3" w:rsidRDefault="004620F3" w:rsidP="004620F3"/>
    <w:p w14:paraId="2FB4AD8D" w14:textId="62A6B89C" w:rsidR="004620F3" w:rsidRPr="004620F3" w:rsidRDefault="004620F3" w:rsidP="0048043C">
      <w:pPr>
        <w:pStyle w:val="Heading4"/>
      </w:pPr>
      <w:r w:rsidRPr="004620F3">
        <w:t xml:space="preserve">If any litigation, claim, negotiation, audit, investigation, or other action involving the records has been started before the expiration of the </w:t>
      </w:r>
      <w:r w:rsidR="00EB6B27">
        <w:t>99-year</w:t>
      </w:r>
      <w:r w:rsidRPr="004620F3">
        <w:t xml:space="preserve"> period, the contractor shall retain the records until completion of such action and resolutions of all issues that arise from it or until the end of the regular </w:t>
      </w:r>
      <w:r w:rsidR="00EB6B27">
        <w:t>99-year</w:t>
      </w:r>
      <w:r w:rsidRPr="004620F3">
        <w:t xml:space="preserve"> period, whichever is later.</w:t>
      </w:r>
    </w:p>
    <w:p w14:paraId="4172C9CC" w14:textId="77777777" w:rsidR="004620F3" w:rsidRPr="004620F3" w:rsidRDefault="004620F3" w:rsidP="004620F3">
      <w:pPr>
        <w:ind w:left="796"/>
        <w:contextualSpacing/>
      </w:pPr>
    </w:p>
    <w:p w14:paraId="6BB46D33" w14:textId="77777777" w:rsidR="004620F3" w:rsidRPr="004620F3" w:rsidRDefault="004620F3" w:rsidP="0048043C">
      <w:pPr>
        <w:pStyle w:val="Heading4"/>
      </w:pPr>
      <w:r w:rsidRPr="004620F3">
        <w:t>If the state agency is subject to any litigation, claim, negotiation, audit, or other action involving the records, the state agency will notify the contractor in writing to extend the contractor’s retention period.</w:t>
      </w:r>
    </w:p>
    <w:p w14:paraId="5928F35B" w14:textId="056256C0" w:rsidR="004620F3" w:rsidRDefault="004620F3" w:rsidP="00713C56">
      <w:pPr>
        <w:pStyle w:val="Heading2"/>
      </w:pPr>
      <w:r w:rsidRPr="004620F3">
        <w:t>Electronic Funds Transfer, Invoicing, and Payment Requireme</w:t>
      </w:r>
      <w:r w:rsidR="00EB6B27">
        <w:t>nts</w:t>
      </w:r>
      <w:r w:rsidRPr="004620F3">
        <w:t>:</w:t>
      </w:r>
    </w:p>
    <w:p w14:paraId="130CD390" w14:textId="77777777" w:rsidR="00BD2317" w:rsidRPr="00BD2317" w:rsidRDefault="00BD2317" w:rsidP="00BD2317">
      <w:pPr>
        <w:ind w:left="720"/>
        <w:outlineLvl w:val="1"/>
        <w:rPr>
          <w:rFonts w:eastAsiaTheme="minorHAnsi"/>
          <w:b/>
        </w:rPr>
      </w:pPr>
    </w:p>
    <w:p w14:paraId="6E1CE532" w14:textId="77777777" w:rsidR="004620F3" w:rsidRPr="004620F3" w:rsidRDefault="004620F3" w:rsidP="00B37BCB">
      <w:pPr>
        <w:pStyle w:val="Heading3"/>
        <w:rPr>
          <w:rFonts w:eastAsiaTheme="minorHAnsi"/>
        </w:rPr>
      </w:pPr>
      <w:r w:rsidRPr="004620F3">
        <w:rPr>
          <w:rFonts w:eastAsiaTheme="minorHAnsi"/>
        </w:rPr>
        <w:t>Electronic Funds Transfer (EFT):  The State of Missouri will submit contract payments to the contractor at the remittance address listed in the contractor’s MissouriBUYS</w:t>
      </w:r>
      <w:r w:rsidR="00F20875">
        <w:rPr>
          <w:rFonts w:eastAsiaTheme="minorHAnsi"/>
        </w:rPr>
        <w:t xml:space="preserve"> (WebProcure/Proactis)</w:t>
      </w:r>
      <w:r w:rsidRPr="004620F3">
        <w:rPr>
          <w:rFonts w:eastAsiaTheme="minorHAnsi"/>
        </w:rPr>
        <w:t xml:space="preserve"> vendor registration.  However, the contractor understands and agrees the state reserves the right to make contract payments to the contractor through electronic funds transfer (EFT).  Therefore, prior to any payments becoming due under the contract, the contractor must verify and update, if applicable, their vendor registration with their current remittance address and ACH-EFT payment information at </w:t>
      </w:r>
      <w:hyperlink r:id="rId22" w:history="1">
        <w:r w:rsidRPr="004620F3">
          <w:rPr>
            <w:rFonts w:eastAsiaTheme="minorHAnsi"/>
            <w:color w:val="0000FF"/>
            <w:u w:val="single"/>
          </w:rPr>
          <w:t>https://MissouriBUYS.mo.gov</w:t>
        </w:r>
      </w:hyperlink>
      <w:r w:rsidRPr="004620F3">
        <w:rPr>
          <w:rFonts w:eastAsiaTheme="minorHAnsi"/>
        </w:rPr>
        <w:t>.</w:t>
      </w:r>
    </w:p>
    <w:p w14:paraId="65919D9B" w14:textId="77777777" w:rsidR="004620F3" w:rsidRPr="004620F3" w:rsidRDefault="004620F3" w:rsidP="004620F3">
      <w:pPr>
        <w:outlineLvl w:val="2"/>
        <w:rPr>
          <w:rFonts w:eastAsiaTheme="minorHAnsi"/>
        </w:rPr>
      </w:pPr>
    </w:p>
    <w:p w14:paraId="1E58399F" w14:textId="02AB88B1" w:rsidR="004620F3" w:rsidRPr="00514579" w:rsidRDefault="004620F3" w:rsidP="00B37BCB">
      <w:pPr>
        <w:pStyle w:val="Heading3"/>
        <w:rPr>
          <w:rFonts w:eastAsiaTheme="minorHAnsi"/>
        </w:rPr>
      </w:pPr>
      <w:r w:rsidRPr="00514579">
        <w:rPr>
          <w:rFonts w:eastAsiaTheme="minorHAnsi"/>
        </w:rPr>
        <w:t xml:space="preserve">Invoicing:  The contractor shall submit invoices </w:t>
      </w:r>
      <w:r w:rsidR="00514579" w:rsidRPr="00514579">
        <w:rPr>
          <w:rFonts w:eastAsiaTheme="minorHAnsi"/>
        </w:rPr>
        <w:t>monthly</w:t>
      </w:r>
      <w:r w:rsidRPr="00514579">
        <w:rPr>
          <w:rFonts w:eastAsiaTheme="minorHAnsi"/>
        </w:rPr>
        <w:t xml:space="preserve">.  Invoices shall be due by the last day of the month following the month in which the contractor provided services under the contract.  The contractor shall perform the services prior to invoicing the state agency.   </w:t>
      </w:r>
    </w:p>
    <w:p w14:paraId="39A75B55" w14:textId="77777777" w:rsidR="004620F3" w:rsidRPr="00514579" w:rsidRDefault="004620F3" w:rsidP="004620F3">
      <w:pPr>
        <w:ind w:left="1152"/>
        <w:outlineLvl w:val="3"/>
        <w:rPr>
          <w:rFonts w:eastAsiaTheme="minorHAnsi"/>
        </w:rPr>
      </w:pPr>
    </w:p>
    <w:p w14:paraId="17F629B6" w14:textId="7A3BC013" w:rsidR="004620F3" w:rsidRPr="00514579" w:rsidRDefault="004620F3" w:rsidP="00514579">
      <w:pPr>
        <w:pStyle w:val="Heading4"/>
        <w:rPr>
          <w:rFonts w:eastAsiaTheme="minorHAnsi"/>
        </w:rPr>
      </w:pPr>
      <w:r w:rsidRPr="00514579">
        <w:rPr>
          <w:rFonts w:eastAsiaTheme="minorHAnsi"/>
        </w:rPr>
        <w:t>The contractor shall invoice the state agency on the contractor’s original descriptive business invoice form and submit the invoice to the</w:t>
      </w:r>
      <w:r w:rsidR="00514579" w:rsidRPr="00514579">
        <w:rPr>
          <w:rFonts w:eastAsiaTheme="minorHAnsi"/>
        </w:rPr>
        <w:t xml:space="preserve"> following email address: </w:t>
      </w:r>
      <w:hyperlink r:id="rId23" w:history="1">
        <w:r w:rsidR="00514579" w:rsidRPr="00514579">
          <w:rPr>
            <w:rStyle w:val="Hyperlink"/>
            <w:rFonts w:eastAsiaTheme="minorHAnsi"/>
          </w:rPr>
          <w:t>itsditcoaccountspayable@oa.mo.gov</w:t>
        </w:r>
      </w:hyperlink>
      <w:r w:rsidR="00514579" w:rsidRPr="00514579">
        <w:rPr>
          <w:rFonts w:eastAsiaTheme="minorHAnsi"/>
        </w:rPr>
        <w:t xml:space="preserve"> </w:t>
      </w:r>
    </w:p>
    <w:p w14:paraId="0AB74411" w14:textId="77777777" w:rsidR="004620F3" w:rsidRPr="00514579" w:rsidRDefault="004620F3" w:rsidP="004620F3">
      <w:pPr>
        <w:ind w:left="1260" w:hanging="540"/>
        <w:outlineLvl w:val="1"/>
        <w:rPr>
          <w:rFonts w:eastAsiaTheme="minorHAnsi"/>
        </w:rPr>
      </w:pPr>
    </w:p>
    <w:p w14:paraId="33BAFE98" w14:textId="77777777" w:rsidR="004620F3" w:rsidRPr="004620F3" w:rsidRDefault="004620F3" w:rsidP="0048043C">
      <w:pPr>
        <w:pStyle w:val="Heading4"/>
        <w:rPr>
          <w:rFonts w:eastAsiaTheme="minorHAnsi"/>
        </w:rPr>
      </w:pPr>
      <w:r w:rsidRPr="00514579">
        <w:rPr>
          <w:rFonts w:eastAsiaTheme="minorHAnsi"/>
        </w:rPr>
        <w:t>The contractor shall use uniquely identifiable invoice numbers to distinguish an invoice from a previously submitted invoice and shall include on the invoice the remittance address listed in the contractor’s MissouriBUYS</w:t>
      </w:r>
      <w:r w:rsidR="00356594" w:rsidRPr="00514579">
        <w:rPr>
          <w:rFonts w:eastAsiaTheme="minorHAnsi"/>
        </w:rPr>
        <w:t xml:space="preserve"> (WebProcure/</w:t>
      </w:r>
      <w:r w:rsidR="00356594">
        <w:rPr>
          <w:rFonts w:eastAsiaTheme="minorHAnsi"/>
        </w:rPr>
        <w:t>Proactis)</w:t>
      </w:r>
      <w:r w:rsidRPr="004620F3">
        <w:rPr>
          <w:rFonts w:eastAsiaTheme="minorHAnsi"/>
        </w:rPr>
        <w:t xml:space="preserve"> vendor registration.</w:t>
      </w:r>
    </w:p>
    <w:p w14:paraId="27C5CC76" w14:textId="77777777" w:rsidR="004620F3" w:rsidRPr="004620F3" w:rsidRDefault="004620F3" w:rsidP="004620F3">
      <w:pPr>
        <w:ind w:left="1260" w:hanging="540"/>
        <w:contextualSpacing/>
        <w:rPr>
          <w:rFonts w:eastAsiaTheme="minorHAnsi"/>
        </w:rPr>
      </w:pPr>
    </w:p>
    <w:p w14:paraId="6A418A08" w14:textId="77777777" w:rsidR="004620F3" w:rsidRPr="004620F3" w:rsidRDefault="004620F3" w:rsidP="0048043C">
      <w:pPr>
        <w:pStyle w:val="Heading4"/>
      </w:pPr>
      <w:r w:rsidRPr="004620F3">
        <w:t>Each contractor invoice must be on the contractor’s original descriptive business invoice form and must contain a unique invoice number and the remittance address included in the contractor’s MissouriBUYS</w:t>
      </w:r>
      <w:r w:rsidR="00356594">
        <w:rPr>
          <w:rFonts w:eastAsiaTheme="minorHAnsi"/>
        </w:rPr>
        <w:t xml:space="preserve"> (WebProcure/Proactis)</w:t>
      </w:r>
      <w:r w:rsidRPr="004620F3">
        <w:t xml:space="preserve"> vendor registration. The invoice number will be listed on the state’s EFT addendum record to enable the contractor to properly apply state payments to invoices.  The contractor must comply with all other invoicing requirements stated in the RFP.</w:t>
      </w:r>
    </w:p>
    <w:p w14:paraId="6F593377" w14:textId="77777777" w:rsidR="004620F3" w:rsidRPr="004620F3" w:rsidRDefault="004620F3" w:rsidP="004620F3">
      <w:pPr>
        <w:ind w:left="1260" w:hanging="540"/>
        <w:outlineLvl w:val="3"/>
      </w:pPr>
    </w:p>
    <w:p w14:paraId="4C183EE9" w14:textId="77777777" w:rsidR="004620F3" w:rsidRPr="004620F3" w:rsidRDefault="004620F3" w:rsidP="0048043C">
      <w:pPr>
        <w:pStyle w:val="Heading4"/>
      </w:pPr>
      <w:r w:rsidRPr="004620F3">
        <w:t>The statewide financial management system has been designed to capture certain receipt and payment information.  For each purchase order received, an invoice must be submitted that references the purchase order number and should be itemized in accordance with items listed on the purchase order.  Failure to comply with this requirement may delay processing of invoices for payment.</w:t>
      </w:r>
    </w:p>
    <w:p w14:paraId="59325306" w14:textId="77777777" w:rsidR="004620F3" w:rsidRPr="004620F3" w:rsidRDefault="004620F3" w:rsidP="004620F3">
      <w:pPr>
        <w:ind w:left="1260" w:hanging="540"/>
        <w:contextualSpacing/>
      </w:pPr>
    </w:p>
    <w:p w14:paraId="7AA7F9F9" w14:textId="77777777" w:rsidR="004620F3" w:rsidRPr="004620F3" w:rsidRDefault="004620F3" w:rsidP="0048043C">
      <w:pPr>
        <w:pStyle w:val="Heading4"/>
      </w:pPr>
      <w:r w:rsidRPr="004620F3">
        <w:t>The contractor shall not invoice federal or state taxes unless otherwise required under law or regulation.</w:t>
      </w:r>
    </w:p>
    <w:p w14:paraId="10944FC9" w14:textId="559068CE" w:rsidR="00C2440A" w:rsidRDefault="00C2440A">
      <w:pPr>
        <w:jc w:val="left"/>
      </w:pPr>
    </w:p>
    <w:p w14:paraId="0A894737" w14:textId="77777777" w:rsidR="004620F3" w:rsidRPr="004620F3" w:rsidRDefault="004620F3" w:rsidP="00B37BCB">
      <w:pPr>
        <w:pStyle w:val="Heading3"/>
        <w:rPr>
          <w:rFonts w:eastAsiaTheme="minorHAnsi"/>
        </w:rPr>
      </w:pPr>
      <w:r w:rsidRPr="004620F3">
        <w:rPr>
          <w:rFonts w:eastAsiaTheme="minorHAnsi"/>
        </w:rPr>
        <w:t xml:space="preserve">Payment:  </w:t>
      </w:r>
    </w:p>
    <w:p w14:paraId="4F7DC9DE" w14:textId="77777777" w:rsidR="004620F3" w:rsidRPr="004620F3" w:rsidRDefault="004620F3" w:rsidP="004620F3">
      <w:pPr>
        <w:ind w:left="720"/>
        <w:outlineLvl w:val="2"/>
        <w:rPr>
          <w:rFonts w:eastAsiaTheme="minorHAnsi"/>
        </w:rPr>
      </w:pPr>
    </w:p>
    <w:p w14:paraId="27B62F07" w14:textId="77777777" w:rsidR="004620F3" w:rsidRPr="004620F3" w:rsidRDefault="004620F3" w:rsidP="0048043C">
      <w:pPr>
        <w:pStyle w:val="Heading4"/>
        <w:rPr>
          <w:rFonts w:eastAsiaTheme="minorHAnsi"/>
        </w:rPr>
      </w:pPr>
      <w:r w:rsidRPr="004620F3">
        <w:rPr>
          <w:rFonts w:eastAsiaTheme="minorHAnsi"/>
        </w:rPr>
        <w:t>Payments are due upon receipt of a valid invoice, payable in 30 calendar days.  All invoices for equipment, supplies, and/or services purchased by the State of Missouri shall be subject to late payment charges as provided in section 34.055, RSMo.</w:t>
      </w:r>
    </w:p>
    <w:p w14:paraId="1336F02B" w14:textId="77777777" w:rsidR="004620F3" w:rsidRPr="004620F3" w:rsidRDefault="004620F3" w:rsidP="004620F3">
      <w:pPr>
        <w:ind w:left="1152"/>
        <w:outlineLvl w:val="3"/>
        <w:rPr>
          <w:rFonts w:eastAsiaTheme="minorHAnsi"/>
        </w:rPr>
      </w:pPr>
    </w:p>
    <w:p w14:paraId="3DA8662E" w14:textId="77777777" w:rsidR="004620F3" w:rsidRPr="004620F3" w:rsidRDefault="004620F3" w:rsidP="0048043C">
      <w:pPr>
        <w:pStyle w:val="Heading4"/>
        <w:rPr>
          <w:rFonts w:eastAsiaTheme="minorHAnsi"/>
        </w:rPr>
      </w:pPr>
      <w:r w:rsidRPr="004620F3">
        <w:rPr>
          <w:rFonts w:eastAsiaTheme="minorHAnsi"/>
        </w:rPr>
        <w:t>The State of Missouri does not pay state or federal taxes unless otherwise required under law or regulation.</w:t>
      </w:r>
    </w:p>
    <w:p w14:paraId="0064D446" w14:textId="77777777" w:rsidR="004620F3" w:rsidRPr="004620F3" w:rsidRDefault="004620F3" w:rsidP="004620F3">
      <w:pPr>
        <w:contextualSpacing/>
        <w:rPr>
          <w:rFonts w:eastAsiaTheme="minorHAnsi"/>
        </w:rPr>
      </w:pPr>
    </w:p>
    <w:p w14:paraId="37302193" w14:textId="77777777" w:rsidR="004620F3" w:rsidRPr="004620F3" w:rsidRDefault="004620F3" w:rsidP="0048043C">
      <w:pPr>
        <w:pStyle w:val="Heading4"/>
        <w:rPr>
          <w:rFonts w:eastAsiaTheme="minorHAnsi"/>
        </w:rPr>
      </w:pPr>
      <w:r w:rsidRPr="004620F3">
        <w:rPr>
          <w:rFonts w:eastAsiaTheme="minorHAnsi"/>
        </w:rPr>
        <w:t>The State of Missouri assumes no obligation for equipment, supplies, and/or services shipped or provided in excess of the quantity ordered.  Any unauthorized quantity is subject to the state's rejection and shall be returned at the contractor's expense.</w:t>
      </w:r>
    </w:p>
    <w:p w14:paraId="4C84DB52" w14:textId="77777777" w:rsidR="004620F3" w:rsidRPr="004620F3" w:rsidRDefault="004620F3" w:rsidP="004620F3">
      <w:pPr>
        <w:contextualSpacing/>
        <w:rPr>
          <w:rFonts w:eastAsiaTheme="minorHAnsi"/>
        </w:rPr>
      </w:pPr>
    </w:p>
    <w:p w14:paraId="1FDEB5A1" w14:textId="77777777" w:rsidR="004620F3" w:rsidRPr="004620F3" w:rsidRDefault="004620F3" w:rsidP="0048043C">
      <w:pPr>
        <w:pStyle w:val="Heading4"/>
        <w:rPr>
          <w:rFonts w:eastAsiaTheme="minorHAnsi"/>
        </w:rPr>
      </w:pPr>
      <w:r w:rsidRPr="004620F3">
        <w:rPr>
          <w:rFonts w:eastAsiaTheme="minorHAnsi"/>
        </w:rPr>
        <w:t>The state will not pay for a software component until the initiation of the implementation of that software component.</w:t>
      </w:r>
    </w:p>
    <w:p w14:paraId="3DEA96FD" w14:textId="77777777" w:rsidR="004620F3" w:rsidRPr="004620F3" w:rsidRDefault="004620F3" w:rsidP="004620F3">
      <w:pPr>
        <w:contextualSpacing/>
        <w:rPr>
          <w:rFonts w:eastAsiaTheme="minorHAnsi"/>
        </w:rPr>
      </w:pPr>
    </w:p>
    <w:p w14:paraId="6BAF35E8" w14:textId="77777777" w:rsidR="004620F3" w:rsidRPr="004620F3" w:rsidRDefault="004620F3" w:rsidP="0048043C">
      <w:pPr>
        <w:pStyle w:val="Heading4"/>
        <w:rPr>
          <w:rFonts w:eastAsiaTheme="minorHAnsi"/>
        </w:rPr>
      </w:pPr>
      <w:r w:rsidRPr="004620F3">
        <w:rPr>
          <w:rFonts w:eastAsiaTheme="minorHAnsi"/>
        </w:rPr>
        <w:t>The contractor may obtain detailed information for payments issued for the past 24 months from the State of Missouri’s central accounting system (SAM II) on the Vendor Services Portal at</w:t>
      </w:r>
    </w:p>
    <w:p w14:paraId="3BB408DB" w14:textId="77777777" w:rsidR="004620F3" w:rsidRPr="004620F3" w:rsidRDefault="004620F3" w:rsidP="004620F3">
      <w:pPr>
        <w:ind w:left="1296"/>
        <w:outlineLvl w:val="3"/>
        <w:rPr>
          <w:rFonts w:eastAsiaTheme="minorHAnsi"/>
        </w:rPr>
      </w:pPr>
      <w:r w:rsidRPr="004620F3">
        <w:rPr>
          <w:rFonts w:eastAsiaTheme="minorHAnsi"/>
        </w:rPr>
        <w:t xml:space="preserve"> </w:t>
      </w:r>
      <w:hyperlink r:id="rId24" w:history="1">
        <w:r w:rsidRPr="004620F3">
          <w:rPr>
            <w:rFonts w:eastAsiaTheme="minorHAnsi"/>
            <w:color w:val="0000FF"/>
            <w:u w:val="single"/>
          </w:rPr>
          <w:t>https://www.vendorservices.mo.gov/vendorservices/Portal/Default.aspx</w:t>
        </w:r>
      </w:hyperlink>
      <w:r w:rsidRPr="004620F3">
        <w:rPr>
          <w:rFonts w:eastAsiaTheme="minorHAnsi"/>
        </w:rPr>
        <w:t xml:space="preserve">. </w:t>
      </w:r>
    </w:p>
    <w:p w14:paraId="04C491E7" w14:textId="77777777" w:rsidR="004620F3" w:rsidRPr="004620F3" w:rsidRDefault="004620F3" w:rsidP="004620F3">
      <w:pPr>
        <w:outlineLvl w:val="0"/>
        <w:rPr>
          <w:b/>
          <w:caps/>
          <w:kern w:val="28"/>
        </w:rPr>
      </w:pPr>
    </w:p>
    <w:p w14:paraId="041E0451" w14:textId="77777777" w:rsidR="004620F3" w:rsidRPr="004620F3" w:rsidRDefault="004620F3" w:rsidP="00B37BCB">
      <w:pPr>
        <w:pStyle w:val="Heading3"/>
      </w:pPr>
      <w:r w:rsidRPr="004620F3">
        <w:t>Inspection and Acceptance Specifications:  For purposes of acceptance, no equipment, supplies, and/or services received by the state pursuant to a contract shall be deemed accepted until the state has had reasonable opportunity to inspect said equipment, supplies, and/or services.</w:t>
      </w:r>
    </w:p>
    <w:p w14:paraId="0E985026" w14:textId="77777777" w:rsidR="004620F3" w:rsidRPr="004620F3" w:rsidRDefault="004620F3" w:rsidP="004620F3">
      <w:pPr>
        <w:outlineLvl w:val="2"/>
      </w:pPr>
    </w:p>
    <w:p w14:paraId="0447888A" w14:textId="77777777" w:rsidR="004620F3" w:rsidRPr="004620F3" w:rsidRDefault="004620F3" w:rsidP="0048043C">
      <w:pPr>
        <w:pStyle w:val="Heading4"/>
      </w:pPr>
      <w:r w:rsidRPr="004620F3">
        <w:t>All equipment, supplies, and/or services which do not comply with the specifications and/or requirements or which are otherwise unacceptable or defective may be rejected by the state.  In addition, all equipment, supplies, and/or services which are discovered to be defective or which do not conform to any warranty of the contractor upon inspection (or at any later time if the defects contained were not reasonably ascertainable upon the initial inspection) may be rejected.</w:t>
      </w:r>
    </w:p>
    <w:p w14:paraId="474DDB97" w14:textId="77777777" w:rsidR="004620F3" w:rsidRPr="004620F3" w:rsidRDefault="004620F3" w:rsidP="004620F3">
      <w:pPr>
        <w:ind w:left="1260" w:hanging="540"/>
        <w:outlineLvl w:val="2"/>
      </w:pPr>
    </w:p>
    <w:p w14:paraId="10EE184F" w14:textId="77777777" w:rsidR="004620F3" w:rsidRPr="004620F3" w:rsidRDefault="004620F3" w:rsidP="0048043C">
      <w:pPr>
        <w:pStyle w:val="Heading4"/>
      </w:pPr>
      <w:r w:rsidRPr="004620F3">
        <w:t>The State of Missouri reserves the right to return any such rejected shipment at the contractor's expense for full credit or replacement and to specify a reasonable date by which replacements must be received.</w:t>
      </w:r>
    </w:p>
    <w:p w14:paraId="19274A1F" w14:textId="77777777" w:rsidR="004620F3" w:rsidRPr="004620F3" w:rsidRDefault="004620F3" w:rsidP="004620F3">
      <w:pPr>
        <w:ind w:left="1260" w:hanging="540"/>
        <w:outlineLvl w:val="3"/>
      </w:pPr>
    </w:p>
    <w:p w14:paraId="13533C50" w14:textId="77777777" w:rsidR="004620F3" w:rsidRPr="004620F3" w:rsidRDefault="004620F3" w:rsidP="0048043C">
      <w:pPr>
        <w:pStyle w:val="Heading4"/>
      </w:pPr>
      <w:r w:rsidRPr="004620F3">
        <w:t>The State of Missouri's right to reject any unacceptable equipment, supplies, and/or services shall not exclude any other legal, equitable or contractual remedies the state may have.</w:t>
      </w:r>
    </w:p>
    <w:p w14:paraId="23A6CA31" w14:textId="77777777" w:rsidR="004620F3" w:rsidRPr="004620F3" w:rsidRDefault="004620F3" w:rsidP="004620F3">
      <w:pPr>
        <w:rPr>
          <w:rFonts w:eastAsiaTheme="minorHAnsi"/>
        </w:rPr>
      </w:pPr>
    </w:p>
    <w:p w14:paraId="4D46C563" w14:textId="1AC12499" w:rsidR="00040757" w:rsidRPr="00040757" w:rsidRDefault="004752D9" w:rsidP="00713C56">
      <w:pPr>
        <w:pStyle w:val="Heading2"/>
      </w:pPr>
      <w:r>
        <w:t>Statement of Work</w:t>
      </w:r>
      <w:r w:rsidR="004C6E25" w:rsidRPr="004C6E25">
        <w:t xml:space="preserve"> (</w:t>
      </w:r>
      <w:r>
        <w:t>SOW</w:t>
      </w:r>
      <w:r w:rsidR="004C6E25" w:rsidRPr="004C6E25">
        <w:t xml:space="preserve">) </w:t>
      </w:r>
      <w:r w:rsidR="004C6E25">
        <w:t xml:space="preserve">Requirements: </w:t>
      </w:r>
    </w:p>
    <w:p w14:paraId="2F0F47B3" w14:textId="77777777" w:rsidR="00040757" w:rsidRDefault="00040757" w:rsidP="00B37BCB">
      <w:pPr>
        <w:pStyle w:val="Heading3"/>
        <w:numPr>
          <w:ilvl w:val="0"/>
          <w:numId w:val="0"/>
        </w:numPr>
        <w:ind w:left="720"/>
      </w:pPr>
    </w:p>
    <w:p w14:paraId="783E649B" w14:textId="01B3D31C" w:rsidR="004C6E25" w:rsidRPr="00A66D0C" w:rsidRDefault="004C6E25" w:rsidP="00B37BCB">
      <w:pPr>
        <w:pStyle w:val="Heading3"/>
      </w:pPr>
      <w:r w:rsidRPr="004C6E25">
        <w:t xml:space="preserve">The contractor shall understand and agree that the state shall have the ability to request additional services required herein, including services necessary in order to accommodate revisions to the contract. Upon request by the state, such additional services shall utilize the </w:t>
      </w:r>
      <w:r w:rsidR="004752D9">
        <w:t>Statement of Work (SOW)</w:t>
      </w:r>
      <w:r w:rsidRPr="004C6E25">
        <w:t xml:space="preserve"> process as a means to (1) identify the specific tasks to be performed and (2) mutually agree upon the total price to be paid to the contractor upon completion of the specified tasks. The </w:t>
      </w:r>
      <w:r w:rsidR="004752D9">
        <w:t>SOW</w:t>
      </w:r>
      <w:r w:rsidRPr="004C6E25">
        <w:t xml:space="preserve"> process requirements shall occur in a </w:t>
      </w:r>
      <w:r w:rsidRPr="00A66D0C">
        <w:t xml:space="preserve">controlled sequence of </w:t>
      </w:r>
      <w:r w:rsidR="004752D9" w:rsidRPr="00A66D0C">
        <w:t>SOW</w:t>
      </w:r>
      <w:r w:rsidRPr="00A66D0C">
        <w:t xml:space="preserve"> requests and approvals by the state’s designated Project Manager as outlined in Attachment </w:t>
      </w:r>
      <w:r w:rsidR="00521C8F" w:rsidRPr="00A66D0C">
        <w:t>3</w:t>
      </w:r>
      <w:r w:rsidRPr="00A66D0C">
        <w:t>.</w:t>
      </w:r>
    </w:p>
    <w:p w14:paraId="596B49CA" w14:textId="77777777" w:rsidR="00244024" w:rsidRDefault="00244024" w:rsidP="00244024"/>
    <w:p w14:paraId="6D51425A" w14:textId="77777777" w:rsidR="004620F3" w:rsidRPr="004620F3" w:rsidRDefault="004620F3" w:rsidP="00040757">
      <w:pPr>
        <w:jc w:val="center"/>
        <w:rPr>
          <w:kern w:val="28"/>
        </w:rPr>
      </w:pPr>
      <w:r w:rsidRPr="004620F3">
        <w:rPr>
          <w:b/>
        </w:rPr>
        <w:t>****END OF SCOPE OF WORK SECTION****</w:t>
      </w:r>
      <w:r w:rsidRPr="004620F3">
        <w:br w:type="page"/>
      </w:r>
    </w:p>
    <w:p w14:paraId="616B5EB2" w14:textId="77777777" w:rsidR="004620F3" w:rsidRPr="004620F3" w:rsidRDefault="004620F3" w:rsidP="0056198B">
      <w:pPr>
        <w:pStyle w:val="Heading1"/>
      </w:pPr>
      <w:r w:rsidRPr="004620F3">
        <w:t>TERMS AND CONDITIONS SECTION</w:t>
      </w:r>
    </w:p>
    <w:p w14:paraId="6F1CB0FF" w14:textId="77777777" w:rsidR="004620F3" w:rsidRPr="004620F3" w:rsidRDefault="004620F3" w:rsidP="004620F3"/>
    <w:p w14:paraId="3ABF1AC7" w14:textId="77777777" w:rsidR="00040757" w:rsidRDefault="004620F3" w:rsidP="00713C56">
      <w:pPr>
        <w:pStyle w:val="Heading2"/>
      </w:pPr>
      <w:r w:rsidRPr="004620F3">
        <w:t xml:space="preserve">Applicable Laws and Regulations:  </w:t>
      </w:r>
    </w:p>
    <w:p w14:paraId="50730CBF" w14:textId="77777777" w:rsidR="00040757" w:rsidRDefault="00040757" w:rsidP="00B37BCB">
      <w:pPr>
        <w:pStyle w:val="Heading3"/>
        <w:numPr>
          <w:ilvl w:val="0"/>
          <w:numId w:val="0"/>
        </w:numPr>
        <w:ind w:left="720"/>
      </w:pPr>
    </w:p>
    <w:p w14:paraId="68BCEE06" w14:textId="77777777" w:rsidR="004620F3" w:rsidRPr="004620F3" w:rsidRDefault="004620F3" w:rsidP="00B37BCB">
      <w:pPr>
        <w:pStyle w:val="Heading3"/>
      </w:pPr>
      <w:r w:rsidRPr="003F1CF2">
        <w:t>The contract shall be construed according to the laws of the State of Missouri. The contractor and the State of Missouri must follow all applicable federal, state, and local laws and regulations that apply to the performance of the contract.  To the extent that a provision of the contract is contrary to the Constitution or laws of the State of Missouri or of the United States, the provisions shall be void and unenforceable.  However, the balance of the contract shall remain in force between the parties unless terminated by consent of both the contractor and Purchasing.</w:t>
      </w:r>
    </w:p>
    <w:p w14:paraId="330458F0" w14:textId="77777777" w:rsidR="004620F3" w:rsidRPr="004620F3" w:rsidRDefault="004620F3" w:rsidP="004620F3">
      <w:pPr>
        <w:outlineLvl w:val="1"/>
        <w:rPr>
          <w:b/>
        </w:rPr>
      </w:pPr>
    </w:p>
    <w:p w14:paraId="48D4B339" w14:textId="77777777" w:rsidR="00040757" w:rsidRDefault="004620F3" w:rsidP="00713C56">
      <w:pPr>
        <w:pStyle w:val="Heading2"/>
      </w:pPr>
      <w:r w:rsidRPr="004620F3">
        <w:t xml:space="preserve">Non-Discrimination and Affirmative Action:  </w:t>
      </w:r>
    </w:p>
    <w:p w14:paraId="22EC68DA" w14:textId="77777777" w:rsidR="00040757" w:rsidRPr="00040757" w:rsidRDefault="00040757" w:rsidP="00713C56">
      <w:pPr>
        <w:pStyle w:val="Heading2"/>
        <w:numPr>
          <w:ilvl w:val="0"/>
          <w:numId w:val="0"/>
        </w:numPr>
        <w:ind w:left="720"/>
      </w:pPr>
    </w:p>
    <w:p w14:paraId="748BA11E" w14:textId="77777777" w:rsidR="00F56AA5" w:rsidRDefault="00F56AA5" w:rsidP="00F56AA5">
      <w:pPr>
        <w:pStyle w:val="Heading3"/>
        <w:numPr>
          <w:ilvl w:val="2"/>
          <w:numId w:val="3"/>
        </w:numPr>
      </w:pPr>
      <w:r w:rsidRPr="00413E43">
        <w:t>The contractor must comply with applicable federal and state laws and regulations addressing discrimination in employment.</w:t>
      </w:r>
    </w:p>
    <w:p w14:paraId="446875BB" w14:textId="77777777" w:rsidR="004620F3" w:rsidRPr="004620F3" w:rsidRDefault="004620F3" w:rsidP="004620F3">
      <w:pPr>
        <w:outlineLvl w:val="1"/>
        <w:rPr>
          <w:b/>
        </w:rPr>
      </w:pPr>
    </w:p>
    <w:p w14:paraId="76796E08" w14:textId="77777777" w:rsidR="00040757" w:rsidRDefault="004620F3" w:rsidP="00713C56">
      <w:pPr>
        <w:pStyle w:val="Heading2"/>
      </w:pPr>
      <w:r w:rsidRPr="004620F3">
        <w:t xml:space="preserve">Americans with Disabilities Act:  </w:t>
      </w:r>
    </w:p>
    <w:p w14:paraId="2B7F26B6" w14:textId="77777777" w:rsidR="00040757" w:rsidRDefault="00040757" w:rsidP="00713C56">
      <w:pPr>
        <w:pStyle w:val="Heading2"/>
        <w:numPr>
          <w:ilvl w:val="0"/>
          <w:numId w:val="0"/>
        </w:numPr>
        <w:ind w:left="720"/>
      </w:pPr>
    </w:p>
    <w:p w14:paraId="47FCED0F" w14:textId="77777777" w:rsidR="004620F3" w:rsidRPr="004620F3" w:rsidRDefault="004620F3" w:rsidP="00B37BCB">
      <w:pPr>
        <w:pStyle w:val="Heading3"/>
      </w:pPr>
      <w:r w:rsidRPr="003F1CF2">
        <w:t>In connection with the furnishing of equipment, supplies, and/or services under the contract, the contractor and all subcontractors shall comply with all applicable requirements and provisions of the Americans with Disabilities Act (ADA), ADA is 42 U.S.C. section 1201, et seq.</w:t>
      </w:r>
    </w:p>
    <w:p w14:paraId="4D1F233A" w14:textId="77777777" w:rsidR="004620F3" w:rsidRPr="004620F3" w:rsidRDefault="004620F3" w:rsidP="004620F3">
      <w:pPr>
        <w:rPr>
          <w:b/>
        </w:rPr>
      </w:pPr>
    </w:p>
    <w:p w14:paraId="3E974C8D" w14:textId="77777777" w:rsidR="00040757" w:rsidRDefault="004620F3" w:rsidP="00713C56">
      <w:pPr>
        <w:pStyle w:val="Heading2"/>
      </w:pPr>
      <w:r w:rsidRPr="004620F3">
        <w:t xml:space="preserve">Anti-Discrimination Against Israel Act Contractor Requirements:  </w:t>
      </w:r>
    </w:p>
    <w:p w14:paraId="4D6086F4" w14:textId="77777777" w:rsidR="00040757" w:rsidRDefault="00040757" w:rsidP="00713C56">
      <w:pPr>
        <w:pStyle w:val="Heading2"/>
        <w:numPr>
          <w:ilvl w:val="0"/>
          <w:numId w:val="0"/>
        </w:numPr>
        <w:ind w:left="720"/>
      </w:pPr>
    </w:p>
    <w:p w14:paraId="0B260E4B" w14:textId="77777777" w:rsidR="004620F3" w:rsidRPr="004620F3" w:rsidRDefault="004620F3" w:rsidP="00B37BCB">
      <w:pPr>
        <w:pStyle w:val="Heading3"/>
      </w:pPr>
      <w:r w:rsidRPr="003F1CF2">
        <w:t>If the contractor meets the definition of a company as defined in section 34.600, RSMo, and has ten or more employees, the contractor shall not engage in a boycott of goods or services from the State of Israel; from companies doing business in or with Israel or authorized by, licensed by, or organized under the laws of the State of Israel; or from persons or entities doing business in the State of Israel as defined in section 34.600, RSMo.</w:t>
      </w:r>
    </w:p>
    <w:p w14:paraId="4DFF09F1" w14:textId="77777777" w:rsidR="004620F3" w:rsidRPr="004620F3" w:rsidRDefault="004620F3" w:rsidP="004620F3">
      <w:pPr>
        <w:ind w:left="1170"/>
        <w:outlineLvl w:val="3"/>
      </w:pPr>
    </w:p>
    <w:p w14:paraId="4C2D5351" w14:textId="2DA46831" w:rsidR="004620F3" w:rsidRPr="004620F3" w:rsidRDefault="004620F3" w:rsidP="00B37BCB">
      <w:pPr>
        <w:pStyle w:val="Heading3"/>
      </w:pPr>
      <w:r w:rsidRPr="004620F3">
        <w:t xml:space="preserve">If during the life of the contract, the contractor’s business status changes according to section 34.600, RSMo, then the contractor shall comply with, complete, and submit to the Division of Purchasing an updated </w:t>
      </w:r>
      <w:r w:rsidRPr="00A44570">
        <w:rPr>
          <w:rFonts w:eastAsiaTheme="minorHAnsi"/>
        </w:rPr>
        <w:t xml:space="preserve">Exhibit </w:t>
      </w:r>
      <w:r w:rsidR="00521C8F" w:rsidRPr="00521C8F">
        <w:rPr>
          <w:bCs/>
        </w:rPr>
        <w:t>L</w:t>
      </w:r>
      <w:r w:rsidRPr="00A44570">
        <w:t>, Anti-Discrimination Against Israel Act Certification</w:t>
      </w:r>
      <w:r w:rsidRPr="004620F3">
        <w:t xml:space="preserve">.  </w:t>
      </w:r>
    </w:p>
    <w:p w14:paraId="01E2326E" w14:textId="77777777" w:rsidR="004620F3" w:rsidRPr="004620F3" w:rsidRDefault="004620F3" w:rsidP="004620F3"/>
    <w:p w14:paraId="5DB55DEE" w14:textId="77777777" w:rsidR="00040757" w:rsidRDefault="004620F3" w:rsidP="00713C56">
      <w:pPr>
        <w:pStyle w:val="Heading2"/>
      </w:pPr>
      <w:r w:rsidRPr="004620F3">
        <w:t xml:space="preserve">Authorized Personnel/E-Verify:  </w:t>
      </w:r>
    </w:p>
    <w:p w14:paraId="11E1679B" w14:textId="77777777" w:rsidR="00040757" w:rsidRDefault="00040757" w:rsidP="00713C56">
      <w:pPr>
        <w:pStyle w:val="Heading2"/>
        <w:numPr>
          <w:ilvl w:val="0"/>
          <w:numId w:val="0"/>
        </w:numPr>
        <w:ind w:left="720"/>
      </w:pPr>
    </w:p>
    <w:p w14:paraId="0F505E42" w14:textId="77777777" w:rsidR="004620F3" w:rsidRPr="004620F3" w:rsidRDefault="004620F3" w:rsidP="00B37BCB">
      <w:pPr>
        <w:pStyle w:val="Heading3"/>
      </w:pPr>
      <w:r w:rsidRPr="003F1CF2">
        <w:t>For work performed under the contract, the contractor shall only employ personnel authorized to work in the United States in accordance with applicable federal and state laws,</w:t>
      </w:r>
      <w:r w:rsidR="006C1745">
        <w:t xml:space="preserve"> including section 285.530</w:t>
      </w:r>
      <w:r w:rsidR="00ED7BEF">
        <w:t>,</w:t>
      </w:r>
      <w:r w:rsidR="006C1745">
        <w:t xml:space="preserve"> RSMo</w:t>
      </w:r>
      <w:r w:rsidRPr="003F1CF2">
        <w:t xml:space="preserve"> and Executive Order 07-13. If the contractor employs personnel not authorized to work in the United States, the state shall have the right to cancel the contract immediately without penalty or recourse, and to pursue any other remedies permitted by the contract or by applicable state or federal law. </w:t>
      </w:r>
    </w:p>
    <w:p w14:paraId="193CBF41" w14:textId="77777777" w:rsidR="004620F3" w:rsidRPr="004620F3" w:rsidRDefault="004620F3" w:rsidP="004620F3">
      <w:pPr>
        <w:outlineLvl w:val="2"/>
      </w:pPr>
    </w:p>
    <w:p w14:paraId="4A81D9B5" w14:textId="77777777" w:rsidR="004620F3" w:rsidRPr="004620F3" w:rsidRDefault="004620F3" w:rsidP="00B37BCB">
      <w:pPr>
        <w:pStyle w:val="Heading3"/>
      </w:pPr>
      <w:r w:rsidRPr="004620F3">
        <w:t>Prior to the performance of any services, a contractor meeting the definition of a business entity in section 285.525, RSMo, shall maintain enrollment and participation in the E-Verify Federal work authorization program with respect to the employees hired after enrollment in the program for work in connection with the contracted services included herein.  If the contractor’s business status changes during the life of the contract to become a business entity as defined in section 285.525, RSMo, pertaining to section 285.530, RSMo, then the contractor shall enroll and participate in the E-Verify program.</w:t>
      </w:r>
    </w:p>
    <w:p w14:paraId="7289DE53" w14:textId="77777777" w:rsidR="004620F3" w:rsidRPr="004620F3" w:rsidRDefault="004620F3" w:rsidP="004620F3">
      <w:pPr>
        <w:outlineLvl w:val="2"/>
      </w:pPr>
    </w:p>
    <w:p w14:paraId="2E2313BC" w14:textId="77777777" w:rsidR="004620F3" w:rsidRPr="004620F3" w:rsidRDefault="004620F3" w:rsidP="00B37BCB">
      <w:pPr>
        <w:pStyle w:val="Heading3"/>
      </w:pPr>
      <w:r w:rsidRPr="004620F3">
        <w:t xml:space="preserve">The contractor shall only be required to provide the affidavits required in section 285.530.2, RSMo, to the state on an annual basis. </w:t>
      </w:r>
      <w:hyperlink r:id="rId25" w:history="1">
        <w:r w:rsidRPr="004620F3">
          <w:rPr>
            <w:color w:val="0000FF"/>
            <w:u w:val="single"/>
          </w:rPr>
          <w:t>https://purch.oa.mo.gov/vendor-information/affidavit-work-authorization-annual-renewal</w:t>
        </w:r>
      </w:hyperlink>
      <w:r w:rsidRPr="004620F3">
        <w:t xml:space="preserve"> </w:t>
      </w:r>
    </w:p>
    <w:p w14:paraId="12B8D743" w14:textId="77777777" w:rsidR="004620F3" w:rsidRPr="004620F3" w:rsidRDefault="004620F3" w:rsidP="004620F3">
      <w:pPr>
        <w:outlineLvl w:val="2"/>
      </w:pPr>
    </w:p>
    <w:p w14:paraId="5826CF26" w14:textId="77777777" w:rsidR="004620F3" w:rsidRPr="004620F3" w:rsidRDefault="004620F3" w:rsidP="00B37BCB">
      <w:pPr>
        <w:pStyle w:val="Heading3"/>
      </w:pPr>
      <w:r w:rsidRPr="004620F3">
        <w:t>The contractor shall ensure that its subcontractors comply with section 285.530, RSMo.</w:t>
      </w:r>
    </w:p>
    <w:p w14:paraId="63E5CC47" w14:textId="77777777" w:rsidR="004620F3" w:rsidRPr="004620F3" w:rsidRDefault="004620F3" w:rsidP="004620F3"/>
    <w:p w14:paraId="01DABA14" w14:textId="77777777" w:rsidR="00040757" w:rsidRPr="00040757" w:rsidRDefault="004620F3" w:rsidP="00713C56">
      <w:pPr>
        <w:pStyle w:val="Heading2"/>
      </w:pPr>
      <w:r w:rsidRPr="004620F3">
        <w:t xml:space="preserve">Business Associate Provisions:  </w:t>
      </w:r>
    </w:p>
    <w:p w14:paraId="3F215587" w14:textId="77777777" w:rsidR="00040757" w:rsidRPr="00040757" w:rsidRDefault="00040757" w:rsidP="00713C56">
      <w:pPr>
        <w:pStyle w:val="Heading2"/>
        <w:numPr>
          <w:ilvl w:val="0"/>
          <w:numId w:val="0"/>
        </w:numPr>
        <w:ind w:left="720"/>
      </w:pPr>
    </w:p>
    <w:p w14:paraId="7CDAE1BA" w14:textId="3BB68742" w:rsidR="004620F3" w:rsidRDefault="004620F3" w:rsidP="00B37BCB">
      <w:pPr>
        <w:pStyle w:val="Heading3"/>
      </w:pPr>
      <w:r w:rsidRPr="003F1CF2">
        <w:t xml:space="preserve">Some of the state agencies and the contractor are both subject to and must comply with provisions of the Health Insurance Portability and Accountability Act of 1996 (HIPAA), as amended by the Health Information Technology for Economic and Clinical Health Act (HITECH) (PL-111-5) and all regulations promulgated pursuant to authority granted therein.  The contractor shall abide by a Business Associate Agreement.  The state’s current Business Associate provisions are contained in </w:t>
      </w:r>
      <w:r w:rsidRPr="005C5BBA">
        <w:t xml:space="preserve">Attachment </w:t>
      </w:r>
      <w:r w:rsidR="00521C8F">
        <w:t>1</w:t>
      </w:r>
      <w:r w:rsidRPr="003F1CF2">
        <w:t>. The final form and content of any required business associate agreement shall be mutually agreed upon by the state and the contractor after award.</w:t>
      </w:r>
    </w:p>
    <w:p w14:paraId="74128A90" w14:textId="77777777" w:rsidR="00040757" w:rsidRPr="00040757" w:rsidRDefault="00040757" w:rsidP="00040757"/>
    <w:p w14:paraId="065AA908" w14:textId="77777777" w:rsidR="00040757" w:rsidRDefault="004620F3" w:rsidP="00713C56">
      <w:pPr>
        <w:pStyle w:val="Heading2"/>
      </w:pPr>
      <w:r w:rsidRPr="004620F3">
        <w:t xml:space="preserve">Business Registration:  </w:t>
      </w:r>
    </w:p>
    <w:p w14:paraId="5F134EFA" w14:textId="77777777" w:rsidR="00040757" w:rsidRDefault="00040757" w:rsidP="00713C56">
      <w:pPr>
        <w:pStyle w:val="Heading2"/>
        <w:numPr>
          <w:ilvl w:val="0"/>
          <w:numId w:val="0"/>
        </w:numPr>
        <w:ind w:left="720"/>
      </w:pPr>
    </w:p>
    <w:p w14:paraId="02C9BA12" w14:textId="77777777" w:rsidR="004620F3" w:rsidRPr="004620F3" w:rsidRDefault="004620F3" w:rsidP="00B37BCB">
      <w:pPr>
        <w:pStyle w:val="Heading3"/>
      </w:pPr>
      <w:r w:rsidRPr="003F1CF2">
        <w:t>The contractor must meet the requirements for conducting business in the State of Missouri, prior to performance of services under the contract, and for the duration of the contract.  The contractor must be registered and maintain good standing with the Secretary of State of the State of Missouri and other regulatory agencies, as may be required by law or regulations. Such business requirements for formation and operation include, but are not limited to, those in Chapters 347-359</w:t>
      </w:r>
      <w:r w:rsidR="00ED7BEF">
        <w:t>,</w:t>
      </w:r>
      <w:r w:rsidRPr="003F1CF2">
        <w:t xml:space="preserve"> RSMo.</w:t>
      </w:r>
    </w:p>
    <w:p w14:paraId="0FF3F193" w14:textId="77777777" w:rsidR="004620F3" w:rsidRPr="004620F3" w:rsidRDefault="004620F3" w:rsidP="004620F3">
      <w:pPr>
        <w:outlineLvl w:val="1"/>
        <w:rPr>
          <w:b/>
        </w:rPr>
      </w:pPr>
    </w:p>
    <w:p w14:paraId="1C874E40" w14:textId="77777777" w:rsidR="00040757" w:rsidRDefault="004620F3" w:rsidP="00713C56">
      <w:pPr>
        <w:pStyle w:val="Heading2"/>
      </w:pPr>
      <w:r w:rsidRPr="004620F3">
        <w:t xml:space="preserve">Data Breach:  </w:t>
      </w:r>
    </w:p>
    <w:p w14:paraId="0DD1C06C" w14:textId="77777777" w:rsidR="00040757" w:rsidRDefault="00040757" w:rsidP="00713C56">
      <w:pPr>
        <w:pStyle w:val="Heading2"/>
        <w:numPr>
          <w:ilvl w:val="0"/>
          <w:numId w:val="0"/>
        </w:numPr>
        <w:ind w:left="720"/>
      </w:pPr>
    </w:p>
    <w:p w14:paraId="42CFBA8A" w14:textId="77777777" w:rsidR="004620F3" w:rsidRPr="004620F3" w:rsidRDefault="004620F3" w:rsidP="00B37BCB">
      <w:pPr>
        <w:pStyle w:val="Heading3"/>
      </w:pPr>
      <w:r w:rsidRPr="003F1CF2">
        <w:t>If a data breach impacting the State of Missouri’s data requires the state to comply with section 407.1500</w:t>
      </w:r>
      <w:r w:rsidR="00ED7BEF">
        <w:t>,</w:t>
      </w:r>
      <w:r w:rsidRPr="003F1CF2">
        <w:t xml:space="preserve"> RSMo, the contractor shall assist the state by providing to the state any requested information held by the contractor concerning the breach and the state’s data stored in the software and services being provided as a result of the contract.</w:t>
      </w:r>
      <w:r w:rsidRPr="004620F3">
        <w:t xml:space="preserve">  </w:t>
      </w:r>
    </w:p>
    <w:p w14:paraId="363408AA" w14:textId="77777777" w:rsidR="004620F3" w:rsidRPr="004620F3" w:rsidRDefault="004620F3" w:rsidP="004620F3"/>
    <w:p w14:paraId="053D3502" w14:textId="77777777" w:rsidR="00040757" w:rsidRDefault="004620F3" w:rsidP="00713C56">
      <w:pPr>
        <w:pStyle w:val="Heading2"/>
      </w:pPr>
      <w:r w:rsidRPr="004620F3">
        <w:t xml:space="preserve">Elected or Appointed Officials and Employees:  </w:t>
      </w:r>
    </w:p>
    <w:p w14:paraId="182739A3" w14:textId="77777777" w:rsidR="00040757" w:rsidRDefault="00040757" w:rsidP="00713C56">
      <w:pPr>
        <w:pStyle w:val="Heading2"/>
        <w:numPr>
          <w:ilvl w:val="0"/>
          <w:numId w:val="0"/>
        </w:numPr>
        <w:ind w:left="720"/>
      </w:pPr>
    </w:p>
    <w:p w14:paraId="33DAE6A0" w14:textId="77777777" w:rsidR="004620F3" w:rsidRPr="004620F3" w:rsidRDefault="004620F3" w:rsidP="00B37BCB">
      <w:pPr>
        <w:pStyle w:val="Heading3"/>
      </w:pPr>
      <w:r w:rsidRPr="003F1CF2">
        <w:t>Elected or appointed officials or employees of the State of Missouri or any political subdivision thereof, serving in an executive or administrative capacity, must comply with sections 105.452 and 105.454, RSMo, regarding conflict of interest.</w:t>
      </w:r>
    </w:p>
    <w:p w14:paraId="6FCE5BBE" w14:textId="77777777" w:rsidR="004620F3" w:rsidRPr="004620F3" w:rsidRDefault="004620F3" w:rsidP="004620F3"/>
    <w:p w14:paraId="1D3C61FF" w14:textId="77777777" w:rsidR="00040757" w:rsidRDefault="004620F3" w:rsidP="00713C56">
      <w:pPr>
        <w:pStyle w:val="Heading2"/>
      </w:pPr>
      <w:r w:rsidRPr="004620F3">
        <w:t xml:space="preserve">Indemnification:  </w:t>
      </w:r>
    </w:p>
    <w:p w14:paraId="30883EB7" w14:textId="77777777" w:rsidR="00040757" w:rsidRDefault="00040757" w:rsidP="00713C56">
      <w:pPr>
        <w:pStyle w:val="Heading2"/>
        <w:numPr>
          <w:ilvl w:val="0"/>
          <w:numId w:val="0"/>
        </w:numPr>
        <w:ind w:left="720"/>
      </w:pPr>
    </w:p>
    <w:p w14:paraId="75DACC77" w14:textId="77777777" w:rsidR="004620F3" w:rsidRPr="004620F3" w:rsidRDefault="004620F3" w:rsidP="00B37BCB">
      <w:pPr>
        <w:pStyle w:val="Heading3"/>
      </w:pPr>
      <w:r w:rsidRPr="003F1CF2">
        <w:t>Unless expressly provided by Missouri law to the contrary, pursuant to the Constitution of the State of Missouri, Article III, section 39, subsections 2 and 5, the state shall not indemnify, hold harmless, or agree in advance to defend, any person or entity.</w:t>
      </w:r>
    </w:p>
    <w:p w14:paraId="65E2F733" w14:textId="77777777" w:rsidR="004620F3" w:rsidRPr="004620F3" w:rsidRDefault="004620F3" w:rsidP="004620F3">
      <w:pPr>
        <w:outlineLvl w:val="1"/>
        <w:rPr>
          <w:b/>
        </w:rPr>
      </w:pPr>
    </w:p>
    <w:p w14:paraId="4F32570A" w14:textId="77777777" w:rsidR="00040757" w:rsidRDefault="004620F3" w:rsidP="00713C56">
      <w:pPr>
        <w:pStyle w:val="Heading2"/>
      </w:pPr>
      <w:r w:rsidRPr="004620F3">
        <w:t xml:space="preserve">Legal Proceedings:  </w:t>
      </w:r>
    </w:p>
    <w:p w14:paraId="5941E99B" w14:textId="77777777" w:rsidR="00040757" w:rsidRDefault="00040757" w:rsidP="00B37BCB">
      <w:pPr>
        <w:pStyle w:val="Heading3"/>
        <w:numPr>
          <w:ilvl w:val="0"/>
          <w:numId w:val="0"/>
        </w:numPr>
        <w:ind w:left="720"/>
      </w:pPr>
    </w:p>
    <w:p w14:paraId="50ABCA61" w14:textId="77777777" w:rsidR="004620F3" w:rsidRPr="004620F3" w:rsidRDefault="004620F3" w:rsidP="00B37BCB">
      <w:pPr>
        <w:pStyle w:val="Heading3"/>
      </w:pPr>
      <w:r w:rsidRPr="003F1CF2">
        <w:t>For any legal action or other proceedings, per section 27.050 and section 27.060</w:t>
      </w:r>
      <w:r w:rsidR="00ED7BEF">
        <w:t>,</w:t>
      </w:r>
      <w:r w:rsidRPr="003F1CF2">
        <w:t xml:space="preserve"> RSMo, the Missouri Attorney General is given the authority to represent the State of Missouri’s interests.   The venue for any legal proceeding relating to or arising out of the RFP or resulting contract shall be in circuit court for Cole County, Missouri or the United States District Court for the Western District of Missouri, Central Division.</w:t>
      </w:r>
      <w:r w:rsidRPr="004620F3">
        <w:t xml:space="preserve">  </w:t>
      </w:r>
    </w:p>
    <w:p w14:paraId="697FDABB" w14:textId="77777777" w:rsidR="004620F3" w:rsidRPr="004620F3" w:rsidRDefault="004620F3" w:rsidP="004620F3">
      <w:pPr>
        <w:ind w:left="1170"/>
        <w:outlineLvl w:val="3"/>
      </w:pPr>
    </w:p>
    <w:p w14:paraId="68F71C8F" w14:textId="77777777" w:rsidR="004620F3" w:rsidRPr="004620F3" w:rsidRDefault="004620F3" w:rsidP="00B37BCB">
      <w:pPr>
        <w:pStyle w:val="Heading3"/>
      </w:pPr>
      <w:r w:rsidRPr="004620F3">
        <w:t>The contractor and the state agree that if a dispute concerning the contract arises that the parties shall make an attempt to resolve the dispute through informal methods before initiating litigation.</w:t>
      </w:r>
    </w:p>
    <w:p w14:paraId="6B0F97FA" w14:textId="77777777" w:rsidR="004620F3" w:rsidRPr="004620F3" w:rsidRDefault="004620F3" w:rsidP="004620F3">
      <w:pPr>
        <w:outlineLvl w:val="2"/>
      </w:pPr>
    </w:p>
    <w:p w14:paraId="50463F97" w14:textId="77777777" w:rsidR="004620F3" w:rsidRPr="004620F3" w:rsidRDefault="004620F3" w:rsidP="00B37BCB">
      <w:pPr>
        <w:pStyle w:val="Heading3"/>
      </w:pPr>
      <w:r w:rsidRPr="004620F3">
        <w:t>The State of Missouri does not agree to any arbitration.  The State of Missouri does not voluntarily agree to the payment of attorneys’ fees.  The state may, but is not required to, mediate any dispute arising under the contract, and any vendor provisions requiring mediation or dispute resolution processes shall not be binding upon the state.</w:t>
      </w:r>
    </w:p>
    <w:p w14:paraId="320261BE" w14:textId="77777777" w:rsidR="004620F3" w:rsidRPr="004620F3" w:rsidRDefault="004620F3" w:rsidP="004620F3">
      <w:pPr>
        <w:outlineLvl w:val="1"/>
        <w:rPr>
          <w:b/>
        </w:rPr>
      </w:pPr>
    </w:p>
    <w:p w14:paraId="206C805B" w14:textId="77777777" w:rsidR="00040757" w:rsidRDefault="004620F3" w:rsidP="00521C8F">
      <w:pPr>
        <w:pStyle w:val="Heading2"/>
        <w:keepNext/>
      </w:pPr>
      <w:r w:rsidRPr="004620F3">
        <w:t xml:space="preserve">Negotiations:  </w:t>
      </w:r>
    </w:p>
    <w:p w14:paraId="7D84DDB9" w14:textId="77777777" w:rsidR="00040757" w:rsidRDefault="00040757" w:rsidP="00521C8F">
      <w:pPr>
        <w:pStyle w:val="Heading3"/>
        <w:keepNext/>
        <w:numPr>
          <w:ilvl w:val="0"/>
          <w:numId w:val="0"/>
        </w:numPr>
        <w:ind w:left="720"/>
      </w:pPr>
    </w:p>
    <w:p w14:paraId="6D3B0B06" w14:textId="77777777" w:rsidR="004620F3" w:rsidRPr="004620F3" w:rsidRDefault="004620F3" w:rsidP="00521C8F">
      <w:pPr>
        <w:pStyle w:val="Heading3"/>
        <w:keepNext/>
      </w:pPr>
      <w:r w:rsidRPr="003F1CF2">
        <w:t>The State of Missouri does not negotiate contracts after award.  Any competitive negotiation, if conducted by the state, must have occurred prior to contract award in accordance with Chapter 34, RSMo, 1 CSR 40-1.050 and as stated in this RFP.</w:t>
      </w:r>
      <w:r w:rsidRPr="004620F3">
        <w:t xml:space="preserve">  </w:t>
      </w:r>
    </w:p>
    <w:p w14:paraId="0D22D919" w14:textId="77777777" w:rsidR="004620F3" w:rsidRPr="004620F3" w:rsidRDefault="004620F3" w:rsidP="004620F3">
      <w:pPr>
        <w:ind w:left="720"/>
        <w:contextualSpacing/>
        <w:rPr>
          <w:b/>
        </w:rPr>
      </w:pPr>
    </w:p>
    <w:p w14:paraId="0CEF4790" w14:textId="77777777" w:rsidR="00040757" w:rsidRDefault="004620F3" w:rsidP="00713C56">
      <w:pPr>
        <w:pStyle w:val="Heading2"/>
      </w:pPr>
      <w:r w:rsidRPr="004620F3">
        <w:t xml:space="preserve">Federal Funds Requirements:  </w:t>
      </w:r>
    </w:p>
    <w:p w14:paraId="52990A9F" w14:textId="77777777" w:rsidR="00040757" w:rsidRDefault="00040757" w:rsidP="00B37BCB">
      <w:pPr>
        <w:pStyle w:val="Heading3"/>
        <w:numPr>
          <w:ilvl w:val="0"/>
          <w:numId w:val="0"/>
        </w:numPr>
        <w:ind w:left="720"/>
      </w:pPr>
    </w:p>
    <w:p w14:paraId="54394F26" w14:textId="3D8A62CB" w:rsidR="004620F3" w:rsidRPr="004620F3" w:rsidRDefault="004620F3" w:rsidP="00B37BCB">
      <w:pPr>
        <w:pStyle w:val="Heading3"/>
      </w:pPr>
      <w:r w:rsidRPr="003F1CF2">
        <w:t xml:space="preserve">The contractor shall understand and agree that the contract may involve the use of federal funds.  The contractor shall comply with applicable Federal Funds Requirements, as amended by the federal government, which may include some or all of the paragraphs contained in </w:t>
      </w:r>
      <w:r w:rsidRPr="005C5BBA">
        <w:t xml:space="preserve">Attachment </w:t>
      </w:r>
      <w:r w:rsidR="00521C8F">
        <w:t>2</w:t>
      </w:r>
      <w:r w:rsidRPr="003F1CF2">
        <w:t xml:space="preserve"> or other requirements identified by the federal government.</w:t>
      </w:r>
      <w:r w:rsidRPr="004620F3">
        <w:t xml:space="preserve"> </w:t>
      </w:r>
    </w:p>
    <w:p w14:paraId="359E5965" w14:textId="77777777" w:rsidR="004620F3" w:rsidRPr="004620F3" w:rsidRDefault="004620F3" w:rsidP="004620F3"/>
    <w:p w14:paraId="269E78E6" w14:textId="77777777" w:rsidR="00040757" w:rsidRDefault="004620F3" w:rsidP="00713C56">
      <w:pPr>
        <w:pStyle w:val="Heading2"/>
      </w:pPr>
      <w:r w:rsidRPr="004620F3">
        <w:t xml:space="preserve">Invoicing and Payment:  </w:t>
      </w:r>
    </w:p>
    <w:p w14:paraId="2890D9A9" w14:textId="77777777" w:rsidR="00040757" w:rsidRDefault="00040757" w:rsidP="00B37BCB">
      <w:pPr>
        <w:pStyle w:val="Heading3"/>
        <w:numPr>
          <w:ilvl w:val="0"/>
          <w:numId w:val="0"/>
        </w:numPr>
        <w:ind w:left="720"/>
      </w:pPr>
    </w:p>
    <w:p w14:paraId="57FAF485" w14:textId="77777777" w:rsidR="004620F3" w:rsidRPr="004620F3" w:rsidRDefault="004620F3" w:rsidP="00B37BCB">
      <w:pPr>
        <w:pStyle w:val="Heading3"/>
      </w:pPr>
      <w:r w:rsidRPr="003F1CF2">
        <w:t xml:space="preserve">Invoicing and payments must follow section 33.120, section 34.055, and section </w:t>
      </w:r>
      <w:r w:rsidR="00FE282F">
        <w:t>8.960</w:t>
      </w:r>
      <w:r w:rsidR="00ED7BEF">
        <w:t>,</w:t>
      </w:r>
      <w:r w:rsidR="00FE282F">
        <w:t xml:space="preserve"> </w:t>
      </w:r>
      <w:r w:rsidRPr="003F1CF2">
        <w:t xml:space="preserve">RSMo.  </w:t>
      </w:r>
      <w:r w:rsidRPr="003F1CF2">
        <w:rPr>
          <w:rFonts w:eastAsia="Calibri"/>
        </w:rPr>
        <w:t>All payments shall be made in arrears, unless the requirements of 1 CSR 10-3.010 allow for advance payment of goods or services.</w:t>
      </w:r>
    </w:p>
    <w:p w14:paraId="51838122" w14:textId="77777777" w:rsidR="004620F3" w:rsidRPr="004620F3" w:rsidRDefault="004620F3" w:rsidP="004620F3">
      <w:pPr>
        <w:outlineLvl w:val="1"/>
      </w:pPr>
    </w:p>
    <w:p w14:paraId="3CFDE7FE" w14:textId="77777777" w:rsidR="00040757" w:rsidRDefault="004620F3" w:rsidP="00713C56">
      <w:pPr>
        <w:pStyle w:val="Heading2"/>
      </w:pPr>
      <w:r w:rsidRPr="004620F3">
        <w:t xml:space="preserve">Non-Appropriation of Funds:  </w:t>
      </w:r>
    </w:p>
    <w:p w14:paraId="73B9D1AA" w14:textId="77777777" w:rsidR="00040757" w:rsidRDefault="00040757" w:rsidP="00B37BCB">
      <w:pPr>
        <w:pStyle w:val="Heading3"/>
        <w:numPr>
          <w:ilvl w:val="0"/>
          <w:numId w:val="0"/>
        </w:numPr>
        <w:ind w:left="720"/>
      </w:pPr>
    </w:p>
    <w:p w14:paraId="3AAD5128" w14:textId="77777777" w:rsidR="004620F3" w:rsidRPr="004620F3" w:rsidRDefault="004620F3" w:rsidP="00B37BCB">
      <w:pPr>
        <w:pStyle w:val="Heading3"/>
      </w:pPr>
      <w:r w:rsidRPr="003F1CF2">
        <w:t>The contractor understands and agrees that funds required to fund the contract must be appropriated by the General Assembly of the State of Missouri for each fiscal year included within the contract period.  The contract shall not be binding upon the state for any period in which funds have not been appropriated, have been withheld, or have been restricted, and the state shall not be liable for any costs associated with termination caused by lack of appropriations or authority to spend.  This includes, but is not limited to, the provisions of the Mo. Const. Article IV, sections 23, 27, 28 and in secti</w:t>
      </w:r>
      <w:r w:rsidR="006C1745">
        <w:t>ons 33.030 and 33.065, RSMo</w:t>
      </w:r>
      <w:r w:rsidRPr="003F1CF2">
        <w:t xml:space="preserve"> and 1 CSR 10-3.010 (1)(B).</w:t>
      </w:r>
      <w:r w:rsidRPr="004620F3">
        <w:t xml:space="preserve">  </w:t>
      </w:r>
    </w:p>
    <w:p w14:paraId="260F42AD" w14:textId="77777777" w:rsidR="004620F3" w:rsidRPr="004620F3" w:rsidRDefault="004620F3" w:rsidP="004620F3">
      <w:pPr>
        <w:outlineLvl w:val="1"/>
        <w:rPr>
          <w:b/>
        </w:rPr>
      </w:pPr>
    </w:p>
    <w:p w14:paraId="327DA3D7" w14:textId="77777777" w:rsidR="00040757" w:rsidRDefault="004620F3" w:rsidP="00713C56">
      <w:pPr>
        <w:pStyle w:val="Heading2"/>
      </w:pPr>
      <w:r w:rsidRPr="004620F3">
        <w:t xml:space="preserve">Work Outside the United States:  </w:t>
      </w:r>
    </w:p>
    <w:p w14:paraId="19034367" w14:textId="77777777" w:rsidR="00040757" w:rsidRDefault="00040757" w:rsidP="00B37BCB">
      <w:pPr>
        <w:pStyle w:val="Heading3"/>
        <w:numPr>
          <w:ilvl w:val="0"/>
          <w:numId w:val="0"/>
        </w:numPr>
        <w:ind w:left="720"/>
      </w:pPr>
    </w:p>
    <w:p w14:paraId="2D3D8728" w14:textId="77777777" w:rsidR="004620F3" w:rsidRPr="004620F3" w:rsidRDefault="004620F3" w:rsidP="00B37BCB">
      <w:pPr>
        <w:pStyle w:val="Heading3"/>
      </w:pPr>
      <w:r w:rsidRPr="003F1CF2">
        <w:t>Unless work outside the United States is prohibited by the RFP, any work performed outside of the United States for the contract must comply with Executive Order 04-09.</w:t>
      </w:r>
      <w:r w:rsidRPr="004620F3">
        <w:t xml:space="preserve">   </w:t>
      </w:r>
    </w:p>
    <w:p w14:paraId="2C76E0F9" w14:textId="77777777" w:rsidR="004620F3" w:rsidRPr="004620F3" w:rsidRDefault="004620F3" w:rsidP="004620F3">
      <w:pPr>
        <w:outlineLvl w:val="1"/>
        <w:rPr>
          <w:b/>
        </w:rPr>
      </w:pPr>
    </w:p>
    <w:p w14:paraId="67A18952" w14:textId="77777777" w:rsidR="00040757" w:rsidRDefault="004620F3" w:rsidP="00713C56">
      <w:pPr>
        <w:pStyle w:val="Heading2"/>
      </w:pPr>
      <w:r w:rsidRPr="004620F3">
        <w:t xml:space="preserve">Open Records:  </w:t>
      </w:r>
    </w:p>
    <w:p w14:paraId="3B1DF8F7" w14:textId="77777777" w:rsidR="00040757" w:rsidRDefault="00040757" w:rsidP="00B37BCB">
      <w:pPr>
        <w:pStyle w:val="Heading3"/>
        <w:numPr>
          <w:ilvl w:val="0"/>
          <w:numId w:val="0"/>
        </w:numPr>
        <w:ind w:left="720"/>
      </w:pPr>
    </w:p>
    <w:p w14:paraId="07E4DDF9" w14:textId="77777777" w:rsidR="004620F3" w:rsidRPr="004620F3" w:rsidRDefault="004620F3" w:rsidP="00B37BCB">
      <w:pPr>
        <w:pStyle w:val="Heading3"/>
      </w:pPr>
      <w:r w:rsidRPr="003F1CF2">
        <w:t xml:space="preserve">Pursuant to section 610.021, RSMo, the contract and related documents are available for public review.  Pursuant to section 610.021, RSMo, proposals and related documents shall not be available for public review until after a contract is executed or all proposals are rejected.  </w:t>
      </w:r>
    </w:p>
    <w:p w14:paraId="72243C72" w14:textId="77777777" w:rsidR="004620F3" w:rsidRPr="004620F3" w:rsidRDefault="004620F3" w:rsidP="004620F3">
      <w:pPr>
        <w:rPr>
          <w:rFonts w:eastAsiaTheme="minorHAnsi"/>
          <w:highlight w:val="yellow"/>
        </w:rPr>
      </w:pPr>
    </w:p>
    <w:p w14:paraId="16E1ECF0" w14:textId="77777777" w:rsidR="00040757" w:rsidRDefault="004620F3" w:rsidP="00713C56">
      <w:pPr>
        <w:pStyle w:val="Heading2"/>
      </w:pPr>
      <w:r w:rsidRPr="004620F3">
        <w:t xml:space="preserve">Protests:  </w:t>
      </w:r>
    </w:p>
    <w:p w14:paraId="744B6FCD" w14:textId="77777777" w:rsidR="00040757" w:rsidRDefault="00040757" w:rsidP="00B37BCB">
      <w:pPr>
        <w:pStyle w:val="Heading3"/>
        <w:numPr>
          <w:ilvl w:val="0"/>
          <w:numId w:val="0"/>
        </w:numPr>
        <w:ind w:left="720"/>
      </w:pPr>
    </w:p>
    <w:p w14:paraId="0D0D09A8" w14:textId="77777777" w:rsidR="004620F3" w:rsidRPr="004620F3" w:rsidRDefault="004620F3" w:rsidP="00B37BCB">
      <w:pPr>
        <w:pStyle w:val="Heading3"/>
      </w:pPr>
      <w:r w:rsidRPr="003E1753">
        <w:t>Any proposal award protest must be received within ten (10) state business days after the date of award in accordance with the requirements of 1 CSR 40-1.050.</w:t>
      </w:r>
    </w:p>
    <w:p w14:paraId="48382103" w14:textId="77777777" w:rsidR="004620F3" w:rsidRPr="004620F3" w:rsidRDefault="004620F3" w:rsidP="004620F3"/>
    <w:p w14:paraId="2C5745A9" w14:textId="77777777" w:rsidR="00040757" w:rsidRDefault="004620F3" w:rsidP="00713C56">
      <w:pPr>
        <w:pStyle w:val="Heading2"/>
      </w:pPr>
      <w:r w:rsidRPr="004620F3">
        <w:t xml:space="preserve">Record Access:  </w:t>
      </w:r>
    </w:p>
    <w:p w14:paraId="2B182882" w14:textId="77777777" w:rsidR="00040757" w:rsidRDefault="00040757" w:rsidP="00B37BCB">
      <w:pPr>
        <w:pStyle w:val="Heading3"/>
        <w:numPr>
          <w:ilvl w:val="0"/>
          <w:numId w:val="0"/>
        </w:numPr>
        <w:ind w:left="720"/>
      </w:pPr>
    </w:p>
    <w:p w14:paraId="58D6BAF9" w14:textId="7BFFF3DB" w:rsidR="004620F3" w:rsidRDefault="004620F3" w:rsidP="00B37BCB">
      <w:pPr>
        <w:pStyle w:val="Heading3"/>
      </w:pPr>
      <w:r w:rsidRPr="003E1753">
        <w:t>The contractor shall grant the State Auditor access to records/items as stated in section 29.235, RSMo.</w:t>
      </w:r>
    </w:p>
    <w:p w14:paraId="60CE0182" w14:textId="77777777" w:rsidR="00F56AA5" w:rsidRPr="00F56AA5" w:rsidRDefault="00F56AA5" w:rsidP="00F56AA5"/>
    <w:p w14:paraId="50338BBD" w14:textId="77777777" w:rsidR="00F56AA5" w:rsidRDefault="00F56AA5" w:rsidP="00F56AA5">
      <w:pPr>
        <w:pStyle w:val="Heading2"/>
      </w:pPr>
      <w:r w:rsidRPr="004620F3">
        <w:t xml:space="preserve">State Preferences:  </w:t>
      </w:r>
    </w:p>
    <w:p w14:paraId="6484BE61" w14:textId="77777777" w:rsidR="00F56AA5" w:rsidRDefault="00F56AA5" w:rsidP="00F56AA5">
      <w:pPr>
        <w:pStyle w:val="Heading3"/>
        <w:numPr>
          <w:ilvl w:val="0"/>
          <w:numId w:val="0"/>
        </w:numPr>
        <w:ind w:left="720"/>
      </w:pPr>
    </w:p>
    <w:p w14:paraId="53887E95" w14:textId="77777777" w:rsidR="00F56AA5" w:rsidRPr="004620F3" w:rsidRDefault="00F56AA5" w:rsidP="00F56AA5">
      <w:pPr>
        <w:pStyle w:val="Heading3"/>
      </w:pPr>
      <w:r w:rsidRPr="003E1753">
        <w:t>If the contractor’s awarded proposal included state preferences, the contractor must comply with the rules applicable to those preferences including:</w:t>
      </w:r>
    </w:p>
    <w:p w14:paraId="366CF0D2" w14:textId="77777777" w:rsidR="00F56AA5" w:rsidRPr="004620F3" w:rsidRDefault="00F56AA5" w:rsidP="00F56AA5">
      <w:pPr>
        <w:outlineLvl w:val="1"/>
        <w:rPr>
          <w:b/>
        </w:rPr>
      </w:pPr>
    </w:p>
    <w:p w14:paraId="0C5F8833" w14:textId="77777777" w:rsidR="00F56AA5" w:rsidRPr="004620F3" w:rsidRDefault="00F56AA5" w:rsidP="00F56AA5">
      <w:pPr>
        <w:pStyle w:val="Heading4"/>
      </w:pPr>
      <w:r w:rsidRPr="004620F3">
        <w:t>Section 37.020 RSMo</w:t>
      </w:r>
      <w:r>
        <w:t xml:space="preserve"> and 1 CSR 40-1.050</w:t>
      </w:r>
      <w:r w:rsidRPr="004620F3">
        <w:t xml:space="preserve"> for Minority Business Enterprises and Women’s Business Enterprises;</w:t>
      </w:r>
    </w:p>
    <w:p w14:paraId="47F8D32F" w14:textId="77777777" w:rsidR="00F56AA5" w:rsidRPr="004620F3" w:rsidRDefault="00F56AA5" w:rsidP="00F56AA5">
      <w:pPr>
        <w:pStyle w:val="Heading4"/>
      </w:pPr>
      <w:r w:rsidRPr="004620F3">
        <w:t>Section 34.070 and section 34.073 RSMo for Missouri business preferences;</w:t>
      </w:r>
    </w:p>
    <w:p w14:paraId="2FCA96EE" w14:textId="250552A0" w:rsidR="00F56AA5" w:rsidRPr="004620F3" w:rsidRDefault="00F56AA5" w:rsidP="00F56AA5">
      <w:pPr>
        <w:pStyle w:val="Heading4"/>
      </w:pPr>
      <w:r w:rsidRPr="004620F3">
        <w:t>Section 34.074 RSMo</w:t>
      </w:r>
      <w:r>
        <w:t xml:space="preserve"> and 1 CSR 40-1.050</w:t>
      </w:r>
      <w:r w:rsidRPr="004620F3">
        <w:t xml:space="preserve"> for Service Disabled Veteran Enterprises;</w:t>
      </w:r>
      <w:r w:rsidR="00837E21">
        <w:t xml:space="preserve"> and</w:t>
      </w:r>
    </w:p>
    <w:p w14:paraId="0A0CEEAC" w14:textId="690A5B98" w:rsidR="00F56AA5" w:rsidRPr="004620F3" w:rsidRDefault="00F56AA5" w:rsidP="00F56AA5">
      <w:pPr>
        <w:pStyle w:val="Heading4"/>
      </w:pPr>
      <w:r w:rsidRPr="004620F3">
        <w:t xml:space="preserve">Section 34.165 RSMo </w:t>
      </w:r>
      <w:r>
        <w:t xml:space="preserve">and 1 CSR 40-1.050 </w:t>
      </w:r>
      <w:r w:rsidRPr="004620F3">
        <w:t>for Organizations for the Blind/Sheltered Workshops</w:t>
      </w:r>
      <w:r w:rsidR="00837E21">
        <w:t>.</w:t>
      </w:r>
    </w:p>
    <w:p w14:paraId="00B42159" w14:textId="77777777" w:rsidR="005C7977" w:rsidRPr="005C7977" w:rsidRDefault="005C7977" w:rsidP="005C7977"/>
    <w:p w14:paraId="6454C37D" w14:textId="13ACF97B" w:rsidR="005C7977" w:rsidRDefault="005C7977" w:rsidP="005C7977">
      <w:pPr>
        <w:pStyle w:val="Heading2"/>
      </w:pPr>
      <w:r>
        <w:t xml:space="preserve">Taxes: </w:t>
      </w:r>
    </w:p>
    <w:p w14:paraId="271EA221" w14:textId="77777777" w:rsidR="005C7977" w:rsidRPr="005C7977" w:rsidRDefault="005C7977" w:rsidP="005C7977"/>
    <w:p w14:paraId="761A7CF3" w14:textId="3743E24B" w:rsidR="004620F3" w:rsidRPr="003E1753" w:rsidRDefault="005C7977" w:rsidP="00B37BCB">
      <w:pPr>
        <w:pStyle w:val="Heading3"/>
        <w:rPr>
          <w:b/>
        </w:rPr>
      </w:pPr>
      <w:r>
        <w:t>T</w:t>
      </w:r>
      <w:r w:rsidR="004620F3" w:rsidRPr="004620F3">
        <w:t xml:space="preserve">axes:  </w:t>
      </w:r>
      <w:r w:rsidR="004620F3" w:rsidRPr="003E1753">
        <w:t xml:space="preserve">The contractor must timely file and pay all Missouri sales, withholding, corporate and any other required Missouri tax returns and taxes, including interest and additions to tax.  No contract shall be awarded to a vendor that does not meet the conditions of section 34.040.7, RSMo.  </w:t>
      </w:r>
    </w:p>
    <w:p w14:paraId="71385D73" w14:textId="77777777" w:rsidR="004620F3" w:rsidRPr="004620F3" w:rsidRDefault="004620F3" w:rsidP="004620F3">
      <w:pPr>
        <w:jc w:val="center"/>
        <w:rPr>
          <w:b/>
        </w:rPr>
      </w:pPr>
    </w:p>
    <w:p w14:paraId="1A6609A1" w14:textId="77777777" w:rsidR="004620F3" w:rsidRPr="004620F3" w:rsidRDefault="004620F3" w:rsidP="00040757">
      <w:pPr>
        <w:jc w:val="center"/>
      </w:pPr>
      <w:r w:rsidRPr="004620F3">
        <w:rPr>
          <w:b/>
        </w:rPr>
        <w:t>*****END OF TERMS AND CONDITIONS SECTION*****</w:t>
      </w:r>
    </w:p>
    <w:p w14:paraId="578C1AE9" w14:textId="77777777" w:rsidR="004620F3" w:rsidRPr="004620F3" w:rsidRDefault="004620F3" w:rsidP="00040757">
      <w:pPr>
        <w:pStyle w:val="Heading1"/>
      </w:pPr>
      <w:r w:rsidRPr="004620F3">
        <w:br w:type="page"/>
        <w:t>GENERAL Contractual REQUIREMENTS SECTION</w:t>
      </w:r>
    </w:p>
    <w:p w14:paraId="34F14A0A" w14:textId="77777777" w:rsidR="004620F3" w:rsidRPr="004620F3" w:rsidRDefault="004620F3" w:rsidP="004620F3"/>
    <w:p w14:paraId="27B242F7" w14:textId="77777777" w:rsidR="004620F3" w:rsidRPr="004620F3" w:rsidRDefault="004620F3" w:rsidP="00713C56">
      <w:pPr>
        <w:pStyle w:val="Heading2"/>
      </w:pPr>
      <w:r w:rsidRPr="004620F3">
        <w:t xml:space="preserve">Contract Definition:  </w:t>
      </w:r>
    </w:p>
    <w:p w14:paraId="7CBFD5B1" w14:textId="77777777" w:rsidR="004620F3" w:rsidRPr="004620F3" w:rsidRDefault="004620F3" w:rsidP="004620F3">
      <w:pPr>
        <w:keepNext/>
        <w:keepLines/>
        <w:outlineLvl w:val="1"/>
        <w:rPr>
          <w:b/>
        </w:rPr>
      </w:pPr>
    </w:p>
    <w:p w14:paraId="6675F0F1" w14:textId="77777777" w:rsidR="004620F3" w:rsidRPr="004620F3" w:rsidRDefault="004620F3" w:rsidP="00B37BCB">
      <w:pPr>
        <w:pStyle w:val="Heading3"/>
      </w:pPr>
      <w:r w:rsidRPr="004620F3">
        <w:t>A binding contract shall consist of</w:t>
      </w:r>
      <w:r w:rsidRPr="00A44570">
        <w:t xml:space="preserve"> </w:t>
      </w:r>
      <w:r w:rsidRPr="004620F3">
        <w:rPr>
          <w:iCs/>
        </w:rPr>
        <w:t>the following documents</w:t>
      </w:r>
      <w:r w:rsidRPr="004620F3">
        <w:t xml:space="preserve">: </w:t>
      </w:r>
    </w:p>
    <w:p w14:paraId="55A94150" w14:textId="77777777" w:rsidR="004620F3" w:rsidRPr="004620F3" w:rsidRDefault="004620F3" w:rsidP="004620F3">
      <w:pPr>
        <w:ind w:left="1260"/>
        <w:outlineLvl w:val="3"/>
      </w:pPr>
    </w:p>
    <w:p w14:paraId="593B8C41" w14:textId="77777777" w:rsidR="004620F3" w:rsidRPr="004620F3" w:rsidRDefault="004620F3" w:rsidP="0048043C">
      <w:pPr>
        <w:pStyle w:val="Heading4"/>
      </w:pPr>
      <w:r w:rsidRPr="004620F3">
        <w:t xml:space="preserve">the most current version of the RFP (including all Exhibits and Attachments included in the RFP) as amended by: RFP </w:t>
      </w:r>
      <w:r w:rsidR="00721ED8">
        <w:t>amendment</w:t>
      </w:r>
      <w:r w:rsidR="00CA409C">
        <w:t>(</w:t>
      </w:r>
      <w:r w:rsidRPr="004620F3">
        <w:t>s</w:t>
      </w:r>
      <w:r w:rsidR="00CA409C">
        <w:t>)</w:t>
      </w:r>
      <w:r w:rsidRPr="004620F3">
        <w:t xml:space="preserve"> issued prior to bid closing, Best and Final Offer (BAFO) requests, and contract amendment</w:t>
      </w:r>
      <w:r w:rsidR="00CA409C">
        <w:t>(</w:t>
      </w:r>
      <w:r w:rsidRPr="004620F3">
        <w:t>s</w:t>
      </w:r>
      <w:r w:rsidR="00CA409C">
        <w:t>)</w:t>
      </w:r>
      <w:r w:rsidRPr="004620F3">
        <w:t xml:space="preserve">; </w:t>
      </w:r>
    </w:p>
    <w:p w14:paraId="5C806C8F" w14:textId="77777777" w:rsidR="004620F3" w:rsidRPr="004620F3" w:rsidRDefault="004620F3" w:rsidP="0048043C">
      <w:pPr>
        <w:pStyle w:val="Heading4"/>
      </w:pPr>
      <w:r w:rsidRPr="004620F3">
        <w:t>the most current version of the contractor’s proposal, including the contractor’s BAFO responses, state-requested clarification responses, and contract amendment responses, and the contractor’s documentation, including, but not limited to, the cloud service providers’ cloud services end user terms); and</w:t>
      </w:r>
    </w:p>
    <w:p w14:paraId="45D186B6" w14:textId="77777777" w:rsidR="004620F3" w:rsidRPr="004620F3" w:rsidRDefault="004620F3" w:rsidP="0048043C">
      <w:pPr>
        <w:pStyle w:val="Heading4"/>
      </w:pPr>
      <w:r w:rsidRPr="004620F3">
        <w:t xml:space="preserve">the Division of Purchasing’s acceptance of the proposal by “notice of award”.  </w:t>
      </w:r>
    </w:p>
    <w:p w14:paraId="1229C904" w14:textId="77777777" w:rsidR="004620F3" w:rsidRPr="004620F3" w:rsidRDefault="004620F3" w:rsidP="004620F3">
      <w:pPr>
        <w:ind w:left="720"/>
        <w:outlineLvl w:val="2"/>
        <w:rPr>
          <w:iCs/>
        </w:rPr>
      </w:pPr>
    </w:p>
    <w:p w14:paraId="68114A36" w14:textId="611EB5F9" w:rsidR="004620F3" w:rsidRPr="004620F3" w:rsidRDefault="004620F3" w:rsidP="00B37BCB">
      <w:pPr>
        <w:pStyle w:val="Heading3"/>
        <w:rPr>
          <w:iCs/>
        </w:rPr>
      </w:pPr>
      <w:r w:rsidRPr="004620F3">
        <w:t xml:space="preserve">The contract expresses the complete agreement of the parties and performance shall be governed solely by the specifications and requirements contained therein.  </w:t>
      </w:r>
    </w:p>
    <w:p w14:paraId="7A58D673" w14:textId="77777777" w:rsidR="004620F3" w:rsidRPr="004620F3" w:rsidRDefault="004620F3" w:rsidP="004620F3">
      <w:pPr>
        <w:ind w:left="720"/>
        <w:outlineLvl w:val="2"/>
      </w:pPr>
    </w:p>
    <w:p w14:paraId="3D27FC01" w14:textId="77777777" w:rsidR="004620F3" w:rsidRPr="004620F3" w:rsidRDefault="004620F3" w:rsidP="00B37BCB">
      <w:pPr>
        <w:pStyle w:val="Heading3"/>
      </w:pPr>
      <w:r w:rsidRPr="004620F3">
        <w:t xml:space="preserve">The vendor’s response, whether responding to a mandatory requirement or a desired attribute, will be binding upon the contractor in the event the vendor’s </w:t>
      </w:r>
      <w:r w:rsidR="007935A5">
        <w:t>response</w:t>
      </w:r>
      <w:r w:rsidRPr="004620F3">
        <w:t xml:space="preserve"> is accepted by the state and a contract is awarded.  </w:t>
      </w:r>
    </w:p>
    <w:p w14:paraId="41FB8084" w14:textId="77777777" w:rsidR="004620F3" w:rsidRPr="00B1183D" w:rsidRDefault="004620F3" w:rsidP="004620F3">
      <w:pPr>
        <w:outlineLvl w:val="2"/>
      </w:pPr>
    </w:p>
    <w:p w14:paraId="687E0CBC" w14:textId="1D744BDB" w:rsidR="004620F3" w:rsidRPr="00B1183D" w:rsidRDefault="00E81DE8" w:rsidP="00B37BCB">
      <w:pPr>
        <w:pStyle w:val="Heading3"/>
      </w:pPr>
      <w:r w:rsidRPr="0095692F">
        <w:t>If there is a conflict between the binding contract documents, the provisions of the RFP, as described in paragraph 4.1.1 a. of the RFP Document, will govern; otherwise, the contractor’s proposal and contractor’s documentation will govern.</w:t>
      </w:r>
      <w:r w:rsidRPr="004620F3">
        <w:t> </w:t>
      </w:r>
    </w:p>
    <w:p w14:paraId="46BB7EC2" w14:textId="77777777" w:rsidR="004620F3" w:rsidRPr="004620F3" w:rsidRDefault="004620F3" w:rsidP="004620F3"/>
    <w:p w14:paraId="21FAB8FD" w14:textId="2A7EB5A9" w:rsidR="004620F3" w:rsidRPr="00B1183D" w:rsidRDefault="004620F3" w:rsidP="00B37BCB">
      <w:pPr>
        <w:pStyle w:val="Heading3"/>
      </w:pPr>
      <w:r w:rsidRPr="004620F3">
        <w:t xml:space="preserve">The contractor shall agree to furnish all </w:t>
      </w:r>
      <w:r w:rsidRPr="00B1183D">
        <w:t xml:space="preserve">awarded software and services specified in the contract, at the prices quoted therein. </w:t>
      </w:r>
    </w:p>
    <w:p w14:paraId="2A977397" w14:textId="77777777" w:rsidR="004620F3" w:rsidRPr="00B1183D" w:rsidRDefault="004620F3" w:rsidP="004620F3">
      <w:pPr>
        <w:outlineLvl w:val="3"/>
      </w:pPr>
    </w:p>
    <w:p w14:paraId="0F3A2BBE" w14:textId="5A0BEB29" w:rsidR="004620F3" w:rsidRPr="00B1183D" w:rsidRDefault="004620F3" w:rsidP="00B37BCB">
      <w:pPr>
        <w:pStyle w:val="Heading3"/>
        <w:rPr>
          <w:color w:val="000000"/>
        </w:rPr>
      </w:pPr>
      <w:r w:rsidRPr="00B1183D">
        <w:t xml:space="preserve">A notice of award issued by the State of Missouri does not constitute an authorization for shipment of equipment or supplies or a directive to proceed with services.  Before providing software and services for the State of Missouri, the contractor must receive a properly authorized purchase order </w:t>
      </w:r>
      <w:r w:rsidRPr="00B1183D">
        <w:rPr>
          <w:color w:val="000000"/>
        </w:rPr>
        <w:t xml:space="preserve">or other form of </w:t>
      </w:r>
      <w:r w:rsidR="00591394" w:rsidRPr="00B1183D">
        <w:rPr>
          <w:color w:val="000000"/>
        </w:rPr>
        <w:t xml:space="preserve">written </w:t>
      </w:r>
      <w:r w:rsidRPr="00B1183D">
        <w:rPr>
          <w:color w:val="000000"/>
        </w:rPr>
        <w:t>authorization to proceed from the state, such as an order form, (in addition to the Division of Purchasing’s “notice of award”).</w:t>
      </w:r>
    </w:p>
    <w:p w14:paraId="45ACE13A" w14:textId="77777777" w:rsidR="004620F3" w:rsidRPr="00B1183D" w:rsidRDefault="004620F3" w:rsidP="004620F3"/>
    <w:p w14:paraId="144959AC" w14:textId="3090ECE7" w:rsidR="004620F3" w:rsidRPr="00B1183D" w:rsidRDefault="004620F3" w:rsidP="00B37BCB">
      <w:pPr>
        <w:pStyle w:val="Heading3"/>
      </w:pPr>
      <w:r w:rsidRPr="00B1183D">
        <w:t>State agency may sign or “click-through” and accept agreements if required by the contractor in order to receive software a</w:t>
      </w:r>
      <w:r w:rsidR="00B1183D" w:rsidRPr="00B1183D">
        <w:t>nd</w:t>
      </w:r>
      <w:r w:rsidRPr="00B1183D">
        <w:t xml:space="preserve"> services; however, all provisions of such agreements that conflict with the contract shall have no force or effect.</w:t>
      </w:r>
    </w:p>
    <w:p w14:paraId="5D01C8AA" w14:textId="77777777" w:rsidR="004620F3" w:rsidRPr="004620F3" w:rsidRDefault="004620F3" w:rsidP="004620F3">
      <w:pPr>
        <w:contextualSpacing/>
      </w:pPr>
    </w:p>
    <w:p w14:paraId="287C0FE7" w14:textId="77777777" w:rsidR="005C10C4" w:rsidRDefault="004620F3" w:rsidP="00713C56">
      <w:pPr>
        <w:pStyle w:val="Heading2"/>
      </w:pPr>
      <w:r w:rsidRPr="004620F3">
        <w:t xml:space="preserve">Contract Amendment:  </w:t>
      </w:r>
    </w:p>
    <w:p w14:paraId="3A7AEB35" w14:textId="77777777" w:rsidR="005C10C4" w:rsidRDefault="005C10C4" w:rsidP="00B37BCB">
      <w:pPr>
        <w:pStyle w:val="Heading3"/>
        <w:numPr>
          <w:ilvl w:val="0"/>
          <w:numId w:val="0"/>
        </w:numPr>
        <w:ind w:left="720"/>
      </w:pPr>
    </w:p>
    <w:p w14:paraId="189E2560" w14:textId="77777777" w:rsidR="004620F3" w:rsidRPr="004620F3" w:rsidRDefault="004620F3" w:rsidP="00B37BCB">
      <w:pPr>
        <w:pStyle w:val="Heading3"/>
      </w:pPr>
      <w:r w:rsidRPr="001C2549">
        <w:t>All changes to the contract must be accomplished by a formal contract amendment executed by both the contractor and the Division of Purchasing prior to the effective date of such change.  No other means</w:t>
      </w:r>
      <w:r w:rsidRPr="001C2549" w:rsidDel="002326B8">
        <w:t xml:space="preserve"> shall be used or construed as an amendment or modification to the contract.</w:t>
      </w:r>
    </w:p>
    <w:p w14:paraId="060C948B" w14:textId="77777777" w:rsidR="004620F3" w:rsidRPr="004620F3" w:rsidRDefault="004620F3" w:rsidP="004620F3"/>
    <w:p w14:paraId="2BAB429B" w14:textId="77777777" w:rsidR="005C10C4" w:rsidRDefault="004620F3" w:rsidP="00713C56">
      <w:pPr>
        <w:pStyle w:val="Heading2"/>
      </w:pPr>
      <w:r w:rsidRPr="004620F3">
        <w:t xml:space="preserve">Contract Period:  </w:t>
      </w:r>
    </w:p>
    <w:p w14:paraId="6427114B" w14:textId="77777777" w:rsidR="005C10C4" w:rsidRDefault="005C10C4" w:rsidP="00B37BCB">
      <w:pPr>
        <w:pStyle w:val="Heading3"/>
        <w:numPr>
          <w:ilvl w:val="0"/>
          <w:numId w:val="0"/>
        </w:numPr>
        <w:ind w:left="720"/>
      </w:pPr>
    </w:p>
    <w:p w14:paraId="49CF540B" w14:textId="77777777" w:rsidR="004620F3" w:rsidRPr="004620F3" w:rsidRDefault="004620F3" w:rsidP="00B37BCB">
      <w:pPr>
        <w:pStyle w:val="Heading3"/>
      </w:pPr>
      <w:r w:rsidRPr="001C2549">
        <w:t>The original contract period shall be as specified on the cover page and the subsequent Notice of Award of the RFP.</w:t>
      </w:r>
    </w:p>
    <w:p w14:paraId="31D8161E" w14:textId="77777777" w:rsidR="004620F3" w:rsidRPr="004620F3" w:rsidRDefault="004620F3" w:rsidP="004620F3"/>
    <w:p w14:paraId="49D55ADC" w14:textId="79697BF6" w:rsidR="004620F3" w:rsidRPr="004620F3" w:rsidRDefault="004620F3" w:rsidP="00B37BCB">
      <w:pPr>
        <w:pStyle w:val="Heading3"/>
      </w:pPr>
      <w:r w:rsidRPr="004620F3">
        <w:t xml:space="preserve">Renewal </w:t>
      </w:r>
      <w:r w:rsidRPr="00B1183D">
        <w:t xml:space="preserve">Option(s):  The Division of Purchasing shall have the right, at its sole option, to renew the contract for </w:t>
      </w:r>
      <w:r w:rsidR="00B1183D" w:rsidRPr="00B1183D">
        <w:t>five (</w:t>
      </w:r>
      <w:r w:rsidR="005654BF">
        <w:t>5</w:t>
      </w:r>
      <w:r w:rsidR="00B1183D" w:rsidRPr="00B1183D">
        <w:t>)</w:t>
      </w:r>
      <w:r w:rsidRPr="00B1183D">
        <w:t xml:space="preserve"> additional one-year period(s), or any portion thereof.  In the event the Division of Purchasing exercises such right, all terms and conditions, requirements and specifications of the contract shall remain the same and apply during the renewal</w:t>
      </w:r>
      <w:r w:rsidRPr="004620F3">
        <w:t xml:space="preserve"> period, pursuant to applicable option clauses of this document.  </w:t>
      </w:r>
    </w:p>
    <w:p w14:paraId="190B7B39" w14:textId="77777777" w:rsidR="004620F3" w:rsidRPr="004620F3" w:rsidRDefault="004620F3" w:rsidP="004620F3"/>
    <w:p w14:paraId="6882F041" w14:textId="77777777" w:rsidR="005C10C4" w:rsidRDefault="004620F3" w:rsidP="00521C8F">
      <w:pPr>
        <w:pStyle w:val="Heading2"/>
        <w:keepNext/>
      </w:pPr>
      <w:r w:rsidRPr="004620F3">
        <w:t xml:space="preserve">Contract Pricing:  </w:t>
      </w:r>
    </w:p>
    <w:p w14:paraId="0247D073" w14:textId="77777777" w:rsidR="005C10C4" w:rsidRDefault="005C10C4" w:rsidP="00521C8F">
      <w:pPr>
        <w:pStyle w:val="Heading3"/>
        <w:keepNext/>
        <w:numPr>
          <w:ilvl w:val="0"/>
          <w:numId w:val="0"/>
        </w:numPr>
        <w:ind w:left="720"/>
      </w:pPr>
    </w:p>
    <w:p w14:paraId="18146F4C" w14:textId="77777777" w:rsidR="004620F3" w:rsidRPr="004620F3" w:rsidRDefault="004620F3" w:rsidP="00521C8F">
      <w:pPr>
        <w:pStyle w:val="Heading3"/>
        <w:keepNext/>
      </w:pPr>
      <w:r w:rsidRPr="001C2549">
        <w:t xml:space="preserve">All prices shall be firm, fixed, and as indicated in the </w:t>
      </w:r>
      <w:r w:rsidRPr="001C2549">
        <w:rPr>
          <w:rFonts w:eastAsiaTheme="minorHAnsi"/>
        </w:rPr>
        <w:t xml:space="preserve">Exhibit </w:t>
      </w:r>
      <w:r w:rsidRPr="001C2549">
        <w:t>C, Pricing Pages.  The state shall not pay nor be liable for any other additional costs, including but not limited to taxes, shipping charges, insurance, interest, penalties, termination payments, liquidated damages, attorney fees, etc.</w:t>
      </w:r>
      <w:r w:rsidRPr="004620F3">
        <w:t xml:space="preserve"> </w:t>
      </w:r>
    </w:p>
    <w:p w14:paraId="62FE6DD5" w14:textId="77777777" w:rsidR="004620F3" w:rsidRPr="004620F3" w:rsidRDefault="004620F3" w:rsidP="004620F3">
      <w:pPr>
        <w:outlineLvl w:val="3"/>
      </w:pPr>
    </w:p>
    <w:p w14:paraId="55C87033" w14:textId="3B41CC3B" w:rsidR="004620F3" w:rsidRPr="00B1183D" w:rsidRDefault="004620F3" w:rsidP="00B37BCB">
      <w:pPr>
        <w:pStyle w:val="Heading3"/>
      </w:pPr>
      <w:r w:rsidRPr="004620F3">
        <w:t xml:space="preserve">Renewal </w:t>
      </w:r>
      <w:r w:rsidRPr="00B1183D">
        <w:t xml:space="preserve">Pricing:  If the option for renewal is exercised by the Division of Purchasing, the contractor shall agree that the percentages for the renewal period shall not exceed the percentages for the applicable renewal period stated on the </w:t>
      </w:r>
      <w:r w:rsidRPr="00B1183D">
        <w:rPr>
          <w:rFonts w:eastAsiaTheme="minorHAnsi"/>
        </w:rPr>
        <w:t xml:space="preserve">Exhibit </w:t>
      </w:r>
      <w:r w:rsidRPr="00B1183D">
        <w:t>C, Pricing Pages.</w:t>
      </w:r>
    </w:p>
    <w:p w14:paraId="05853CFB" w14:textId="77777777" w:rsidR="004620F3" w:rsidRPr="00B1183D" w:rsidRDefault="004620F3" w:rsidP="004620F3">
      <w:pPr>
        <w:ind w:left="1260" w:hanging="540"/>
      </w:pPr>
    </w:p>
    <w:p w14:paraId="6381249A" w14:textId="6644C208" w:rsidR="004620F3" w:rsidRPr="004620F3" w:rsidRDefault="004620F3" w:rsidP="0048043C">
      <w:pPr>
        <w:pStyle w:val="Heading4"/>
      </w:pPr>
      <w:r w:rsidRPr="00B1183D">
        <w:t xml:space="preserve">If renewal </w:t>
      </w:r>
      <w:r w:rsidR="00CA409C" w:rsidRPr="00B1183D">
        <w:t>percentages</w:t>
      </w:r>
      <w:r w:rsidRPr="00B1183D">
        <w:t xml:space="preserve"> are not provided with the accepted proposal, then prices during the renewal period shall be the same as</w:t>
      </w:r>
      <w:r w:rsidRPr="004620F3">
        <w:t xml:space="preserve"> the original contract period pricing.</w:t>
      </w:r>
    </w:p>
    <w:p w14:paraId="6C66035B" w14:textId="77777777" w:rsidR="004620F3" w:rsidRPr="004620F3" w:rsidRDefault="004620F3" w:rsidP="004620F3">
      <w:pPr>
        <w:ind w:left="1260"/>
        <w:outlineLvl w:val="3"/>
      </w:pPr>
    </w:p>
    <w:p w14:paraId="209BAAFA" w14:textId="77777777" w:rsidR="004620F3" w:rsidRPr="004620F3" w:rsidRDefault="004620F3" w:rsidP="0048043C">
      <w:pPr>
        <w:pStyle w:val="Heading4"/>
      </w:pPr>
      <w:r w:rsidRPr="004620F3">
        <w:t>In addition, the contractor shall understand and agree that any renewal period increases specified in the contract are not automatic.  At the time of contract renewal, if the state determines funding does not permit the specified renewal pricing increase or even a portion thereof, the renewal pricing shall remain the same as during the previous contract period.  If such action is rejected by the contractor, the contract may be terminated, and a new procurement process may be conducted.  The contractor shall also understand and agree the state may determine funding limitations necessitate a decrease in the contractor’s pricing for the renewal period(s).  If such action is necessary and the contractor rejects the decrease, the contract may be terminated, and a new procurement process may be conducted.</w:t>
      </w:r>
    </w:p>
    <w:p w14:paraId="0EFB0879" w14:textId="77777777" w:rsidR="004620F3" w:rsidRPr="004620F3" w:rsidRDefault="004620F3" w:rsidP="004620F3">
      <w:pPr>
        <w:contextualSpacing/>
      </w:pPr>
    </w:p>
    <w:p w14:paraId="4F80C0A7" w14:textId="77777777" w:rsidR="004620F3" w:rsidRPr="004620F3" w:rsidRDefault="004620F3" w:rsidP="00B37BCB">
      <w:pPr>
        <w:pStyle w:val="Heading3"/>
      </w:pPr>
      <w:r w:rsidRPr="004620F3">
        <w:t xml:space="preserve">Pricing Commitment:  The contractor shall understand and agree the firm, fixed pricing stated in the </w:t>
      </w:r>
      <w:r w:rsidRPr="00A44570">
        <w:rPr>
          <w:rFonts w:eastAsiaTheme="minorHAnsi"/>
        </w:rPr>
        <w:t xml:space="preserve">Exhibit </w:t>
      </w:r>
      <w:r w:rsidRPr="00A44570">
        <w:t>C, Pricing Pages</w:t>
      </w:r>
      <w:r w:rsidRPr="004620F3">
        <w:t xml:space="preserve"> shall not be increased unless the state requests a corresponding increase in the scope of work under the contract, which shall only be allowable through a formal contract amendment mutually agreed to between the Division of Purchasing and the contractor. In other words, if the contractor underestimates the level of effort in terms of any resources, the contractor may not charge the state more than the firm, fixed pricing stated in the </w:t>
      </w:r>
      <w:r w:rsidRPr="00A44570">
        <w:rPr>
          <w:rFonts w:eastAsiaTheme="minorHAnsi"/>
        </w:rPr>
        <w:t xml:space="preserve">Exhibit </w:t>
      </w:r>
      <w:r w:rsidRPr="00A44570">
        <w:t>C, Pricing Pages</w:t>
      </w:r>
      <w:r w:rsidRPr="004620F3">
        <w:t xml:space="preserve">.  If the state later amends the contract to increase the scope of work, then the cost related to the additional scope of work may be reflected as agreed upon by the state and the contractor. If the scope of work does not increase, the contractor shall complete all work agreed upon in the contract at the firm, fixed pricing stated in the </w:t>
      </w:r>
      <w:r w:rsidRPr="00A44570">
        <w:rPr>
          <w:rFonts w:eastAsiaTheme="minorHAnsi"/>
        </w:rPr>
        <w:t xml:space="preserve">Exhibit </w:t>
      </w:r>
      <w:r w:rsidRPr="00A44570">
        <w:t>C, Pricing Pages</w:t>
      </w:r>
      <w:r w:rsidRPr="004620F3">
        <w:t>.</w:t>
      </w:r>
    </w:p>
    <w:p w14:paraId="196BB770" w14:textId="77777777" w:rsidR="004620F3" w:rsidRPr="004620F3" w:rsidRDefault="004620F3" w:rsidP="004620F3"/>
    <w:p w14:paraId="54690553" w14:textId="199F522C" w:rsidR="004620F3" w:rsidRPr="00244024" w:rsidRDefault="004620F3" w:rsidP="00B37BCB">
      <w:pPr>
        <w:pStyle w:val="Heading3"/>
      </w:pPr>
      <w:r w:rsidRPr="004620F3">
        <w:t xml:space="preserve">Contract Extension:  The Division of Purchasing shall have the right, at its sole option, to extend the contract as necessary to allow for the </w:t>
      </w:r>
      <w:r w:rsidRPr="00244024">
        <w:t xml:space="preserve">completion of </w:t>
      </w:r>
      <w:r w:rsidR="00244024" w:rsidRPr="00244024">
        <w:t>Show Me Healthy Women (SMHW) and WISEWOMAN Case Management System</w:t>
      </w:r>
      <w:r w:rsidRPr="00244024">
        <w:t xml:space="preserve"> that are scheduled for completion beyond the expiration of the contract.  Such </w:t>
      </w:r>
      <w:r w:rsidR="00244024" w:rsidRPr="00244024">
        <w:t xml:space="preserve">Show Me Healthy Women (SMHW) and WISEWOMAN Case Management System </w:t>
      </w:r>
      <w:r w:rsidRPr="00244024">
        <w:t xml:space="preserve">must have been scheduled (1) prior to the expiration of the contract, and (2) prior to the award of any succeeding contract, and (3) no more than eighteen (18) months prior to the actual date of the conference.  In the event the Division of Purchasing exercises such right, all other terms and conditions, requirements and specifications of the contract, including prices, applicable to </w:t>
      </w:r>
      <w:r w:rsidR="00244024" w:rsidRPr="00244024">
        <w:t xml:space="preserve">Show Me Healthy Women (SMHW) and WISEWOMAN Case Management System </w:t>
      </w:r>
      <w:r w:rsidRPr="00244024">
        <w:t>shall remain the same and shall apply during the extension period.</w:t>
      </w:r>
    </w:p>
    <w:p w14:paraId="5BFE1F7C" w14:textId="77777777" w:rsidR="0091722C" w:rsidRDefault="0091722C" w:rsidP="00713C56">
      <w:pPr>
        <w:pStyle w:val="StyleHeading2bSubsection1Firstline0"/>
        <w:numPr>
          <w:ilvl w:val="0"/>
          <w:numId w:val="0"/>
        </w:numPr>
        <w:ind w:left="720"/>
      </w:pPr>
    </w:p>
    <w:p w14:paraId="3F0ACC30" w14:textId="77777777" w:rsidR="005C10C4" w:rsidRDefault="004620F3" w:rsidP="00713C56">
      <w:pPr>
        <w:pStyle w:val="Heading2"/>
      </w:pPr>
      <w:r w:rsidRPr="004620F3">
        <w:t xml:space="preserve">Termination for Convenience:  </w:t>
      </w:r>
    </w:p>
    <w:p w14:paraId="1C4815BF" w14:textId="77777777" w:rsidR="005C10C4" w:rsidRDefault="005C10C4" w:rsidP="00B37BCB">
      <w:pPr>
        <w:pStyle w:val="Heading3"/>
        <w:numPr>
          <w:ilvl w:val="0"/>
          <w:numId w:val="0"/>
        </w:numPr>
        <w:ind w:left="720"/>
      </w:pPr>
    </w:p>
    <w:p w14:paraId="1476FEBB" w14:textId="2A6A9A9B" w:rsidR="004620F3" w:rsidRPr="004620F3" w:rsidRDefault="004620F3" w:rsidP="00B37BCB">
      <w:pPr>
        <w:pStyle w:val="Heading3"/>
      </w:pPr>
      <w:r w:rsidRPr="001C2549">
        <w:t xml:space="preserve">The Division of Purchasing </w:t>
      </w:r>
      <w:r w:rsidRPr="00514579">
        <w:t xml:space="preserve">reserves the right to terminate the contract at any time, for the convenience of the State of Missouri, without penalty or recourse, by giving written notice to the contractor at least </w:t>
      </w:r>
      <w:r w:rsidR="00514579" w:rsidRPr="00514579">
        <w:t xml:space="preserve">forty-five </w:t>
      </w:r>
      <w:r w:rsidRPr="00514579">
        <w:t>(</w:t>
      </w:r>
      <w:r w:rsidR="00514579" w:rsidRPr="00514579">
        <w:t>45</w:t>
      </w:r>
      <w:r w:rsidRPr="00514579">
        <w:t>) calendar days prior to the effective date of such termination.  The contractor shall be entitled to receive compensation for services and supplies</w:t>
      </w:r>
      <w:r w:rsidRPr="001C2549">
        <w:t xml:space="preserve"> delivered to and accepted by the State of Missouri pursuant to the contract prior to the effective date of termination. </w:t>
      </w:r>
    </w:p>
    <w:p w14:paraId="34170435" w14:textId="77777777" w:rsidR="004620F3" w:rsidRPr="004620F3" w:rsidRDefault="004620F3" w:rsidP="004620F3"/>
    <w:p w14:paraId="08921281" w14:textId="77777777" w:rsidR="004620F3" w:rsidRDefault="004620F3" w:rsidP="00713C56">
      <w:pPr>
        <w:pStyle w:val="Heading2"/>
      </w:pPr>
      <w:r w:rsidRPr="004620F3">
        <w:t xml:space="preserve">Cancellation for Breach of Contract:  </w:t>
      </w:r>
    </w:p>
    <w:p w14:paraId="66DC93B0" w14:textId="77777777" w:rsidR="001C2549" w:rsidRPr="001C2549" w:rsidRDefault="001C2549" w:rsidP="001C2549"/>
    <w:p w14:paraId="371AA2F3" w14:textId="77777777" w:rsidR="004620F3" w:rsidRPr="004620F3" w:rsidRDefault="004620F3" w:rsidP="00B37BCB">
      <w:pPr>
        <w:pStyle w:val="Heading3"/>
      </w:pPr>
      <w:r w:rsidRPr="004620F3">
        <w:t xml:space="preserve">When either party materially breaches their contractual obligations, the aggrieved party must, in writing, notify and explain details of the breach of contract to the other party and must request the actual cure or the plan to cure the breach of contract. The cure or the plan to cure must be completed or submitted within 30 calendar days from notification.  After receiving the cure or the plan to cure, the aggrieved party must either provide written approval or must request, in writing, revisions to the cure plan to the other party.  The contractor shall continue to provide the required services, and the state shall continue to pay for the services during the right to cure period.  </w:t>
      </w:r>
    </w:p>
    <w:p w14:paraId="13EA2038" w14:textId="77777777" w:rsidR="004620F3" w:rsidRPr="004620F3" w:rsidRDefault="004620F3" w:rsidP="004620F3"/>
    <w:p w14:paraId="17E2B2F4" w14:textId="77777777" w:rsidR="004620F3" w:rsidRPr="004620F3" w:rsidRDefault="004620F3" w:rsidP="00B37BCB">
      <w:pPr>
        <w:pStyle w:val="Heading3"/>
      </w:pPr>
      <w:r w:rsidRPr="004620F3">
        <w:t>If a party fails to cure the breach, the aggrieved party may pursue contract termination or cancellation.</w:t>
      </w:r>
    </w:p>
    <w:p w14:paraId="6EF7ED5D" w14:textId="77777777" w:rsidR="004620F3" w:rsidRPr="004620F3" w:rsidRDefault="004620F3" w:rsidP="004620F3"/>
    <w:p w14:paraId="385A07DD" w14:textId="77777777" w:rsidR="004620F3" w:rsidRPr="004620F3" w:rsidRDefault="004620F3" w:rsidP="00B37BCB">
      <w:pPr>
        <w:pStyle w:val="Heading3"/>
      </w:pPr>
      <w:r w:rsidRPr="004620F3">
        <w:t>If the aggrieved party cancels the contract for breach, the aggrieved party shall be entitled to any legal remedies permitted under applicable law, subject to any specific limitation of liability in the contract.</w:t>
      </w:r>
      <w:r w:rsidRPr="004620F3" w:rsidDel="005D151B">
        <w:t xml:space="preserve"> </w:t>
      </w:r>
    </w:p>
    <w:p w14:paraId="70EC8585" w14:textId="77777777" w:rsidR="004620F3" w:rsidRPr="004620F3" w:rsidRDefault="004620F3" w:rsidP="004620F3">
      <w:pPr>
        <w:tabs>
          <w:tab w:val="left" w:pos="270"/>
          <w:tab w:val="left" w:pos="540"/>
          <w:tab w:val="left" w:pos="810"/>
        </w:tabs>
      </w:pPr>
    </w:p>
    <w:p w14:paraId="3CCB3029" w14:textId="77777777" w:rsidR="004620F3" w:rsidRDefault="004620F3" w:rsidP="00713C56">
      <w:pPr>
        <w:pStyle w:val="Heading2"/>
      </w:pPr>
      <w:bookmarkStart w:id="2" w:name="_Hlk177393943"/>
      <w:r w:rsidRPr="004620F3">
        <w:t xml:space="preserve">Incoming and Outgoing Transition: </w:t>
      </w:r>
    </w:p>
    <w:p w14:paraId="5A035DA6" w14:textId="77777777" w:rsidR="001C2549" w:rsidRPr="001C2549" w:rsidRDefault="001C2549" w:rsidP="001C2549"/>
    <w:p w14:paraId="4E2C9174" w14:textId="77777777" w:rsidR="004620F3" w:rsidRPr="004620F3" w:rsidRDefault="004620F3" w:rsidP="00B37BCB">
      <w:pPr>
        <w:pStyle w:val="Heading3"/>
      </w:pPr>
      <w:r w:rsidRPr="004620F3">
        <w:t>Incoming Transition:  Upon state agency authorization to proceed with services, the contractor shall work with the state agency and any other organizations designated by the state agency to facilitate an orderly transition of services and responsibilities under the contract and to ensure the continuity of those services required by the state agency.</w:t>
      </w:r>
    </w:p>
    <w:p w14:paraId="1ED4FB6A" w14:textId="77777777" w:rsidR="004620F3" w:rsidRPr="004620F3" w:rsidRDefault="004620F3" w:rsidP="004620F3"/>
    <w:p w14:paraId="6BBDD70A" w14:textId="238B85DE" w:rsidR="004620F3" w:rsidRPr="004620F3" w:rsidRDefault="004620F3" w:rsidP="00B37BCB">
      <w:pPr>
        <w:pStyle w:val="Heading3"/>
      </w:pPr>
      <w:r w:rsidRPr="00B1183D">
        <w:t>Outgoing Transition:  Six months prior to expiration of the contract, or upon notice of termination or cancellation of the contract, the contractor shall provide to the state agency a plan for ensuring an orderly and smooth transfer of responsibility and continuity of those services required under the terms of the contract to an organization designated by the state agency.  If</w:t>
      </w:r>
      <w:r w:rsidRPr="004620F3">
        <w:t xml:space="preserve"> requested by the state agency, the contractor shall provide and/or perform any or all of the following responsibilities:</w:t>
      </w:r>
    </w:p>
    <w:p w14:paraId="6CEF8A0C" w14:textId="77777777" w:rsidR="004620F3" w:rsidRPr="004620F3" w:rsidRDefault="004620F3" w:rsidP="004620F3"/>
    <w:p w14:paraId="3C8FF275" w14:textId="77777777" w:rsidR="004620F3" w:rsidRPr="004620F3" w:rsidRDefault="004620F3" w:rsidP="0048043C">
      <w:pPr>
        <w:pStyle w:val="Heading4"/>
      </w:pPr>
      <w:r w:rsidRPr="004620F3">
        <w:t>The contractor shall deliver, FOB Destination Freight</w:t>
      </w:r>
      <w:r w:rsidR="00C5692D">
        <w:t>,</w:t>
      </w:r>
      <w:r w:rsidRPr="004620F3">
        <w:t xml:space="preserve"> Prepaid and Allowed, all records, documentation, reports, data, recommendations, or printing elements, etc., which were required to be produced under the terms of the contract to the state agency and/or to the state agency's designee within seven (7) calendar days after receipt of the written request in a format and condition that are acceptable to the state agency.</w:t>
      </w:r>
    </w:p>
    <w:p w14:paraId="79555555" w14:textId="77777777" w:rsidR="004620F3" w:rsidRPr="004620F3" w:rsidRDefault="004620F3" w:rsidP="004620F3">
      <w:pPr>
        <w:ind w:left="1260"/>
        <w:outlineLvl w:val="3"/>
      </w:pPr>
    </w:p>
    <w:p w14:paraId="59B78E1F" w14:textId="77777777" w:rsidR="004620F3" w:rsidRPr="004620F3" w:rsidRDefault="004620F3" w:rsidP="0048043C">
      <w:pPr>
        <w:pStyle w:val="Heading4"/>
      </w:pPr>
      <w:r w:rsidRPr="004620F3">
        <w:t>The contractor shall discontinue providing services or accepting new assignments, on the date specified by the state agency, in order to ensure the completion of such service prior to the expiration of the contract.</w:t>
      </w:r>
    </w:p>
    <w:p w14:paraId="71D418FF" w14:textId="77777777" w:rsidR="004620F3" w:rsidRPr="004620F3" w:rsidRDefault="004620F3" w:rsidP="004620F3">
      <w:pPr>
        <w:ind w:left="1260" w:hanging="540"/>
        <w:contextualSpacing/>
      </w:pPr>
    </w:p>
    <w:p w14:paraId="70CFD164" w14:textId="77777777" w:rsidR="004620F3" w:rsidRPr="004620F3" w:rsidRDefault="004620F3" w:rsidP="0048043C">
      <w:pPr>
        <w:pStyle w:val="Heading4"/>
      </w:pPr>
      <w:r w:rsidRPr="004620F3">
        <w:t xml:space="preserve">If requested by the state, the contractor shall agree to continue providing any part or all of the services in accordance with </w:t>
      </w:r>
      <w:r w:rsidRPr="0022023E">
        <w:t>the terms and conditions, requirements and specifications of the contract for a period of up to 180</w:t>
      </w:r>
      <w:r w:rsidRPr="004620F3">
        <w:t xml:space="preserve"> calendar days after the expiration, termination or cancellation date of the contract for a price not to exceed those prices set forth in the contract.  If such request is made by the state, an appropriate contract amendment will be issued.  </w:t>
      </w:r>
    </w:p>
    <w:p w14:paraId="6FA0D2C0" w14:textId="77777777" w:rsidR="004620F3" w:rsidRPr="004620F3" w:rsidRDefault="004620F3" w:rsidP="004620F3">
      <w:pPr>
        <w:ind w:left="1260" w:hanging="540"/>
      </w:pPr>
    </w:p>
    <w:p w14:paraId="07C1FF79" w14:textId="77777777" w:rsidR="004620F3" w:rsidRPr="004620F3" w:rsidRDefault="004620F3" w:rsidP="0048043C">
      <w:pPr>
        <w:pStyle w:val="Heading4"/>
      </w:pPr>
      <w:r w:rsidRPr="004620F3">
        <w:t xml:space="preserve">Unless specified elsewhere herein, there shall be no additional costs paid to the contractor for transition services. </w:t>
      </w:r>
    </w:p>
    <w:p w14:paraId="387271D7" w14:textId="77777777" w:rsidR="004620F3" w:rsidRPr="004620F3" w:rsidRDefault="004620F3" w:rsidP="004620F3"/>
    <w:p w14:paraId="33C1BBED" w14:textId="06241E7A" w:rsidR="004620F3" w:rsidRPr="004620F3" w:rsidRDefault="004620F3" w:rsidP="0048043C">
      <w:pPr>
        <w:pStyle w:val="Heading4"/>
      </w:pPr>
      <w:r w:rsidRPr="004620F3">
        <w:t>If requested in writing via formal contract amendment, the contractor shall continue providing any part or all of the services in accordance with the terms and conditions, requirements and specifications of the contract for a period no</w:t>
      </w:r>
      <w:r w:rsidRPr="00514579">
        <w:t xml:space="preserve">t to exceed </w:t>
      </w:r>
      <w:r w:rsidR="00521C8F" w:rsidRPr="00514579">
        <w:t>30</w:t>
      </w:r>
      <w:r w:rsidRPr="004620F3">
        <w:t xml:space="preserve"> calendar days after the expiration, termination, or cancellation date of the contract for a price not to exceed those prices set forth in the contract.</w:t>
      </w:r>
    </w:p>
    <w:p w14:paraId="2A5341D9" w14:textId="77777777" w:rsidR="004620F3" w:rsidRPr="004620F3" w:rsidRDefault="004620F3" w:rsidP="004620F3"/>
    <w:p w14:paraId="18FBC11E" w14:textId="77777777" w:rsidR="005C10C4" w:rsidRDefault="004620F3" w:rsidP="00713C56">
      <w:pPr>
        <w:pStyle w:val="Heading2"/>
      </w:pPr>
      <w:bookmarkStart w:id="3" w:name="_Hlk77921840"/>
      <w:bookmarkEnd w:id="2"/>
      <w:r w:rsidRPr="004620F3">
        <w:t xml:space="preserve">Contract Assignment:   </w:t>
      </w:r>
      <w:bookmarkEnd w:id="3"/>
    </w:p>
    <w:p w14:paraId="0D2C54C6" w14:textId="77777777" w:rsidR="005C10C4" w:rsidRDefault="005C10C4" w:rsidP="00B37BCB">
      <w:pPr>
        <w:pStyle w:val="Heading3"/>
        <w:numPr>
          <w:ilvl w:val="0"/>
          <w:numId w:val="0"/>
        </w:numPr>
        <w:ind w:left="720"/>
      </w:pPr>
    </w:p>
    <w:p w14:paraId="78BCDE3B" w14:textId="77777777" w:rsidR="004620F3" w:rsidRPr="004620F3" w:rsidRDefault="004620F3" w:rsidP="00B37BCB">
      <w:pPr>
        <w:pStyle w:val="Heading3"/>
      </w:pPr>
      <w:r w:rsidRPr="001C2549">
        <w:t>Any contract assignment, except as noted below, shall require prior written consent by the state, which shall not be unreasonably withheld.  However, the contractor may assign the contract without the state’s prior consent in connection with a merger, acquisition, corporate reorganization, or sale of all or substantially all of its assets, contingent upon the assignee agreeing to be bound by all of the terms of the contract with the State of Missouri and all past due fees are paid in full.  The contractor must notify the Division of Purchasing of all contract assignments, which shall be addressed in a contract amendment.  Any other means of assignment shall be void and of no effect.  Subject to the foregoing, the contract shall bind and inure to the benefit of the parties, their respective successors, and permitted assigns.</w:t>
      </w:r>
    </w:p>
    <w:p w14:paraId="00A68761" w14:textId="77777777" w:rsidR="004620F3" w:rsidRPr="004620F3" w:rsidRDefault="004620F3" w:rsidP="004620F3">
      <w:pPr>
        <w:outlineLvl w:val="1"/>
        <w:rPr>
          <w:b/>
        </w:rPr>
      </w:pPr>
    </w:p>
    <w:p w14:paraId="0CDB4A6C" w14:textId="77777777" w:rsidR="004620F3" w:rsidRDefault="004620F3" w:rsidP="00713C56">
      <w:pPr>
        <w:pStyle w:val="Heading2"/>
      </w:pPr>
      <w:r w:rsidRPr="004620F3">
        <w:t xml:space="preserve">Contractor Liability:  </w:t>
      </w:r>
    </w:p>
    <w:p w14:paraId="53C2CCA7" w14:textId="77777777" w:rsidR="001C2549" w:rsidRPr="001C2549" w:rsidRDefault="001C2549" w:rsidP="001C2549"/>
    <w:p w14:paraId="7331FE14" w14:textId="77777777" w:rsidR="004620F3" w:rsidRPr="004620F3" w:rsidRDefault="004620F3" w:rsidP="00B37BCB">
      <w:pPr>
        <w:pStyle w:val="Heading3"/>
      </w:pPr>
      <w:r w:rsidRPr="004620F3">
        <w:t xml:space="preserve">The contractor shall be responsible for any acts or omissions in the performance of their contractual duty regardless of whether they perform the duty directly or whether they engage or use officers, employees, consultants, subcontractors, suppliers, agents, or others to perform the duty on their behalf. </w:t>
      </w:r>
    </w:p>
    <w:p w14:paraId="5FED362E" w14:textId="77777777" w:rsidR="004620F3" w:rsidRPr="004620F3" w:rsidRDefault="004620F3" w:rsidP="004620F3"/>
    <w:p w14:paraId="2A4478BA" w14:textId="29B7C51F" w:rsidR="004620F3" w:rsidRPr="004620F3" w:rsidRDefault="004620F3" w:rsidP="00B37BCB">
      <w:pPr>
        <w:pStyle w:val="Heading3"/>
      </w:pPr>
      <w:r w:rsidRPr="004620F3">
        <w:t>The contractor agrees to hold the State of Missouri, including its agents, agencies, employees, and assignees, harmless and to indemnify such parties from liability from third party claims for bodily injury to person(s) or damages to real or tangible personal property caused by the direct negligent act or omission of the contractor, its employees, or its subcontractor(s) while in the course of performing services hereunder. (Such liability is set out in paragraph 4.</w:t>
      </w:r>
      <w:r w:rsidR="00057FC5">
        <w:t>9</w:t>
      </w:r>
      <w:r w:rsidRPr="004620F3">
        <w:t>.</w:t>
      </w:r>
      <w:r w:rsidR="00057FC5">
        <w:t>5</w:t>
      </w:r>
      <w:r w:rsidRPr="004620F3">
        <w:t xml:space="preserve"> b. below.)</w:t>
      </w:r>
    </w:p>
    <w:p w14:paraId="1FD82E45" w14:textId="77777777" w:rsidR="004620F3" w:rsidRPr="004620F3" w:rsidRDefault="004620F3" w:rsidP="004620F3"/>
    <w:p w14:paraId="4373D778" w14:textId="77777777" w:rsidR="004620F3" w:rsidRPr="004620F3" w:rsidRDefault="004620F3" w:rsidP="00B37BCB">
      <w:pPr>
        <w:pStyle w:val="Heading3"/>
      </w:pPr>
      <w:r w:rsidRPr="004620F3">
        <w:t xml:space="preserve">The contractor’s liability for damages to the state for any cause whatsoever, whether in contract or in tort, shall be limited in the </w:t>
      </w:r>
      <w:r w:rsidRPr="00057FC5">
        <w:t xml:space="preserve">aggregate to 150% or one and one-half times the total yearly contract price for the awarded solution, subject to the exceptions listed in the section below.  The total yearly contract price shall be the total amount for all goods and services ordered by the state for the applicable fiscal year, at the prices stated on the schedules in the </w:t>
      </w:r>
      <w:r w:rsidRPr="00057FC5">
        <w:rPr>
          <w:rFonts w:eastAsiaTheme="minorHAnsi"/>
        </w:rPr>
        <w:t xml:space="preserve">Exhibit </w:t>
      </w:r>
      <w:r w:rsidRPr="00057FC5">
        <w:t>C, Pricing Pages, and as modified</w:t>
      </w:r>
      <w:r w:rsidRPr="004620F3">
        <w:t xml:space="preserve"> by any amendment to the contract after award. </w:t>
      </w:r>
    </w:p>
    <w:p w14:paraId="4E1DFE98" w14:textId="77777777" w:rsidR="004620F3" w:rsidRPr="004620F3" w:rsidRDefault="004620F3" w:rsidP="004620F3">
      <w:pPr>
        <w:outlineLvl w:val="2"/>
      </w:pPr>
    </w:p>
    <w:p w14:paraId="6FBCEB8D" w14:textId="30537381" w:rsidR="004620F3" w:rsidRPr="00057FC5" w:rsidRDefault="004620F3" w:rsidP="00B37BCB">
      <w:pPr>
        <w:pStyle w:val="Heading3"/>
      </w:pPr>
      <w:r w:rsidRPr="004620F3">
        <w:t>During the implementation process, the contractor’s liability for damages to the state for any cause whatsoever, whether in contract or in tort, shall be limited in the aggregate to 200% or two times the total yearly contract price for the awarded solution, subject to the exceptions listed in section 4.</w:t>
      </w:r>
      <w:r w:rsidR="00057FC5">
        <w:t>9.5</w:t>
      </w:r>
      <w:r w:rsidRPr="004620F3">
        <w:t xml:space="preserve"> below.  The total yearly contract price shall be the total dollar amount </w:t>
      </w:r>
      <w:r w:rsidRPr="00057FC5">
        <w:t xml:space="preserve">for all software and services ordered by the state for the applicable fiscal year, at the prices stated on the schedules in the </w:t>
      </w:r>
      <w:r w:rsidRPr="00057FC5">
        <w:rPr>
          <w:rFonts w:eastAsiaTheme="minorHAnsi"/>
        </w:rPr>
        <w:t xml:space="preserve">Exhibit </w:t>
      </w:r>
      <w:r w:rsidRPr="00057FC5">
        <w:t>C, Pricing Pages, and as modified by any contract amendment. Liability imposed against the state for contractor’s, its employees’, or its subcontractor’s(s’) violation of any applicable federal law in performing its obligations hereunder that results in a direct financial loss to the state shall be limited to the amounts set forth in this paragraph.</w:t>
      </w:r>
    </w:p>
    <w:p w14:paraId="3DA5745D" w14:textId="77777777" w:rsidR="004620F3" w:rsidRPr="00057FC5" w:rsidRDefault="004620F3" w:rsidP="004620F3"/>
    <w:p w14:paraId="0F6DDC3E" w14:textId="0078B09F" w:rsidR="004620F3" w:rsidRPr="00057FC5" w:rsidRDefault="004620F3" w:rsidP="0048043C">
      <w:pPr>
        <w:pStyle w:val="Heading4"/>
      </w:pPr>
      <w:r w:rsidRPr="00057FC5">
        <w:t>After the solution is successfully implemented and accepted by the state agency, and the contractor is solely performing maintenance and operations services, the contractor’s liability for damages shall be limited in the aggregate to 150% or one and one-half times the total yearly price for the maintenance and operations services, subject to the exceptions listed in paragraph 4.</w:t>
      </w:r>
      <w:r w:rsidR="00057FC5" w:rsidRPr="00057FC5">
        <w:t>9.5</w:t>
      </w:r>
      <w:r w:rsidRPr="00057FC5">
        <w:t xml:space="preserve"> below.</w:t>
      </w:r>
    </w:p>
    <w:p w14:paraId="04A702CE" w14:textId="77777777" w:rsidR="004620F3" w:rsidRPr="00057FC5" w:rsidRDefault="004620F3" w:rsidP="004620F3"/>
    <w:p w14:paraId="162348DE" w14:textId="22A3E08D" w:rsidR="004620F3" w:rsidRPr="00057FC5" w:rsidRDefault="004620F3" w:rsidP="00B37BCB">
      <w:pPr>
        <w:pStyle w:val="Heading3"/>
      </w:pPr>
      <w:r w:rsidRPr="00057FC5">
        <w:t>The contractor’s foregoing limitation of liability in the paragraph 4.</w:t>
      </w:r>
      <w:r w:rsidR="00057FC5" w:rsidRPr="00057FC5">
        <w:t>9</w:t>
      </w:r>
      <w:r w:rsidRPr="00057FC5">
        <w:t>.</w:t>
      </w:r>
      <w:r w:rsidR="00057FC5" w:rsidRPr="00057FC5">
        <w:t>4</w:t>
      </w:r>
      <w:r w:rsidRPr="00057FC5">
        <w:t xml:space="preserve"> above shall not apply to any of the following circumstances: </w:t>
      </w:r>
    </w:p>
    <w:p w14:paraId="62AF30AE" w14:textId="77777777" w:rsidR="004620F3" w:rsidRPr="004620F3" w:rsidRDefault="004620F3" w:rsidP="004620F3">
      <w:pPr>
        <w:outlineLvl w:val="2"/>
      </w:pPr>
    </w:p>
    <w:p w14:paraId="75EB80B6" w14:textId="77777777" w:rsidR="004620F3" w:rsidRPr="004620F3" w:rsidRDefault="004620F3" w:rsidP="0048043C">
      <w:pPr>
        <w:pStyle w:val="Heading4"/>
      </w:pPr>
      <w:r w:rsidRPr="004620F3">
        <w:t xml:space="preserve">Claims by the state for reckless, fraudulent, intentional tortious, or criminal actions by the contractor, its employees, or its subcontractors while in the course of performing services hereunder. </w:t>
      </w:r>
    </w:p>
    <w:p w14:paraId="66B5CFD5" w14:textId="77777777" w:rsidR="004620F3" w:rsidRPr="004620F3" w:rsidRDefault="004620F3" w:rsidP="004620F3">
      <w:pPr>
        <w:ind w:left="1152"/>
        <w:outlineLvl w:val="3"/>
      </w:pPr>
    </w:p>
    <w:p w14:paraId="67F3192F" w14:textId="77777777" w:rsidR="004620F3" w:rsidRPr="004620F3" w:rsidRDefault="004620F3" w:rsidP="0048043C">
      <w:pPr>
        <w:pStyle w:val="Heading4"/>
      </w:pPr>
      <w:r w:rsidRPr="004620F3">
        <w:t>Claims brought against the state by third parties for bodily injury to person(s) or damage to real or tangible personal property caused by the direct negligent act or omission of the contractor, its employees or its subcontractor(s) while in the course of performing services hereunder.  The contractor’s liability for such claims shall be limited to $1,000,000.00 per occurrence and $3,000,000.00 aggregate.</w:t>
      </w:r>
    </w:p>
    <w:p w14:paraId="741A151C" w14:textId="77777777" w:rsidR="004620F3" w:rsidRPr="004620F3" w:rsidRDefault="004620F3" w:rsidP="004620F3">
      <w:pPr>
        <w:ind w:left="1152"/>
        <w:outlineLvl w:val="3"/>
      </w:pPr>
    </w:p>
    <w:p w14:paraId="27A8C8BC" w14:textId="77777777" w:rsidR="004620F3" w:rsidRPr="004620F3" w:rsidRDefault="004620F3" w:rsidP="0048043C">
      <w:pPr>
        <w:pStyle w:val="Heading4"/>
      </w:pPr>
      <w:r w:rsidRPr="004620F3">
        <w:t>Non-contractual claims arising out of bodily injury to the person and/or damage to the real or tangible personal property of the state, employees or agents of the state, persons designated by the state for training, or any other person(s), other than agents or employees of the contractor, that are designated by the state for any purpose, prior to, during, or subsequent to delivery, installation, acceptance, and use of the deliverables, whether occurring at the contractor’s site, the state’s place of business, or some other location, provided that the injury or damage was caused by the direct negligence of the contractor or by an employee or subcontractor of the contractor.  The contractor’s liability for such claims shall be limited to $1,000,000.00 per occurrence and $3,000,000.00 aggregate.</w:t>
      </w:r>
    </w:p>
    <w:p w14:paraId="1129ADFD" w14:textId="77777777" w:rsidR="004620F3" w:rsidRPr="004620F3" w:rsidRDefault="004620F3" w:rsidP="004620F3">
      <w:pPr>
        <w:ind w:left="1152"/>
        <w:outlineLvl w:val="3"/>
      </w:pPr>
    </w:p>
    <w:p w14:paraId="070486A6" w14:textId="77777777" w:rsidR="004620F3" w:rsidRPr="004620F3" w:rsidRDefault="004620F3" w:rsidP="0048043C">
      <w:pPr>
        <w:pStyle w:val="Heading4"/>
      </w:pPr>
      <w:r w:rsidRPr="004620F3">
        <w:t>The liability under the section entitled “Inventions, Patents, and Copyrights” identified elsewhere herein or to any other liability (including without limitation indemnification obligations) for infringement of third party intellectual property rights.</w:t>
      </w:r>
    </w:p>
    <w:p w14:paraId="53AE4992" w14:textId="77777777" w:rsidR="004620F3" w:rsidRPr="004620F3" w:rsidRDefault="004620F3" w:rsidP="004620F3">
      <w:pPr>
        <w:ind w:left="1152"/>
        <w:outlineLvl w:val="3"/>
      </w:pPr>
    </w:p>
    <w:p w14:paraId="604959E0" w14:textId="77777777" w:rsidR="004620F3" w:rsidRPr="004620F3" w:rsidRDefault="004620F3" w:rsidP="0048043C">
      <w:pPr>
        <w:pStyle w:val="Heading4"/>
      </w:pPr>
      <w:r w:rsidRPr="004620F3">
        <w:t>The contractor’s breach of confidentiality resulting in the exposure or disclosure of the state’s data and records without prior written authorization in breach of the contract, including without limitation breach of obligations under rules issued pursuant to the federal Health Insurance Portability and Accountability Act (“HIPAA”), caused solely by the contractor’s breach.  The contractor’s liability for such breaches to the state shall be limited to $5,000,000.00 in the aggregate, but such limit shall not apply if the breach is due to an intentional tortious, intentional indifference, fraudulent, or criminal act by the contractor, its employees, or its subcontractors.</w:t>
      </w:r>
    </w:p>
    <w:p w14:paraId="7909DF88" w14:textId="77777777" w:rsidR="004620F3" w:rsidRPr="004620F3" w:rsidRDefault="004620F3" w:rsidP="004620F3">
      <w:pPr>
        <w:ind w:left="1152"/>
        <w:outlineLvl w:val="3"/>
      </w:pPr>
    </w:p>
    <w:p w14:paraId="0AD15999" w14:textId="77777777" w:rsidR="004620F3" w:rsidRPr="004620F3" w:rsidRDefault="004620F3" w:rsidP="0048043C">
      <w:pPr>
        <w:pStyle w:val="Heading4"/>
      </w:pPr>
      <w:r w:rsidRPr="004620F3">
        <w:t>Liability imposed against the state for contractor’s or its subcontractor’s violation of any applicable federal law in performing its obligations hereunder that results in a direct financial loss to the state agency.</w:t>
      </w:r>
    </w:p>
    <w:p w14:paraId="1C66F95B" w14:textId="77777777" w:rsidR="004620F3" w:rsidRPr="004620F3" w:rsidRDefault="004620F3" w:rsidP="004620F3">
      <w:pPr>
        <w:ind w:left="1152"/>
        <w:outlineLvl w:val="3"/>
      </w:pPr>
    </w:p>
    <w:p w14:paraId="3578E96F" w14:textId="77777777" w:rsidR="004620F3" w:rsidRPr="004620F3" w:rsidRDefault="004620F3" w:rsidP="00B37BCB">
      <w:pPr>
        <w:pStyle w:val="Heading3"/>
      </w:pPr>
      <w:r w:rsidRPr="004620F3">
        <w:t xml:space="preserve">Except for the state’s violation of the contractor’s patent rights and copyrights, the contractor agrees that for any claim against the State of Missouri in tort, contract, or other legal theory that the state’s liability shall be limited in the aggregate to no more than the total yearly contract price for the services ordered by the state for the applicable fiscal year. </w:t>
      </w:r>
    </w:p>
    <w:p w14:paraId="7AA004D6" w14:textId="77777777" w:rsidR="004620F3" w:rsidRPr="004620F3" w:rsidRDefault="004620F3" w:rsidP="004620F3">
      <w:pPr>
        <w:outlineLvl w:val="2"/>
      </w:pPr>
    </w:p>
    <w:p w14:paraId="67E68AD0" w14:textId="77777777" w:rsidR="004620F3" w:rsidRPr="004620F3" w:rsidRDefault="004620F3" w:rsidP="00B37BCB">
      <w:pPr>
        <w:pStyle w:val="Heading3"/>
      </w:pPr>
      <w:r w:rsidRPr="004620F3">
        <w:t>No provision of the contract shall be construed to waive or limit the state’s sovereign immunity or any other immunity from suit provided by law, except to the extent the sovereign immunity is waived by entering into the contract.</w:t>
      </w:r>
    </w:p>
    <w:p w14:paraId="12683E2F" w14:textId="77777777" w:rsidR="004620F3" w:rsidRPr="004620F3" w:rsidRDefault="004620F3" w:rsidP="004620F3"/>
    <w:p w14:paraId="442644C6" w14:textId="77777777" w:rsidR="004620F3" w:rsidRPr="004620F3" w:rsidRDefault="004620F3" w:rsidP="00B37BCB">
      <w:pPr>
        <w:pStyle w:val="Heading3"/>
      </w:pPr>
      <w:r w:rsidRPr="004620F3">
        <w:t>Except as may be otherwise provided in the contract, in no event shall either party to the contract be liable for consequential, incidental, indirect, special, exemplary, or punitive damages, even if notification has been given as to the possibility of such damages.  Neither party shall recover attorney’s fees or costs for any action. </w:t>
      </w:r>
    </w:p>
    <w:p w14:paraId="0B294683" w14:textId="77777777" w:rsidR="004620F3" w:rsidRPr="004620F3" w:rsidRDefault="004620F3" w:rsidP="004620F3">
      <w:pPr>
        <w:contextualSpacing/>
      </w:pPr>
    </w:p>
    <w:p w14:paraId="51AC7696" w14:textId="77777777" w:rsidR="004620F3" w:rsidRPr="004620F3" w:rsidRDefault="004620F3" w:rsidP="00713C56">
      <w:pPr>
        <w:pStyle w:val="Heading2"/>
      </w:pPr>
      <w:r w:rsidRPr="004620F3">
        <w:t xml:space="preserve">Insurance:  </w:t>
      </w:r>
    </w:p>
    <w:p w14:paraId="604E3840" w14:textId="77777777" w:rsidR="004620F3" w:rsidRPr="004620F3" w:rsidRDefault="004620F3" w:rsidP="004620F3">
      <w:pPr>
        <w:outlineLvl w:val="2"/>
      </w:pPr>
    </w:p>
    <w:p w14:paraId="33D0CE56" w14:textId="77777777" w:rsidR="004620F3" w:rsidRPr="004620F3" w:rsidRDefault="004620F3" w:rsidP="00B37BCB">
      <w:pPr>
        <w:pStyle w:val="Heading3"/>
      </w:pPr>
      <w:r w:rsidRPr="004620F3">
        <w:t>The contractor must maintain the insurance coverage identified below including payment of all deductibles.  All required insurance must: (a) protect the state from claims that may arise out of, are alleged to arise out of, or result from contractor's, its employees’ or its subcontractor's(s’) performance; (b) be primary and non-contributing to any comparable liability insurance (including self-insurance) carried by the state; and (c) be provided by a company with an A.M. Best rating of "A" or better and a financial size of VII or better.  In the event the company rating falls below the rating and financial size required or if their insurance is cancelled or not renewed, the contractor must immediately obtain insurance complying with the requirements.</w:t>
      </w:r>
    </w:p>
    <w:p w14:paraId="6C887FF9" w14:textId="77777777" w:rsidR="004620F3" w:rsidRPr="004620F3" w:rsidRDefault="004620F3" w:rsidP="004620F3"/>
    <w:tbl>
      <w:tblPr>
        <w:tblW w:w="0" w:type="auto"/>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8"/>
      </w:tblGrid>
      <w:tr w:rsidR="004620F3" w:rsidRPr="004620F3" w14:paraId="150E7F2E" w14:textId="77777777" w:rsidTr="00C5692D">
        <w:tc>
          <w:tcPr>
            <w:tcW w:w="4677" w:type="dxa"/>
            <w:tcBorders>
              <w:bottom w:val="single" w:sz="4" w:space="0" w:color="auto"/>
            </w:tcBorders>
            <w:shd w:val="clear" w:color="auto" w:fill="C6D9F1"/>
          </w:tcPr>
          <w:p w14:paraId="4BA25F47" w14:textId="77777777" w:rsidR="004620F3" w:rsidRPr="004620F3" w:rsidRDefault="004620F3" w:rsidP="004620F3">
            <w:pPr>
              <w:jc w:val="center"/>
              <w:rPr>
                <w:b/>
              </w:rPr>
            </w:pPr>
            <w:r w:rsidRPr="004620F3">
              <w:rPr>
                <w:b/>
              </w:rPr>
              <w:t>Insurance Type and Coverage</w:t>
            </w:r>
          </w:p>
        </w:tc>
        <w:tc>
          <w:tcPr>
            <w:tcW w:w="4678" w:type="dxa"/>
            <w:tcBorders>
              <w:bottom w:val="single" w:sz="4" w:space="0" w:color="auto"/>
            </w:tcBorders>
            <w:shd w:val="clear" w:color="auto" w:fill="C6D9F1"/>
          </w:tcPr>
          <w:p w14:paraId="2F2E0F52" w14:textId="77777777" w:rsidR="004620F3" w:rsidRPr="004620F3" w:rsidRDefault="004620F3" w:rsidP="004620F3">
            <w:pPr>
              <w:jc w:val="center"/>
              <w:rPr>
                <w:b/>
              </w:rPr>
            </w:pPr>
            <w:r w:rsidRPr="004620F3">
              <w:rPr>
                <w:b/>
              </w:rPr>
              <w:t>Additional Requirements</w:t>
            </w:r>
          </w:p>
        </w:tc>
      </w:tr>
      <w:tr w:rsidR="004620F3" w:rsidRPr="004620F3" w14:paraId="56853681" w14:textId="77777777" w:rsidTr="004620F3">
        <w:tc>
          <w:tcPr>
            <w:tcW w:w="9355" w:type="dxa"/>
            <w:gridSpan w:val="2"/>
            <w:tcBorders>
              <w:bottom w:val="single" w:sz="4" w:space="0" w:color="auto"/>
            </w:tcBorders>
            <w:shd w:val="clear" w:color="auto" w:fill="auto"/>
            <w:tcMar>
              <w:top w:w="43" w:type="dxa"/>
              <w:left w:w="115" w:type="dxa"/>
              <w:right w:w="115" w:type="dxa"/>
            </w:tcMar>
          </w:tcPr>
          <w:p w14:paraId="6831B8A3" w14:textId="77777777" w:rsidR="004620F3" w:rsidRPr="004620F3" w:rsidRDefault="004620F3" w:rsidP="004620F3">
            <w:pPr>
              <w:jc w:val="center"/>
            </w:pPr>
            <w:r w:rsidRPr="004620F3">
              <w:rPr>
                <w:b/>
              </w:rPr>
              <w:t>Commercial General Liability Insurance</w:t>
            </w:r>
          </w:p>
        </w:tc>
      </w:tr>
      <w:tr w:rsidR="004620F3" w:rsidRPr="004620F3" w14:paraId="0D65CF52" w14:textId="77777777" w:rsidTr="00C5692D">
        <w:tc>
          <w:tcPr>
            <w:tcW w:w="4677" w:type="dxa"/>
            <w:tcBorders>
              <w:top w:val="single" w:sz="4" w:space="0" w:color="auto"/>
              <w:bottom w:val="single" w:sz="4" w:space="0" w:color="auto"/>
            </w:tcBorders>
            <w:shd w:val="clear" w:color="auto" w:fill="auto"/>
            <w:tcMar>
              <w:top w:w="115" w:type="dxa"/>
              <w:left w:w="115" w:type="dxa"/>
              <w:right w:w="115" w:type="dxa"/>
            </w:tcMar>
          </w:tcPr>
          <w:p w14:paraId="4F88E547" w14:textId="77777777" w:rsidR="004620F3" w:rsidRPr="004620F3" w:rsidRDefault="004620F3" w:rsidP="004620F3">
            <w:pPr>
              <w:ind w:firstLine="360"/>
              <w:rPr>
                <w:u w:val="single"/>
              </w:rPr>
            </w:pPr>
            <w:r w:rsidRPr="004620F3">
              <w:rPr>
                <w:u w:val="single"/>
              </w:rPr>
              <w:t>Minimal Limits:</w:t>
            </w:r>
          </w:p>
          <w:p w14:paraId="51D0BCA5" w14:textId="77777777" w:rsidR="004620F3" w:rsidRPr="004620F3" w:rsidRDefault="004620F3" w:rsidP="00A44570">
            <w:r w:rsidRPr="004620F3">
              <w:t>$1,000,000.00 Each Occurrence Limit</w:t>
            </w:r>
          </w:p>
          <w:p w14:paraId="4FE1D657" w14:textId="77777777" w:rsidR="004620F3" w:rsidRPr="004620F3" w:rsidRDefault="004620F3" w:rsidP="00A44570">
            <w:r w:rsidRPr="004620F3">
              <w:t xml:space="preserve">$1,000,000.00 Personal &amp; Advertising Injury Limit </w:t>
            </w:r>
          </w:p>
          <w:p w14:paraId="25E89DA0" w14:textId="77777777" w:rsidR="004620F3" w:rsidRPr="004620F3" w:rsidRDefault="004620F3" w:rsidP="00A44570">
            <w:r w:rsidRPr="004620F3">
              <w:t xml:space="preserve">$2,000,000.00 General Aggregate Limit </w:t>
            </w:r>
          </w:p>
          <w:p w14:paraId="67F3CAAE" w14:textId="77777777" w:rsidR="004620F3" w:rsidRPr="004620F3" w:rsidRDefault="004620F3" w:rsidP="00A44570">
            <w:r w:rsidRPr="004620F3">
              <w:t xml:space="preserve">$2,000,000.00 Products/Completed Operations </w:t>
            </w:r>
          </w:p>
          <w:p w14:paraId="0EB360F6" w14:textId="77777777" w:rsidR="004620F3" w:rsidRPr="004620F3" w:rsidRDefault="004620F3" w:rsidP="00A44570"/>
          <w:p w14:paraId="129B787D" w14:textId="77777777" w:rsidR="004620F3" w:rsidRPr="004620F3" w:rsidRDefault="004620F3" w:rsidP="00A44570">
            <w:r w:rsidRPr="004620F3">
              <w:t>Contractor shall be responsible for all deductibles.</w:t>
            </w:r>
          </w:p>
        </w:tc>
        <w:tc>
          <w:tcPr>
            <w:tcW w:w="4678" w:type="dxa"/>
            <w:tcBorders>
              <w:top w:val="single" w:sz="4" w:space="0" w:color="auto"/>
              <w:bottom w:val="single" w:sz="4" w:space="0" w:color="auto"/>
            </w:tcBorders>
            <w:shd w:val="clear" w:color="auto" w:fill="auto"/>
            <w:tcMar>
              <w:top w:w="115" w:type="dxa"/>
              <w:left w:w="115" w:type="dxa"/>
              <w:right w:w="115" w:type="dxa"/>
            </w:tcMar>
          </w:tcPr>
          <w:p w14:paraId="716A12F2" w14:textId="77777777" w:rsidR="004620F3" w:rsidRPr="004620F3" w:rsidRDefault="004620F3" w:rsidP="004620F3">
            <w:r w:rsidRPr="004620F3">
              <w:t>None</w:t>
            </w:r>
          </w:p>
        </w:tc>
      </w:tr>
      <w:tr w:rsidR="004620F3" w:rsidRPr="004620F3" w14:paraId="46BB068D" w14:textId="77777777" w:rsidTr="004620F3">
        <w:tc>
          <w:tcPr>
            <w:tcW w:w="9355" w:type="dxa"/>
            <w:gridSpan w:val="2"/>
            <w:tcBorders>
              <w:bottom w:val="single" w:sz="4" w:space="0" w:color="auto"/>
            </w:tcBorders>
            <w:shd w:val="clear" w:color="auto" w:fill="auto"/>
            <w:tcMar>
              <w:top w:w="43" w:type="dxa"/>
              <w:left w:w="115" w:type="dxa"/>
              <w:right w:w="115" w:type="dxa"/>
            </w:tcMar>
          </w:tcPr>
          <w:p w14:paraId="15CF2494" w14:textId="77777777" w:rsidR="004620F3" w:rsidRPr="004620F3" w:rsidRDefault="004620F3" w:rsidP="004620F3">
            <w:pPr>
              <w:ind w:left="342"/>
              <w:contextualSpacing/>
              <w:jc w:val="center"/>
              <w:rPr>
                <w:b/>
              </w:rPr>
            </w:pPr>
            <w:r w:rsidRPr="004620F3">
              <w:rPr>
                <w:b/>
              </w:rPr>
              <w:t xml:space="preserve">Umbrella or Excess Liability Insurance </w:t>
            </w:r>
          </w:p>
        </w:tc>
      </w:tr>
      <w:tr w:rsidR="004620F3" w:rsidRPr="004620F3" w14:paraId="66F4E6CA" w14:textId="77777777" w:rsidTr="00C5692D">
        <w:tc>
          <w:tcPr>
            <w:tcW w:w="4677" w:type="dxa"/>
            <w:tcBorders>
              <w:top w:val="single" w:sz="4" w:space="0" w:color="auto"/>
              <w:bottom w:val="single" w:sz="4" w:space="0" w:color="auto"/>
            </w:tcBorders>
            <w:shd w:val="clear" w:color="auto" w:fill="auto"/>
            <w:tcMar>
              <w:top w:w="115" w:type="dxa"/>
              <w:left w:w="115" w:type="dxa"/>
              <w:right w:w="115" w:type="dxa"/>
            </w:tcMar>
          </w:tcPr>
          <w:p w14:paraId="0FF71F53" w14:textId="77777777" w:rsidR="004620F3" w:rsidRPr="004620F3" w:rsidRDefault="004620F3" w:rsidP="004620F3">
            <w:pPr>
              <w:ind w:firstLine="360"/>
              <w:rPr>
                <w:u w:val="single"/>
              </w:rPr>
            </w:pPr>
            <w:r w:rsidRPr="004620F3">
              <w:rPr>
                <w:u w:val="single"/>
              </w:rPr>
              <w:t>Minimal Limits:</w:t>
            </w:r>
          </w:p>
          <w:p w14:paraId="16796D4D" w14:textId="77777777" w:rsidR="004620F3" w:rsidRPr="004620F3" w:rsidRDefault="004620F3" w:rsidP="00B37BCB">
            <w:pPr>
              <w:numPr>
                <w:ilvl w:val="0"/>
                <w:numId w:val="5"/>
              </w:numPr>
              <w:tabs>
                <w:tab w:val="left" w:pos="1170"/>
              </w:tabs>
              <w:ind w:left="332"/>
              <w:contextualSpacing/>
            </w:pPr>
            <w:r w:rsidRPr="004620F3">
              <w:t>$5,000,000.00 General Aggregate</w:t>
            </w:r>
          </w:p>
          <w:p w14:paraId="4B62D4A6" w14:textId="77777777" w:rsidR="004620F3" w:rsidRPr="004620F3" w:rsidRDefault="004620F3" w:rsidP="004620F3">
            <w:pPr>
              <w:rPr>
                <w:b/>
              </w:rPr>
            </w:pPr>
          </w:p>
        </w:tc>
        <w:tc>
          <w:tcPr>
            <w:tcW w:w="4678" w:type="dxa"/>
            <w:tcBorders>
              <w:top w:val="single" w:sz="4" w:space="0" w:color="auto"/>
              <w:bottom w:val="single" w:sz="4" w:space="0" w:color="auto"/>
            </w:tcBorders>
            <w:shd w:val="clear" w:color="auto" w:fill="auto"/>
            <w:tcMar>
              <w:top w:w="115" w:type="dxa"/>
              <w:left w:w="115" w:type="dxa"/>
              <w:right w:w="115" w:type="dxa"/>
            </w:tcMar>
          </w:tcPr>
          <w:p w14:paraId="2984CE8E" w14:textId="77777777" w:rsidR="004620F3" w:rsidRPr="004620F3" w:rsidRDefault="004620F3" w:rsidP="004620F3">
            <w:pPr>
              <w:rPr>
                <w:b/>
              </w:rPr>
            </w:pPr>
            <w:r w:rsidRPr="004620F3">
              <w:t>None</w:t>
            </w:r>
          </w:p>
        </w:tc>
      </w:tr>
      <w:tr w:rsidR="004620F3" w:rsidRPr="004620F3" w14:paraId="211976BB" w14:textId="77777777" w:rsidTr="004620F3">
        <w:tc>
          <w:tcPr>
            <w:tcW w:w="9355" w:type="dxa"/>
            <w:gridSpan w:val="2"/>
            <w:tcBorders>
              <w:bottom w:val="single" w:sz="4" w:space="0" w:color="auto"/>
            </w:tcBorders>
            <w:shd w:val="clear" w:color="auto" w:fill="auto"/>
            <w:tcMar>
              <w:top w:w="43" w:type="dxa"/>
              <w:left w:w="115" w:type="dxa"/>
              <w:right w:w="115" w:type="dxa"/>
            </w:tcMar>
          </w:tcPr>
          <w:p w14:paraId="5C46BEFA" w14:textId="77777777" w:rsidR="004620F3" w:rsidRPr="004620F3" w:rsidRDefault="004620F3" w:rsidP="004620F3">
            <w:pPr>
              <w:jc w:val="center"/>
              <w:rPr>
                <w:b/>
              </w:rPr>
            </w:pPr>
            <w:r w:rsidRPr="004620F3">
              <w:rPr>
                <w:b/>
              </w:rPr>
              <w:t>Workers' Compensation Insurance</w:t>
            </w:r>
          </w:p>
        </w:tc>
      </w:tr>
      <w:tr w:rsidR="004620F3" w:rsidRPr="004620F3" w14:paraId="6E6A1F99" w14:textId="77777777" w:rsidTr="00C5692D">
        <w:tc>
          <w:tcPr>
            <w:tcW w:w="4677" w:type="dxa"/>
            <w:tcBorders>
              <w:top w:val="single" w:sz="4" w:space="0" w:color="auto"/>
              <w:bottom w:val="single" w:sz="4" w:space="0" w:color="auto"/>
            </w:tcBorders>
            <w:shd w:val="clear" w:color="auto" w:fill="auto"/>
            <w:tcMar>
              <w:top w:w="115" w:type="dxa"/>
              <w:left w:w="115" w:type="dxa"/>
              <w:right w:w="115" w:type="dxa"/>
            </w:tcMar>
          </w:tcPr>
          <w:p w14:paraId="68ECABB6" w14:textId="77777777" w:rsidR="004620F3" w:rsidRPr="004620F3" w:rsidRDefault="004620F3" w:rsidP="004620F3">
            <w:pPr>
              <w:ind w:firstLine="360"/>
              <w:jc w:val="left"/>
              <w:rPr>
                <w:u w:val="single"/>
              </w:rPr>
            </w:pPr>
            <w:r w:rsidRPr="004620F3">
              <w:rPr>
                <w:u w:val="single"/>
              </w:rPr>
              <w:t>Minimal Limits:</w:t>
            </w:r>
          </w:p>
          <w:p w14:paraId="5A8465C5" w14:textId="77777777" w:rsidR="004620F3" w:rsidRPr="004620F3" w:rsidRDefault="004620F3" w:rsidP="00B37BCB">
            <w:pPr>
              <w:numPr>
                <w:ilvl w:val="0"/>
                <w:numId w:val="5"/>
              </w:numPr>
              <w:ind w:left="332"/>
              <w:contextualSpacing/>
            </w:pPr>
            <w:r w:rsidRPr="004620F3">
              <w:t xml:space="preserve">Coverage according to applicable laws governing work activities. </w:t>
            </w:r>
          </w:p>
        </w:tc>
        <w:tc>
          <w:tcPr>
            <w:tcW w:w="4678" w:type="dxa"/>
            <w:tcBorders>
              <w:top w:val="single" w:sz="4" w:space="0" w:color="auto"/>
              <w:bottom w:val="single" w:sz="4" w:space="0" w:color="auto"/>
            </w:tcBorders>
            <w:shd w:val="clear" w:color="auto" w:fill="auto"/>
            <w:tcMar>
              <w:top w:w="115" w:type="dxa"/>
              <w:left w:w="115" w:type="dxa"/>
              <w:right w:w="115" w:type="dxa"/>
            </w:tcMar>
          </w:tcPr>
          <w:p w14:paraId="24410BB0" w14:textId="77777777" w:rsidR="004620F3" w:rsidRPr="004620F3" w:rsidRDefault="004620F3" w:rsidP="004620F3">
            <w:pPr>
              <w:rPr>
                <w:b/>
              </w:rPr>
            </w:pPr>
            <w:r w:rsidRPr="004620F3">
              <w:t>Waiver of subrogation, except where waiver is prohibited by law.</w:t>
            </w:r>
          </w:p>
        </w:tc>
      </w:tr>
      <w:tr w:rsidR="004620F3" w:rsidRPr="004620F3" w14:paraId="76341101" w14:textId="77777777" w:rsidTr="004620F3">
        <w:tc>
          <w:tcPr>
            <w:tcW w:w="9355" w:type="dxa"/>
            <w:gridSpan w:val="2"/>
            <w:tcBorders>
              <w:top w:val="single" w:sz="4" w:space="0" w:color="auto"/>
              <w:bottom w:val="single" w:sz="4" w:space="0" w:color="auto"/>
            </w:tcBorders>
            <w:shd w:val="clear" w:color="auto" w:fill="auto"/>
            <w:tcMar>
              <w:top w:w="115" w:type="dxa"/>
              <w:left w:w="115" w:type="dxa"/>
              <w:right w:w="115" w:type="dxa"/>
            </w:tcMar>
          </w:tcPr>
          <w:p w14:paraId="784B276A" w14:textId="77777777" w:rsidR="004620F3" w:rsidRPr="004620F3" w:rsidRDefault="004620F3" w:rsidP="004620F3">
            <w:pPr>
              <w:ind w:left="342"/>
              <w:contextualSpacing/>
              <w:jc w:val="center"/>
              <w:rPr>
                <w:b/>
              </w:rPr>
            </w:pPr>
            <w:r w:rsidRPr="004620F3">
              <w:rPr>
                <w:b/>
              </w:rPr>
              <w:t>Privacy and Security Liability (Cyber Liability) Insurance</w:t>
            </w:r>
          </w:p>
        </w:tc>
      </w:tr>
      <w:tr w:rsidR="004620F3" w:rsidRPr="004620F3" w14:paraId="479D3303" w14:textId="77777777" w:rsidTr="00C5692D">
        <w:tc>
          <w:tcPr>
            <w:tcW w:w="4677" w:type="dxa"/>
            <w:tcBorders>
              <w:top w:val="nil"/>
              <w:bottom w:val="single" w:sz="4" w:space="0" w:color="auto"/>
            </w:tcBorders>
            <w:shd w:val="clear" w:color="auto" w:fill="auto"/>
            <w:tcMar>
              <w:top w:w="115" w:type="dxa"/>
              <w:left w:w="115" w:type="dxa"/>
              <w:right w:w="115" w:type="dxa"/>
            </w:tcMar>
          </w:tcPr>
          <w:p w14:paraId="467D4B2C" w14:textId="77777777" w:rsidR="004620F3" w:rsidRPr="00514579" w:rsidRDefault="004620F3" w:rsidP="004620F3">
            <w:pPr>
              <w:ind w:firstLine="360"/>
              <w:rPr>
                <w:u w:val="single"/>
              </w:rPr>
            </w:pPr>
            <w:r w:rsidRPr="00514579">
              <w:rPr>
                <w:u w:val="single"/>
              </w:rPr>
              <w:t>Minimal Limits:</w:t>
            </w:r>
          </w:p>
          <w:p w14:paraId="4FB9C1E8" w14:textId="77777777" w:rsidR="004620F3" w:rsidRPr="00514579" w:rsidRDefault="004620F3" w:rsidP="00B37BCB">
            <w:pPr>
              <w:numPr>
                <w:ilvl w:val="0"/>
                <w:numId w:val="4"/>
              </w:numPr>
              <w:tabs>
                <w:tab w:val="left" w:pos="1170"/>
              </w:tabs>
              <w:ind w:left="332"/>
              <w:contextualSpacing/>
            </w:pPr>
            <w:r w:rsidRPr="00514579">
              <w:t xml:space="preserve">$5,000,000.00 Each Claim for Wrongful Acts </w:t>
            </w:r>
          </w:p>
          <w:p w14:paraId="2450C2D7" w14:textId="77777777" w:rsidR="004620F3" w:rsidRPr="004620F3" w:rsidRDefault="004620F3" w:rsidP="00B37BCB">
            <w:pPr>
              <w:numPr>
                <w:ilvl w:val="0"/>
                <w:numId w:val="4"/>
              </w:numPr>
              <w:ind w:left="332"/>
              <w:contextualSpacing/>
            </w:pPr>
            <w:r w:rsidRPr="00514579">
              <w:t>$5,000,000.00 Annual</w:t>
            </w:r>
            <w:r w:rsidRPr="004620F3">
              <w:t xml:space="preserve"> Aggregate</w:t>
            </w:r>
          </w:p>
        </w:tc>
        <w:tc>
          <w:tcPr>
            <w:tcW w:w="4678" w:type="dxa"/>
            <w:tcBorders>
              <w:top w:val="nil"/>
              <w:bottom w:val="single" w:sz="4" w:space="0" w:color="auto"/>
            </w:tcBorders>
            <w:shd w:val="clear" w:color="auto" w:fill="auto"/>
            <w:tcMar>
              <w:top w:w="115" w:type="dxa"/>
              <w:left w:w="115" w:type="dxa"/>
              <w:right w:w="115" w:type="dxa"/>
            </w:tcMar>
          </w:tcPr>
          <w:p w14:paraId="494F789D" w14:textId="77777777" w:rsidR="004620F3" w:rsidRPr="004620F3" w:rsidRDefault="004620F3" w:rsidP="004620F3">
            <w:pPr>
              <w:ind w:left="16"/>
              <w:outlineLvl w:val="2"/>
            </w:pPr>
            <w:r w:rsidRPr="004620F3">
              <w:t>The contractor must provide a Cyber Security and Security Breach Insurance policy/coverage to defray costs and claims arising out of any security breach or loss of service or information during the term of the contract. The Cyber Security and Security Breach Insurance policy/coverage shall be separate from the contractor’s umbrella insurance policy/coverage.  Claims against the contractor’s umbrella policy/coverage shall not have an impact on the state’s ability to collect the full amount of the Privacy and Security Liability (Cyber Liability) Insurance.</w:t>
            </w:r>
          </w:p>
          <w:p w14:paraId="08D2F5F5" w14:textId="77777777" w:rsidR="004620F3" w:rsidRPr="004620F3" w:rsidRDefault="004620F3" w:rsidP="004620F3">
            <w:pPr>
              <w:outlineLvl w:val="2"/>
            </w:pPr>
          </w:p>
          <w:p w14:paraId="20326018" w14:textId="77777777" w:rsidR="004620F3" w:rsidRPr="004620F3" w:rsidRDefault="004620F3" w:rsidP="004620F3">
            <w:pPr>
              <w:outlineLvl w:val="2"/>
            </w:pPr>
            <w:r w:rsidRPr="004620F3">
              <w:t>The contractor must have their policy cover information security and privacy liability, privacy notification costs, regulatory defense and penalties, and website media content liability.</w:t>
            </w:r>
          </w:p>
        </w:tc>
      </w:tr>
    </w:tbl>
    <w:p w14:paraId="74BAE010" w14:textId="77777777" w:rsidR="004620F3" w:rsidRPr="004620F3" w:rsidRDefault="004620F3" w:rsidP="004620F3">
      <w:pPr>
        <w:ind w:left="360"/>
      </w:pPr>
    </w:p>
    <w:p w14:paraId="4032CE2F" w14:textId="77777777" w:rsidR="004620F3" w:rsidRPr="004620F3" w:rsidRDefault="004620F3" w:rsidP="00B37BCB">
      <w:pPr>
        <w:pStyle w:val="Heading3"/>
      </w:pPr>
      <w:r w:rsidRPr="004620F3">
        <w:t>The minimum limits shall not be construed to limit any liability or indemnity of the contractor to any indemnified party or other persons.</w:t>
      </w:r>
    </w:p>
    <w:p w14:paraId="781CAB06" w14:textId="77777777" w:rsidR="004620F3" w:rsidRPr="004620F3" w:rsidRDefault="004620F3" w:rsidP="004620F3"/>
    <w:p w14:paraId="7EDA1018" w14:textId="77777777" w:rsidR="004620F3" w:rsidRPr="004620F3" w:rsidRDefault="004620F3" w:rsidP="00B37BCB">
      <w:pPr>
        <w:pStyle w:val="Heading3"/>
      </w:pPr>
      <w:r w:rsidRPr="004620F3">
        <w:t xml:space="preserve">If any of the required policies provide claims-made coverage, the contractor must:  (a) provide coverage with a retroactive date before the effective date of the contract or the beginning of contract performance; (b) maintain coverage and provide evidence of coverage for at least five (5) years after completion of the contract; and (c) if coverage is cancelled or not renewed, and not replaced with another claims-made policy form with a retroactive date prior to the contract effective date, the contractor must purchase extended reporting coverage for a minimum of three (3) years after completion of the contract. </w:t>
      </w:r>
    </w:p>
    <w:p w14:paraId="0EA85FEF" w14:textId="77777777" w:rsidR="004620F3" w:rsidRPr="004620F3" w:rsidRDefault="004620F3" w:rsidP="004620F3"/>
    <w:p w14:paraId="6C7506FF" w14:textId="77777777" w:rsidR="004620F3" w:rsidRPr="004620F3" w:rsidRDefault="004620F3" w:rsidP="00B37BCB">
      <w:pPr>
        <w:pStyle w:val="Heading3"/>
      </w:pPr>
      <w:r w:rsidRPr="004620F3">
        <w:t>The contractor must: (a) provide insurance certificates to the Division of Purchasing, containing the contract number, at contract formation and within 20 calendar days of the expiration date of the applicable policies; (b) require that subcontractors maintain the required insurance coverage contained in this section or provide coverage that is commensurate with the risks associated with the services being subcontracted; (c) notify the Division of Purchasing within five (5) state business days if any insurance is cancelled; and (d) excluding Privacy and Network Security insurance,  waive all rights and claims against the state for damages covered by insurance; failure to maintain the required insurance does not limit this waiver.</w:t>
      </w:r>
    </w:p>
    <w:p w14:paraId="609A6729" w14:textId="77777777" w:rsidR="004620F3" w:rsidRPr="004620F3" w:rsidRDefault="004620F3" w:rsidP="004620F3"/>
    <w:p w14:paraId="1E7479EC" w14:textId="77777777" w:rsidR="004620F3" w:rsidRPr="004620F3" w:rsidRDefault="004620F3" w:rsidP="00B37BCB">
      <w:pPr>
        <w:pStyle w:val="Heading3"/>
      </w:pPr>
      <w:r w:rsidRPr="004620F3">
        <w:t>The insurance requirements are not intended to, do not, and are not to be construed in any manner as waiving, restricting or limiting the liability of either party for any obligations under the contract (including any provisions hereof requiring contractor to indemnify, defend and hold harmless the state).</w:t>
      </w:r>
    </w:p>
    <w:p w14:paraId="75760708" w14:textId="77777777" w:rsidR="004620F3" w:rsidRPr="004620F3" w:rsidRDefault="004620F3" w:rsidP="004620F3"/>
    <w:p w14:paraId="2B9C0AE6" w14:textId="77777777" w:rsidR="004620F3" w:rsidRPr="004620F3" w:rsidRDefault="004620F3" w:rsidP="00B37BCB">
      <w:pPr>
        <w:pStyle w:val="Heading3"/>
      </w:pPr>
      <w:r w:rsidRPr="004620F3">
        <w:t>In the event any insurance coverage is cancelled, the state agency must be notified at least thirty (30) calendar days prior to such cancellation.</w:t>
      </w:r>
    </w:p>
    <w:p w14:paraId="1C5ADC51" w14:textId="77777777" w:rsidR="004620F3" w:rsidRDefault="004620F3" w:rsidP="004620F3">
      <w:pPr>
        <w:outlineLvl w:val="2"/>
      </w:pPr>
    </w:p>
    <w:p w14:paraId="62253E58" w14:textId="77777777" w:rsidR="004643A5" w:rsidRPr="004620F3" w:rsidRDefault="004643A5" w:rsidP="004620F3">
      <w:pPr>
        <w:outlineLvl w:val="2"/>
      </w:pPr>
    </w:p>
    <w:p w14:paraId="64C2E332" w14:textId="77777777" w:rsidR="005C10C4" w:rsidRDefault="004620F3" w:rsidP="00713C56">
      <w:pPr>
        <w:pStyle w:val="Heading2"/>
      </w:pPr>
      <w:r w:rsidRPr="004620F3">
        <w:t xml:space="preserve">Single Point of Contact and Responsibility:  </w:t>
      </w:r>
    </w:p>
    <w:p w14:paraId="2392D1DA" w14:textId="77777777" w:rsidR="005C10C4" w:rsidRDefault="005C10C4" w:rsidP="00B37BCB">
      <w:pPr>
        <w:pStyle w:val="Heading3"/>
        <w:numPr>
          <w:ilvl w:val="0"/>
          <w:numId w:val="0"/>
        </w:numPr>
        <w:ind w:left="720"/>
      </w:pPr>
    </w:p>
    <w:p w14:paraId="5289661F" w14:textId="77777777" w:rsidR="004620F3" w:rsidRPr="004620F3" w:rsidRDefault="004620F3" w:rsidP="00B37BCB">
      <w:pPr>
        <w:pStyle w:val="Heading3"/>
      </w:pPr>
      <w:r w:rsidRPr="001C2549">
        <w:t>The contractor shall be the single point of contact and shall be responsible for the contract regardless of any subcontract arrangements.</w:t>
      </w:r>
    </w:p>
    <w:p w14:paraId="7C1F8980" w14:textId="77777777" w:rsidR="004620F3" w:rsidRPr="004620F3" w:rsidRDefault="004620F3" w:rsidP="004620F3"/>
    <w:p w14:paraId="60EAF653" w14:textId="77777777" w:rsidR="005C10C4" w:rsidRDefault="004620F3" w:rsidP="00713C56">
      <w:pPr>
        <w:pStyle w:val="Heading2"/>
      </w:pPr>
      <w:r w:rsidRPr="004620F3">
        <w:t xml:space="preserve">Contractor Status:  </w:t>
      </w:r>
    </w:p>
    <w:p w14:paraId="30F8ADB0" w14:textId="77777777" w:rsidR="005C10C4" w:rsidRDefault="005C10C4" w:rsidP="00B37BCB">
      <w:pPr>
        <w:pStyle w:val="Heading3"/>
        <w:numPr>
          <w:ilvl w:val="0"/>
          <w:numId w:val="0"/>
        </w:numPr>
        <w:ind w:left="720"/>
      </w:pPr>
    </w:p>
    <w:p w14:paraId="4F2C031E" w14:textId="77777777" w:rsidR="004620F3" w:rsidRPr="004620F3" w:rsidRDefault="004620F3" w:rsidP="00B37BCB">
      <w:pPr>
        <w:pStyle w:val="Heading3"/>
      </w:pPr>
      <w:r w:rsidRPr="001C2549">
        <w:t>The contractor shall be considered an independent contractor and shall not represent itself, its employees, or its subcontractors to be employees of the State of Missouri.  The contractor shall assume all legal and financial responsibility for salaries, taxes, FICA, employee fringe benefits, workers compensation, employee insurance, minimum wage requirements, overtime, etc.</w:t>
      </w:r>
    </w:p>
    <w:p w14:paraId="668068FE" w14:textId="77777777" w:rsidR="003377E7" w:rsidRDefault="003377E7" w:rsidP="004620F3">
      <w:bookmarkStart w:id="4" w:name="_Hlk169000541"/>
    </w:p>
    <w:bookmarkEnd w:id="4"/>
    <w:p w14:paraId="3B717182" w14:textId="77777777" w:rsidR="004620F3" w:rsidRPr="004620F3" w:rsidRDefault="004620F3" w:rsidP="00713C56">
      <w:pPr>
        <w:pStyle w:val="Heading2"/>
      </w:pPr>
      <w:r w:rsidRPr="004620F3">
        <w:t xml:space="preserve">Subcontractors:  </w:t>
      </w:r>
    </w:p>
    <w:p w14:paraId="0A1C4FB6" w14:textId="77777777" w:rsidR="004620F3" w:rsidRPr="004620F3" w:rsidRDefault="004620F3" w:rsidP="004620F3">
      <w:pPr>
        <w:ind w:left="720"/>
        <w:outlineLvl w:val="2"/>
      </w:pPr>
    </w:p>
    <w:p w14:paraId="7B2AB787" w14:textId="77777777" w:rsidR="004620F3" w:rsidRPr="004620F3" w:rsidRDefault="004620F3" w:rsidP="00B37BCB">
      <w:pPr>
        <w:pStyle w:val="Heading3"/>
      </w:pPr>
      <w:r w:rsidRPr="004620F3">
        <w:t>The contractor shall assume and be solely responsible for fulfillment of all contractual obligations and all legal and financial responsibilities related to the execution of a subcontract.</w:t>
      </w:r>
    </w:p>
    <w:p w14:paraId="30CFC203" w14:textId="77777777" w:rsidR="004620F3" w:rsidRPr="004620F3" w:rsidRDefault="004620F3" w:rsidP="004620F3">
      <w:pPr>
        <w:outlineLvl w:val="2"/>
      </w:pPr>
    </w:p>
    <w:p w14:paraId="2D52AC42" w14:textId="77777777" w:rsidR="004620F3" w:rsidRPr="004620F3" w:rsidRDefault="004620F3" w:rsidP="00B37BCB">
      <w:pPr>
        <w:pStyle w:val="Heading3"/>
      </w:pPr>
      <w:r w:rsidRPr="004620F3">
        <w:t>The contractor shall understand and agree that utilization of a subcontractor to provide any of the services in the contract shall not relieve the contractor of the responsibility for providing the services specified herein. The contractor shall coordinate activities with the contractor’s subcontractors.  The state will coordinate activities between the contractor and third party vendors provided by the state.</w:t>
      </w:r>
    </w:p>
    <w:p w14:paraId="57A7182C" w14:textId="77777777" w:rsidR="004620F3" w:rsidRPr="004620F3" w:rsidRDefault="004620F3" w:rsidP="004620F3">
      <w:pPr>
        <w:outlineLvl w:val="2"/>
      </w:pPr>
    </w:p>
    <w:p w14:paraId="405732AA" w14:textId="77777777" w:rsidR="004620F3" w:rsidRPr="004620F3" w:rsidRDefault="004620F3" w:rsidP="00B37BCB">
      <w:pPr>
        <w:pStyle w:val="Heading3"/>
      </w:pPr>
      <w:r w:rsidRPr="004620F3">
        <w:t xml:space="preserve">Except in cases where the state’s actions are the cause of a subcontractor claim, the contractor must ensure that the State of Missouri is indemnified, saved, and held harmless from all claims of damage, loss, and cost (including attorney fees) of any kind related to a subcontract in those matters to the same </w:t>
      </w:r>
      <w:bookmarkStart w:id="5" w:name="_Hlk98776038"/>
      <w:r w:rsidRPr="004620F3">
        <w:t xml:space="preserve">extent the contractor indemnifies the </w:t>
      </w:r>
      <w:bookmarkEnd w:id="5"/>
      <w:r w:rsidRPr="004620F3">
        <w:t xml:space="preserve">state as described in the contract between the State of Missouri and the contractor. </w:t>
      </w:r>
    </w:p>
    <w:p w14:paraId="6C3F8610" w14:textId="77777777" w:rsidR="004620F3" w:rsidRPr="004620F3" w:rsidRDefault="004620F3" w:rsidP="004620F3">
      <w:pPr>
        <w:outlineLvl w:val="3"/>
      </w:pPr>
    </w:p>
    <w:p w14:paraId="5C06F9A3" w14:textId="77777777" w:rsidR="004620F3" w:rsidRPr="004620F3" w:rsidRDefault="004620F3" w:rsidP="00B37BCB">
      <w:pPr>
        <w:pStyle w:val="Heading3"/>
      </w:pPr>
      <w:r w:rsidRPr="004620F3">
        <w:t>The contractor must notify the State of Missouri upon establishing any new subcontracting arrangements related to the products and/or services provided to the State of Missouri as a result of the contract.</w:t>
      </w:r>
    </w:p>
    <w:p w14:paraId="12A3DCBA" w14:textId="77777777" w:rsidR="004620F3" w:rsidRPr="004620F3" w:rsidRDefault="004620F3" w:rsidP="004620F3"/>
    <w:p w14:paraId="33577E5F" w14:textId="77777777" w:rsidR="004620F3" w:rsidRPr="004643A5" w:rsidRDefault="004620F3" w:rsidP="00B37BCB">
      <w:pPr>
        <w:pStyle w:val="Heading3"/>
      </w:pPr>
      <w:r w:rsidRPr="004643A5">
        <w:t>Pursuant to subsection 1 of section 285.530, RSMo, no contractor or subcontractor shall knowingly employ, hire for employment, or continue to employ an unauthorized alien to perform work within the state of Missouri.  In accordance with sections 285.525 to 285.550, RSMo, a general contractor or subcontractor of any tier shall not be liable when such contractor or subcontractor contracts with its direct subcontractor who violates subsection 1 of section 285.530, RSMo, if the contract binding the contractor and subcontractor affirmatively states that:</w:t>
      </w:r>
    </w:p>
    <w:p w14:paraId="3E97E232" w14:textId="77777777" w:rsidR="004620F3" w:rsidRPr="004643A5" w:rsidRDefault="004620F3" w:rsidP="004620F3"/>
    <w:p w14:paraId="63CD7047" w14:textId="77777777" w:rsidR="004620F3" w:rsidRPr="004643A5" w:rsidRDefault="004620F3" w:rsidP="0048043C">
      <w:pPr>
        <w:pStyle w:val="Heading4"/>
      </w:pPr>
      <w:r w:rsidRPr="004643A5">
        <w:t>The direct subcontractor is not knowingly in violation of subsection 1 of section 285.530, RSMo, and shall not henceforth be in such violation.</w:t>
      </w:r>
    </w:p>
    <w:p w14:paraId="5B594502" w14:textId="77777777" w:rsidR="004620F3" w:rsidRPr="004643A5" w:rsidRDefault="004620F3" w:rsidP="004620F3">
      <w:pPr>
        <w:ind w:left="1260"/>
        <w:outlineLvl w:val="3"/>
      </w:pPr>
    </w:p>
    <w:p w14:paraId="0AB9492D" w14:textId="77777777" w:rsidR="004620F3" w:rsidRPr="004643A5" w:rsidRDefault="004620F3" w:rsidP="0048043C">
      <w:pPr>
        <w:pStyle w:val="Heading4"/>
      </w:pPr>
      <w:r w:rsidRPr="004643A5">
        <w:t>The contractor or subcontractor receives a sworn affidavit under the penalty of perjury attesting to the fact that the direct subcontractor’s employees are lawfully present in the United States.</w:t>
      </w:r>
    </w:p>
    <w:p w14:paraId="013908F6" w14:textId="77777777" w:rsidR="004620F3" w:rsidRPr="004620F3" w:rsidRDefault="004620F3" w:rsidP="004620F3">
      <w:pPr>
        <w:contextualSpacing/>
        <w:rPr>
          <w:highlight w:val="green"/>
        </w:rPr>
      </w:pPr>
    </w:p>
    <w:p w14:paraId="04196F08" w14:textId="77777777" w:rsidR="004620F3" w:rsidRPr="004643A5" w:rsidRDefault="004620F3" w:rsidP="00713C56">
      <w:pPr>
        <w:pStyle w:val="Heading2"/>
      </w:pPr>
      <w:r w:rsidRPr="004643A5">
        <w:t xml:space="preserve">Participation by Other Organizations:  </w:t>
      </w:r>
    </w:p>
    <w:p w14:paraId="5EC53915" w14:textId="77777777" w:rsidR="004620F3" w:rsidRPr="004643A5" w:rsidRDefault="004620F3" w:rsidP="004620F3"/>
    <w:p w14:paraId="4F2BC249" w14:textId="77777777" w:rsidR="004620F3" w:rsidRPr="004643A5" w:rsidRDefault="004620F3" w:rsidP="00B37BCB">
      <w:pPr>
        <w:pStyle w:val="Heading3"/>
      </w:pPr>
      <w:r w:rsidRPr="004643A5">
        <w:t>The contractor must comply with any Organization for the Blind/Sheltered Workshop, Service-Disabled Veteran Business Enterprise (SDVE), and/or Minority Business Enterprise/Women Business Enterprise (MBE/WBE) participation levels committed to in the contractor’s awarded proposal. The contractor must meet their participation commitment identified in their awarded proposal, regardless of the products and/or services purchased by the state from the contract.</w:t>
      </w:r>
    </w:p>
    <w:p w14:paraId="5CC95B6F" w14:textId="77777777" w:rsidR="004620F3" w:rsidRPr="004643A5" w:rsidRDefault="004620F3" w:rsidP="004620F3"/>
    <w:p w14:paraId="33C5A743" w14:textId="77777777" w:rsidR="004620F3" w:rsidRPr="004643A5" w:rsidRDefault="004620F3" w:rsidP="0048043C">
      <w:pPr>
        <w:pStyle w:val="Heading4"/>
      </w:pPr>
      <w:r w:rsidRPr="004643A5">
        <w:t>The contractor shall prepare and submit to the Division of Purchasing a report detailing all payments made by the contractor to Organizations for the Blind/Sheltered Workshops, SDVEs, and/or MBE/WBEs participating in the contract for the reporting period.  The contractor must submit the report on a monthly basis, unless otherwise determined by the Division of Purchasing.</w:t>
      </w:r>
    </w:p>
    <w:p w14:paraId="40AE8B6F" w14:textId="77777777" w:rsidR="004620F3" w:rsidRPr="004643A5" w:rsidRDefault="004620F3" w:rsidP="004620F3">
      <w:pPr>
        <w:ind w:left="1260" w:hanging="540"/>
      </w:pPr>
    </w:p>
    <w:p w14:paraId="0327EFDA" w14:textId="77777777" w:rsidR="004620F3" w:rsidRPr="004643A5" w:rsidRDefault="004620F3" w:rsidP="0048043C">
      <w:pPr>
        <w:pStyle w:val="Heading4"/>
      </w:pPr>
      <w:r w:rsidRPr="004643A5">
        <w:t>The Division of Purchasing will monitor the contractor’s compliance in meeting the Organizations for the Blind/Sheltered Workshop and SDVE participation levels committed to in the contractor’s awarded proposal.  The Division of Purchasing in conjunction with the Office of Equal Opportunity (OEO) will monitor the contractor’s compliance in meeting the MBE/WBE participation levels committed to in the contractor’s awarded proposal.  If the contractor’s payments to the participating entities are less than the amount committed, the state may cancel the contract and/or suspend or debar the contractor from participating in future state procurements, or retain payments to the contractor in an amount equal to the value of the participation commitment less actual payments made by the contractor to the participating entity.  If the Division of Purchasing determines that the contractor becomes compliant with the commitment, any funds retained as stated above, will be released.</w:t>
      </w:r>
    </w:p>
    <w:p w14:paraId="2E293F76" w14:textId="77777777" w:rsidR="004620F3" w:rsidRPr="004643A5" w:rsidRDefault="004620F3" w:rsidP="004620F3">
      <w:pPr>
        <w:ind w:left="1260" w:hanging="540"/>
        <w:outlineLvl w:val="3"/>
      </w:pPr>
    </w:p>
    <w:p w14:paraId="7F744D5C" w14:textId="77777777" w:rsidR="004620F3" w:rsidRPr="004643A5" w:rsidRDefault="004620F3" w:rsidP="0048043C">
      <w:pPr>
        <w:pStyle w:val="Heading4"/>
      </w:pPr>
      <w:r w:rsidRPr="004643A5">
        <w:t>If a participating entity fails to retain the required certification or is unable to satisfactorily perform, the contractor must obtain other certified MBE/WBEs or other organizations for the blind/sheltered workshops or other SDVEs to fulfill the participation requirements committed to in the contractor’s awarded proposal.</w:t>
      </w:r>
    </w:p>
    <w:p w14:paraId="2BC8BBCF" w14:textId="77777777" w:rsidR="004620F3" w:rsidRPr="004620F3" w:rsidRDefault="004620F3" w:rsidP="004620F3">
      <w:pPr>
        <w:outlineLvl w:val="3"/>
      </w:pPr>
    </w:p>
    <w:p w14:paraId="4ED9B191" w14:textId="77777777" w:rsidR="004620F3" w:rsidRPr="004620F3" w:rsidRDefault="004620F3" w:rsidP="582445A1">
      <w:pPr>
        <w:pStyle w:val="Heading5"/>
      </w:pPr>
      <w:r w:rsidRPr="582445A1">
        <w:t>The contractor must obtain the written approval of the Division of Purchasing for any new entities.  This approval shall not be arbitrarily withheld.</w:t>
      </w:r>
    </w:p>
    <w:p w14:paraId="107DD874" w14:textId="77777777" w:rsidR="004620F3" w:rsidRPr="004620F3" w:rsidRDefault="004620F3" w:rsidP="004620F3">
      <w:pPr>
        <w:ind w:left="1800" w:hanging="540"/>
      </w:pPr>
    </w:p>
    <w:p w14:paraId="46E58646" w14:textId="77777777" w:rsidR="004620F3" w:rsidRPr="004643A5" w:rsidRDefault="004620F3" w:rsidP="582445A1">
      <w:pPr>
        <w:pStyle w:val="Heading5"/>
      </w:pPr>
      <w:r w:rsidRPr="582445A1">
        <w:t>If the contractor cannot obtain a replacement entity, the contractor must submit documentation to the Division of Purchasing detailing all efforts made to secure a replacement.  The Division of Purchasing shall have sole discretion in determining if the actions taken by the contractor constitute a good faith effort to secure the required participation and whether the contract will be amended to change the contractor’s participation commitment.</w:t>
      </w:r>
    </w:p>
    <w:p w14:paraId="6E5D04BE" w14:textId="77777777" w:rsidR="004620F3" w:rsidRPr="004643A5" w:rsidRDefault="004620F3" w:rsidP="004620F3"/>
    <w:p w14:paraId="018BDAA6" w14:textId="77777777" w:rsidR="004620F3" w:rsidRPr="004620F3" w:rsidRDefault="004620F3" w:rsidP="0048043C">
      <w:pPr>
        <w:pStyle w:val="Heading4"/>
      </w:pPr>
      <w:r w:rsidRPr="004643A5">
        <w:t>No later than 30 calendar days after the effective date of the first renewal period OR if contract does not include renewal option(s) No later than 30 calendar days after the contract’s expiration date OR if the original contract period is multi-years No later than 30 calendar days after the first year of the contract, the contractor must submit an affidavit to the Division of Purchasing.  The affidavit must be signed by the director or manager of the participating Organizations for the Blind/Sheltered Workshop verifying provision of products and/or services and compliance of all contractor payments made to the Organizations for the Blind</w:t>
      </w:r>
      <w:r w:rsidRPr="004620F3">
        <w:t xml:space="preserve">/Sheltered Workshops.  The contractor may use the affidavit available on the Division of Purchasing’s website at </w:t>
      </w:r>
      <w:hyperlink r:id="rId26" w:history="1">
        <w:r w:rsidRPr="004620F3">
          <w:rPr>
            <w:color w:val="0000FF"/>
            <w:u w:val="single"/>
          </w:rPr>
          <w:t>https://purch.oa.mo.gov/vendor-information</w:t>
        </w:r>
      </w:hyperlink>
      <w:r w:rsidRPr="00A44570">
        <w:t xml:space="preserve"> </w:t>
      </w:r>
      <w:r w:rsidRPr="004620F3">
        <w:t>or another affidavit providing the same information.</w:t>
      </w:r>
    </w:p>
    <w:p w14:paraId="6D4FBBE3" w14:textId="77777777" w:rsidR="004620F3" w:rsidRPr="004620F3" w:rsidRDefault="004620F3" w:rsidP="004620F3"/>
    <w:p w14:paraId="0292AED1" w14:textId="77777777" w:rsidR="005C10C4" w:rsidRDefault="004620F3" w:rsidP="00713C56">
      <w:pPr>
        <w:pStyle w:val="Heading2"/>
      </w:pPr>
      <w:r w:rsidRPr="004620F3">
        <w:t xml:space="preserve">Substitution of Personnel:  </w:t>
      </w:r>
    </w:p>
    <w:p w14:paraId="50493315" w14:textId="77777777" w:rsidR="005C10C4" w:rsidRDefault="005C10C4" w:rsidP="00B37BCB">
      <w:pPr>
        <w:pStyle w:val="Heading3"/>
        <w:numPr>
          <w:ilvl w:val="0"/>
          <w:numId w:val="0"/>
        </w:numPr>
        <w:ind w:left="720"/>
      </w:pPr>
    </w:p>
    <w:p w14:paraId="23399E73" w14:textId="77777777" w:rsidR="004620F3" w:rsidRPr="004620F3" w:rsidRDefault="004620F3" w:rsidP="00B37BCB">
      <w:pPr>
        <w:pStyle w:val="Heading3"/>
      </w:pPr>
      <w:r w:rsidRPr="001C2549">
        <w:t>The contractor agrees and understands that the State of Missouri's agreement to the contract is predicated in part on the utilization of the specific key individual(s) and/or personnel qualifications identified in the proposal.  Therefore, the contractor agrees that no substitution of such specific key individual(s) and/or personnel qualifications shall be made without the prior written approval of the state agency.  The contractor further agrees that any substitution made pursuant to this paragraph must be equal or better than originally proposed and that the state agency's approval of a substitution shall not be construed as an acceptance of the substitution's performance potential.  The State of Missouri agrees that an approval of a substitution will not be unreasonably withheld.</w:t>
      </w:r>
    </w:p>
    <w:p w14:paraId="748068E2" w14:textId="77777777" w:rsidR="004620F3" w:rsidRPr="004620F3" w:rsidRDefault="004620F3" w:rsidP="004620F3"/>
    <w:p w14:paraId="7D448E66" w14:textId="77777777" w:rsidR="005C10C4" w:rsidRDefault="004620F3" w:rsidP="00713C56">
      <w:pPr>
        <w:pStyle w:val="Heading2"/>
      </w:pPr>
      <w:r w:rsidRPr="004620F3">
        <w:t xml:space="preserve">Coordination:  </w:t>
      </w:r>
    </w:p>
    <w:p w14:paraId="4A17D943" w14:textId="77777777" w:rsidR="005C10C4" w:rsidRDefault="005C10C4" w:rsidP="00B37BCB">
      <w:pPr>
        <w:pStyle w:val="Heading3"/>
        <w:numPr>
          <w:ilvl w:val="0"/>
          <w:numId w:val="0"/>
        </w:numPr>
        <w:ind w:left="720"/>
      </w:pPr>
    </w:p>
    <w:p w14:paraId="0FF6C313" w14:textId="77777777" w:rsidR="004620F3" w:rsidRPr="004620F3" w:rsidRDefault="004620F3" w:rsidP="00B37BCB">
      <w:pPr>
        <w:pStyle w:val="Heading3"/>
      </w:pPr>
      <w:r w:rsidRPr="001C2549">
        <w:t>The contractor shall fully coordinate all contract activities with those activities of the state agency.  As the work of the contractor progresses, advice and information on matters covered by the contract shall be made available by the contractor to the state agency or the Division of Purchasing throughout the effective period of the contract.</w:t>
      </w:r>
    </w:p>
    <w:p w14:paraId="275887AB" w14:textId="77777777" w:rsidR="004620F3" w:rsidRPr="004620F3" w:rsidRDefault="004620F3" w:rsidP="00713C56">
      <w:pPr>
        <w:pStyle w:val="Heading2"/>
      </w:pPr>
      <w:r w:rsidRPr="004620F3">
        <w:t xml:space="preserve">Property:  </w:t>
      </w:r>
    </w:p>
    <w:p w14:paraId="0A597EF8" w14:textId="77777777" w:rsidR="004620F3" w:rsidRPr="004620F3" w:rsidRDefault="004620F3" w:rsidP="004620F3"/>
    <w:p w14:paraId="2668AD63" w14:textId="77777777" w:rsidR="004620F3" w:rsidRPr="004620F3" w:rsidRDefault="004620F3" w:rsidP="00B37BCB">
      <w:pPr>
        <w:pStyle w:val="Heading3"/>
      </w:pPr>
      <w:r w:rsidRPr="004620F3">
        <w:t>Notwithstanding the foregoing, the state acknowledges that the contractor, in the normal conduct of its business, may use ideas, skills, techniques, concepts or modifications of concepts developed while serving other customers. The state acknowledges the benefit which may accrue to it and expressly and irrevocably permits the contractor to continue in perpetuity, and without payment of a royalty, this practice of using these ideas, skills, techniques and concepts developed while serving the state, and modifications of such concepts. Nothing in the contract shall be construed to restrain the contractor or its employees, consultants or subcontractors in the use of the techniques and skills of computer operation and programming which may be acquired in the course of performance of any services rendered pursuant to the contract. Nothing herein shall give the state any ownership rights in any works or innovations created by the contractor prior to the performance of services by the contractor under the contract.</w:t>
      </w:r>
    </w:p>
    <w:p w14:paraId="18D078C6" w14:textId="77777777" w:rsidR="004620F3" w:rsidRPr="004620F3" w:rsidRDefault="004620F3" w:rsidP="004620F3"/>
    <w:p w14:paraId="10B5F430" w14:textId="77777777" w:rsidR="004620F3" w:rsidRPr="004620F3" w:rsidRDefault="004620F3" w:rsidP="0048043C">
      <w:pPr>
        <w:pStyle w:val="Heading4"/>
      </w:pPr>
      <w:r w:rsidRPr="004620F3">
        <w:t>The state understands and agrees that any ancillary software tools, techniques, methodologies, or pre-printed materials or previously or independently created materials and any modifications or derivatives thereof (e.g., project management software tools or training software tools, etc.) developed or acquired by the contractor (“contractor materials”) that may be necessary to perform a particular service required hereunder but not required as a specific deliverable of the contract, shall remain the property of the contractor; however, the contractor shall ensure such contractor materials are being used in accordance with applicable intellectual property rights and copyrights.  The contractor grants to the State of Missouri a non-exclusive, fully-paid up license to use any contractor materials contained in a deliverable in connection with its use thereof upon full payment to the contractor.</w:t>
      </w:r>
    </w:p>
    <w:p w14:paraId="2F658804" w14:textId="77777777" w:rsidR="004620F3" w:rsidRPr="004620F3" w:rsidRDefault="004620F3" w:rsidP="004620F3">
      <w:pPr>
        <w:ind w:left="1260" w:hanging="540"/>
      </w:pPr>
    </w:p>
    <w:p w14:paraId="651FCC3B" w14:textId="77777777" w:rsidR="004620F3" w:rsidRPr="004620F3" w:rsidRDefault="004620F3" w:rsidP="0048043C">
      <w:pPr>
        <w:pStyle w:val="Heading4"/>
      </w:pPr>
      <w:r w:rsidRPr="004620F3">
        <w:t>The contractor shall further agree that no reports, documentation, or material prepared, which contains the state’s proprietary or confidential information, including the program(s) developed as required by the contract, shall be used or marketed by the contractor or released to the public without the prior written consent of the state.</w:t>
      </w:r>
    </w:p>
    <w:p w14:paraId="0FEAD7EA" w14:textId="77777777" w:rsidR="004620F3" w:rsidRPr="004620F3" w:rsidRDefault="004620F3" w:rsidP="004620F3">
      <w:pPr>
        <w:ind w:left="1170"/>
        <w:outlineLvl w:val="3"/>
      </w:pPr>
    </w:p>
    <w:p w14:paraId="3F69F5BD" w14:textId="150E0264" w:rsidR="004620F3" w:rsidRPr="004620F3" w:rsidRDefault="004620F3" w:rsidP="00B37BCB">
      <w:pPr>
        <w:pStyle w:val="Heading3"/>
      </w:pPr>
      <w:r w:rsidRPr="004620F3">
        <w:t>The state shall be the sole owner of all State Data, as defined in paragraph 2.</w:t>
      </w:r>
      <w:r w:rsidR="00CD38DE">
        <w:t>10</w:t>
      </w:r>
      <w:r w:rsidRPr="004620F3">
        <w:t>.2 of the RFP, that any state user places in the system to utilize the service. The contractor, its employees, and its subcontractors shall not access such state data except as required to provide the service, as described herein.  The contractor, its employees and its subcontractors shall be bound by a non-disclosure agreement protecting the state’s data. The state’s data may not be utilized for any purpose or provided to any third party without the express written permission of the state.</w:t>
      </w:r>
    </w:p>
    <w:p w14:paraId="5F05234F" w14:textId="77777777" w:rsidR="004620F3" w:rsidRPr="004620F3" w:rsidRDefault="004620F3" w:rsidP="004620F3">
      <w:pPr>
        <w:contextualSpacing/>
      </w:pPr>
    </w:p>
    <w:p w14:paraId="63286AC2" w14:textId="77777777" w:rsidR="004620F3" w:rsidRPr="004620F3" w:rsidRDefault="004620F3" w:rsidP="00B37BCB">
      <w:pPr>
        <w:pStyle w:val="Heading3"/>
      </w:pPr>
      <w:r w:rsidRPr="004620F3">
        <w:t>The contractor shall use safeguards designed to prevent the inappropriate use or disclosure of the state’s proprietary or confidential information.</w:t>
      </w:r>
    </w:p>
    <w:p w14:paraId="2094853F" w14:textId="77777777" w:rsidR="004620F3" w:rsidRPr="004620F3" w:rsidRDefault="004620F3" w:rsidP="004620F3"/>
    <w:p w14:paraId="7CC88385" w14:textId="77777777" w:rsidR="004620F3" w:rsidRPr="004620F3" w:rsidRDefault="004620F3" w:rsidP="00B37BCB">
      <w:pPr>
        <w:pStyle w:val="Heading3"/>
      </w:pPr>
      <w:r w:rsidRPr="004620F3">
        <w:t>In the event of expiration, termination, or cancellation of the contract, after return of state data and state property to the state, all state information and any other property of the state documents must be held by the contractor for at least sixty (60) calendar days at no additional cost to the state, subject to directions of the state as set out herein.  The contractor shall not take any action to intentionally destroy any data or digital content from the solution until the data and digital content has been successfully transferred to the state in a format acceptable to the state and the state informs the contractor in writing of such data or digital content that may be permanently destroyed.</w:t>
      </w:r>
    </w:p>
    <w:p w14:paraId="336A8A04" w14:textId="77777777" w:rsidR="004620F3" w:rsidRPr="004620F3" w:rsidRDefault="004620F3" w:rsidP="004620F3">
      <w:pPr>
        <w:ind w:left="1170"/>
        <w:outlineLvl w:val="3"/>
      </w:pPr>
    </w:p>
    <w:p w14:paraId="193D894E" w14:textId="77777777" w:rsidR="004620F3" w:rsidRPr="004620F3" w:rsidRDefault="004620F3" w:rsidP="0048043C">
      <w:pPr>
        <w:pStyle w:val="Heading4"/>
      </w:pPr>
      <w:r w:rsidRPr="004620F3">
        <w:t>After completing successful transfer of the data and digital content, and upon expiration, termination, or cancellation of the services, the contractor shall destroy the data and digital content in its systems or otherwise in its possession or under its control, unless otherwise required by law. Once any requirement by law to retain the state’s information is fulfilled, the contractor shall destroy all data and digital content in all of its forms.  The data and digital content shall be permanently destroyed and shall not be recoverable, according to the National Institute of Standards and Technology or other state approved comparable industry standard methods.  The contractor shall provide a confirmation of destruction to the state within seven (7) calendar days after receipt of written request from the state.  There shall be no cost to the state for permanent destruction of the state’s data and digital content.</w:t>
      </w:r>
    </w:p>
    <w:p w14:paraId="132553BB" w14:textId="77777777" w:rsidR="004620F3" w:rsidRPr="004620F3" w:rsidRDefault="004620F3" w:rsidP="00713C56">
      <w:pPr>
        <w:pStyle w:val="Heading2"/>
      </w:pPr>
      <w:r w:rsidRPr="004620F3">
        <w:t xml:space="preserve">Inventions, Patents, and Copyrights:  </w:t>
      </w:r>
    </w:p>
    <w:p w14:paraId="1A09E7C1" w14:textId="77777777" w:rsidR="004620F3" w:rsidRPr="004620F3" w:rsidRDefault="004620F3" w:rsidP="004620F3"/>
    <w:p w14:paraId="090CA125" w14:textId="77777777" w:rsidR="004620F3" w:rsidRPr="004620F3" w:rsidRDefault="004620F3" w:rsidP="00B37BCB">
      <w:pPr>
        <w:pStyle w:val="Heading3"/>
      </w:pPr>
      <w:r w:rsidRPr="004620F3">
        <w:t xml:space="preserve">The contractor should have a process in place to notify the state as to claims of patent or copyright infringement pertaining to the software and/or solution provided under the contract that directly impact the services under the contract. </w:t>
      </w:r>
    </w:p>
    <w:p w14:paraId="448ECD9A" w14:textId="77777777" w:rsidR="004620F3" w:rsidRPr="004620F3" w:rsidRDefault="004620F3" w:rsidP="004620F3">
      <w:pPr>
        <w:outlineLvl w:val="2"/>
      </w:pPr>
    </w:p>
    <w:p w14:paraId="35725986" w14:textId="03DE28D3" w:rsidR="004620F3" w:rsidRPr="00CD38DE" w:rsidRDefault="004620F3" w:rsidP="00B37BCB">
      <w:pPr>
        <w:pStyle w:val="Heading3"/>
      </w:pPr>
      <w:r w:rsidRPr="004620F3">
        <w:t xml:space="preserve">Upon approval by the Missouri Attorney General, the contractor shall have the right to defend and settle any claim, suit or proceeding brought against the state on the issue of infringement of any United States patent or copyright by any performance and/or product or any part thereof supplied or produced by the contractor to the state under this agreement, in accordance with the </w:t>
      </w:r>
      <w:r w:rsidRPr="00CD38DE">
        <w:t>contractor’s documentation. However, the Missouri Attorney General may exercise its rights noted in paragraph 3.1</w:t>
      </w:r>
      <w:r w:rsidR="00CD38DE" w:rsidRPr="00CD38DE">
        <w:t>1</w:t>
      </w:r>
      <w:r w:rsidRPr="00CD38DE">
        <w:t xml:space="preserve"> above.  It is agreed and understood that if the contractor is not approved to handle the defense of any claim, suit or proceeding brought against the state, the contractor shall not be obligated to pay any settlement or judgment against the state.</w:t>
      </w:r>
    </w:p>
    <w:p w14:paraId="7EE13594" w14:textId="77777777" w:rsidR="004620F3" w:rsidRPr="004620F3" w:rsidRDefault="004620F3" w:rsidP="004620F3">
      <w:pPr>
        <w:outlineLvl w:val="2"/>
      </w:pPr>
    </w:p>
    <w:p w14:paraId="20D16F0C" w14:textId="77777777" w:rsidR="004620F3" w:rsidRPr="004620F3" w:rsidRDefault="004620F3" w:rsidP="00B37BCB">
      <w:pPr>
        <w:pStyle w:val="Heading3"/>
      </w:pPr>
      <w:r w:rsidRPr="004620F3">
        <w:t>The contractor, after approval of the Missouri Attorney General for the contractor to handle the defense, agrees to pay any judgment against the state for any claim, suit or proceeding brought against the state on the issue of infringement of any United States patent or copyright by any services performed and/or software supplied or produced by the contractor to the state under this agreement, and to take steps to either:</w:t>
      </w:r>
    </w:p>
    <w:p w14:paraId="1D9DD1A4" w14:textId="77777777" w:rsidR="004620F3" w:rsidRPr="004620F3" w:rsidRDefault="004620F3" w:rsidP="004620F3"/>
    <w:p w14:paraId="4A802F7C" w14:textId="77777777" w:rsidR="004620F3" w:rsidRPr="004620F3" w:rsidRDefault="004620F3" w:rsidP="0048043C">
      <w:pPr>
        <w:pStyle w:val="Heading4"/>
      </w:pPr>
      <w:r w:rsidRPr="004620F3">
        <w:t xml:space="preserve">procure for the state the right under such patent or copyright to use as appropriate such software or services, or </w:t>
      </w:r>
    </w:p>
    <w:p w14:paraId="32AA76A6" w14:textId="77777777" w:rsidR="004620F3" w:rsidRPr="004620F3" w:rsidRDefault="004620F3" w:rsidP="0048043C">
      <w:pPr>
        <w:pStyle w:val="Heading4"/>
      </w:pPr>
      <w:r w:rsidRPr="004620F3">
        <w:t xml:space="preserve">replace such software or services with other software or services suitable/equivalent for the contract, or </w:t>
      </w:r>
    </w:p>
    <w:p w14:paraId="50968689" w14:textId="77777777" w:rsidR="004620F3" w:rsidRPr="004620F3" w:rsidRDefault="004620F3" w:rsidP="0048043C">
      <w:pPr>
        <w:pStyle w:val="Heading4"/>
      </w:pPr>
      <w:r w:rsidRPr="004620F3">
        <w:t xml:space="preserve">suitably modify such software or services, or </w:t>
      </w:r>
    </w:p>
    <w:p w14:paraId="39B41381" w14:textId="77777777" w:rsidR="004620F3" w:rsidRPr="004620F3" w:rsidRDefault="004620F3" w:rsidP="0048043C">
      <w:pPr>
        <w:pStyle w:val="Heading4"/>
      </w:pPr>
      <w:r w:rsidRPr="004620F3">
        <w:t>discontinue the use of such software or services and refund the prepaid aggregated payments for the applicable software or services that was to be provided after the effective date of termination, in accordance with the contractor’s documentation.</w:t>
      </w:r>
    </w:p>
    <w:p w14:paraId="4C5D1E9E" w14:textId="77777777" w:rsidR="004620F3" w:rsidRPr="004620F3" w:rsidRDefault="004620F3" w:rsidP="004620F3">
      <w:pPr>
        <w:outlineLvl w:val="2"/>
      </w:pPr>
    </w:p>
    <w:p w14:paraId="2B6C7CAD" w14:textId="77777777" w:rsidR="004620F3" w:rsidRPr="004620F3" w:rsidRDefault="004620F3" w:rsidP="00B37BCB">
      <w:pPr>
        <w:pStyle w:val="Heading3"/>
      </w:pPr>
      <w:r w:rsidRPr="004620F3">
        <w:t>The contractor shall not be liable for any cost, expense, or compromise, incurred or made by the state in conjunction with any issue of infringement without the contractor's prior written authorization.</w:t>
      </w:r>
    </w:p>
    <w:p w14:paraId="7BF7B430" w14:textId="77777777" w:rsidR="004620F3" w:rsidRPr="004620F3" w:rsidRDefault="004620F3" w:rsidP="004620F3">
      <w:pPr>
        <w:outlineLvl w:val="2"/>
      </w:pPr>
    </w:p>
    <w:p w14:paraId="68C8903E" w14:textId="77777777" w:rsidR="004620F3" w:rsidRPr="004620F3" w:rsidRDefault="004620F3" w:rsidP="00B37BCB">
      <w:pPr>
        <w:pStyle w:val="Heading3"/>
      </w:pPr>
      <w:r w:rsidRPr="004620F3">
        <w:t>If any copyrighted or non-copyrighted documentation is developed solely for the use of the State of Missouri as a result of the contract, it shall be documented and mutually agreed upon by the parties as to respective ownership and intellectual property rights.</w:t>
      </w:r>
    </w:p>
    <w:p w14:paraId="71528FA2" w14:textId="77777777" w:rsidR="004620F3" w:rsidRPr="004620F3" w:rsidRDefault="004620F3" w:rsidP="004620F3"/>
    <w:p w14:paraId="075D3663" w14:textId="514324AD" w:rsidR="004620F3" w:rsidRPr="004620F3" w:rsidRDefault="004620F3" w:rsidP="00B37BCB">
      <w:pPr>
        <w:pStyle w:val="Heading3"/>
      </w:pPr>
      <w:r w:rsidRPr="004620F3">
        <w:t>Section 4.</w:t>
      </w:r>
      <w:r w:rsidR="00CD38DE">
        <w:t>18</w:t>
      </w:r>
      <w:r w:rsidRPr="004620F3">
        <w:t xml:space="preserve"> of the RFP provides the state’s exclusive remedy for any infringement claims or damages.</w:t>
      </w:r>
    </w:p>
    <w:p w14:paraId="1DFC233F" w14:textId="77777777" w:rsidR="004620F3" w:rsidRPr="004620F3" w:rsidRDefault="004620F3" w:rsidP="004620F3"/>
    <w:p w14:paraId="6CE0F2F6" w14:textId="77777777" w:rsidR="004620F3" w:rsidRPr="004620F3" w:rsidRDefault="004620F3" w:rsidP="00B37BCB">
      <w:pPr>
        <w:pStyle w:val="Heading3"/>
        <w:rPr>
          <w:lang w:val="en-GB"/>
        </w:rPr>
      </w:pPr>
      <w:r w:rsidRPr="004620F3">
        <w:rPr>
          <w:lang w:val="en-GB"/>
        </w:rPr>
        <w:t xml:space="preserve">The contractor shall have no liability to the extent the alleged infringement or misappropriation was caused by:  </w:t>
      </w:r>
    </w:p>
    <w:p w14:paraId="0CD5C7B9" w14:textId="77777777" w:rsidR="004620F3" w:rsidRPr="004620F3" w:rsidRDefault="004620F3" w:rsidP="004620F3">
      <w:pPr>
        <w:rPr>
          <w:lang w:val="en-GB"/>
        </w:rPr>
      </w:pPr>
    </w:p>
    <w:p w14:paraId="005BBD88" w14:textId="77777777" w:rsidR="004620F3" w:rsidRPr="004620F3" w:rsidRDefault="004620F3" w:rsidP="0048043C">
      <w:pPr>
        <w:pStyle w:val="Heading4"/>
      </w:pPr>
      <w:r w:rsidRPr="004620F3">
        <w:t>Use of the Intellectual Property (IP) or deliverable other than as permitted under the contract or in combination with any products or services where such combination was not within the reasonable contemplation of the parties.</w:t>
      </w:r>
    </w:p>
    <w:p w14:paraId="5A82BC28" w14:textId="77777777" w:rsidR="004620F3" w:rsidRPr="004620F3" w:rsidRDefault="004620F3" w:rsidP="0048043C">
      <w:pPr>
        <w:pStyle w:val="Heading4"/>
      </w:pPr>
      <w:r w:rsidRPr="004620F3">
        <w:rPr>
          <w:lang w:val="en-GB"/>
        </w:rPr>
        <w:t xml:space="preserve">The failure to use corrections or enhancements to the IP or deliverable provided by the contractor; or </w:t>
      </w:r>
    </w:p>
    <w:p w14:paraId="64793BBF" w14:textId="77777777" w:rsidR="004620F3" w:rsidRPr="004620F3" w:rsidRDefault="004620F3" w:rsidP="0048043C">
      <w:pPr>
        <w:pStyle w:val="Heading4"/>
      </w:pPr>
      <w:r w:rsidRPr="004620F3">
        <w:rPr>
          <w:lang w:val="en-GB"/>
        </w:rPr>
        <w:t xml:space="preserve">Specifications or direction provided by the state. </w:t>
      </w:r>
    </w:p>
    <w:p w14:paraId="19F60839" w14:textId="77777777" w:rsidR="004620F3" w:rsidRPr="004620F3" w:rsidRDefault="004620F3" w:rsidP="0048043C">
      <w:pPr>
        <w:pStyle w:val="Heading4"/>
      </w:pPr>
      <w:r w:rsidRPr="004620F3">
        <w:rPr>
          <w:lang w:val="en-GB"/>
        </w:rPr>
        <w:t>To receive the benefits of this provision, the state must promptly notify the contractor in writing of the third-party claim and provide reasonable cooperation and full authority to the contractor to defend or settle the claim, provided that such settlement does not impose any obligation (monetary or otherwise) on the state (other than to cease using the infringing IP or deliverable) without its consent.</w:t>
      </w:r>
    </w:p>
    <w:p w14:paraId="0EA63386" w14:textId="77777777" w:rsidR="004620F3" w:rsidRPr="004620F3" w:rsidRDefault="004620F3" w:rsidP="004620F3">
      <w:pPr>
        <w:ind w:left="1170" w:hanging="450"/>
      </w:pPr>
    </w:p>
    <w:p w14:paraId="191353BB" w14:textId="77777777" w:rsidR="005C10C4" w:rsidRDefault="004620F3" w:rsidP="00CD38DE">
      <w:pPr>
        <w:pStyle w:val="Heading2"/>
        <w:keepNext/>
      </w:pPr>
      <w:r w:rsidRPr="004620F3">
        <w:t xml:space="preserve">Confidentiality and Security Documents:  </w:t>
      </w:r>
    </w:p>
    <w:p w14:paraId="157FDB51" w14:textId="77777777" w:rsidR="005C10C4" w:rsidRDefault="005C10C4" w:rsidP="00CD38DE">
      <w:pPr>
        <w:pStyle w:val="Heading2"/>
        <w:keepNext/>
        <w:numPr>
          <w:ilvl w:val="0"/>
          <w:numId w:val="0"/>
        </w:numPr>
        <w:ind w:left="720"/>
      </w:pPr>
    </w:p>
    <w:p w14:paraId="650D769C" w14:textId="77777777" w:rsidR="004620F3" w:rsidRPr="004620F3" w:rsidRDefault="004620F3" w:rsidP="00B37BCB">
      <w:pPr>
        <w:pStyle w:val="Heading3"/>
      </w:pPr>
      <w:r w:rsidRPr="00EE03CF">
        <w:t>Neither party shall disclose or use any confidential information of the other party, except as reasonably necessary to perform its obligations or to exercise its rights pursuant to the contract or with the other party's prior written permission.</w:t>
      </w:r>
    </w:p>
    <w:p w14:paraId="508C23C0" w14:textId="77777777" w:rsidR="004620F3" w:rsidRPr="004620F3" w:rsidRDefault="004620F3" w:rsidP="004620F3">
      <w:pPr>
        <w:outlineLvl w:val="2"/>
      </w:pPr>
    </w:p>
    <w:p w14:paraId="2B4457DD" w14:textId="77777777" w:rsidR="004620F3" w:rsidRPr="004620F3" w:rsidRDefault="004620F3" w:rsidP="00B37BCB">
      <w:pPr>
        <w:pStyle w:val="Heading3"/>
      </w:pPr>
      <w:r w:rsidRPr="004620F3">
        <w:t>If required by the state, the contractor must sign specific documents regarding confidentiality, security, or other similar documents that align with the confidentiality and security terms in the contract upon request, concerning the services provided for in the contract, and are consistent with the terms of the contract.  The contractor shall have the opportunity to review, discuss, and approve the documents the contractor must sign prior to signature.  The contractor shall ensure that its personnel, its subcontractors, and its subcontractors’ personnel adhere to the confidentiality and security required by the contract.  Failure of the contractor to sign such documents absent a good faith basis may be considered a breach of contract and subject to the cancellation provisions of this document.</w:t>
      </w:r>
    </w:p>
    <w:p w14:paraId="21464914" w14:textId="77777777" w:rsidR="004620F3" w:rsidRPr="004620F3" w:rsidRDefault="004620F3" w:rsidP="004620F3"/>
    <w:p w14:paraId="206E41C9" w14:textId="77777777" w:rsidR="005C10C4" w:rsidRDefault="004620F3" w:rsidP="00713C56">
      <w:pPr>
        <w:pStyle w:val="Heading2"/>
      </w:pPr>
      <w:r w:rsidRPr="004620F3">
        <w:t xml:space="preserve">Actions, Suits, or Proceedings:  </w:t>
      </w:r>
    </w:p>
    <w:p w14:paraId="40DE745E" w14:textId="77777777" w:rsidR="005C10C4" w:rsidRDefault="005C10C4" w:rsidP="00B37BCB">
      <w:pPr>
        <w:pStyle w:val="Heading3"/>
        <w:numPr>
          <w:ilvl w:val="0"/>
          <w:numId w:val="0"/>
        </w:numPr>
        <w:ind w:left="720"/>
      </w:pPr>
    </w:p>
    <w:p w14:paraId="31230467" w14:textId="77777777" w:rsidR="004620F3" w:rsidRPr="004620F3" w:rsidRDefault="004620F3" w:rsidP="00B37BCB">
      <w:pPr>
        <w:pStyle w:val="Heading3"/>
      </w:pPr>
      <w:r w:rsidRPr="00EE03CF">
        <w:t>The contractor must notify the State of Missouri immediately if the contractor becomes aware of any action, suit, or proceeding, pending or threatened that will have a material adverse effect on contractor’s ability to fulfill the obligations under the contract. The contractor’s public filings with the United States Securities and Exchange Commission (SEC) shall meet the notice requirement set forth herein.</w:t>
      </w:r>
    </w:p>
    <w:p w14:paraId="276CBD7C" w14:textId="77777777" w:rsidR="004620F3" w:rsidRPr="004620F3" w:rsidRDefault="004620F3" w:rsidP="004620F3">
      <w:pPr>
        <w:tabs>
          <w:tab w:val="left" w:pos="270"/>
          <w:tab w:val="left" w:pos="540"/>
          <w:tab w:val="left" w:pos="810"/>
        </w:tabs>
        <w:spacing w:line="-189" w:lineRule="auto"/>
      </w:pPr>
    </w:p>
    <w:p w14:paraId="11ADFE43" w14:textId="77777777" w:rsidR="004620F3" w:rsidRPr="004620F3" w:rsidRDefault="004620F3" w:rsidP="00B37BCB">
      <w:pPr>
        <w:pStyle w:val="Heading3"/>
      </w:pPr>
      <w:r w:rsidRPr="004620F3">
        <w:t>Upon filing for any bankruptcy or insolvency proceeding by or against the contractor, whether voluntary or involuntary, or upon the appointment of a receiver, trustee, or assignee for the benefit of creditors, the contractor must notify the State of Missouri, Division of Purchasing immediately.</w:t>
      </w:r>
    </w:p>
    <w:p w14:paraId="7EDD0422" w14:textId="77777777" w:rsidR="004620F3" w:rsidRDefault="004620F3" w:rsidP="004620F3"/>
    <w:p w14:paraId="58B38052" w14:textId="77777777" w:rsidR="00E81DE8" w:rsidRDefault="00E81DE8" w:rsidP="00E81DE8">
      <w:pPr>
        <w:pStyle w:val="Heading2"/>
        <w:numPr>
          <w:ilvl w:val="1"/>
          <w:numId w:val="3"/>
        </w:numPr>
      </w:pPr>
      <w:r w:rsidRPr="004620F3">
        <w:t xml:space="preserve">Material Delay by State:  </w:t>
      </w:r>
    </w:p>
    <w:p w14:paraId="794EA8F2" w14:textId="77777777" w:rsidR="00E81DE8" w:rsidRDefault="00E81DE8" w:rsidP="00E81DE8">
      <w:pPr>
        <w:pStyle w:val="Heading3"/>
        <w:numPr>
          <w:ilvl w:val="0"/>
          <w:numId w:val="0"/>
        </w:numPr>
        <w:ind w:left="720"/>
      </w:pPr>
    </w:p>
    <w:p w14:paraId="59B43FFA" w14:textId="77777777" w:rsidR="00E81DE8" w:rsidRPr="004620F3" w:rsidRDefault="00E81DE8" w:rsidP="00E81DE8">
      <w:pPr>
        <w:pStyle w:val="Heading3"/>
        <w:numPr>
          <w:ilvl w:val="2"/>
          <w:numId w:val="3"/>
        </w:numPr>
      </w:pPr>
      <w:r w:rsidRPr="00EE03CF">
        <w:t>If the contractor believes that actions or inactions of the state may lead to a material delay for any scheduled deadline, or cause the contractor to incur additional costs, the contractor shall promptly notify the state’s designee within forty-eight (48) hours from the time of state’s sole action or inaction so that corrective actions can be taken before any material delay or cost occurs.  If, after receiving the prompt notice, a material delay of a scheduled deadline occurs due to the state’s sole action or inaction, an adjustment to the deadline and corrective actions shall be mutually agreed upon by both parties, with a goal of no additional costs to the state.  However, if the contractor fails to notify the state’s designee within forty-eight (48) hours of the sole actions or inactions of the state that leads to a delay of a scheduled deadline or to additional costs, the deadline shall be adjusted by mutual agreement of the parties at no additional costs.</w:t>
      </w:r>
      <w:r w:rsidRPr="004620F3">
        <w:t xml:space="preserve"> </w:t>
      </w:r>
    </w:p>
    <w:p w14:paraId="27EA2CEA" w14:textId="77777777" w:rsidR="00E81DE8" w:rsidRPr="004620F3" w:rsidRDefault="00E81DE8" w:rsidP="004620F3"/>
    <w:p w14:paraId="7FF47D6A" w14:textId="77777777" w:rsidR="004620F3" w:rsidRPr="004620F3" w:rsidRDefault="004620F3" w:rsidP="00713C56">
      <w:pPr>
        <w:pStyle w:val="Heading2"/>
      </w:pPr>
      <w:r w:rsidRPr="004620F3">
        <w:t xml:space="preserve">Warranties and Representations:  </w:t>
      </w:r>
    </w:p>
    <w:p w14:paraId="617C4F74" w14:textId="77777777" w:rsidR="004620F3" w:rsidRPr="004620F3" w:rsidRDefault="004620F3" w:rsidP="004620F3"/>
    <w:p w14:paraId="79011065" w14:textId="77777777" w:rsidR="004620F3" w:rsidRPr="004620F3" w:rsidRDefault="004620F3" w:rsidP="00B37BCB">
      <w:pPr>
        <w:pStyle w:val="Heading3"/>
      </w:pPr>
      <w:r w:rsidRPr="004620F3">
        <w:t xml:space="preserve">The contractor represents and warrants that: </w:t>
      </w:r>
    </w:p>
    <w:p w14:paraId="38DEEB2D" w14:textId="77777777" w:rsidR="004620F3" w:rsidRPr="004620F3" w:rsidRDefault="004620F3" w:rsidP="004620F3"/>
    <w:p w14:paraId="5AF0FA2F" w14:textId="77777777" w:rsidR="004620F3" w:rsidRPr="004620F3" w:rsidRDefault="004620F3" w:rsidP="0048043C">
      <w:pPr>
        <w:pStyle w:val="Heading4"/>
      </w:pPr>
      <w:r w:rsidRPr="004620F3">
        <w:t>The contractor has the full right, power and authority to enter into the contract, to grant the rights and licenses granted hereunder and to perform its obligations hereunder.</w:t>
      </w:r>
    </w:p>
    <w:p w14:paraId="69BAB8EF" w14:textId="77777777" w:rsidR="004620F3" w:rsidRPr="004620F3" w:rsidRDefault="004620F3" w:rsidP="004620F3">
      <w:pPr>
        <w:ind w:left="1152"/>
        <w:outlineLvl w:val="3"/>
      </w:pPr>
    </w:p>
    <w:p w14:paraId="3B559D30" w14:textId="77777777" w:rsidR="004620F3" w:rsidRPr="004620F3" w:rsidRDefault="004620F3" w:rsidP="0048043C">
      <w:pPr>
        <w:pStyle w:val="Heading4"/>
      </w:pPr>
      <w:r w:rsidRPr="004620F3">
        <w:t>The contractor is qualified and registered to transact business throughout Missouri.</w:t>
      </w:r>
    </w:p>
    <w:p w14:paraId="5E7C17A6" w14:textId="77777777" w:rsidR="004620F3" w:rsidRPr="004620F3" w:rsidRDefault="004620F3" w:rsidP="004620F3">
      <w:pPr>
        <w:ind w:left="1152"/>
        <w:outlineLvl w:val="3"/>
      </w:pPr>
    </w:p>
    <w:p w14:paraId="59A413A5" w14:textId="77777777" w:rsidR="004620F3" w:rsidRPr="004620F3" w:rsidRDefault="004620F3" w:rsidP="0048043C">
      <w:pPr>
        <w:pStyle w:val="Heading4"/>
      </w:pPr>
      <w:r w:rsidRPr="004620F3">
        <w:t>The contractor shall perform all professional services, as applicable, in a professional and workmanlike manner in accordance with commercially reasonable industry standards and practices for similar services, using personnel with the requisite skill, experience and qualifications, and shall devote adequate resources to meet its obligations under the contract.</w:t>
      </w:r>
    </w:p>
    <w:p w14:paraId="069280B4" w14:textId="77777777" w:rsidR="004620F3" w:rsidRPr="004620F3" w:rsidRDefault="004620F3" w:rsidP="004620F3">
      <w:pPr>
        <w:ind w:left="1152"/>
        <w:outlineLvl w:val="3"/>
      </w:pPr>
    </w:p>
    <w:p w14:paraId="3D60321D" w14:textId="77777777" w:rsidR="004620F3" w:rsidRPr="004620F3" w:rsidRDefault="004620F3" w:rsidP="0048043C">
      <w:pPr>
        <w:pStyle w:val="Heading4"/>
      </w:pPr>
      <w:r w:rsidRPr="004620F3">
        <w:t>Unless otherwise specified herein, the solution, upon final acceptance by the state, the contractor will conform, in all material respects to the requirements, specifications, functions, descriptions, standards, and requirements set forth in the contract.</w:t>
      </w:r>
    </w:p>
    <w:p w14:paraId="2E6F4945" w14:textId="77777777" w:rsidR="004620F3" w:rsidRPr="004620F3" w:rsidRDefault="004620F3" w:rsidP="004620F3">
      <w:pPr>
        <w:ind w:left="1152"/>
        <w:outlineLvl w:val="3"/>
      </w:pPr>
    </w:p>
    <w:p w14:paraId="7E5AA185" w14:textId="77777777" w:rsidR="004620F3" w:rsidRPr="004620F3" w:rsidRDefault="004620F3" w:rsidP="0048043C">
      <w:pPr>
        <w:pStyle w:val="Heading4"/>
      </w:pPr>
      <w:r w:rsidRPr="004620F3">
        <w:t>The contractor’s software/service must conform, in all material respects to the contractor’s documentation.</w:t>
      </w:r>
    </w:p>
    <w:p w14:paraId="75F37A20" w14:textId="77777777" w:rsidR="004620F3" w:rsidRPr="004620F3" w:rsidRDefault="004620F3" w:rsidP="004620F3">
      <w:pPr>
        <w:ind w:left="1152"/>
        <w:outlineLvl w:val="3"/>
      </w:pPr>
    </w:p>
    <w:p w14:paraId="18A125EC" w14:textId="77777777" w:rsidR="004620F3" w:rsidRDefault="004620F3" w:rsidP="0048043C">
      <w:pPr>
        <w:pStyle w:val="Heading4"/>
      </w:pPr>
      <w:r w:rsidRPr="004620F3">
        <w:t xml:space="preserve">If the contract is for a SaaS solution, during the term of the contract, the use of any third-party software licensed by the state through the contractor (“Licenses”), as incorporated in or otherwise used in conjunction with the solution, shall not violate any corresponding third-party software license agreement or end user license agreement.  Further, during the term of the contract, provided that the state complies with all relevant directives received from the contractor, the contractor shall be solely liable to pay for any additional license or maintenance fees associated with the state’s non-compliance with any Licensed Third Party Software license agreement or end user license agreement.  Any license true-up actions that would occur as a result of the contractor’s audit shall be performed in accordance with a process mutually agreed to by the state and contractor. </w:t>
      </w:r>
    </w:p>
    <w:p w14:paraId="4CF12C65" w14:textId="77777777" w:rsidR="00E81DE8" w:rsidRDefault="00E81DE8" w:rsidP="00E27679">
      <w:pPr>
        <w:pStyle w:val="ListParagraph"/>
      </w:pPr>
    </w:p>
    <w:p w14:paraId="0A3E0865" w14:textId="77777777" w:rsidR="004620F3" w:rsidRPr="004620F3" w:rsidRDefault="004620F3" w:rsidP="0048043C">
      <w:pPr>
        <w:pStyle w:val="Heading4"/>
      </w:pPr>
      <w:r w:rsidRPr="004620F3">
        <w:t>If the contract is for a SaaS solution, the contractor shall obtain, at its own expense (if any), a waiver of any audit rights applicable to the state during the term of the contract that are contained in any third-party software license agreement or end user license agreement for Licensed Third-Party Software.  Regardless of anything to the contrary contained in any Licensed Third Party Software license agreement or end user license agreement, third-party software providers will have no audit rights whatsoever against state systems or networks during the term of the contract. However, the contractor may utilize an independent third party to conduct audits on behalf of the contractor.</w:t>
      </w:r>
    </w:p>
    <w:p w14:paraId="08D4B0AF" w14:textId="77777777" w:rsidR="004620F3" w:rsidRPr="004620F3" w:rsidRDefault="004620F3" w:rsidP="004620F3">
      <w:pPr>
        <w:ind w:left="1152"/>
        <w:outlineLvl w:val="3"/>
      </w:pPr>
    </w:p>
    <w:p w14:paraId="628AE092" w14:textId="77777777" w:rsidR="004620F3" w:rsidRPr="004620F3" w:rsidRDefault="004620F3" w:rsidP="0048043C">
      <w:pPr>
        <w:pStyle w:val="Heading4"/>
      </w:pPr>
      <w:r w:rsidRPr="004620F3">
        <w:t xml:space="preserve">Notwithstanding anything to the contrary contained in any Licensed Third-Party Software license agreement or end user license agreement, the state shall not indemnify any Licensed Third-Party Software provider for any reason whatsoever during the term of the contract. </w:t>
      </w:r>
    </w:p>
    <w:p w14:paraId="04D62752" w14:textId="77777777" w:rsidR="004620F3" w:rsidRPr="004620F3" w:rsidRDefault="004620F3" w:rsidP="004620F3"/>
    <w:p w14:paraId="26AF25F2" w14:textId="77777777" w:rsidR="005C10C4" w:rsidRDefault="004620F3" w:rsidP="00713C56">
      <w:pPr>
        <w:pStyle w:val="Heading2"/>
      </w:pPr>
      <w:r w:rsidRPr="004620F3">
        <w:t xml:space="preserve">Conflict of Interest:  </w:t>
      </w:r>
    </w:p>
    <w:p w14:paraId="284F6E63" w14:textId="77777777" w:rsidR="005C10C4" w:rsidRDefault="005C10C4" w:rsidP="00B37BCB">
      <w:pPr>
        <w:pStyle w:val="Heading3"/>
        <w:numPr>
          <w:ilvl w:val="0"/>
          <w:numId w:val="0"/>
        </w:numPr>
        <w:ind w:left="720"/>
      </w:pPr>
    </w:p>
    <w:p w14:paraId="0A4A8BA8" w14:textId="77777777" w:rsidR="004620F3" w:rsidRPr="004620F3" w:rsidRDefault="004620F3" w:rsidP="00B37BCB">
      <w:pPr>
        <w:pStyle w:val="Heading3"/>
      </w:pPr>
      <w:r w:rsidRPr="00EE03CF">
        <w:t>The contractor agrees that during the term of the contract neither the contractor nor any of its employees or subcontractors shall acquire any other contractual relationships which create any actual or perceived conflict of interest.</w:t>
      </w:r>
    </w:p>
    <w:p w14:paraId="68DC6EA4" w14:textId="77777777" w:rsidR="004620F3" w:rsidRPr="004620F3" w:rsidRDefault="004620F3" w:rsidP="004620F3">
      <w:pPr>
        <w:tabs>
          <w:tab w:val="left" w:pos="270"/>
        </w:tabs>
        <w:jc w:val="left"/>
        <w:rPr>
          <w:b/>
        </w:rPr>
      </w:pPr>
    </w:p>
    <w:p w14:paraId="6B8D75C6" w14:textId="77777777" w:rsidR="004620F3" w:rsidRPr="004620F3" w:rsidRDefault="004620F3" w:rsidP="00713C56">
      <w:pPr>
        <w:pStyle w:val="Heading2"/>
      </w:pPr>
      <w:r w:rsidRPr="004620F3">
        <w:t xml:space="preserve">Remedies and Rights: </w:t>
      </w:r>
    </w:p>
    <w:p w14:paraId="2CEC11DC" w14:textId="77777777" w:rsidR="004620F3" w:rsidRPr="004620F3" w:rsidRDefault="004620F3" w:rsidP="004620F3"/>
    <w:p w14:paraId="7775F22B" w14:textId="77777777" w:rsidR="004620F3" w:rsidRPr="004620F3" w:rsidRDefault="004620F3" w:rsidP="00B37BCB">
      <w:pPr>
        <w:pStyle w:val="Heading3"/>
      </w:pPr>
      <w:r w:rsidRPr="004620F3">
        <w:t>No provision in the contract shall be construed, expressly or implied, as a waiver by the State of Missouri of any existing or future contractual right and/or contractual remedy available by law in the event of any claim by the State of Missouri of the contractor's default or breach of contract.</w:t>
      </w:r>
    </w:p>
    <w:p w14:paraId="02D8663E" w14:textId="77777777" w:rsidR="004620F3" w:rsidRPr="004620F3" w:rsidRDefault="004620F3" w:rsidP="004620F3"/>
    <w:p w14:paraId="42D70D7F" w14:textId="77777777" w:rsidR="004620F3" w:rsidRPr="004620F3" w:rsidRDefault="004620F3" w:rsidP="00B37BCB">
      <w:pPr>
        <w:pStyle w:val="Heading3"/>
      </w:pPr>
      <w:r w:rsidRPr="004620F3">
        <w:t>The contractor understands and agrees that the contract shall constitute an assignment by the contractor to the State of Missouri of all rights, title and interest in and to all causes of action that the contractor may have under the antitrust laws of the United States or the State of Missouri for which causes of action have accrued or will accrue as the result of or in relation to the particular equipment, supplies, and/or services purchased or procured by the contractor in the fulfillment of the contract with the State of Missouri.</w:t>
      </w:r>
    </w:p>
    <w:p w14:paraId="4F2DAB16" w14:textId="77777777" w:rsidR="004620F3" w:rsidRPr="004620F3" w:rsidRDefault="004620F3" w:rsidP="004620F3"/>
    <w:p w14:paraId="260955B1" w14:textId="77777777" w:rsidR="004620F3" w:rsidRPr="004620F3" w:rsidRDefault="004620F3" w:rsidP="00B37BCB">
      <w:pPr>
        <w:pStyle w:val="Heading3"/>
      </w:pPr>
      <w:r w:rsidRPr="004620F3">
        <w:t>The contractor understands and agrees that the state reserves the right to consider the contractor’s failure to perform requirements and commitments specified in the contract in future procurement evaluations.</w:t>
      </w:r>
    </w:p>
    <w:p w14:paraId="4F2933F4" w14:textId="77777777" w:rsidR="004620F3" w:rsidRPr="004620F3" w:rsidRDefault="004620F3" w:rsidP="004620F3"/>
    <w:p w14:paraId="7ABAEA82" w14:textId="77777777" w:rsidR="005C10C4" w:rsidRDefault="004620F3" w:rsidP="00713C56">
      <w:pPr>
        <w:pStyle w:val="Heading2"/>
      </w:pPr>
      <w:r w:rsidRPr="004620F3">
        <w:t xml:space="preserve">Communications and Notices:  </w:t>
      </w:r>
    </w:p>
    <w:p w14:paraId="6FC37961" w14:textId="77777777" w:rsidR="005C10C4" w:rsidRDefault="005C10C4" w:rsidP="00B37BCB">
      <w:pPr>
        <w:pStyle w:val="Heading3"/>
        <w:numPr>
          <w:ilvl w:val="0"/>
          <w:numId w:val="0"/>
        </w:numPr>
        <w:ind w:left="720"/>
      </w:pPr>
    </w:p>
    <w:p w14:paraId="39147DB1" w14:textId="77777777" w:rsidR="004620F3" w:rsidRPr="004620F3" w:rsidRDefault="004620F3" w:rsidP="00B37BCB">
      <w:pPr>
        <w:pStyle w:val="Heading3"/>
      </w:pPr>
      <w:r w:rsidRPr="00EE03CF">
        <w:t>Any notice to the contractor shall be deemed sufficient when deposited in the United States mail postage prepaid, transmitted by facsimile, transmitted by e-mail, or hand-carried and presented to an authorized employee of the contractor.</w:t>
      </w:r>
    </w:p>
    <w:p w14:paraId="6226C817" w14:textId="77777777" w:rsidR="004620F3" w:rsidRPr="004620F3" w:rsidRDefault="004620F3" w:rsidP="004620F3"/>
    <w:p w14:paraId="04D6FD91" w14:textId="77777777" w:rsidR="005C10C4" w:rsidRDefault="004620F3" w:rsidP="00E81DE8">
      <w:pPr>
        <w:pStyle w:val="Heading2"/>
        <w:keepNext/>
        <w:widowControl w:val="0"/>
      </w:pPr>
      <w:r w:rsidRPr="004620F3">
        <w:t xml:space="preserve">Survivability of Terms:  </w:t>
      </w:r>
    </w:p>
    <w:p w14:paraId="46CA43AC" w14:textId="77777777" w:rsidR="005C10C4" w:rsidRDefault="005C10C4" w:rsidP="00E81DE8">
      <w:pPr>
        <w:pStyle w:val="Heading3"/>
        <w:keepNext/>
        <w:widowControl w:val="0"/>
        <w:numPr>
          <w:ilvl w:val="0"/>
          <w:numId w:val="0"/>
        </w:numPr>
        <w:ind w:left="720"/>
      </w:pPr>
    </w:p>
    <w:p w14:paraId="5892E677" w14:textId="77777777" w:rsidR="004620F3" w:rsidRPr="004620F3" w:rsidRDefault="004620F3" w:rsidP="00E81DE8">
      <w:pPr>
        <w:pStyle w:val="Heading3"/>
        <w:keepNext/>
        <w:widowControl w:val="0"/>
      </w:pPr>
      <w:r w:rsidRPr="00EE03CF">
        <w:t>The contractual provisions as to definitions, indemnity, warranties, confidentiality, ownership, transition, data, security, examination and auditing, third party use, licenses, liability, insurance, governing law, venue, remedy, and assignment shall survive any payment for goods and services, expiration, termination or cancellation of the contract, and shall continue in full force and effect.</w:t>
      </w:r>
      <w:r w:rsidRPr="004620F3">
        <w:t xml:space="preserve">  </w:t>
      </w:r>
    </w:p>
    <w:p w14:paraId="5B647B8E" w14:textId="77777777" w:rsidR="004620F3" w:rsidRPr="004620F3" w:rsidRDefault="004620F3" w:rsidP="004620F3">
      <w:pPr>
        <w:rPr>
          <w:highlight w:val="yellow"/>
        </w:rPr>
      </w:pPr>
    </w:p>
    <w:p w14:paraId="2C5C6119" w14:textId="77777777" w:rsidR="004620F3" w:rsidRPr="004620F3" w:rsidRDefault="004620F3" w:rsidP="004620F3">
      <w:pPr>
        <w:jc w:val="center"/>
        <w:rPr>
          <w:b/>
        </w:rPr>
      </w:pPr>
      <w:r w:rsidRPr="004620F3">
        <w:rPr>
          <w:b/>
        </w:rPr>
        <w:t>****END OF GENERAL CONTRACTUAL REQUIREMENTS SECTION****</w:t>
      </w:r>
    </w:p>
    <w:p w14:paraId="6F05B8EC" w14:textId="77777777" w:rsidR="004620F3" w:rsidRPr="004620F3" w:rsidRDefault="004620F3" w:rsidP="004620F3">
      <w:pPr>
        <w:jc w:val="center"/>
        <w:rPr>
          <w:b/>
        </w:rPr>
      </w:pPr>
      <w:r w:rsidRPr="004620F3">
        <w:rPr>
          <w:b/>
        </w:rPr>
        <w:br w:type="page"/>
      </w:r>
    </w:p>
    <w:p w14:paraId="49942274" w14:textId="77777777" w:rsidR="004620F3" w:rsidRPr="004620F3" w:rsidRDefault="004620F3" w:rsidP="0056198B">
      <w:pPr>
        <w:pStyle w:val="Heading1"/>
      </w:pPr>
      <w:r w:rsidRPr="004620F3">
        <w:t>VENDOR submission, evaluation, and award information SECTION</w:t>
      </w:r>
    </w:p>
    <w:p w14:paraId="52FAAB8F" w14:textId="77777777" w:rsidR="004620F3" w:rsidRPr="004620F3" w:rsidRDefault="004620F3" w:rsidP="004620F3">
      <w:pPr>
        <w:outlineLvl w:val="1"/>
        <w:rPr>
          <w:b/>
        </w:rPr>
      </w:pPr>
    </w:p>
    <w:p w14:paraId="75946A9B" w14:textId="77777777" w:rsidR="004620F3" w:rsidRPr="004620F3" w:rsidRDefault="004620F3" w:rsidP="00713C56">
      <w:pPr>
        <w:pStyle w:val="Heading2"/>
      </w:pPr>
      <w:r w:rsidRPr="004620F3">
        <w:t>Proposal Submission Overview:</w:t>
      </w:r>
    </w:p>
    <w:p w14:paraId="59CABE75" w14:textId="77777777" w:rsidR="004620F3" w:rsidRPr="004620F3" w:rsidRDefault="004620F3" w:rsidP="004620F3"/>
    <w:p w14:paraId="51F97BF9" w14:textId="77777777" w:rsidR="004620F3" w:rsidRPr="004620F3" w:rsidRDefault="004620F3" w:rsidP="00B37BCB">
      <w:pPr>
        <w:pStyle w:val="Heading3"/>
      </w:pPr>
      <w:r w:rsidRPr="004620F3">
        <w:t>Vendors must examine the entire RFP carefully.  Failure to do so shall be at the vendor’s risk.</w:t>
      </w:r>
    </w:p>
    <w:p w14:paraId="6B15E7C1" w14:textId="77777777" w:rsidR="004620F3" w:rsidRPr="004620F3" w:rsidRDefault="004620F3" w:rsidP="004620F3">
      <w:pPr>
        <w:ind w:left="720"/>
        <w:outlineLvl w:val="2"/>
      </w:pPr>
    </w:p>
    <w:p w14:paraId="4268D152" w14:textId="77777777" w:rsidR="004620F3" w:rsidRPr="004620F3" w:rsidRDefault="004620F3" w:rsidP="00B37BCB">
      <w:pPr>
        <w:pStyle w:val="Heading3"/>
      </w:pPr>
      <w:r w:rsidRPr="004620F3">
        <w:t xml:space="preserve">Vendors and their agents (including subcontractors, employees, consultants, or anyone else acting on their behalf) must direct all of their questions or comments regarding the RFP, the evaluation, etc., to the buyer of record indicated on the first page of this RFP.  It is preferred that questions be emailed to the buyer. </w:t>
      </w:r>
    </w:p>
    <w:p w14:paraId="4A331A85" w14:textId="77777777" w:rsidR="004620F3" w:rsidRPr="004620F3" w:rsidRDefault="004620F3" w:rsidP="004620F3"/>
    <w:p w14:paraId="258D3117" w14:textId="77777777" w:rsidR="004620F3" w:rsidRPr="004620F3" w:rsidRDefault="004620F3" w:rsidP="00B37BCB">
      <w:pPr>
        <w:pStyle w:val="Heading3"/>
      </w:pPr>
      <w:r w:rsidRPr="004620F3">
        <w:t xml:space="preserve">It is the vendor’s responsibility to ask questions, request changes or clarifications, or otherwise advise the Division of Purchasing believes that any RFP provisions are: (1) ambiguous, (2) contradictory or arbitrary, (3) violate any state or federal law or regulation, (4) restrict or limit the requirements to a single source, or (5) restrict or limit the vendor’s ability to submit a proposal. Likewise, if the RFP lacks needed clarity and will otherwise necessitate the inclusion of vendor assumptions, vendor should request an </w:t>
      </w:r>
      <w:r w:rsidR="00721ED8">
        <w:t>amendment</w:t>
      </w:r>
      <w:r w:rsidRPr="004620F3">
        <w:t xml:space="preserve"> to the RFP prior to the end date and time to identify needed information.</w:t>
      </w:r>
    </w:p>
    <w:p w14:paraId="34A111DA" w14:textId="77777777" w:rsidR="004620F3" w:rsidRPr="004620F3" w:rsidRDefault="004620F3" w:rsidP="004620F3"/>
    <w:p w14:paraId="2236B183" w14:textId="77777777" w:rsidR="004620F3" w:rsidRPr="004620F3" w:rsidRDefault="004620F3" w:rsidP="00B37BCB">
      <w:pPr>
        <w:pStyle w:val="Heading3"/>
      </w:pPr>
      <w:r w:rsidRPr="004620F3">
        <w:t>All responses must (1) be submitted by a duly authorized representative of the vendor</w:t>
      </w:r>
      <w:r w:rsidR="003D04D9">
        <w:t>’</w:t>
      </w:r>
      <w:r w:rsidRPr="004620F3">
        <w:t xml:space="preserve">s organization, (2) contain all information required by the RFP, and (3) be priced as required. </w:t>
      </w:r>
    </w:p>
    <w:p w14:paraId="2744B5D9" w14:textId="77777777" w:rsidR="004620F3" w:rsidRPr="004620F3" w:rsidRDefault="004620F3" w:rsidP="004620F3">
      <w:pPr>
        <w:outlineLvl w:val="2"/>
      </w:pPr>
    </w:p>
    <w:p w14:paraId="120115B5" w14:textId="77777777" w:rsidR="004620F3" w:rsidRPr="004620F3" w:rsidRDefault="004620F3" w:rsidP="00B37BCB">
      <w:pPr>
        <w:pStyle w:val="Heading3"/>
      </w:pPr>
      <w:r w:rsidRPr="004620F3">
        <w:t>By submitting a proposal, the vendor agrees to furnish the equipment, supplies and/or services specified in the RFP, at the prices quoted, pursuant to all requirements and specifications contained therein.</w:t>
      </w:r>
    </w:p>
    <w:p w14:paraId="4EAA8C5B" w14:textId="77777777" w:rsidR="004620F3" w:rsidRPr="004620F3" w:rsidRDefault="004620F3" w:rsidP="004620F3"/>
    <w:p w14:paraId="7FD76375" w14:textId="77777777" w:rsidR="004620F3" w:rsidRPr="004620F3" w:rsidRDefault="004620F3" w:rsidP="00B37BCB">
      <w:pPr>
        <w:pStyle w:val="Heading3"/>
        <w:rPr>
          <w:rFonts w:eastAsiaTheme="minorHAnsi"/>
        </w:rPr>
      </w:pPr>
      <w:r w:rsidRPr="004620F3">
        <w:rPr>
          <w:rFonts w:eastAsiaTheme="minorHAnsi"/>
        </w:rPr>
        <w:t>Proposals, including all prices therein, shall remain valid for 90 calendar days from proposal opening or Best and Final Offer (BAFO) submission unless otherwise indicated.  If the proposal is accepted and awarded, the entire proposal, including all prices, and BAFO submission, if applicable, shall be firm for the specified contract period.</w:t>
      </w:r>
    </w:p>
    <w:p w14:paraId="050F8EFF" w14:textId="77777777" w:rsidR="004620F3" w:rsidRPr="004620F3" w:rsidRDefault="004620F3" w:rsidP="004620F3">
      <w:pPr>
        <w:ind w:left="720"/>
        <w:outlineLvl w:val="2"/>
        <w:rPr>
          <w:rFonts w:eastAsiaTheme="minorHAnsi"/>
        </w:rPr>
      </w:pPr>
    </w:p>
    <w:p w14:paraId="40ED7A1E" w14:textId="77777777" w:rsidR="004620F3" w:rsidRPr="004620F3" w:rsidRDefault="004620F3" w:rsidP="00B37BCB">
      <w:pPr>
        <w:pStyle w:val="Heading3"/>
        <w:rPr>
          <w:rFonts w:eastAsiaTheme="minorHAnsi"/>
        </w:rPr>
      </w:pPr>
      <w:r w:rsidRPr="004620F3">
        <w:t>All equipment and supplies offered in a proposal must be new, of current production, and available for marketing by the manufacturer unless the RFP clearly specifies that used, reconditioned, or remanufactured equipment and supplies may be offered.</w:t>
      </w:r>
    </w:p>
    <w:p w14:paraId="7172B48D" w14:textId="77777777" w:rsidR="004620F3" w:rsidRPr="004620F3" w:rsidRDefault="004620F3" w:rsidP="004620F3">
      <w:pPr>
        <w:ind w:left="720"/>
        <w:outlineLvl w:val="2"/>
      </w:pPr>
    </w:p>
    <w:p w14:paraId="58857564" w14:textId="77777777" w:rsidR="004620F3" w:rsidRPr="004620F3" w:rsidRDefault="004620F3" w:rsidP="00B37BCB">
      <w:pPr>
        <w:pStyle w:val="Heading3"/>
      </w:pPr>
      <w:r w:rsidRPr="004620F3">
        <w:t xml:space="preserve">The Division of Purchasing reserves the right to officially amend or cancel an RFP after issuance.  </w:t>
      </w:r>
    </w:p>
    <w:p w14:paraId="12F55406" w14:textId="77777777" w:rsidR="004620F3" w:rsidRPr="004620F3" w:rsidRDefault="004620F3" w:rsidP="004620F3">
      <w:pPr>
        <w:ind w:left="720"/>
        <w:outlineLvl w:val="2"/>
      </w:pPr>
    </w:p>
    <w:p w14:paraId="68A523B9" w14:textId="77777777" w:rsidR="004620F3" w:rsidRPr="004620F3" w:rsidRDefault="004620F3" w:rsidP="00713C56">
      <w:pPr>
        <w:pStyle w:val="Heading2"/>
      </w:pPr>
      <w:r w:rsidRPr="004620F3">
        <w:t>Preparation of Proposals:</w:t>
      </w:r>
    </w:p>
    <w:p w14:paraId="22585D3B" w14:textId="77777777" w:rsidR="004620F3" w:rsidRPr="004620F3" w:rsidRDefault="004620F3" w:rsidP="004620F3">
      <w:pPr>
        <w:rPr>
          <w:rFonts w:eastAsiaTheme="minorHAnsi"/>
        </w:rPr>
      </w:pPr>
    </w:p>
    <w:p w14:paraId="32FD5EED" w14:textId="77777777" w:rsidR="004620F3" w:rsidRPr="004620F3" w:rsidRDefault="004620F3" w:rsidP="00B37BCB">
      <w:pPr>
        <w:pStyle w:val="Heading3"/>
        <w:rPr>
          <w:rFonts w:eastAsiaTheme="minorHAnsi"/>
        </w:rPr>
      </w:pPr>
      <w:r w:rsidRPr="004620F3">
        <w:rPr>
          <w:rFonts w:eastAsiaTheme="minorHAnsi"/>
        </w:rPr>
        <w:t xml:space="preserve">Business Compliance Pre-Work: </w:t>
      </w:r>
      <w:r w:rsidRPr="00A44570">
        <w:rPr>
          <w:rFonts w:eastAsiaTheme="minorHAnsi"/>
        </w:rPr>
        <w:t>Due to lead times for obtaining the information needed to complete the Business Compliance Exhibits explained in the evaluation process section herein, vendors are encouraged to IMMEDIATELY begin securing these verifications when preparing a proposal.</w:t>
      </w:r>
      <w:r w:rsidRPr="004620F3">
        <w:rPr>
          <w:rFonts w:eastAsiaTheme="minorHAnsi"/>
        </w:rPr>
        <w:t xml:space="preserve">  </w:t>
      </w:r>
    </w:p>
    <w:p w14:paraId="3D2F704E" w14:textId="77777777" w:rsidR="004620F3" w:rsidRPr="004620F3" w:rsidRDefault="004620F3" w:rsidP="004620F3"/>
    <w:p w14:paraId="5FF441BE" w14:textId="77777777" w:rsidR="00F93795" w:rsidRPr="00F93795" w:rsidRDefault="00F93795" w:rsidP="00AC6242">
      <w:pPr>
        <w:pStyle w:val="Heading3"/>
        <w:numPr>
          <w:ilvl w:val="2"/>
          <w:numId w:val="11"/>
        </w:numPr>
      </w:pPr>
      <w:r w:rsidRPr="00F93795">
        <w:t xml:space="preserve">RFP Vendor Response Exhibits: The vendor must submit properly completed RFP Vendor Response Exhibits as their proposal.  If the vendor submits any additional materials, the vendor is instructed to identify to which Exhibit an/or RFP provision the material corresponds. Each exhibit includes instructions outlining the information to be provided in response to the exhibit. </w:t>
      </w:r>
    </w:p>
    <w:p w14:paraId="388AF4F5" w14:textId="77777777" w:rsidR="004620F3" w:rsidRPr="004620F3" w:rsidRDefault="004620F3" w:rsidP="004620F3"/>
    <w:p w14:paraId="45E43A2A" w14:textId="77777777" w:rsidR="004620F3" w:rsidRPr="004620F3" w:rsidRDefault="004620F3" w:rsidP="0048043C">
      <w:pPr>
        <w:pStyle w:val="Heading4"/>
      </w:pPr>
      <w:r w:rsidRPr="00A44570">
        <w:t>Exhibit A, Proposal Signature Page</w:t>
      </w:r>
      <w:r w:rsidRPr="004620F3">
        <w:t xml:space="preserve"> should be completed and placed at the beginning of the proposal to declare understanding, agreement and certification of compliance to provide the items and/or services, at the prices quoted, in accordance with all terms and conditions, requirements, and specifications of the original RFP as modified by any  RFP </w:t>
      </w:r>
      <w:r w:rsidR="00721ED8">
        <w:t>amendment</w:t>
      </w:r>
      <w:r w:rsidRPr="004620F3">
        <w:t xml:space="preserve">s.  The remaining exhibits should be placed in sequential order after the </w:t>
      </w:r>
      <w:r w:rsidRPr="00A44570">
        <w:rPr>
          <w:rFonts w:eastAsiaTheme="minorHAnsi"/>
        </w:rPr>
        <w:t xml:space="preserve">Exhibit </w:t>
      </w:r>
      <w:r w:rsidRPr="00A44570">
        <w:t>A, Proposal Signature Page</w:t>
      </w:r>
      <w:r w:rsidRPr="004620F3">
        <w:t>.</w:t>
      </w:r>
    </w:p>
    <w:p w14:paraId="5F982AF5" w14:textId="77777777" w:rsidR="004620F3" w:rsidRPr="004620F3" w:rsidRDefault="004620F3" w:rsidP="004620F3">
      <w:pPr>
        <w:ind w:left="1152"/>
        <w:outlineLvl w:val="3"/>
      </w:pPr>
    </w:p>
    <w:p w14:paraId="6BB4E0B4" w14:textId="77777777" w:rsidR="004620F3" w:rsidRPr="004620F3" w:rsidRDefault="004620F3" w:rsidP="0048043C">
      <w:pPr>
        <w:pStyle w:val="Heading4"/>
      </w:pPr>
      <w:r w:rsidRPr="004620F3">
        <w:t xml:space="preserve">Vendors do </w:t>
      </w:r>
      <w:r w:rsidRPr="00A44570">
        <w:t>not</w:t>
      </w:r>
      <w:r w:rsidRPr="004620F3">
        <w:t xml:space="preserve"> need to return the RFP Sections or RFP Attachments contained herein with their proposal.</w:t>
      </w:r>
    </w:p>
    <w:p w14:paraId="151D4238" w14:textId="77777777" w:rsidR="004620F3" w:rsidRPr="004620F3" w:rsidRDefault="004620F3" w:rsidP="004620F3"/>
    <w:p w14:paraId="1E821651" w14:textId="77777777" w:rsidR="004620F3" w:rsidRPr="004620F3" w:rsidRDefault="004620F3" w:rsidP="00B37BCB">
      <w:pPr>
        <w:pStyle w:val="Heading3"/>
      </w:pPr>
      <w:r w:rsidRPr="004620F3">
        <w:t xml:space="preserve">Proposal Preparation Costs: Any and all costs incurred by the vendor in preparing or submitting a proposal shall be the vendor's sole responsibility whether or not any award results from this RFP. </w:t>
      </w:r>
      <w:r w:rsidR="00922536">
        <w:t xml:space="preserve"> </w:t>
      </w:r>
      <w:r w:rsidRPr="004620F3">
        <w:t>The state shall not reimburse such costs.</w:t>
      </w:r>
    </w:p>
    <w:p w14:paraId="7F9EEF33" w14:textId="77777777" w:rsidR="004620F3" w:rsidRPr="004620F3" w:rsidRDefault="004620F3" w:rsidP="004620F3"/>
    <w:p w14:paraId="0F4B6633" w14:textId="77777777" w:rsidR="004620F3" w:rsidRPr="004620F3" w:rsidRDefault="004620F3" w:rsidP="00B37BCB">
      <w:pPr>
        <w:pStyle w:val="Heading3"/>
      </w:pPr>
      <w:r w:rsidRPr="004620F3">
        <w:t>Proposal Page Numbering:  The proposal should be page numbered.</w:t>
      </w:r>
    </w:p>
    <w:p w14:paraId="5A9C70F1" w14:textId="77777777" w:rsidR="004620F3" w:rsidRPr="004620F3" w:rsidRDefault="004620F3" w:rsidP="004620F3">
      <w:pPr>
        <w:outlineLvl w:val="2"/>
      </w:pPr>
    </w:p>
    <w:p w14:paraId="3EA5B327" w14:textId="77777777" w:rsidR="004620F3" w:rsidRPr="004620F3" w:rsidRDefault="004620F3" w:rsidP="00B37BCB">
      <w:pPr>
        <w:pStyle w:val="Heading3"/>
      </w:pPr>
      <w:r w:rsidRPr="004620F3">
        <w:t>Proposal Font:  The proposal should be easily readable and legible fonts, 11 point or above, should be used. For graphics or illustrations within the proposal, the font size may be smaller than 11 point.</w:t>
      </w:r>
    </w:p>
    <w:p w14:paraId="75D6C4B1" w14:textId="77777777" w:rsidR="004620F3" w:rsidRPr="004620F3" w:rsidRDefault="004620F3" w:rsidP="004620F3">
      <w:pPr>
        <w:outlineLvl w:val="2"/>
      </w:pPr>
    </w:p>
    <w:p w14:paraId="4B44BF39" w14:textId="77777777" w:rsidR="004620F3" w:rsidRPr="004620F3" w:rsidRDefault="004620F3" w:rsidP="00B37BCB">
      <w:pPr>
        <w:pStyle w:val="Heading3"/>
      </w:pPr>
      <w:r w:rsidRPr="004620F3">
        <w:t>Embedded Files, Hyperlinks</w:t>
      </w:r>
      <w:r w:rsidR="00C5692D">
        <w:t>,</w:t>
      </w:r>
      <w:r w:rsidRPr="004620F3">
        <w:t xml:space="preserve"> and Video Clips:  The vendor should not include embedded files, hyperlinks</w:t>
      </w:r>
      <w:r w:rsidR="00C5692D">
        <w:t>,</w:t>
      </w:r>
      <w:r w:rsidRPr="004620F3">
        <w:t xml:space="preserve"> or video clips within their response to the RFP.  In the event the vendor provides embedded files, hyperlinks</w:t>
      </w:r>
      <w:r w:rsidR="00C5692D">
        <w:t>,</w:t>
      </w:r>
      <w:r w:rsidRPr="004620F3">
        <w:t xml:space="preserve"> or video clips, the vendor shall understand the state is not obligated to consider such information in the evaluation of the vendor’s response.</w:t>
      </w:r>
    </w:p>
    <w:p w14:paraId="2768D08A" w14:textId="77777777" w:rsidR="004620F3" w:rsidRPr="004620F3" w:rsidRDefault="004620F3" w:rsidP="004620F3">
      <w:pPr>
        <w:outlineLvl w:val="2"/>
      </w:pPr>
    </w:p>
    <w:p w14:paraId="7B150802" w14:textId="77777777" w:rsidR="004620F3" w:rsidRPr="004620F3" w:rsidRDefault="004620F3" w:rsidP="00B37BCB">
      <w:pPr>
        <w:pStyle w:val="Heading3"/>
      </w:pPr>
      <w:r w:rsidRPr="004620F3">
        <w:t>Completeness of Proposal:  It is the vendor's sole responsibility to submit complete and clear information in their proposal in response to the RFP Vendor Response Exhibits.  The state is under no obligation to solicit such information if it is not included in the vendor's response. The vendor's failure to submit such information may cause an adverse impact on the evaluation of their proposal. Information not relevant to the requirements herein and to explaining the vendor's proposed solution should be excluded from the vendor's response.</w:t>
      </w:r>
    </w:p>
    <w:p w14:paraId="70E138AC" w14:textId="77777777" w:rsidR="004620F3" w:rsidRPr="004620F3" w:rsidRDefault="004620F3" w:rsidP="004620F3">
      <w:pPr>
        <w:contextualSpacing/>
      </w:pPr>
    </w:p>
    <w:p w14:paraId="0B4819BF" w14:textId="77777777" w:rsidR="004620F3" w:rsidRPr="004620F3" w:rsidRDefault="004620F3" w:rsidP="00713C56">
      <w:pPr>
        <w:pStyle w:val="Heading2"/>
      </w:pPr>
      <w:r w:rsidRPr="004620F3">
        <w:t xml:space="preserve">Compliance with Requirements, Terms and Conditions:  </w:t>
      </w:r>
    </w:p>
    <w:p w14:paraId="68106038" w14:textId="77777777" w:rsidR="004620F3" w:rsidRPr="004620F3" w:rsidRDefault="004620F3" w:rsidP="004620F3">
      <w:pPr>
        <w:ind w:left="1080"/>
        <w:outlineLvl w:val="3"/>
      </w:pPr>
    </w:p>
    <w:p w14:paraId="57482826" w14:textId="77777777" w:rsidR="004620F3" w:rsidRPr="004620F3" w:rsidRDefault="004620F3" w:rsidP="00B37BCB">
      <w:pPr>
        <w:pStyle w:val="Heading3"/>
      </w:pPr>
      <w:r w:rsidRPr="004620F3">
        <w:t xml:space="preserve">Non-compliant proposals shall be ineligible for award pursuant to 1 CSR 40-1.050(21) which, in part, states, “(21) Awards are to be made to the bidder/offeror whose bid/proposal complies with— (A) All mandatory specifications and requirements of the bid/proposal.”   Therefore, taking exception to mandatory provisions of the RFP shall place the vendor at risk for being non-responsive and ineligible for award.  </w:t>
      </w:r>
    </w:p>
    <w:p w14:paraId="0639118D" w14:textId="77777777" w:rsidR="004620F3" w:rsidRPr="004620F3" w:rsidRDefault="004620F3" w:rsidP="004620F3"/>
    <w:p w14:paraId="5662F63C" w14:textId="77777777" w:rsidR="004620F3" w:rsidRPr="004620F3" w:rsidRDefault="004620F3" w:rsidP="00B37BCB">
      <w:pPr>
        <w:pStyle w:val="Heading3"/>
      </w:pPr>
      <w:r w:rsidRPr="004620F3">
        <w:t>Proposals which do not comply with the requirements and specifications are subject to rejection without clarification.</w:t>
      </w:r>
    </w:p>
    <w:p w14:paraId="2D8D357D" w14:textId="77777777" w:rsidR="004620F3" w:rsidRPr="004620F3" w:rsidRDefault="004620F3" w:rsidP="004620F3">
      <w:pPr>
        <w:ind w:left="720"/>
        <w:contextualSpacing/>
      </w:pPr>
    </w:p>
    <w:p w14:paraId="1D49C026" w14:textId="77777777" w:rsidR="004620F3" w:rsidRPr="004620F3" w:rsidRDefault="004620F3" w:rsidP="00B37BCB">
      <w:pPr>
        <w:pStyle w:val="Heading3"/>
      </w:pPr>
      <w:r w:rsidRPr="004620F3">
        <w:t xml:space="preserve">The vendor is cautioned when submitting pre-printed terms and conditions or other types of material to ensure such documents do not contain terms and conditions that conflict with those of the RFP and its contractual requirements. </w:t>
      </w:r>
    </w:p>
    <w:p w14:paraId="315D2D13" w14:textId="77777777" w:rsidR="004620F3" w:rsidRPr="004620F3" w:rsidRDefault="004620F3" w:rsidP="004620F3"/>
    <w:p w14:paraId="5E96FF60" w14:textId="77777777" w:rsidR="004620F3" w:rsidRPr="004620F3" w:rsidRDefault="004620F3" w:rsidP="00B37BCB">
      <w:pPr>
        <w:pStyle w:val="Heading3"/>
      </w:pPr>
      <w:r w:rsidRPr="004620F3">
        <w:t xml:space="preserve">If the vendor’s </w:t>
      </w:r>
      <w:r w:rsidR="007935A5">
        <w:t>response</w:t>
      </w:r>
      <w:r w:rsidRPr="004620F3">
        <w:t xml:space="preserve"> includes any exceptions to the mandatory provisions of the RFP, the vendor must (1) identify the specific RFP paragraph number to which the exception applies along with a description of why the vendor is taking exception to the provision; and (2) any proposed alternative language the vendor would like the state to consider to replace the provision.  However, the vendor must understand and agree: </w:t>
      </w:r>
    </w:p>
    <w:p w14:paraId="61CFFF08" w14:textId="77777777" w:rsidR="004620F3" w:rsidRPr="004620F3" w:rsidRDefault="004620F3" w:rsidP="004620F3">
      <w:pPr>
        <w:ind w:left="1152"/>
        <w:outlineLvl w:val="3"/>
      </w:pPr>
    </w:p>
    <w:p w14:paraId="0377CB19" w14:textId="77777777" w:rsidR="004620F3" w:rsidRPr="004620F3" w:rsidRDefault="004620F3" w:rsidP="0048043C">
      <w:pPr>
        <w:pStyle w:val="Heading4"/>
      </w:pPr>
      <w:r w:rsidRPr="004620F3">
        <w:t xml:space="preserve">Exceptions to mandatory provisions of the RFP or assumptions that create a competitive advantage for the vendor or that impose additional obligations on the state place the vendor at risk for being non-responsive and ineligible for award.  The state is not obligated to revise the RFP to make provision for the identified exception(s) or assumption(s).  </w:t>
      </w:r>
    </w:p>
    <w:p w14:paraId="25B734DB" w14:textId="77777777" w:rsidR="004620F3" w:rsidRPr="004620F3" w:rsidRDefault="004620F3" w:rsidP="004620F3">
      <w:pPr>
        <w:ind w:left="1152"/>
        <w:outlineLvl w:val="3"/>
      </w:pPr>
    </w:p>
    <w:p w14:paraId="007386EF" w14:textId="77777777" w:rsidR="004620F3" w:rsidRPr="004620F3" w:rsidRDefault="00280AF4" w:rsidP="0048043C">
      <w:pPr>
        <w:pStyle w:val="Heading4"/>
      </w:pPr>
      <w:r w:rsidRPr="00280AF4">
        <w:t>Section 1 of the RFP provides required instructions for addressing RFP questions and requesting changes or clarifications to the RFP prior to the proposal end date, revisions</w:t>
      </w:r>
      <w:r w:rsidR="004620F3" w:rsidRPr="004620F3">
        <w:t xml:space="preserve"> to the RFP after the proposal end date and time can only be made through the competitive negotiation process described herein.  However, the state shall not be obligated to conduct competitive negotiations.  </w:t>
      </w:r>
    </w:p>
    <w:p w14:paraId="6B0C3C57" w14:textId="77777777" w:rsidR="004620F3" w:rsidRPr="004620F3" w:rsidRDefault="004620F3" w:rsidP="004620F3">
      <w:pPr>
        <w:ind w:left="1080"/>
        <w:outlineLvl w:val="3"/>
      </w:pPr>
    </w:p>
    <w:p w14:paraId="4F73B451" w14:textId="77777777" w:rsidR="004620F3" w:rsidRPr="004620F3" w:rsidRDefault="004620F3" w:rsidP="00B37BCB">
      <w:pPr>
        <w:pStyle w:val="Heading3"/>
      </w:pPr>
      <w:r w:rsidRPr="004620F3">
        <w:t>The mandatory requirements of the RFP must govern and take precedence over any other provisions.  If the vendor’s response, a licensing agreement, or an order of precedence allow the vendor’s response or documentation to eliminate or change a mandatory requirement of the RFP, then the vendor is not agreeing to the mandatory requirements found in the RFP, would not be responsive, and therefore no valid contract can be made.</w:t>
      </w:r>
    </w:p>
    <w:p w14:paraId="41DA065C" w14:textId="77777777" w:rsidR="004620F3" w:rsidRDefault="004620F3" w:rsidP="00B37BCB">
      <w:pPr>
        <w:pStyle w:val="Heading3"/>
        <w:rPr>
          <w:rFonts w:eastAsiaTheme="minorHAnsi"/>
        </w:rPr>
      </w:pPr>
      <w:r w:rsidRPr="004620F3">
        <w:rPr>
          <w:rFonts w:eastAsiaTheme="minorHAnsi"/>
        </w:rPr>
        <w:t>In the event that the vendor is an agency of state, local, or federal government or political subdivision which is prohibited by law or court decision from complying with certain provisions of an RFP, such a vendor may submit a proposal which contains a list of statutory limitations and identification of those prohibitive clauses.  The vendor should include a complete list of statutory references and citations for each provision of the RFP, which is affected by this paragraph.  The statutory limitations and prohibitive clauses may (1) be requested to be clarified in writing by the Division of Purchasing or (2) be accepted without further clarification if the statutory limitations and prohibitive clauses are deemed acceptable by the Division of Purchasing.  If the Division of Purchasing determines clarification of the statutory limitations and prohibitive clauses is necessary, the clarification will be conducted in order to agree to language that reflects the intent and compliance of such law and/or court order and the RFP.</w:t>
      </w:r>
    </w:p>
    <w:p w14:paraId="6432C92B" w14:textId="77777777" w:rsidR="00EE03CF" w:rsidRPr="00EE03CF" w:rsidRDefault="00EE03CF" w:rsidP="00EE03CF">
      <w:pPr>
        <w:rPr>
          <w:rFonts w:eastAsiaTheme="minorHAnsi"/>
        </w:rPr>
      </w:pPr>
    </w:p>
    <w:p w14:paraId="257AAA23" w14:textId="77777777" w:rsidR="004620F3" w:rsidRPr="004620F3" w:rsidRDefault="004620F3" w:rsidP="00B37BCB">
      <w:pPr>
        <w:pStyle w:val="Heading3"/>
      </w:pPr>
      <w:r w:rsidRPr="004620F3">
        <w:t>In the event all vendors fail to meet the same mandatory requirement in an RFP, the Division of Purchasing reserves the right, at its sole discretion, to waive that requirement for all vendors and to proceed with the evaluation.  In addition, the Division of Purchasing reserves the right to waive any minor irregularity or technicality found in any individual proposal.</w:t>
      </w:r>
    </w:p>
    <w:p w14:paraId="6DDDD71B" w14:textId="77777777" w:rsidR="004620F3" w:rsidRPr="004620F3" w:rsidRDefault="004620F3" w:rsidP="004620F3"/>
    <w:p w14:paraId="72921134" w14:textId="77777777" w:rsidR="005C10C4" w:rsidRDefault="004620F3" w:rsidP="00713C56">
      <w:pPr>
        <w:pStyle w:val="Heading2"/>
      </w:pPr>
      <w:r w:rsidRPr="004620F3">
        <w:t xml:space="preserve">Confidentiality and Proprietary Materials:  </w:t>
      </w:r>
    </w:p>
    <w:p w14:paraId="68AAF565" w14:textId="77777777" w:rsidR="005C10C4" w:rsidRDefault="005C10C4" w:rsidP="00B37BCB">
      <w:pPr>
        <w:pStyle w:val="Heading3"/>
        <w:numPr>
          <w:ilvl w:val="0"/>
          <w:numId w:val="0"/>
        </w:numPr>
        <w:ind w:left="720"/>
        <w:rPr>
          <w:rFonts w:eastAsia="Calibri"/>
        </w:rPr>
      </w:pPr>
    </w:p>
    <w:p w14:paraId="01950720" w14:textId="77777777" w:rsidR="004620F3" w:rsidRPr="004620F3" w:rsidRDefault="004620F3" w:rsidP="00B37BCB">
      <w:pPr>
        <w:pStyle w:val="Heading3"/>
        <w:rPr>
          <w:rFonts w:eastAsia="Calibri"/>
        </w:rPr>
      </w:pPr>
      <w:r w:rsidRPr="00EE03CF">
        <w:rPr>
          <w:rFonts w:eastAsia="Calibri"/>
        </w:rPr>
        <w:t>Pursuant to section 610.021, RSMo, proposals and related documents shall not be available for public review until a contract has been awarded or all proposals are rejected.</w:t>
      </w:r>
    </w:p>
    <w:p w14:paraId="4D3F0B86" w14:textId="77777777" w:rsidR="004620F3" w:rsidRPr="004620F3" w:rsidRDefault="004620F3" w:rsidP="004620F3">
      <w:pPr>
        <w:outlineLvl w:val="2"/>
        <w:rPr>
          <w:rFonts w:eastAsia="Calibri"/>
        </w:rPr>
      </w:pPr>
    </w:p>
    <w:p w14:paraId="06A9F6AA" w14:textId="77777777" w:rsidR="004620F3" w:rsidRPr="004620F3" w:rsidRDefault="004620F3" w:rsidP="00B37BCB">
      <w:pPr>
        <w:pStyle w:val="Heading3"/>
        <w:rPr>
          <w:rFonts w:eastAsia="Calibri"/>
        </w:rPr>
      </w:pPr>
      <w:r w:rsidRPr="004620F3">
        <w:rPr>
          <w:rFonts w:eastAsia="Calibri"/>
        </w:rPr>
        <w:t xml:space="preserve">Missouri Sunshine Law:  The Division of Purchasing is a governmental body under </w:t>
      </w:r>
      <w:r w:rsidR="00922536">
        <w:rPr>
          <w:rFonts w:eastAsia="Calibri"/>
        </w:rPr>
        <w:t xml:space="preserve">the </w:t>
      </w:r>
      <w:r w:rsidRPr="004620F3">
        <w:rPr>
          <w:rFonts w:eastAsia="Calibri"/>
        </w:rPr>
        <w:t>Missouri Sunshine Law (chapter 610, RSMo). Section 610.011, RSMo, requires that all provisions be "liberally construed and their exceptions strictly construed" to promote the public policy that records are open unless otherwise provided by law.</w:t>
      </w:r>
    </w:p>
    <w:p w14:paraId="416894AD" w14:textId="77777777" w:rsidR="004620F3" w:rsidRPr="004620F3" w:rsidRDefault="004620F3" w:rsidP="004620F3">
      <w:pPr>
        <w:outlineLvl w:val="2"/>
        <w:rPr>
          <w:rFonts w:eastAsia="Calibri"/>
        </w:rPr>
      </w:pPr>
    </w:p>
    <w:p w14:paraId="641C7E2C" w14:textId="77777777" w:rsidR="004620F3" w:rsidRPr="004620F3" w:rsidRDefault="004620F3" w:rsidP="00B37BCB">
      <w:pPr>
        <w:pStyle w:val="Heading3"/>
      </w:pPr>
      <w:r w:rsidRPr="004620F3">
        <w:rPr>
          <w:rFonts w:eastAsia="Calibri"/>
        </w:rPr>
        <w:t xml:space="preserve">Proposal Confidentiality:  Regardless of any claim by a vendor as to material being proprietary and not subject to copying or distribution, or how a vendor characterizes any information provided in its proposal, all material submitted by the vendor in conjunction with the RFP is subject to release after the award of a contract in relation to a request for public records under the Missouri Sunshine Law (see Chapter 610, RSMo). Only information expressly permitted to be closed pursuant to the strictly construed provisions of Missouri's Sunshine Law will be treated as a closed record by the Division of Purchasing and withheld from any public request submitted to the Division of Purchasing after award. </w:t>
      </w:r>
      <w:r w:rsidR="00922536">
        <w:rPr>
          <w:rFonts w:eastAsia="Calibri"/>
        </w:rPr>
        <w:t xml:space="preserve"> </w:t>
      </w:r>
      <w:r w:rsidRPr="004620F3">
        <w:rPr>
          <w:rFonts w:eastAsia="Calibri"/>
        </w:rPr>
        <w:t xml:space="preserve">The vendor should presume information provided to the Division of Purchasing in a proposal will be public following the award of the contract or after rejection of all proposals and made available upon request in accordance with the provisions of state law. </w:t>
      </w:r>
      <w:r w:rsidR="00922536">
        <w:rPr>
          <w:rFonts w:eastAsia="Calibri"/>
        </w:rPr>
        <w:t xml:space="preserve"> </w:t>
      </w:r>
      <w:r w:rsidRPr="004620F3">
        <w:rPr>
          <w:rFonts w:eastAsia="Calibri"/>
        </w:rPr>
        <w:t xml:space="preserve">The vendor's sole remedy for the state's denial of any confidentiality request shall be limited to withdrawal of their proposal in its entirety. </w:t>
      </w:r>
      <w:r w:rsidRPr="004620F3">
        <w:t xml:space="preserve">Except for information the Division of Purchasing deems confidential, the vendor is advised not to include any information in the proposal that the vendor does not want to be viewed by the public, including personal identifying information such as social security numbers.  </w:t>
      </w:r>
      <w:r w:rsidRPr="004620F3">
        <w:rPr>
          <w:rFonts w:eastAsia="Calibri"/>
        </w:rPr>
        <w:t xml:space="preserve">Therefore, </w:t>
      </w:r>
      <w:r w:rsidRPr="00A44570">
        <w:rPr>
          <w:rFonts w:eastAsia="Calibri"/>
        </w:rPr>
        <w:t>vendors should NOT include confidential material with their proposal.</w:t>
      </w:r>
    </w:p>
    <w:p w14:paraId="34214935" w14:textId="77777777" w:rsidR="004620F3" w:rsidRPr="004620F3" w:rsidRDefault="004620F3" w:rsidP="004620F3">
      <w:pPr>
        <w:outlineLvl w:val="2"/>
        <w:rPr>
          <w:rFonts w:eastAsia="Calibri"/>
        </w:rPr>
      </w:pPr>
    </w:p>
    <w:p w14:paraId="7C024D51" w14:textId="77777777" w:rsidR="004620F3" w:rsidRPr="004620F3" w:rsidRDefault="004620F3" w:rsidP="00B37BCB">
      <w:pPr>
        <w:pStyle w:val="Heading3"/>
        <w:rPr>
          <w:rFonts w:eastAsia="Calibri"/>
        </w:rPr>
      </w:pPr>
      <w:r w:rsidRPr="004620F3">
        <w:rPr>
          <w:rFonts w:eastAsia="Calibri"/>
        </w:rPr>
        <w:t>Information Not Considered Confidential:  In no event will the following be considered confidential or exempt from the Missouri Sunshine Law; however, this is not meant to be an all-inclusive list:</w:t>
      </w:r>
    </w:p>
    <w:p w14:paraId="7F5D1F2C" w14:textId="77777777" w:rsidR="004620F3" w:rsidRPr="004620F3" w:rsidRDefault="004620F3" w:rsidP="004620F3">
      <w:pPr>
        <w:rPr>
          <w:rFonts w:eastAsia="Calibri"/>
        </w:rPr>
      </w:pPr>
    </w:p>
    <w:p w14:paraId="3281D9D7" w14:textId="77777777" w:rsidR="004620F3" w:rsidRPr="004620F3" w:rsidRDefault="004620F3" w:rsidP="0048043C">
      <w:pPr>
        <w:pStyle w:val="Heading4"/>
        <w:rPr>
          <w:rFonts w:eastAsia="Calibri"/>
        </w:rPr>
      </w:pPr>
      <w:r w:rsidRPr="004620F3">
        <w:rPr>
          <w:rFonts w:eastAsia="Calibri"/>
        </w:rPr>
        <w:t>Vendor's entire proposal;</w:t>
      </w:r>
    </w:p>
    <w:p w14:paraId="3A8ED483" w14:textId="77777777" w:rsidR="004620F3" w:rsidRPr="004620F3" w:rsidRDefault="004620F3" w:rsidP="0048043C">
      <w:pPr>
        <w:pStyle w:val="Heading4"/>
        <w:rPr>
          <w:rFonts w:eastAsia="Calibri"/>
        </w:rPr>
      </w:pPr>
      <w:r w:rsidRPr="004620F3">
        <w:rPr>
          <w:rFonts w:eastAsia="Calibri"/>
        </w:rPr>
        <w:t>Vendor's pricing;</w:t>
      </w:r>
    </w:p>
    <w:p w14:paraId="147B8367" w14:textId="77777777" w:rsidR="004620F3" w:rsidRPr="004620F3" w:rsidRDefault="004620F3" w:rsidP="0048043C">
      <w:pPr>
        <w:pStyle w:val="Heading4"/>
        <w:rPr>
          <w:rFonts w:eastAsia="Calibri"/>
        </w:rPr>
      </w:pPr>
      <w:r w:rsidRPr="004620F3">
        <w:rPr>
          <w:rFonts w:eastAsia="Calibri"/>
        </w:rPr>
        <w:t>Vendor's proposed method of performance</w:t>
      </w:r>
      <w:r w:rsidR="00C5692D">
        <w:rPr>
          <w:rFonts w:eastAsia="Calibri"/>
        </w:rPr>
        <w:t>, approach, work plan, and technical capabilities</w:t>
      </w:r>
      <w:r w:rsidRPr="004620F3">
        <w:rPr>
          <w:rFonts w:eastAsia="Calibri"/>
        </w:rPr>
        <w:t xml:space="preserve"> including schedule of events and/or deliverables;</w:t>
      </w:r>
    </w:p>
    <w:p w14:paraId="616CC9C7" w14:textId="77777777" w:rsidR="004620F3" w:rsidRPr="004620F3" w:rsidRDefault="004620F3" w:rsidP="0048043C">
      <w:pPr>
        <w:pStyle w:val="Heading4"/>
        <w:rPr>
          <w:rFonts w:eastAsia="Calibri"/>
        </w:rPr>
      </w:pPr>
      <w:r w:rsidRPr="004620F3">
        <w:rPr>
          <w:rFonts w:eastAsia="Calibri"/>
        </w:rPr>
        <w:t>Vendor's experience information including customer lists or references; and</w:t>
      </w:r>
    </w:p>
    <w:p w14:paraId="2585BC73" w14:textId="77777777" w:rsidR="004620F3" w:rsidRPr="004620F3" w:rsidRDefault="004620F3" w:rsidP="0048043C">
      <w:pPr>
        <w:pStyle w:val="Heading4"/>
        <w:rPr>
          <w:rFonts w:eastAsia="Calibri"/>
        </w:rPr>
      </w:pPr>
      <w:r w:rsidRPr="004620F3">
        <w:rPr>
          <w:rFonts w:eastAsia="Calibri"/>
        </w:rPr>
        <w:t>Vendor's product specifications unless specifications disclose scientific and technological innovations in which the owner has a proprietary interest (see subsection 15 of section 610.021, RSMo).</w:t>
      </w:r>
    </w:p>
    <w:p w14:paraId="314CAE1D" w14:textId="522B67F2" w:rsidR="00C2440A" w:rsidRDefault="00C2440A">
      <w:pPr>
        <w:jc w:val="left"/>
        <w:rPr>
          <w:b/>
        </w:rPr>
      </w:pPr>
    </w:p>
    <w:p w14:paraId="5D79300F" w14:textId="36F6B363" w:rsidR="004620F3" w:rsidRPr="004620F3" w:rsidRDefault="004620F3" w:rsidP="00521C8F">
      <w:pPr>
        <w:pStyle w:val="Heading2"/>
        <w:keepNext/>
      </w:pPr>
      <w:r w:rsidRPr="004620F3">
        <w:t xml:space="preserve">Foreign Vendors:  </w:t>
      </w:r>
    </w:p>
    <w:p w14:paraId="0D358FE3" w14:textId="77777777" w:rsidR="004620F3" w:rsidRPr="004620F3" w:rsidRDefault="004620F3" w:rsidP="00521C8F">
      <w:pPr>
        <w:keepNext/>
      </w:pPr>
    </w:p>
    <w:p w14:paraId="5ADDA22C" w14:textId="77777777" w:rsidR="004620F3" w:rsidRPr="004620F3" w:rsidRDefault="004620F3" w:rsidP="00521C8F">
      <w:pPr>
        <w:pStyle w:val="Heading3"/>
        <w:keepNext/>
      </w:pPr>
      <w:r w:rsidRPr="004620F3">
        <w:t>Foreign vendors who do not have an Employer Identification Number assigned by the United States Internal Revenue Service (IRS) must complete the appropriate IRS W-8 form (found on the www.irs.gov website) and must attach this completed and signed form when registering on the MissouriBUYS (</w:t>
      </w:r>
      <w:hyperlink r:id="rId27" w:history="1">
        <w:r w:rsidRPr="004620F3">
          <w:rPr>
            <w:color w:val="0000FF"/>
            <w:u w:val="single"/>
          </w:rPr>
          <w:t>https://missouribuys.mo.gov</w:t>
        </w:r>
      </w:hyperlink>
      <w:r w:rsidRPr="004620F3">
        <w:t>) website.</w:t>
      </w:r>
    </w:p>
    <w:p w14:paraId="03A3605C" w14:textId="77777777" w:rsidR="004620F3" w:rsidRPr="004620F3" w:rsidRDefault="004620F3" w:rsidP="004620F3">
      <w:pPr>
        <w:outlineLvl w:val="2"/>
      </w:pPr>
    </w:p>
    <w:p w14:paraId="2DB44BE4" w14:textId="77777777" w:rsidR="004620F3" w:rsidRPr="004620F3" w:rsidRDefault="004620F3" w:rsidP="0048043C">
      <w:pPr>
        <w:pStyle w:val="Heading4"/>
      </w:pPr>
      <w:r w:rsidRPr="004620F3">
        <w:t>When submitting a proposal, the vendors who do not have an IRS Employer Identification Number should attach a note to the front page of their proposal advising the Division of Purchasing if:  (1) a completed and signed W-8 form is included with the proposal or (2) a completed and signed W-8 form is attached to their vendor registration profile on the MissouriBUYS website.</w:t>
      </w:r>
    </w:p>
    <w:p w14:paraId="78D03295" w14:textId="77777777" w:rsidR="004620F3" w:rsidRPr="004620F3" w:rsidRDefault="004620F3" w:rsidP="004620F3">
      <w:pPr>
        <w:outlineLvl w:val="2"/>
      </w:pPr>
    </w:p>
    <w:p w14:paraId="66316647" w14:textId="77777777" w:rsidR="004620F3" w:rsidRPr="004620F3" w:rsidRDefault="004620F3" w:rsidP="0048043C">
      <w:pPr>
        <w:pStyle w:val="Heading4"/>
      </w:pPr>
      <w:r w:rsidRPr="004620F3">
        <w:t>Foreign vendors that have an IRS Employer Identification Number may register as a vendor on the MissouriBUYS (</w:t>
      </w:r>
      <w:hyperlink r:id="rId28" w:history="1">
        <w:r w:rsidRPr="004620F3">
          <w:rPr>
            <w:color w:val="0000FF"/>
            <w:u w:val="single"/>
          </w:rPr>
          <w:t>https://missouribuys.mo.gov</w:t>
        </w:r>
      </w:hyperlink>
      <w:r w:rsidRPr="004620F3">
        <w:t>) website by using the IRS Employer Identification Number assigned to their company and attaching a completed and signed IRS W-9 form to their vendor registration profile.  (Note:  Attaching a completed and signed IRS W-8 form is not necessary.)</w:t>
      </w:r>
    </w:p>
    <w:p w14:paraId="102D9E38" w14:textId="77777777" w:rsidR="004620F3" w:rsidRPr="004620F3" w:rsidRDefault="004620F3" w:rsidP="004620F3">
      <w:pPr>
        <w:contextualSpacing/>
        <w:rPr>
          <w:rFonts w:eastAsiaTheme="minorHAnsi"/>
        </w:rPr>
      </w:pPr>
    </w:p>
    <w:p w14:paraId="411B7773" w14:textId="77777777" w:rsidR="004620F3" w:rsidRDefault="004620F3" w:rsidP="00713C56">
      <w:pPr>
        <w:pStyle w:val="Heading2"/>
      </w:pPr>
      <w:r w:rsidRPr="004620F3">
        <w:t>On</w:t>
      </w:r>
      <w:r w:rsidR="00B81F24">
        <w:t>-</w:t>
      </w:r>
      <w:r w:rsidRPr="004620F3">
        <w:t>line Submission of Solicitation Response:</w:t>
      </w:r>
    </w:p>
    <w:p w14:paraId="55C25DF4" w14:textId="77777777" w:rsidR="00EE03CF" w:rsidRPr="00EE03CF" w:rsidRDefault="00EE03CF" w:rsidP="00EE03CF"/>
    <w:p w14:paraId="1C9B380E" w14:textId="77777777" w:rsidR="00612A6E" w:rsidRPr="005B662E" w:rsidRDefault="00612A6E" w:rsidP="00B37BCB">
      <w:pPr>
        <w:pStyle w:val="Heading3"/>
      </w:pPr>
      <w:r w:rsidRPr="004620F3">
        <w:t>In order for the vendor to submit their proposal, the vendor must be registered in MissouriBUYS</w:t>
      </w:r>
      <w:r>
        <w:t xml:space="preserve">, powered </w:t>
      </w:r>
      <w:r w:rsidRPr="00892F29">
        <w:t xml:space="preserve">by MOVERS in a “Prospective” or “Spend Authorized” registration status.  The vendor must achieve </w:t>
      </w:r>
      <w:r w:rsidRPr="009A2B51">
        <w:t xml:space="preserve">“Approved” registration status in MissouriBUYS (WebProcure/Proactis) and </w:t>
      </w:r>
      <w:r w:rsidRPr="00892F29">
        <w:t>“</w:t>
      </w:r>
      <w:r w:rsidRPr="009A2B51">
        <w:t>Spend Authorized</w:t>
      </w:r>
      <w:r w:rsidRPr="00892F29">
        <w:t>” registration status in MissouriBUYS</w:t>
      </w:r>
      <w:r w:rsidRPr="009A2B51">
        <w:t>, powered by MOVERS</w:t>
      </w:r>
      <w:r w:rsidRPr="00892F29">
        <w:t xml:space="preserve"> in order to be considered for a contract award</w:t>
      </w:r>
      <w:r w:rsidRPr="004620F3">
        <w:t>.</w:t>
      </w:r>
      <w:r w:rsidRPr="004E25F7">
        <w:t xml:space="preserve">  </w:t>
      </w:r>
      <w:r w:rsidRPr="004620F3">
        <w:t>MissouriBUYS</w:t>
      </w:r>
      <w:r>
        <w:t>, powered by MOVERS</w:t>
      </w:r>
      <w:r w:rsidRPr="004620F3">
        <w:t xml:space="preserve"> is the State of Missouri’s web-based </w:t>
      </w:r>
      <w:r>
        <w:t>procurement</w:t>
      </w:r>
      <w:r w:rsidRPr="004620F3">
        <w:t xml:space="preserve"> system located at </w:t>
      </w:r>
      <w:hyperlink r:id="rId29" w:history="1">
        <w:r w:rsidRPr="004620F3">
          <w:rPr>
            <w:color w:val="0000FF"/>
            <w:u w:val="single"/>
          </w:rPr>
          <w:t>https://www.missouribuys.mo.gov</w:t>
        </w:r>
      </w:hyperlink>
      <w:r w:rsidRPr="004620F3">
        <w:t xml:space="preserve">.  </w:t>
      </w:r>
      <w:r w:rsidRPr="005B662E">
        <w:t xml:space="preserve">Detailed instructions pertaining to vendor registration can be found at: </w:t>
      </w:r>
      <w:hyperlink r:id="rId30" w:history="1">
        <w:r w:rsidRPr="005B662E">
          <w:rPr>
            <w:color w:val="0000FF"/>
            <w:u w:val="single"/>
          </w:rPr>
          <w:t>https://missouribuys.mo.gov/media/pdf/vendor-registration-instructions</w:t>
        </w:r>
      </w:hyperlink>
      <w:r w:rsidRPr="005B662E">
        <w:t xml:space="preserve">. </w:t>
      </w:r>
    </w:p>
    <w:p w14:paraId="09C21F78" w14:textId="77777777" w:rsidR="00612A6E" w:rsidRPr="004620F3" w:rsidRDefault="00612A6E" w:rsidP="00612A6E">
      <w:pPr>
        <w:ind w:left="720"/>
        <w:outlineLvl w:val="2"/>
      </w:pPr>
    </w:p>
    <w:p w14:paraId="773E02C7" w14:textId="77777777" w:rsidR="00612A6E" w:rsidRPr="004620F3" w:rsidRDefault="00612A6E" w:rsidP="00B37BCB">
      <w:pPr>
        <w:pStyle w:val="Heading3"/>
      </w:pPr>
      <w:r>
        <w:t>T</w:t>
      </w:r>
      <w:r w:rsidRPr="004E25F7">
        <w:t xml:space="preserve">he registered vendor must submit their sealed proposal electronically through </w:t>
      </w:r>
      <w:r>
        <w:t>M</w:t>
      </w:r>
      <w:r w:rsidRPr="004E25F7">
        <w:t>issouri</w:t>
      </w:r>
      <w:r>
        <w:t>BUYS, powered by MOVERS</w:t>
      </w:r>
      <w:r w:rsidRPr="004E25F7">
        <w:t>.</w:t>
      </w:r>
      <w:r w:rsidRPr="004620F3">
        <w:t xml:space="preserve">  Hardcopy proposals are not accepted. All proposals must (1) be submitted by a duly authorized representative of the vendor’s organization, (2) contain all information required by the RFP, and (3) be priced as required.  Unless the RFP specifies otherwise, no other means of proposal submission, modification, or retraction or withdrawal shall be allowed.</w:t>
      </w:r>
    </w:p>
    <w:p w14:paraId="20FD7160" w14:textId="77777777" w:rsidR="00612A6E" w:rsidRPr="004620F3" w:rsidRDefault="00612A6E" w:rsidP="00612A6E">
      <w:pPr>
        <w:ind w:left="1260"/>
        <w:outlineLvl w:val="3"/>
      </w:pPr>
    </w:p>
    <w:p w14:paraId="35F324B3" w14:textId="77777777" w:rsidR="00612A6E" w:rsidRPr="004620F3" w:rsidRDefault="00612A6E" w:rsidP="00612A6E">
      <w:pPr>
        <w:pStyle w:val="Heading4"/>
      </w:pPr>
      <w:r w:rsidRPr="00B81F24">
        <w:t>Registered vendors must submit their proposal electronically through MissouriBUYS</w:t>
      </w:r>
      <w:r>
        <w:t>, powered by MOVERS</w:t>
      </w:r>
      <w:r w:rsidRPr="00B81F24">
        <w:t xml:space="preserve"> by completing the applicable on-line pricing and by completing, attaching, and submitting all completed RFP Vendor Response Exhibits (including </w:t>
      </w:r>
      <w:r w:rsidRPr="00B81F24">
        <w:rPr>
          <w:b/>
        </w:rPr>
        <w:t>Exhibit A, Proposal Signature Page</w:t>
      </w:r>
      <w:r w:rsidRPr="00B81F24">
        <w:t xml:space="preserve"> and</w:t>
      </w:r>
      <w:r w:rsidRPr="00B81F24">
        <w:rPr>
          <w:b/>
        </w:rPr>
        <w:t xml:space="preserve"> </w:t>
      </w:r>
      <w:r w:rsidRPr="00B81F24">
        <w:t>all other exhibits) and all other contents of their proposal.</w:t>
      </w:r>
      <w:r w:rsidRPr="004620F3">
        <w:t xml:space="preserve"> The registered vendor is instructed to review the RFP submission provisions carefully to ensure they are providing all required pricing, including applicable renewal pricing. Instructions on how a registered vendor responds to a bid on-line are available on the MissouriBUYS</w:t>
      </w:r>
      <w:r>
        <w:t>, powered by MOVERS</w:t>
      </w:r>
      <w:r w:rsidRPr="004620F3">
        <w:t xml:space="preserve"> website at: </w:t>
      </w:r>
      <w:hyperlink r:id="rId31" w:history="1">
        <w:r w:rsidR="005B662E" w:rsidRPr="008C1C21">
          <w:rPr>
            <w:rStyle w:val="Hyperlink"/>
          </w:rPr>
          <w:t>https://missouribuys.mo.gov/media/pdf/movers-bid-response-instructions</w:t>
        </w:r>
      </w:hyperlink>
      <w:r w:rsidR="005B662E">
        <w:t xml:space="preserve"> </w:t>
      </w:r>
      <w:r w:rsidRPr="005B662E">
        <w:t>(see Bid Response Instructions for</w:t>
      </w:r>
      <w:r>
        <w:t xml:space="preserve"> MissouriBUYS, powered by MOVERS</w:t>
      </w:r>
      <w:r w:rsidRPr="0048043C">
        <w:t>)</w:t>
      </w:r>
      <w:r w:rsidRPr="00B81F24">
        <w:t>.</w:t>
      </w:r>
      <w:r w:rsidRPr="004620F3">
        <w:t xml:space="preserve"> Electronic responses shall not be submitted via email.</w:t>
      </w:r>
    </w:p>
    <w:p w14:paraId="4BD3C30A" w14:textId="77777777" w:rsidR="00612A6E" w:rsidRPr="004620F3" w:rsidRDefault="00612A6E" w:rsidP="00612A6E">
      <w:pPr>
        <w:ind w:left="1260" w:hanging="540"/>
        <w:outlineLvl w:val="4"/>
      </w:pPr>
    </w:p>
    <w:p w14:paraId="15EE3293" w14:textId="3E528380" w:rsidR="00612A6E" w:rsidRPr="005B662E" w:rsidRDefault="00612A6E" w:rsidP="00612A6E">
      <w:pPr>
        <w:pStyle w:val="Heading4"/>
      </w:pPr>
      <w:r w:rsidRPr="004620F3">
        <w:t>The exhibits, forms, and Pricing Page(s) provided herein should be saved into a word processing document, completed by a registered vendor, and then sent as an attachment to the electronic submission in MissouriBUYS</w:t>
      </w:r>
      <w:r>
        <w:t>, powered by MOVERS</w:t>
      </w:r>
      <w:r w:rsidRPr="004620F3">
        <w:t>. Other information requested or required may be sent as an attachment in MissouriBUYS</w:t>
      </w:r>
      <w:r>
        <w:t>, powered by MOVERS</w:t>
      </w:r>
      <w:r w:rsidRPr="004620F3">
        <w:t xml:space="preserve">. Be sure to </w:t>
      </w:r>
      <w:r w:rsidRPr="005B662E">
        <w:t>include the solicitation number, company name, and a contact name on any electronic attachments. All of the vendor’s response attachments should be searchable.</w:t>
      </w:r>
      <w:r w:rsidR="00777EE5">
        <w:t xml:space="preserve"> Each attachment submitted in MissouriBUYS, powered by MOVERS must not exceed a 100MB file size.</w:t>
      </w:r>
    </w:p>
    <w:p w14:paraId="6E16E001" w14:textId="77777777" w:rsidR="00612A6E" w:rsidRPr="004620F3" w:rsidRDefault="00612A6E" w:rsidP="00612A6E">
      <w:pPr>
        <w:outlineLvl w:val="2"/>
      </w:pPr>
    </w:p>
    <w:p w14:paraId="0C6DA42D" w14:textId="77777777" w:rsidR="00777EE5" w:rsidRPr="004620F3" w:rsidRDefault="00777EE5" w:rsidP="582445A1">
      <w:pPr>
        <w:pStyle w:val="Heading5"/>
        <w:tabs>
          <w:tab w:val="num" w:pos="360"/>
        </w:tabs>
      </w:pPr>
      <w:r w:rsidRPr="582445A1">
        <w:t>In the event the registered vendor attaches information with their proposal that is allowed by the Missouri Sunshine Law to be exempt from public disclosure, such specific material of their proposal must be attached as a separate document and clearly marked as confidential along with an explanation of what qualifies the specific material to be held as confidential pursuant to the provisions of section 610.021, RSMo. The vendor's failure to follow these instructions shall relieve the state of any obligation to preserve the confidentiality of the documents.</w:t>
      </w:r>
    </w:p>
    <w:p w14:paraId="55C67BB7" w14:textId="77777777" w:rsidR="00612A6E" w:rsidRPr="004620F3" w:rsidRDefault="00612A6E" w:rsidP="00612A6E">
      <w:pPr>
        <w:rPr>
          <w:rFonts w:eastAsia="Calibri"/>
        </w:rPr>
      </w:pPr>
    </w:p>
    <w:p w14:paraId="3A84FEC3" w14:textId="77777777" w:rsidR="00612A6E" w:rsidRPr="004620F3" w:rsidRDefault="00612A6E" w:rsidP="00612A6E">
      <w:pPr>
        <w:pStyle w:val="Heading4"/>
      </w:pPr>
      <w:r w:rsidRPr="004620F3">
        <w:t xml:space="preserve">Faxed and emailed proposals shall not be accepted.  However, faxed and e-mail no-bid notifications shall be accepted. </w:t>
      </w:r>
    </w:p>
    <w:p w14:paraId="1B2E4C2B" w14:textId="77777777" w:rsidR="00612A6E" w:rsidRPr="004620F3" w:rsidRDefault="00612A6E" w:rsidP="00612A6E"/>
    <w:p w14:paraId="5A2CD27B" w14:textId="77777777" w:rsidR="00612A6E" w:rsidRPr="004620F3" w:rsidRDefault="00612A6E" w:rsidP="00B37BCB">
      <w:pPr>
        <w:pStyle w:val="Heading3"/>
      </w:pPr>
      <w:r w:rsidRPr="004620F3">
        <w:t xml:space="preserve">The vendor is solely responsible for ensuring timely submission of their </w:t>
      </w:r>
      <w:r>
        <w:t xml:space="preserve">electronic </w:t>
      </w:r>
      <w:r w:rsidRPr="004620F3">
        <w:t>solicitation response.  Failure to allow adequate time prior to the proposal end date and time to complete and submit a response to a solicitation, particularly in the event technical support assistance is required, places the vendor and their response at risk of not being accepted on time.</w:t>
      </w:r>
    </w:p>
    <w:p w14:paraId="04938FC1" w14:textId="77777777" w:rsidR="00612A6E" w:rsidRPr="004620F3" w:rsidRDefault="00612A6E" w:rsidP="00612A6E"/>
    <w:p w14:paraId="2BFE9523" w14:textId="77777777" w:rsidR="00612A6E" w:rsidRPr="004620F3" w:rsidRDefault="00612A6E" w:rsidP="00B37BCB">
      <w:pPr>
        <w:pStyle w:val="Heading3"/>
      </w:pPr>
      <w:r w:rsidRPr="00B81F24">
        <w:t>If a registered vendor submits multiple responses in MissouriBUYS</w:t>
      </w:r>
      <w:r>
        <w:t>, powered by MOVERS</w:t>
      </w:r>
      <w:r w:rsidRPr="00B81F24">
        <w:t xml:space="preserve"> and if such responses are not identical, the vendor should explain which response is valid or if both responses are valid as alternative responses.  </w:t>
      </w:r>
      <w:r w:rsidRPr="004620F3">
        <w:t>In the absence of an explanation, the State of Missouri shall consider the response which serves its best interest to be valid.</w:t>
      </w:r>
    </w:p>
    <w:p w14:paraId="60AC3821" w14:textId="77777777" w:rsidR="00612A6E" w:rsidRPr="004620F3" w:rsidRDefault="00612A6E" w:rsidP="00612A6E">
      <w:pPr>
        <w:outlineLvl w:val="3"/>
      </w:pPr>
    </w:p>
    <w:p w14:paraId="49F230B7" w14:textId="77777777" w:rsidR="00612A6E" w:rsidRDefault="00612A6E" w:rsidP="00B37BCB">
      <w:pPr>
        <w:pStyle w:val="Heading3"/>
      </w:pPr>
      <w:r w:rsidRPr="004620F3">
        <w:t>To ensure software compatibility with the MissouriBUYS</w:t>
      </w:r>
      <w:r>
        <w:t>, powered by MOVERS</w:t>
      </w:r>
      <w:r w:rsidRPr="004620F3">
        <w:t xml:space="preserve">, the vendor should submit the proposal attachments in Microsoft Word, Microsoft Excel, or Adobe PDF.  </w:t>
      </w:r>
      <w:r>
        <w:t xml:space="preserve">The vendor should use the Microsoft Edge web browser when submitting their proposal response in MissouriBUYS, powered by MOVERS.  </w:t>
      </w:r>
      <w:r w:rsidRPr="004620F3">
        <w:t xml:space="preserve">A vendor’s failure to follow these instructions and instead use a different application or method for completion and submission of attachments could render some </w:t>
      </w:r>
      <w:r>
        <w:t xml:space="preserve">or all </w:t>
      </w:r>
      <w:r w:rsidRPr="004620F3">
        <w:t>of the vendor's response to be unreadable which could negatively impact the evaluation of the vendor's response.</w:t>
      </w:r>
    </w:p>
    <w:p w14:paraId="6B43B771" w14:textId="77777777" w:rsidR="00612A6E" w:rsidRDefault="00612A6E" w:rsidP="00612A6E"/>
    <w:p w14:paraId="1FE15786" w14:textId="77777777" w:rsidR="00612A6E" w:rsidRPr="005B662E" w:rsidRDefault="00612A6E" w:rsidP="00612A6E">
      <w:pPr>
        <w:pStyle w:val="Heading4"/>
      </w:pPr>
      <w:r w:rsidRPr="005B662E">
        <w:t xml:space="preserve">If vendor technical assistance is needed when submitting a proposal response, contact </w:t>
      </w:r>
      <w:hyperlink r:id="rId32" w:history="1">
        <w:r w:rsidR="005B662E" w:rsidRPr="005B662E">
          <w:rPr>
            <w:rStyle w:val="Hyperlink"/>
          </w:rPr>
          <w:t>solicitations@oa.mo.gov</w:t>
        </w:r>
      </w:hyperlink>
      <w:r w:rsidRPr="005B662E">
        <w:t>.</w:t>
      </w:r>
    </w:p>
    <w:p w14:paraId="22E771B2" w14:textId="77777777" w:rsidR="00612A6E" w:rsidRPr="004620F3" w:rsidRDefault="00612A6E" w:rsidP="00612A6E">
      <w:pPr>
        <w:outlineLvl w:val="2"/>
      </w:pPr>
    </w:p>
    <w:p w14:paraId="24016E1E" w14:textId="77777777" w:rsidR="00612A6E" w:rsidRDefault="00612A6E" w:rsidP="00B37BCB">
      <w:pPr>
        <w:pStyle w:val="Heading3"/>
      </w:pPr>
      <w:r w:rsidRPr="004620F3">
        <w:t>Proposals may be modified</w:t>
      </w:r>
      <w:r>
        <w:t xml:space="preserve"> </w:t>
      </w:r>
      <w:r w:rsidRPr="004620F3">
        <w:t>on-line in MissouriBUYS</w:t>
      </w:r>
      <w:r>
        <w:t>, powered by MOVERS</w:t>
      </w:r>
      <w:r w:rsidRPr="004620F3">
        <w:t xml:space="preserve"> prior to the official end date and time. Other </w:t>
      </w:r>
      <w:r>
        <w:t xml:space="preserve">methods to </w:t>
      </w:r>
      <w:r w:rsidRPr="004620F3">
        <w:t>request to modify</w:t>
      </w:r>
      <w:r>
        <w:t xml:space="preserve"> </w:t>
      </w:r>
      <w:r w:rsidRPr="004620F3">
        <w:t xml:space="preserve">a </w:t>
      </w:r>
      <w:r w:rsidRPr="00C5692D">
        <w:t xml:space="preserve">proposal prior to the official end date and time </w:t>
      </w:r>
      <w:r w:rsidRPr="004620F3">
        <w:t>shall not be honored.</w:t>
      </w:r>
    </w:p>
    <w:p w14:paraId="65EA2E11" w14:textId="77777777" w:rsidR="00612A6E" w:rsidRPr="00392773" w:rsidRDefault="00612A6E" w:rsidP="00612A6E"/>
    <w:p w14:paraId="63F632B7" w14:textId="77777777" w:rsidR="00612A6E" w:rsidRPr="005B662E" w:rsidRDefault="00612A6E" w:rsidP="00B37BCB">
      <w:pPr>
        <w:pStyle w:val="Heading3"/>
      </w:pPr>
      <w:r w:rsidRPr="005B662E">
        <w:t>To retrac</w:t>
      </w:r>
      <w:r w:rsidR="005B662E" w:rsidRPr="005B662E">
        <w:t>t</w:t>
      </w:r>
      <w:r w:rsidRPr="005B662E">
        <w:t xml:space="preserve"> a proposal on-line in MissouriBUYS, powered by MOVERS</w:t>
      </w:r>
      <w:r w:rsidRPr="005B662E">
        <w:rPr>
          <w:bCs/>
          <w:color w:val="000000" w:themeColor="text1"/>
        </w:rPr>
        <w:t>, please see the Revise and Retract Supplier Response Online Reference Guide</w:t>
      </w:r>
      <w:r w:rsidRPr="005B662E">
        <w:t xml:space="preserve"> found at:  </w:t>
      </w:r>
      <w:hyperlink r:id="rId33" w:history="1">
        <w:r w:rsidR="005B662E" w:rsidRPr="005B662E">
          <w:rPr>
            <w:rStyle w:val="Hyperlink"/>
          </w:rPr>
          <w:t>https://missouribuys.mo.gov/media/pdf/revise-and-retract-supplier-response-movers</w:t>
        </w:r>
      </w:hyperlink>
      <w:r w:rsidR="005B662E" w:rsidRPr="005B662E">
        <w:t>.</w:t>
      </w:r>
    </w:p>
    <w:p w14:paraId="77048FF0" w14:textId="77777777" w:rsidR="005B662E" w:rsidRPr="005B662E" w:rsidRDefault="005B662E" w:rsidP="005B662E"/>
    <w:p w14:paraId="0512D4E4" w14:textId="77777777" w:rsidR="00612A6E" w:rsidRPr="004620F3" w:rsidRDefault="00612A6E" w:rsidP="00B37BCB">
      <w:pPr>
        <w:pStyle w:val="Heading3"/>
      </w:pPr>
      <w:r w:rsidRPr="004620F3">
        <w:t>A proposal may also be withdrawn after the proposal opening through submission of a written request by an authorized representative of the vendor</w:t>
      </w:r>
      <w:r>
        <w:t xml:space="preserve"> to the Division of Purchasing</w:t>
      </w:r>
      <w:r w:rsidRPr="004620F3">
        <w:t>.  Justification of withdrawal decision may include a significant error or exposure of proposal information that may cause irreparable harm to the vendor.</w:t>
      </w:r>
    </w:p>
    <w:p w14:paraId="3E7DD51E" w14:textId="77777777" w:rsidR="00612A6E" w:rsidRPr="004620F3" w:rsidRDefault="00612A6E" w:rsidP="00612A6E"/>
    <w:p w14:paraId="7C65B2C4" w14:textId="77777777" w:rsidR="00612A6E" w:rsidRPr="004620F3" w:rsidRDefault="00612A6E" w:rsidP="00B37BCB">
      <w:pPr>
        <w:pStyle w:val="Heading3"/>
      </w:pPr>
      <w:r w:rsidRPr="004620F3">
        <w:t xml:space="preserve">When submitting </w:t>
      </w:r>
      <w:r>
        <w:t>their e</w:t>
      </w:r>
      <w:r w:rsidRPr="004620F3">
        <w:t>lectronic</w:t>
      </w:r>
      <w:r>
        <w:t xml:space="preserve"> proposal</w:t>
      </w:r>
      <w:r w:rsidRPr="004620F3">
        <w:t>, the registered vendor indicates acceptance of all RFP requirements, terms and conditions by clicking on the "Accept" button on the Overview tab</w:t>
      </w:r>
      <w:r>
        <w:t xml:space="preserve"> in MissouriBUYS, powered by MOVERS</w:t>
      </w:r>
      <w:r w:rsidRPr="004620F3">
        <w:t>.  Failure to do so may result in rejection of the proposal unless the vendor’s full compliance with those documents is indicated elsewhere within the vendor’s response.</w:t>
      </w:r>
    </w:p>
    <w:p w14:paraId="6488055B" w14:textId="77777777" w:rsidR="00612A6E" w:rsidRPr="004620F3" w:rsidRDefault="00612A6E" w:rsidP="00612A6E">
      <w:pPr>
        <w:ind w:left="720"/>
        <w:outlineLvl w:val="2"/>
      </w:pPr>
    </w:p>
    <w:p w14:paraId="51427383" w14:textId="77777777" w:rsidR="00612A6E" w:rsidRPr="004620F3" w:rsidRDefault="00612A6E" w:rsidP="00B37BCB">
      <w:pPr>
        <w:pStyle w:val="Heading3"/>
      </w:pPr>
      <w:r w:rsidRPr="004620F3">
        <w:t>It shall be the sole responsibility of the vendor to monitor the MissouriBUYS</w:t>
      </w:r>
      <w:r>
        <w:t>, powered by MOVERS Bid Board</w:t>
      </w:r>
      <w:r w:rsidR="00D72ACD">
        <w:t xml:space="preserve">, </w:t>
      </w:r>
      <w:hyperlink r:id="rId34" w:history="1">
        <w:r w:rsidR="00D72ACD" w:rsidRPr="008C1C21">
          <w:rPr>
            <w:rStyle w:val="Hyperlink"/>
          </w:rPr>
          <w:t>https://missouribuys.mo.gov/bid-board</w:t>
        </w:r>
      </w:hyperlink>
      <w:r w:rsidR="00D72ACD">
        <w:t xml:space="preserve">, </w:t>
      </w:r>
      <w:r w:rsidRPr="004620F3">
        <w:t xml:space="preserve">to obtain a copy of the </w:t>
      </w:r>
      <w:r>
        <w:t>RFP amendment</w:t>
      </w:r>
      <w:r w:rsidRPr="004620F3">
        <w:t xml:space="preserve">(s).  Registered </w:t>
      </w:r>
      <w:r w:rsidRPr="00AF7D2A">
        <w:t xml:space="preserve">vendors who received e-mail notification of the proposal opportunity when the RFP was established and registered vendors who have responded to the RFP on-line prior to an </w:t>
      </w:r>
      <w:r w:rsidRPr="009A2B51">
        <w:t>amendment</w:t>
      </w:r>
      <w:r w:rsidRPr="00AF7D2A">
        <w:t xml:space="preserve"> being issued should receive e-mail notification of the </w:t>
      </w:r>
      <w:r w:rsidRPr="009A2B51">
        <w:t>amendment</w:t>
      </w:r>
      <w:r w:rsidRPr="00AF7D2A">
        <w:t>(s).  Registered vendors who received e-mail notification of the proposal opportunity when the RFP was established and registered vendors who have responded to the proposal on-line prior to a cancellation being issued should receive e-mail notification of a cancellation issued prior to the proposal end date and time specified in the RFP. If the RFP is cancelled after the proposal end date and time specified in the RFP, the buyer of record will send email notification to all vendors that responded to the RFP informing them of the cancellation of the RFP.</w:t>
      </w:r>
    </w:p>
    <w:p w14:paraId="71142992" w14:textId="77777777" w:rsidR="00612A6E" w:rsidRDefault="00612A6E" w:rsidP="00713C56">
      <w:pPr>
        <w:pStyle w:val="Heading2"/>
      </w:pPr>
      <w:r w:rsidRPr="004620F3">
        <w:t xml:space="preserve">Proposal Opening:  </w:t>
      </w:r>
    </w:p>
    <w:p w14:paraId="2D8BB6F5" w14:textId="77777777" w:rsidR="00612A6E" w:rsidRDefault="00612A6E" w:rsidP="00713C56">
      <w:pPr>
        <w:pStyle w:val="Heading2"/>
        <w:numPr>
          <w:ilvl w:val="0"/>
          <w:numId w:val="0"/>
        </w:numPr>
        <w:ind w:left="720"/>
      </w:pPr>
    </w:p>
    <w:p w14:paraId="63F6A4A7" w14:textId="77777777" w:rsidR="00612A6E" w:rsidRPr="004620F3" w:rsidRDefault="00612A6E" w:rsidP="00B37BCB">
      <w:pPr>
        <w:pStyle w:val="Heading3"/>
      </w:pPr>
      <w:r w:rsidRPr="00EE03CF">
        <w:t xml:space="preserve">Proposal openings will </w:t>
      </w:r>
      <w:r>
        <w:t>occur</w:t>
      </w:r>
      <w:r w:rsidRPr="00EE03CF">
        <w:t xml:space="preserve"> on the proposal end date and the opening time specified on the RFP document.  Only the names of the respondents/vendors will be made available to the public after the proposal opening.  All vendors may view the same proposal response information on the MissouriBUYS</w:t>
      </w:r>
      <w:r>
        <w:t>, powered by MOVERS</w:t>
      </w:r>
      <w:r w:rsidRPr="00EE03CF">
        <w:t xml:space="preserve"> System.  The contents of the responses shall not be disclosed at this time.</w:t>
      </w:r>
    </w:p>
    <w:p w14:paraId="081777BC" w14:textId="77777777" w:rsidR="00612A6E" w:rsidRPr="004620F3" w:rsidRDefault="00612A6E" w:rsidP="00612A6E">
      <w:pPr>
        <w:contextualSpacing/>
      </w:pPr>
    </w:p>
    <w:p w14:paraId="07590B57" w14:textId="77777777" w:rsidR="00612A6E" w:rsidRPr="004620F3" w:rsidRDefault="00612A6E" w:rsidP="00B37BCB">
      <w:pPr>
        <w:pStyle w:val="Heading3"/>
      </w:pPr>
      <w:r w:rsidRPr="004620F3">
        <w:t>Late Proposals:  Proposals which are not received in the MissouriBUYS</w:t>
      </w:r>
      <w:r>
        <w:t>, powered by MOVERS</w:t>
      </w:r>
      <w:r w:rsidRPr="004620F3">
        <w:t xml:space="preserve"> System prior to the official proposal end date and time shall be considered late, regardless of the degree of lateness, and normally will not be opened.  Late proposals may only be opened and considered under extraordinary circumstances in accordance with 1 CSR 40-1.050.</w:t>
      </w:r>
    </w:p>
    <w:p w14:paraId="7E14CA3D" w14:textId="77777777" w:rsidR="004620F3" w:rsidRPr="004620F3" w:rsidRDefault="004620F3" w:rsidP="004620F3">
      <w:pPr>
        <w:tabs>
          <w:tab w:val="left" w:pos="990"/>
          <w:tab w:val="left" w:pos="3870"/>
          <w:tab w:val="left" w:pos="4320"/>
          <w:tab w:val="left" w:pos="4770"/>
          <w:tab w:val="left" w:pos="6030"/>
          <w:tab w:val="left" w:pos="6840"/>
        </w:tabs>
        <w:rPr>
          <w:b/>
        </w:rPr>
      </w:pPr>
    </w:p>
    <w:p w14:paraId="7E9F8ADB" w14:textId="77777777" w:rsidR="004620F3" w:rsidRPr="00202DA0" w:rsidRDefault="004620F3" w:rsidP="00713C56">
      <w:pPr>
        <w:pStyle w:val="Heading2"/>
      </w:pPr>
      <w:r w:rsidRPr="00202DA0">
        <w:t xml:space="preserve">Award Determination:  </w:t>
      </w:r>
    </w:p>
    <w:p w14:paraId="499EE7C6" w14:textId="77777777" w:rsidR="004620F3" w:rsidRPr="00202DA0" w:rsidRDefault="004620F3" w:rsidP="004620F3">
      <w:pPr>
        <w:ind w:left="720"/>
        <w:outlineLvl w:val="2"/>
      </w:pPr>
    </w:p>
    <w:p w14:paraId="702E6647" w14:textId="432A977D" w:rsidR="004620F3" w:rsidRPr="00202DA0" w:rsidRDefault="004620F3" w:rsidP="00B37BCB">
      <w:pPr>
        <w:pStyle w:val="Heading3"/>
      </w:pPr>
      <w:r w:rsidRPr="00202DA0">
        <w:t>The contract</w:t>
      </w:r>
      <w:r w:rsidR="00202DA0" w:rsidRPr="00202DA0">
        <w:t xml:space="preserve"> </w:t>
      </w:r>
      <w:r w:rsidRPr="00202DA0">
        <w:t xml:space="preserve">shall be awarded to the lowest and best proposal. </w:t>
      </w:r>
    </w:p>
    <w:p w14:paraId="3F169958" w14:textId="77777777" w:rsidR="004620F3" w:rsidRPr="00202DA0" w:rsidRDefault="004620F3" w:rsidP="004620F3"/>
    <w:p w14:paraId="6105A001" w14:textId="631666F9" w:rsidR="004620F3" w:rsidRPr="00202DA0" w:rsidRDefault="004620F3" w:rsidP="00B37BCB">
      <w:pPr>
        <w:pStyle w:val="Heading3"/>
      </w:pPr>
      <w:r w:rsidRPr="00202DA0">
        <w:t>Award shall be made to the vendor whose proposal (1) complies with all mandatory specifications and requirements of the RFP and (2) is the lowest and best proposal, considering price, responsibility of the vendor, and all other evaluation criteria specified in the RFP and any subsequent negotiations, and (3) complies with chapter 34, RSMo, other applicable Missouri statutes, and all applicable Executive Orders.</w:t>
      </w:r>
    </w:p>
    <w:p w14:paraId="2FD83ACE" w14:textId="77777777" w:rsidR="004620F3" w:rsidRPr="00202DA0" w:rsidRDefault="004620F3" w:rsidP="004620F3">
      <w:pPr>
        <w:ind w:left="1260"/>
        <w:outlineLvl w:val="3"/>
      </w:pPr>
    </w:p>
    <w:p w14:paraId="1554AEA8" w14:textId="77777777" w:rsidR="004620F3" w:rsidRPr="00202DA0" w:rsidRDefault="004620F3" w:rsidP="00B37BCB">
      <w:pPr>
        <w:pStyle w:val="Heading3"/>
      </w:pPr>
      <w:r w:rsidRPr="00202DA0">
        <w:t>Purchasing reserves the right to make awards by item, group of items, or an all or none basis.  The grouping of items awarded shall be determined by the Division of Purchasing based upon factors such as item similarity, location, administrative efficiency, or other considerations in the best interest of the State of Missouri.</w:t>
      </w:r>
    </w:p>
    <w:p w14:paraId="6CBD10E3" w14:textId="77777777" w:rsidR="004620F3" w:rsidRPr="004620F3" w:rsidRDefault="004620F3" w:rsidP="004620F3">
      <w:pPr>
        <w:ind w:left="1260"/>
        <w:outlineLvl w:val="3"/>
      </w:pPr>
    </w:p>
    <w:p w14:paraId="2C3DB499" w14:textId="77777777" w:rsidR="004620F3" w:rsidRPr="004620F3" w:rsidRDefault="004620F3" w:rsidP="00B37BCB">
      <w:pPr>
        <w:pStyle w:val="Heading3"/>
        <w:rPr>
          <w:rFonts w:eastAsia="Calibri"/>
        </w:rPr>
      </w:pPr>
      <w:r w:rsidRPr="004620F3">
        <w:t>Any award of a contract shall be made by notification from the Division of Purchasing to the successful vendor. The final determination of contract award(s) shall be made by the Division of Purchasing.</w:t>
      </w:r>
    </w:p>
    <w:p w14:paraId="56462D38" w14:textId="77777777" w:rsidR="004620F3" w:rsidRPr="004620F3" w:rsidRDefault="004620F3" w:rsidP="004620F3">
      <w:pPr>
        <w:outlineLvl w:val="2"/>
      </w:pPr>
    </w:p>
    <w:p w14:paraId="5D419CCD" w14:textId="77777777" w:rsidR="004620F3" w:rsidRPr="004620F3" w:rsidRDefault="004620F3" w:rsidP="00B37BCB">
      <w:pPr>
        <w:pStyle w:val="Heading3"/>
      </w:pPr>
      <w:r w:rsidRPr="004620F3">
        <w:t>By virtue of statutory authority, a preference will be given to materials, products, supplies, provisions and all other articles produced, manufactured, mined, processed or grown within the State of Missouri and to all firms, corporations or individuals doing business as Missouri firms, corporations or individuals.  Such preference shall be given when quality is equal or better and delivered price is the same or less.</w:t>
      </w:r>
    </w:p>
    <w:p w14:paraId="39294E0C" w14:textId="77777777" w:rsidR="004620F3" w:rsidRPr="004620F3" w:rsidRDefault="004620F3" w:rsidP="004620F3">
      <w:pPr>
        <w:ind w:left="1152"/>
        <w:outlineLvl w:val="3"/>
      </w:pPr>
    </w:p>
    <w:p w14:paraId="00A3F995" w14:textId="77777777" w:rsidR="004E25F7" w:rsidRPr="004E25F7" w:rsidRDefault="004E25F7" w:rsidP="00B37BCB">
      <w:pPr>
        <w:pStyle w:val="Heading3"/>
      </w:pPr>
      <w:r w:rsidRPr="004E25F7">
        <w:t>After a contract is executed or all proposals are rejected, all proposals are uploaded for public viewing into the Division of Purchasing’s imaging system known as the Awarded Bid and Contract Document Search system (</w:t>
      </w:r>
      <w:hyperlink r:id="rId35" w:history="1">
        <w:r w:rsidRPr="004E25F7">
          <w:rPr>
            <w:rStyle w:val="Hyperlink"/>
          </w:rPr>
          <w:t>https://purch.oa.mo.gov/bidding-contracts/awarded-bid-contract-document-search</w:t>
        </w:r>
      </w:hyperlink>
      <w:r w:rsidRPr="004E25F7">
        <w:t xml:space="preserve">).  </w:t>
      </w:r>
    </w:p>
    <w:p w14:paraId="2DAA66BA" w14:textId="77777777" w:rsidR="004E25F7" w:rsidRPr="004E25F7" w:rsidRDefault="004E25F7" w:rsidP="004E25F7">
      <w:pPr>
        <w:ind w:left="1152"/>
        <w:outlineLvl w:val="3"/>
      </w:pPr>
    </w:p>
    <w:p w14:paraId="7D33BDBE" w14:textId="77777777" w:rsidR="004E25F7" w:rsidRPr="004E25F7" w:rsidRDefault="004E25F7" w:rsidP="0048043C">
      <w:pPr>
        <w:pStyle w:val="Heading4"/>
      </w:pPr>
      <w:r w:rsidRPr="004E25F7">
        <w:t>The Division of Purchasing also posts proposal results on the MissouriBUYS Bid Board (</w:t>
      </w:r>
      <w:hyperlink r:id="rId36" w:history="1">
        <w:r w:rsidR="005B662E" w:rsidRPr="008C1C21">
          <w:rPr>
            <w:rStyle w:val="Hyperlink"/>
          </w:rPr>
          <w:t>https://missouribuys.mo.gov/bid-board</w:t>
        </w:r>
      </w:hyperlink>
      <w:r w:rsidRPr="004E25F7">
        <w:t xml:space="preserve">) for all vendors to view.  </w:t>
      </w:r>
    </w:p>
    <w:p w14:paraId="45031500" w14:textId="77777777" w:rsidR="004620F3" w:rsidRPr="004620F3" w:rsidRDefault="004620F3" w:rsidP="004620F3">
      <w:pPr>
        <w:ind w:left="1152"/>
        <w:outlineLvl w:val="3"/>
      </w:pPr>
    </w:p>
    <w:p w14:paraId="224983AF" w14:textId="77777777" w:rsidR="004620F3" w:rsidRPr="004620F3" w:rsidRDefault="004620F3" w:rsidP="0048043C">
      <w:pPr>
        <w:pStyle w:val="Heading4"/>
      </w:pPr>
      <w:r w:rsidRPr="004620F3">
        <w:t>Vendors that respond to an RFP will be notified of the award results via e-mail.</w:t>
      </w:r>
    </w:p>
    <w:p w14:paraId="794D8C84" w14:textId="77777777" w:rsidR="004620F3" w:rsidRPr="004620F3" w:rsidRDefault="004620F3" w:rsidP="004620F3">
      <w:pPr>
        <w:ind w:left="1152"/>
        <w:outlineLvl w:val="3"/>
      </w:pPr>
    </w:p>
    <w:p w14:paraId="2F1489C8" w14:textId="77777777" w:rsidR="004620F3" w:rsidRPr="004620F3" w:rsidRDefault="004620F3" w:rsidP="00713C56">
      <w:pPr>
        <w:pStyle w:val="Heading2"/>
      </w:pPr>
      <w:r w:rsidRPr="004620F3">
        <w:t xml:space="preserve">Evaluation Process: </w:t>
      </w:r>
    </w:p>
    <w:p w14:paraId="41F691CD" w14:textId="77777777" w:rsidR="004620F3" w:rsidRPr="004620F3" w:rsidRDefault="004620F3" w:rsidP="004620F3"/>
    <w:p w14:paraId="2B443EA4" w14:textId="6D7949D4" w:rsidR="004620F3" w:rsidRPr="004620F3" w:rsidRDefault="004620F3" w:rsidP="00B37BCB">
      <w:pPr>
        <w:pStyle w:val="Heading3"/>
      </w:pPr>
      <w:r w:rsidRPr="004620F3">
        <w:t>In order to complete the award identified above, the state will follow the evaluation process identified herein to determine the lowest and best vendor(s).</w:t>
      </w:r>
    </w:p>
    <w:p w14:paraId="7423D2E5" w14:textId="77777777" w:rsidR="004620F3" w:rsidRPr="004620F3" w:rsidRDefault="004620F3" w:rsidP="004620F3"/>
    <w:p w14:paraId="1D5E99AC" w14:textId="77777777" w:rsidR="004620F3" w:rsidRPr="004620F3" w:rsidRDefault="004620F3" w:rsidP="00B37BCB">
      <w:pPr>
        <w:pStyle w:val="Heading3"/>
      </w:pPr>
      <w:r w:rsidRPr="004620F3">
        <w:rPr>
          <w:bCs/>
          <w:color w:val="000000" w:themeColor="text1"/>
        </w:rPr>
        <w:t xml:space="preserve">Evaluation Committee and Subject Matter Expert(s):  </w:t>
      </w:r>
      <w:r w:rsidRPr="004620F3">
        <w:t xml:space="preserve">The vendor is advised that an evaluation committee and possibly subject-matter experts will be used to review and assess the proposals for responsiveness to mandatory requirements of the RFP in accordance with the evaluation criteria stated in the RFP.  The ethical standards of 1 CSR 40-1.050(7)(O) will apply to evaluators.  </w:t>
      </w:r>
    </w:p>
    <w:p w14:paraId="513A2656" w14:textId="77777777" w:rsidR="004620F3" w:rsidRPr="004620F3" w:rsidRDefault="004620F3" w:rsidP="004620F3">
      <w:pPr>
        <w:outlineLvl w:val="2"/>
      </w:pPr>
    </w:p>
    <w:p w14:paraId="3EDD9CB1" w14:textId="77777777" w:rsidR="004620F3" w:rsidRPr="004620F3" w:rsidRDefault="004620F3" w:rsidP="00B37BCB">
      <w:pPr>
        <w:pStyle w:val="Heading3"/>
      </w:pPr>
      <w:r w:rsidRPr="004620F3">
        <w:t xml:space="preserve">Compliance Review: Each proposal submitted in response to the RFP will be reviewed for compliance with the mandatory requirements of the RFP.  The vendor shall understand the state will not award a contract to a vendor with a non-responsive (non-compliant) proposal.  </w:t>
      </w:r>
    </w:p>
    <w:p w14:paraId="56D0F7E8" w14:textId="77777777" w:rsidR="004620F3" w:rsidRPr="004620F3" w:rsidRDefault="004620F3" w:rsidP="004620F3"/>
    <w:p w14:paraId="29C375AB" w14:textId="77777777" w:rsidR="004620F3" w:rsidRPr="004620F3" w:rsidRDefault="004620F3" w:rsidP="0048043C">
      <w:pPr>
        <w:pStyle w:val="Heading4"/>
      </w:pPr>
      <w:r w:rsidRPr="004620F3">
        <w:t>A proposal which contains non-responsiveness issues which could never be expected to be brought into compliance, even if given an opportunity for competitive negotiations, shall be considered unacceptable and eliminated from further consideration in the evaluation.</w:t>
      </w:r>
    </w:p>
    <w:p w14:paraId="4A85FAA9" w14:textId="77777777" w:rsidR="004620F3" w:rsidRPr="004620F3" w:rsidRDefault="004620F3" w:rsidP="004620F3">
      <w:pPr>
        <w:ind w:left="1152"/>
        <w:outlineLvl w:val="3"/>
      </w:pPr>
    </w:p>
    <w:p w14:paraId="10EE018F" w14:textId="77777777" w:rsidR="004620F3" w:rsidRPr="004620F3" w:rsidRDefault="004620F3" w:rsidP="0048043C">
      <w:pPr>
        <w:pStyle w:val="Heading4"/>
      </w:pPr>
      <w:r w:rsidRPr="004620F3">
        <w:t>Proposals with non-responsiveness issues which could be corrected during competitive negotiations, if conducted, shall be considered potentially acceptable and remain in the evaluation process until a decision is made in regard to competitive negotiations.</w:t>
      </w:r>
      <w:r w:rsidR="004E25F7" w:rsidRPr="004E25F7">
        <w:t xml:space="preserve"> Proposals that remain non-responsive at the conclusion of the evaluation process, whether competitive negotiations were or were not conducted, shall be considered non-responsive and therefore ineligible for contract award.</w:t>
      </w:r>
    </w:p>
    <w:p w14:paraId="15BE8E76" w14:textId="77777777" w:rsidR="004620F3" w:rsidRPr="004620F3" w:rsidRDefault="004620F3" w:rsidP="004620F3">
      <w:pPr>
        <w:ind w:left="1152"/>
        <w:outlineLvl w:val="3"/>
      </w:pPr>
    </w:p>
    <w:p w14:paraId="4A6C1198" w14:textId="77777777" w:rsidR="004620F3" w:rsidRPr="004620F3" w:rsidRDefault="004620F3" w:rsidP="0048043C">
      <w:pPr>
        <w:pStyle w:val="Heading4"/>
      </w:pPr>
      <w:r w:rsidRPr="004620F3">
        <w:t>In the event only one proposal is received, the State of Missouri reserves the right to review the proposal to determine if the vendor is responsive, responsible, and reliable and is therefore eligible for award in lieu of conducting an assessment of the proposal in accordance with the evaluation criteria identified herein.  Such determination shall be based upon information submitted in the proposal.</w:t>
      </w:r>
    </w:p>
    <w:p w14:paraId="2EEBCE0F" w14:textId="77777777" w:rsidR="004620F3" w:rsidRPr="004620F3" w:rsidRDefault="004620F3" w:rsidP="004620F3">
      <w:pPr>
        <w:ind w:left="1152"/>
        <w:outlineLvl w:val="3"/>
      </w:pPr>
    </w:p>
    <w:p w14:paraId="274CE71F" w14:textId="77777777" w:rsidR="004620F3" w:rsidRPr="004620F3" w:rsidRDefault="004620F3" w:rsidP="0048043C">
      <w:pPr>
        <w:pStyle w:val="Heading4"/>
      </w:pPr>
      <w:r w:rsidRPr="004620F3">
        <w:t>The Division of Purchasing reserves the right to reject any and all proposals.</w:t>
      </w:r>
    </w:p>
    <w:p w14:paraId="4C4B69A7" w14:textId="77777777" w:rsidR="004620F3" w:rsidRPr="004620F3" w:rsidRDefault="004620F3" w:rsidP="004620F3">
      <w:pPr>
        <w:ind w:left="1152"/>
        <w:outlineLvl w:val="3"/>
      </w:pPr>
    </w:p>
    <w:p w14:paraId="0420F9E6" w14:textId="77777777" w:rsidR="004620F3" w:rsidRPr="004620F3" w:rsidRDefault="004620F3" w:rsidP="0048043C">
      <w:pPr>
        <w:pStyle w:val="Heading4"/>
      </w:pPr>
      <w:r w:rsidRPr="004620F3">
        <w:t xml:space="preserve">The Division of Purchasing monitors all procurement activities to detect any possibility of deliberate restraint of competition, collusion among vendors, price-fixing by vendors, or any other anticompetitive conduct by vendors which appears to violate state and federal antitrust laws.  Any suspected violation shall be referred to the Missouri Attorney General’s Office for appropriate action.  </w:t>
      </w:r>
    </w:p>
    <w:p w14:paraId="001F91F3" w14:textId="77777777" w:rsidR="004620F3" w:rsidRPr="004620F3" w:rsidRDefault="004620F3" w:rsidP="004620F3"/>
    <w:p w14:paraId="562EBCE4" w14:textId="77777777" w:rsidR="004620F3" w:rsidRPr="00C5692D" w:rsidRDefault="004620F3" w:rsidP="00B37BCB">
      <w:pPr>
        <w:pStyle w:val="Heading3"/>
      </w:pPr>
      <w:r w:rsidRPr="004620F3">
        <w:t xml:space="preserve">Business Compliance Requirements: </w:t>
      </w:r>
      <w:r w:rsidRPr="00A44570">
        <w:t>Due to lead times for obtaining the information needed to complete the Business Compliance Exhibits, vendors are encouraged to IMMEDIATELY begin securing these verifications when preparing a proposal</w:t>
      </w:r>
      <w:r w:rsidRPr="004620F3">
        <w:t xml:space="preserve">.  In order to be </w:t>
      </w:r>
      <w:r w:rsidR="004E25F7">
        <w:t>considered eligible for award of a</w:t>
      </w:r>
      <w:r w:rsidRPr="004620F3">
        <w:t xml:space="preserve"> contract, the vendor must be in compliance with the laws regarding conducting business in the State of Missouri and provide the applicable documentation prior to the award of a contract.  Vendor’s failure to complete the pre-work necessary for submission of completed business compliance exhibits identified below prior to submission of their proposal may result in a non-compliance determination of their proposal response.  In order to </w:t>
      </w:r>
      <w:r w:rsidRPr="00C5692D">
        <w:t xml:space="preserve">verify the vendor’s compliance, the state will review the vendor’s response to the following Business Compliance Exhibits:  </w:t>
      </w:r>
    </w:p>
    <w:p w14:paraId="5A1157B6" w14:textId="77777777" w:rsidR="004620F3" w:rsidRPr="00521C8F" w:rsidRDefault="004620F3" w:rsidP="004620F3"/>
    <w:p w14:paraId="665EC405" w14:textId="38CD7522" w:rsidR="004620F3" w:rsidRPr="00521C8F" w:rsidRDefault="004620F3" w:rsidP="0048043C">
      <w:pPr>
        <w:pStyle w:val="Heading4"/>
      </w:pPr>
      <w:r w:rsidRPr="00521C8F">
        <w:t xml:space="preserve">Business Compliance Exhibit </w:t>
      </w:r>
      <w:r w:rsidR="00521C8F" w:rsidRPr="00521C8F">
        <w:t>I</w:t>
      </w:r>
      <w:r w:rsidRPr="00521C8F">
        <w:t xml:space="preserve">, State of Missouri Tax Compliance - In accordance with section 34.040.7 RSMo, the vendor must be in tax compliance with the Missouri Department of Revenue.  The Missouri Department of Revenue will issue a “Vendor No Tax Due” certificate if the vendor is properly registered to collect and have properly remitted sales and/or use tax, or if the vendor is not making retail sales in Missouri.  </w:t>
      </w:r>
    </w:p>
    <w:p w14:paraId="5C92EB07" w14:textId="77777777" w:rsidR="004620F3" w:rsidRPr="00521C8F" w:rsidRDefault="004620F3" w:rsidP="004620F3">
      <w:pPr>
        <w:ind w:left="1152"/>
        <w:outlineLvl w:val="3"/>
      </w:pPr>
    </w:p>
    <w:p w14:paraId="0B4F4503" w14:textId="2D1D3D26" w:rsidR="004620F3" w:rsidRPr="00521C8F" w:rsidRDefault="004620F3" w:rsidP="0048043C">
      <w:pPr>
        <w:pStyle w:val="Heading4"/>
      </w:pPr>
      <w:r w:rsidRPr="00521C8F">
        <w:t xml:space="preserve">Business Compliance Exhibit </w:t>
      </w:r>
      <w:r w:rsidR="00521C8F" w:rsidRPr="00521C8F">
        <w:t>J</w:t>
      </w:r>
      <w:r w:rsidRPr="00521C8F">
        <w:t xml:space="preserve">, Registration of Business Name with the Missouri Secretary of State - In accordance with section 351.572, RSMo, the vendor must </w:t>
      </w:r>
      <w:r w:rsidR="00C5692D" w:rsidRPr="00521C8F">
        <w:t xml:space="preserve">obtain a certification of authority  be properly registered with the </w:t>
      </w:r>
      <w:r w:rsidRPr="00521C8F">
        <w:t>Missouri Secretary of State or identify how the vendor’s business is exempt from registering with the Missouri Secretary of State.</w:t>
      </w:r>
    </w:p>
    <w:p w14:paraId="7B1732EB" w14:textId="77777777" w:rsidR="004620F3" w:rsidRPr="00521C8F" w:rsidRDefault="004620F3" w:rsidP="004620F3">
      <w:pPr>
        <w:ind w:left="720"/>
        <w:contextualSpacing/>
      </w:pPr>
    </w:p>
    <w:p w14:paraId="44094F5E" w14:textId="361DF88A" w:rsidR="004620F3" w:rsidRPr="00521C8F" w:rsidRDefault="004620F3" w:rsidP="0048043C">
      <w:pPr>
        <w:pStyle w:val="Heading4"/>
      </w:pPr>
      <w:r w:rsidRPr="00521C8F">
        <w:t xml:space="preserve">Business Compliance Exhibit </w:t>
      </w:r>
      <w:r w:rsidR="00521C8F" w:rsidRPr="00521C8F">
        <w:t>K</w:t>
      </w:r>
      <w:r w:rsidRPr="00521C8F">
        <w:t>, Business Entity Certification, Enrollment Documentation, and Affidavit of Work Authorization - Pursuant to section 285.530, RSMo, if the vendor meets the section 285.525, RSMo, definition of a “business entity” (</w:t>
      </w:r>
      <w:hyperlink r:id="rId37" w:anchor=":%7E:text=285.530.,liability%20of%20contractors%20and%20subcontractors" w:history="1">
        <w:r w:rsidR="00D64BDB" w:rsidRPr="00521C8F">
          <w:rPr>
            <w:rStyle w:val="Hyperlink"/>
          </w:rPr>
          <w:t>https://revisor.mo.gov/main/OneSection.aspx?section=285.530#:%7E:text=285.530.,liability%20of%20contractors%20and%20subcontractors</w:t>
        </w:r>
      </w:hyperlink>
      <w:r w:rsidR="00D64BDB" w:rsidRPr="00521C8F">
        <w:t xml:space="preserve"> </w:t>
      </w:r>
      <w:r w:rsidRPr="00521C8F">
        <w:t xml:space="preserve">), the vendor must affirm the vendor’s enrollment and participation in the E-Verify federal work authorization program with respect to the employees hired after enrollment in the program who are proposed to work in connection with the services requested herein.  The vendor should complete applicable portions of Exhibit </w:t>
      </w:r>
      <w:r w:rsidR="00521C8F" w:rsidRPr="00521C8F">
        <w:t>K</w:t>
      </w:r>
      <w:r w:rsidRPr="00521C8F">
        <w:t xml:space="preserve">, Business Entity Certification, Enrollment Documentation, and Affidavit of Work Authorization.  </w:t>
      </w:r>
    </w:p>
    <w:p w14:paraId="34369580" w14:textId="77777777" w:rsidR="004620F3" w:rsidRPr="00521C8F" w:rsidRDefault="004620F3" w:rsidP="004620F3"/>
    <w:p w14:paraId="2D122CDD" w14:textId="12948CF7" w:rsidR="004620F3" w:rsidRPr="00521C8F" w:rsidRDefault="004620F3" w:rsidP="0048043C">
      <w:pPr>
        <w:pStyle w:val="Heading4"/>
      </w:pPr>
      <w:r w:rsidRPr="00521C8F">
        <w:t xml:space="preserve">Business Compliance Exhibit </w:t>
      </w:r>
      <w:r w:rsidR="00521C8F" w:rsidRPr="00521C8F">
        <w:t>L</w:t>
      </w:r>
      <w:r w:rsidRPr="00521C8F">
        <w:t>, Anti-Discrimination Against Israel Act Certification - Pursuant to section 34.600, RSMo, if the vendor meets the section 34.600, RSMo, definition of a “company” (</w:t>
      </w:r>
      <w:hyperlink r:id="rId38" w:history="1">
        <w:r w:rsidR="009D777D" w:rsidRPr="00521C8F">
          <w:rPr>
            <w:rStyle w:val="Hyperlink"/>
          </w:rPr>
          <w:t>https://revisor.mo.gov/main/OneSection.aspx?section=34.600</w:t>
        </w:r>
      </w:hyperlink>
      <w:r w:rsidR="009D777D" w:rsidRPr="00521C8F">
        <w:t xml:space="preserve"> </w:t>
      </w:r>
      <w:r w:rsidRPr="00521C8F">
        <w:t xml:space="preserve">) and the vendor has ten or more employees, the vendor must certify in writing that the vendor is not currently engaged in a boycott of goods or services from the State of Israel as defined in section 34.600, RSMo, and shall not engage in a boycott of goods or services from the State of Israel, if awarded a contract, for the duration of the contract.    </w:t>
      </w:r>
    </w:p>
    <w:p w14:paraId="2D4FDA33" w14:textId="77777777" w:rsidR="004620F3" w:rsidRPr="00521C8F" w:rsidRDefault="004620F3" w:rsidP="004620F3">
      <w:pPr>
        <w:ind w:left="720"/>
        <w:outlineLvl w:val="2"/>
      </w:pPr>
    </w:p>
    <w:p w14:paraId="6B72AE0B" w14:textId="13B96504" w:rsidR="004620F3" w:rsidRPr="00521C8F" w:rsidRDefault="004620F3" w:rsidP="0048043C">
      <w:pPr>
        <w:pStyle w:val="Heading4"/>
      </w:pPr>
      <w:r w:rsidRPr="00521C8F">
        <w:t xml:space="preserve">Business Compliance Exhibit </w:t>
      </w:r>
      <w:r w:rsidR="00521C8F" w:rsidRPr="00521C8F">
        <w:t>M</w:t>
      </w:r>
      <w:r w:rsidRPr="00521C8F">
        <w:t>, Services Outside the United States - If any services offered under this RFP are being performed at sites outside the United States, the vendor must disclose such fact and provide details with the proposal.</w:t>
      </w:r>
    </w:p>
    <w:p w14:paraId="298BBBD5" w14:textId="77777777" w:rsidR="004620F3" w:rsidRPr="00521C8F" w:rsidRDefault="004620F3" w:rsidP="004620F3"/>
    <w:p w14:paraId="70B19A24" w14:textId="1EE46B58" w:rsidR="004620F3" w:rsidRPr="00521C8F" w:rsidRDefault="004620F3" w:rsidP="0048043C">
      <w:pPr>
        <w:pStyle w:val="Heading4"/>
      </w:pPr>
      <w:r w:rsidRPr="00521C8F">
        <w:t xml:space="preserve">Business Compliance Exhibit </w:t>
      </w:r>
      <w:r w:rsidR="00521C8F" w:rsidRPr="00521C8F">
        <w:t>N</w:t>
      </w:r>
      <w:r w:rsidRPr="00521C8F">
        <w:t>, Employee/Conflict of Interest</w:t>
      </w:r>
    </w:p>
    <w:p w14:paraId="68734705" w14:textId="77777777" w:rsidR="004620F3" w:rsidRPr="00521C8F" w:rsidRDefault="004620F3" w:rsidP="004620F3">
      <w:pPr>
        <w:ind w:left="720"/>
        <w:contextualSpacing/>
      </w:pPr>
    </w:p>
    <w:p w14:paraId="2978730B" w14:textId="20A5079F" w:rsidR="004620F3" w:rsidRPr="004620F3" w:rsidRDefault="004620F3" w:rsidP="0048043C">
      <w:pPr>
        <w:pStyle w:val="Heading4"/>
      </w:pPr>
      <w:r w:rsidRPr="00521C8F">
        <w:t xml:space="preserve">Business Compliance Exhibit </w:t>
      </w:r>
      <w:r w:rsidR="00521C8F" w:rsidRPr="00521C8F">
        <w:t>O</w:t>
      </w:r>
      <w:r w:rsidRPr="00521C8F">
        <w:t xml:space="preserve">, Federal Funding Unique Identity ID - The vendor must not be presently debarred, suspended, proposed for debarment, declared ineligible, or voluntarily excluded from participation in the contract by any Federal department or agency pursuant to 2 CFR Part 180, or any other applicable law.  The vendor should provide its Unique Identity ID number and on the Exhibit </w:t>
      </w:r>
      <w:r w:rsidR="00521C8F" w:rsidRPr="00521C8F">
        <w:t>O</w:t>
      </w:r>
      <w:r w:rsidRPr="00521C8F">
        <w:t>, Federal Funding</w:t>
      </w:r>
      <w:r w:rsidRPr="00A44570">
        <w:t xml:space="preserve"> Unique Identity ID</w:t>
      </w:r>
      <w:r w:rsidRPr="004620F3">
        <w:t>.</w:t>
      </w:r>
    </w:p>
    <w:p w14:paraId="11A2A6F7" w14:textId="77777777" w:rsidR="00202DA0" w:rsidRDefault="00202DA0" w:rsidP="00202DA0">
      <w:pPr>
        <w:pStyle w:val="Heading4"/>
        <w:numPr>
          <w:ilvl w:val="0"/>
          <w:numId w:val="0"/>
        </w:numPr>
        <w:ind w:left="1260"/>
      </w:pPr>
    </w:p>
    <w:p w14:paraId="0DBF9AB4" w14:textId="61122F04" w:rsidR="004620F3" w:rsidRPr="004620F3" w:rsidRDefault="004620F3" w:rsidP="0048043C">
      <w:pPr>
        <w:pStyle w:val="Heading4"/>
      </w:pPr>
      <w:r w:rsidRPr="00A44570">
        <w:t>General Business Compliance</w:t>
      </w:r>
      <w:r w:rsidRPr="004620F3">
        <w:t xml:space="preserve"> - The vendor must be in compliance with the laws regarding conducting business in the State of Missouri.  The vendor certifies by signing the signature page of this original document and any </w:t>
      </w:r>
      <w:r w:rsidR="00721ED8">
        <w:t>amendment</w:t>
      </w:r>
      <w:r w:rsidRPr="004620F3">
        <w:t xml:space="preserve"> signature page(s) that the vendor and any proposed subcontractors either are presently in compliance with such laws or shall be in compliance with such laws prior to any resulting contract award.  Likewise, the successful vendor shall remain in compliance with such laws for the duration of the resulting contract.  The vendor shall provide documentation of compliance upon request by the Division of Purchasing.  The compliance to conduct business in the state shall include, but not necessarily be limited to:</w:t>
      </w:r>
    </w:p>
    <w:p w14:paraId="0A9EB293" w14:textId="77777777" w:rsidR="004620F3" w:rsidRPr="004620F3" w:rsidRDefault="004620F3" w:rsidP="004620F3">
      <w:pPr>
        <w:ind w:left="738"/>
        <w:outlineLvl w:val="3"/>
      </w:pPr>
    </w:p>
    <w:p w14:paraId="05357A50" w14:textId="77777777" w:rsidR="004620F3" w:rsidRPr="004620F3" w:rsidRDefault="004620F3" w:rsidP="0048043C">
      <w:pPr>
        <w:pStyle w:val="Heading5"/>
        <w:rPr>
          <w:lang w:val="en"/>
        </w:rPr>
      </w:pPr>
      <w:r w:rsidRPr="004620F3">
        <w:rPr>
          <w:lang w:val="en"/>
        </w:rPr>
        <w:t>Taxes (e.g., city/county/state/federal)</w:t>
      </w:r>
    </w:p>
    <w:p w14:paraId="6FA1F86C" w14:textId="77777777" w:rsidR="004620F3" w:rsidRPr="004620F3" w:rsidRDefault="004620F3" w:rsidP="0048043C">
      <w:pPr>
        <w:pStyle w:val="Heading5"/>
        <w:rPr>
          <w:lang w:val="en"/>
        </w:rPr>
      </w:pPr>
      <w:r w:rsidRPr="004620F3">
        <w:rPr>
          <w:lang w:val="en"/>
        </w:rPr>
        <w:t>State and local certifications (e.g., professions/occupations/activities)</w:t>
      </w:r>
    </w:p>
    <w:p w14:paraId="33C42B44" w14:textId="77777777" w:rsidR="004620F3" w:rsidRPr="004620F3" w:rsidRDefault="004620F3" w:rsidP="0048043C">
      <w:pPr>
        <w:pStyle w:val="Heading5"/>
        <w:rPr>
          <w:lang w:val="en"/>
        </w:rPr>
      </w:pPr>
      <w:r w:rsidRPr="004620F3">
        <w:rPr>
          <w:lang w:val="en"/>
        </w:rPr>
        <w:t>Licenses and permits (e.g., city/county license, sales permits)</w:t>
      </w:r>
    </w:p>
    <w:p w14:paraId="07BC9611" w14:textId="77777777" w:rsidR="004620F3" w:rsidRPr="004620F3" w:rsidRDefault="004620F3" w:rsidP="0048043C">
      <w:pPr>
        <w:pStyle w:val="Heading5"/>
        <w:rPr>
          <w:lang w:val="en"/>
        </w:rPr>
      </w:pPr>
      <w:r w:rsidRPr="004620F3">
        <w:rPr>
          <w:lang w:val="en"/>
        </w:rPr>
        <w:t xml:space="preserve">Insurance (e.g., worker’s compensation/unemployment compensation) </w:t>
      </w:r>
    </w:p>
    <w:p w14:paraId="68D5ACCA" w14:textId="77777777" w:rsidR="004620F3" w:rsidRPr="004620F3" w:rsidRDefault="004620F3" w:rsidP="004620F3"/>
    <w:p w14:paraId="6852BE70" w14:textId="77777777" w:rsidR="004620F3" w:rsidRPr="004620F3" w:rsidRDefault="004620F3" w:rsidP="0048043C">
      <w:pPr>
        <w:pStyle w:val="Heading4"/>
      </w:pPr>
      <w:r w:rsidRPr="004620F3">
        <w:t>Each proposal submitted in response the RFP will be reviewed for business compliance with the laws regarding conducting business in the state of Missouri.</w:t>
      </w:r>
    </w:p>
    <w:p w14:paraId="4960AE98" w14:textId="77777777" w:rsidR="004620F3" w:rsidRPr="004620F3" w:rsidRDefault="004620F3" w:rsidP="004620F3">
      <w:pPr>
        <w:ind w:left="1152"/>
        <w:outlineLvl w:val="3"/>
      </w:pPr>
    </w:p>
    <w:p w14:paraId="50D332D3" w14:textId="77777777" w:rsidR="004620F3" w:rsidRPr="004620F3" w:rsidRDefault="004620F3" w:rsidP="00B37BCB">
      <w:pPr>
        <w:pStyle w:val="Heading3"/>
      </w:pPr>
      <w:r w:rsidRPr="004620F3">
        <w:t>Clarifications and Corrections:  Any clerical error, apparent on its face, may be corrected by the buyer before contract award.  Upon discovering an apparent clerical error, the buyer will contact the vendor and request clarification of the intended proposal.  The correction shall be incorporated in the notice of award, if applicable.  Examples of apparent clerical errors are:  1) misplacement of a decimal point; and 2) obvious mistake in designation of unit.</w:t>
      </w:r>
    </w:p>
    <w:p w14:paraId="5151A57D" w14:textId="77777777" w:rsidR="004620F3" w:rsidRPr="004620F3" w:rsidRDefault="004620F3" w:rsidP="004620F3">
      <w:pPr>
        <w:ind w:left="1260" w:hanging="540"/>
      </w:pPr>
    </w:p>
    <w:p w14:paraId="44468846" w14:textId="77777777" w:rsidR="004620F3" w:rsidRPr="004620F3" w:rsidRDefault="004620F3" w:rsidP="0048043C">
      <w:pPr>
        <w:pStyle w:val="Heading4"/>
      </w:pPr>
      <w:r w:rsidRPr="004620F3">
        <w:t>Purchasing reserves the right to request clarification of any portion of the vendor’s response in order to verify the intent of the vendor.  The vendor is cautioned, however, that its response may be subject to acceptance or rejection without further clarification.</w:t>
      </w:r>
    </w:p>
    <w:p w14:paraId="60E6B36E" w14:textId="77777777" w:rsidR="004620F3" w:rsidRPr="004620F3" w:rsidRDefault="004620F3" w:rsidP="004620F3">
      <w:pPr>
        <w:outlineLvl w:val="2"/>
      </w:pPr>
    </w:p>
    <w:p w14:paraId="58E25FE9" w14:textId="77777777" w:rsidR="004620F3" w:rsidRPr="004620F3" w:rsidRDefault="004620F3" w:rsidP="00B37BCB">
      <w:pPr>
        <w:pStyle w:val="Heading3"/>
      </w:pPr>
      <w:r w:rsidRPr="004620F3">
        <w:rPr>
          <w:bCs/>
        </w:rPr>
        <w:t>Evaluation Criteria:</w:t>
      </w:r>
      <w:r w:rsidRPr="00A44570">
        <w:t xml:space="preserve">  </w:t>
      </w:r>
      <w:r w:rsidRPr="004620F3">
        <w:t xml:space="preserve">After determining that a proposal satisfies the mandatory requirements stated in the RFP, the evaluator(s) shall use both objective analysis and subjective judgment in conducting an assessment of the proposal in accordance with the evaluation criteria stated below.  Each responsive proposal will receive a score for each element of the evaluation criteria, and the table below identifies the maximum point totals available for each evaluation element, the rating available for each evaluation element, and the available score for each rating.  </w:t>
      </w:r>
    </w:p>
    <w:p w14:paraId="7F864CBA" w14:textId="77777777" w:rsidR="004620F3" w:rsidRPr="004620F3" w:rsidRDefault="004620F3" w:rsidP="004620F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1182"/>
        <w:gridCol w:w="85"/>
        <w:gridCol w:w="889"/>
        <w:gridCol w:w="254"/>
        <w:gridCol w:w="39"/>
        <w:gridCol w:w="975"/>
        <w:gridCol w:w="293"/>
        <w:gridCol w:w="39"/>
        <w:gridCol w:w="691"/>
        <w:gridCol w:w="498"/>
        <w:gridCol w:w="1611"/>
        <w:gridCol w:w="2271"/>
      </w:tblGrid>
      <w:tr w:rsidR="004620F3" w:rsidRPr="004620F3" w14:paraId="67699541" w14:textId="77777777" w:rsidTr="002174AC">
        <w:tc>
          <w:tcPr>
            <w:tcW w:w="547" w:type="pct"/>
            <w:shd w:val="clear" w:color="auto" w:fill="A6A6A6"/>
          </w:tcPr>
          <w:p w14:paraId="5E3A68AA" w14:textId="77777777" w:rsidR="004620F3" w:rsidRPr="004620F3" w:rsidRDefault="004620F3" w:rsidP="004620F3">
            <w:pPr>
              <w:rPr>
                <w:b/>
              </w:rPr>
            </w:pPr>
            <w:r w:rsidRPr="004620F3">
              <w:rPr>
                <w:b/>
              </w:rPr>
              <w:t>Evaluation</w:t>
            </w:r>
          </w:p>
          <w:p w14:paraId="01CE2D95" w14:textId="77777777" w:rsidR="004620F3" w:rsidRPr="004620F3" w:rsidRDefault="00167B11" w:rsidP="004620F3">
            <w:pPr>
              <w:rPr>
                <w:b/>
              </w:rPr>
            </w:pPr>
            <w:r>
              <w:rPr>
                <w:b/>
              </w:rPr>
              <w:t>Criteria</w:t>
            </w:r>
          </w:p>
        </w:tc>
        <w:tc>
          <w:tcPr>
            <w:tcW w:w="3236" w:type="pct"/>
            <w:gridSpan w:val="11"/>
            <w:shd w:val="clear" w:color="auto" w:fill="A6A6A6"/>
          </w:tcPr>
          <w:p w14:paraId="5DB76F37" w14:textId="77777777" w:rsidR="004620F3" w:rsidRPr="004620F3" w:rsidRDefault="004620F3" w:rsidP="004620F3">
            <w:pPr>
              <w:rPr>
                <w:b/>
              </w:rPr>
            </w:pPr>
            <w:r w:rsidRPr="004620F3">
              <w:rPr>
                <w:b/>
              </w:rPr>
              <w:t>Evaluation Element</w:t>
            </w:r>
          </w:p>
        </w:tc>
        <w:tc>
          <w:tcPr>
            <w:tcW w:w="1217" w:type="pct"/>
            <w:shd w:val="clear" w:color="auto" w:fill="A6A6A6"/>
          </w:tcPr>
          <w:p w14:paraId="613272C3" w14:textId="77777777" w:rsidR="004620F3" w:rsidRPr="004620F3" w:rsidRDefault="004620F3" w:rsidP="004620F3">
            <w:pPr>
              <w:jc w:val="center"/>
              <w:rPr>
                <w:b/>
              </w:rPr>
            </w:pPr>
            <w:r w:rsidRPr="004620F3">
              <w:rPr>
                <w:b/>
              </w:rPr>
              <w:t xml:space="preserve"> Maximum Points</w:t>
            </w:r>
          </w:p>
        </w:tc>
      </w:tr>
      <w:tr w:rsidR="004620F3" w:rsidRPr="004620F3" w14:paraId="69D55D81" w14:textId="77777777" w:rsidTr="002174AC">
        <w:tc>
          <w:tcPr>
            <w:tcW w:w="3783" w:type="pct"/>
            <w:gridSpan w:val="12"/>
          </w:tcPr>
          <w:p w14:paraId="588FC676" w14:textId="77777777" w:rsidR="004620F3" w:rsidRPr="004620F3" w:rsidRDefault="004620F3" w:rsidP="004620F3">
            <w:pPr>
              <w:rPr>
                <w:b/>
              </w:rPr>
            </w:pPr>
            <w:r w:rsidRPr="004620F3">
              <w:rPr>
                <w:b/>
              </w:rPr>
              <w:t xml:space="preserve">COST PROPOSAL </w:t>
            </w:r>
          </w:p>
        </w:tc>
        <w:tc>
          <w:tcPr>
            <w:tcW w:w="1217" w:type="pct"/>
          </w:tcPr>
          <w:p w14:paraId="1EBD93A2" w14:textId="1148BB55" w:rsidR="004620F3" w:rsidRPr="00521C8F" w:rsidRDefault="005325A0" w:rsidP="004620F3">
            <w:pPr>
              <w:jc w:val="center"/>
              <w:rPr>
                <w:b/>
                <w:bCs/>
              </w:rPr>
            </w:pPr>
            <w:r w:rsidRPr="00521C8F">
              <w:rPr>
                <w:b/>
                <w:bCs/>
              </w:rPr>
              <w:t>90</w:t>
            </w:r>
            <w:r w:rsidR="004620F3" w:rsidRPr="00521C8F">
              <w:rPr>
                <w:b/>
                <w:bCs/>
              </w:rPr>
              <w:t xml:space="preserve"> points</w:t>
            </w:r>
          </w:p>
        </w:tc>
      </w:tr>
      <w:tr w:rsidR="001D1B44" w:rsidRPr="004620F3" w14:paraId="4B737EB7" w14:textId="77777777" w:rsidTr="002174AC">
        <w:tc>
          <w:tcPr>
            <w:tcW w:w="3783" w:type="pct"/>
            <w:gridSpan w:val="12"/>
          </w:tcPr>
          <w:p w14:paraId="69A0E5AC" w14:textId="5906140B" w:rsidR="001D1B44" w:rsidRPr="00FF0BB9" w:rsidRDefault="001D1B44" w:rsidP="004620F3">
            <w:pPr>
              <w:rPr>
                <w:bCs/>
              </w:rPr>
            </w:pPr>
            <w:r>
              <w:rPr>
                <w:bCs/>
              </w:rPr>
              <w:t xml:space="preserve">Solution </w:t>
            </w:r>
            <w:r w:rsidRPr="00FF0BB9">
              <w:rPr>
                <w:bCs/>
              </w:rPr>
              <w:t>Pricing</w:t>
            </w:r>
          </w:p>
        </w:tc>
        <w:tc>
          <w:tcPr>
            <w:tcW w:w="1217" w:type="pct"/>
          </w:tcPr>
          <w:p w14:paraId="5C97ED32" w14:textId="1C18BBCC" w:rsidR="001D1B44" w:rsidRPr="00FF0BB9" w:rsidRDefault="001D1B44" w:rsidP="004620F3">
            <w:pPr>
              <w:jc w:val="center"/>
            </w:pPr>
            <w:r w:rsidRPr="00FF0BB9">
              <w:t>85 points</w:t>
            </w:r>
          </w:p>
        </w:tc>
      </w:tr>
      <w:tr w:rsidR="001D1B44" w:rsidRPr="004620F3" w14:paraId="7F9C8222" w14:textId="77777777" w:rsidTr="002174AC">
        <w:tc>
          <w:tcPr>
            <w:tcW w:w="3783" w:type="pct"/>
            <w:gridSpan w:val="12"/>
          </w:tcPr>
          <w:p w14:paraId="00EAC533" w14:textId="0CC71894" w:rsidR="001D1B44" w:rsidRPr="00FF0BB9" w:rsidRDefault="00CF2051" w:rsidP="004620F3">
            <w:pPr>
              <w:rPr>
                <w:bCs/>
              </w:rPr>
            </w:pPr>
            <w:r>
              <w:rPr>
                <w:bCs/>
              </w:rPr>
              <w:t>Statement of Work (SOW)</w:t>
            </w:r>
            <w:r w:rsidR="001D1B44">
              <w:rPr>
                <w:bCs/>
              </w:rPr>
              <w:t xml:space="preserve"> Pricing</w:t>
            </w:r>
          </w:p>
        </w:tc>
        <w:tc>
          <w:tcPr>
            <w:tcW w:w="1217" w:type="pct"/>
          </w:tcPr>
          <w:p w14:paraId="499BF897" w14:textId="2D94E68E" w:rsidR="001D1B44" w:rsidRPr="00FF0BB9" w:rsidRDefault="001D1B44" w:rsidP="004620F3">
            <w:pPr>
              <w:jc w:val="center"/>
            </w:pPr>
            <w:r w:rsidRPr="00FF0BB9">
              <w:t>5 points</w:t>
            </w:r>
          </w:p>
        </w:tc>
      </w:tr>
      <w:tr w:rsidR="004620F3" w:rsidRPr="004620F3" w14:paraId="40DDE367" w14:textId="77777777" w:rsidTr="002174AC">
        <w:tc>
          <w:tcPr>
            <w:tcW w:w="5000" w:type="pct"/>
            <w:gridSpan w:val="13"/>
          </w:tcPr>
          <w:p w14:paraId="39710BC9" w14:textId="77777777" w:rsidR="004620F3" w:rsidRPr="00521C8F" w:rsidRDefault="004620F3" w:rsidP="004620F3">
            <w:pPr>
              <w:jc w:val="center"/>
              <w:rPr>
                <w:b/>
                <w:bCs/>
              </w:rPr>
            </w:pPr>
          </w:p>
        </w:tc>
      </w:tr>
      <w:tr w:rsidR="004620F3" w:rsidRPr="004620F3" w14:paraId="1A196B8B" w14:textId="77777777" w:rsidTr="002174AC">
        <w:tc>
          <w:tcPr>
            <w:tcW w:w="3783" w:type="pct"/>
            <w:gridSpan w:val="12"/>
          </w:tcPr>
          <w:p w14:paraId="1B69C7E7" w14:textId="77777777" w:rsidR="004620F3" w:rsidRPr="004620F3" w:rsidRDefault="004620F3" w:rsidP="004620F3">
            <w:pPr>
              <w:rPr>
                <w:b/>
              </w:rPr>
            </w:pPr>
            <w:r w:rsidRPr="004620F3">
              <w:rPr>
                <w:b/>
              </w:rPr>
              <w:t>TECHNICAL PROPOSAL</w:t>
            </w:r>
          </w:p>
        </w:tc>
        <w:tc>
          <w:tcPr>
            <w:tcW w:w="1217" w:type="pct"/>
          </w:tcPr>
          <w:p w14:paraId="4426A875" w14:textId="29F9456F" w:rsidR="004620F3" w:rsidRPr="00521C8F" w:rsidRDefault="005325A0" w:rsidP="004620F3">
            <w:pPr>
              <w:jc w:val="center"/>
              <w:rPr>
                <w:b/>
                <w:bCs/>
              </w:rPr>
            </w:pPr>
            <w:r w:rsidRPr="00521C8F">
              <w:rPr>
                <w:b/>
                <w:bCs/>
              </w:rPr>
              <w:t>100</w:t>
            </w:r>
            <w:r w:rsidR="004620F3" w:rsidRPr="00521C8F">
              <w:rPr>
                <w:b/>
                <w:bCs/>
              </w:rPr>
              <w:t xml:space="preserve"> points</w:t>
            </w:r>
          </w:p>
        </w:tc>
      </w:tr>
      <w:tr w:rsidR="008812E5" w:rsidRPr="004620F3" w14:paraId="2F0E1291" w14:textId="77777777" w:rsidTr="002174AC">
        <w:tc>
          <w:tcPr>
            <w:tcW w:w="3783" w:type="pct"/>
            <w:gridSpan w:val="12"/>
          </w:tcPr>
          <w:p w14:paraId="5C3F8192" w14:textId="77777777" w:rsidR="008812E5" w:rsidRPr="004620F3" w:rsidRDefault="008812E5" w:rsidP="004620F3">
            <w:pPr>
              <w:rPr>
                <w:b/>
              </w:rPr>
            </w:pPr>
            <w:r w:rsidRPr="004620F3">
              <w:rPr>
                <w:b/>
              </w:rPr>
              <w:t>Experience of Organization and Past Performance Evaluation Criteria</w:t>
            </w:r>
          </w:p>
        </w:tc>
        <w:tc>
          <w:tcPr>
            <w:tcW w:w="1217" w:type="pct"/>
          </w:tcPr>
          <w:p w14:paraId="0B5AA239" w14:textId="76D44AEF" w:rsidR="008812E5" w:rsidRPr="00521C8F" w:rsidRDefault="005325A0" w:rsidP="004620F3">
            <w:pPr>
              <w:jc w:val="center"/>
              <w:rPr>
                <w:b/>
                <w:bCs/>
              </w:rPr>
            </w:pPr>
            <w:r w:rsidRPr="00521C8F">
              <w:rPr>
                <w:b/>
                <w:bCs/>
              </w:rPr>
              <w:t>25</w:t>
            </w:r>
            <w:r w:rsidR="008812E5" w:rsidRPr="00521C8F">
              <w:rPr>
                <w:b/>
                <w:bCs/>
              </w:rPr>
              <w:t xml:space="preserve"> points</w:t>
            </w:r>
          </w:p>
        </w:tc>
      </w:tr>
      <w:tr w:rsidR="008812E5" w:rsidRPr="004620F3" w14:paraId="4AD1DD65" w14:textId="77777777" w:rsidTr="002174AC">
        <w:tc>
          <w:tcPr>
            <w:tcW w:w="547" w:type="pct"/>
            <w:vMerge w:val="restart"/>
          </w:tcPr>
          <w:p w14:paraId="49EAFE72" w14:textId="77777777" w:rsidR="008812E5" w:rsidRPr="004620F3" w:rsidRDefault="008812E5" w:rsidP="004620F3">
            <w:pPr>
              <w:rPr>
                <w:b/>
              </w:rPr>
            </w:pPr>
          </w:p>
        </w:tc>
        <w:tc>
          <w:tcPr>
            <w:tcW w:w="3236" w:type="pct"/>
            <w:gridSpan w:val="11"/>
          </w:tcPr>
          <w:p w14:paraId="573036FA" w14:textId="77777777" w:rsidR="008812E5" w:rsidRPr="004620F3" w:rsidRDefault="008812E5" w:rsidP="004620F3">
            <w:pPr>
              <w:rPr>
                <w:b/>
              </w:rPr>
            </w:pPr>
            <w:r w:rsidRPr="004620F3">
              <w:t>Experience of Organization</w:t>
            </w:r>
          </w:p>
        </w:tc>
        <w:tc>
          <w:tcPr>
            <w:tcW w:w="1217" w:type="pct"/>
          </w:tcPr>
          <w:p w14:paraId="6FB9ED4F" w14:textId="4028110B" w:rsidR="008812E5" w:rsidRPr="004620F3" w:rsidRDefault="005325A0" w:rsidP="004620F3">
            <w:pPr>
              <w:jc w:val="center"/>
            </w:pPr>
            <w:r>
              <w:t>10</w:t>
            </w:r>
            <w:r w:rsidR="008812E5" w:rsidRPr="004620F3">
              <w:t xml:space="preserve"> points</w:t>
            </w:r>
          </w:p>
        </w:tc>
      </w:tr>
      <w:tr w:rsidR="008812E5" w:rsidRPr="004620F3" w14:paraId="615D842D" w14:textId="77777777" w:rsidTr="002174AC">
        <w:tc>
          <w:tcPr>
            <w:tcW w:w="547" w:type="pct"/>
            <w:vMerge/>
          </w:tcPr>
          <w:p w14:paraId="70274288" w14:textId="77777777" w:rsidR="008812E5" w:rsidRPr="004620F3" w:rsidRDefault="008812E5" w:rsidP="004620F3">
            <w:pPr>
              <w:rPr>
                <w:b/>
              </w:rPr>
            </w:pPr>
          </w:p>
        </w:tc>
        <w:tc>
          <w:tcPr>
            <w:tcW w:w="618" w:type="pct"/>
            <w:gridSpan w:val="2"/>
          </w:tcPr>
          <w:p w14:paraId="2D304941" w14:textId="77777777" w:rsidR="008812E5" w:rsidRPr="004620F3" w:rsidRDefault="008812E5" w:rsidP="004620F3">
            <w:pPr>
              <w:jc w:val="center"/>
              <w:rPr>
                <w:u w:val="single"/>
              </w:rPr>
            </w:pPr>
            <w:r w:rsidRPr="004620F3">
              <w:rPr>
                <w:u w:val="single"/>
              </w:rPr>
              <w:t>Distinctive</w:t>
            </w:r>
          </w:p>
          <w:p w14:paraId="3077012E" w14:textId="5AA7B362" w:rsidR="008812E5" w:rsidRPr="004620F3" w:rsidRDefault="005325A0" w:rsidP="004620F3">
            <w:pPr>
              <w:jc w:val="center"/>
              <w:rPr>
                <w:b/>
              </w:rPr>
            </w:pPr>
            <w:r>
              <w:t>10</w:t>
            </w:r>
          </w:p>
        </w:tc>
        <w:tc>
          <w:tcPr>
            <w:tcW w:w="517" w:type="pct"/>
            <w:gridSpan w:val="3"/>
          </w:tcPr>
          <w:p w14:paraId="60750EE3" w14:textId="77777777" w:rsidR="008812E5" w:rsidRPr="004620F3" w:rsidRDefault="008812E5" w:rsidP="004620F3">
            <w:pPr>
              <w:jc w:val="center"/>
              <w:rPr>
                <w:u w:val="single"/>
              </w:rPr>
            </w:pPr>
            <w:r w:rsidRPr="004620F3">
              <w:rPr>
                <w:u w:val="single"/>
              </w:rPr>
              <w:t>Superior</w:t>
            </w:r>
          </w:p>
          <w:p w14:paraId="05C8F7C1" w14:textId="15B4204D" w:rsidR="008812E5" w:rsidRPr="004620F3" w:rsidRDefault="005325A0" w:rsidP="004620F3">
            <w:pPr>
              <w:jc w:val="center"/>
              <w:rPr>
                <w:b/>
              </w:rPr>
            </w:pPr>
            <w:r>
              <w:t>7</w:t>
            </w:r>
          </w:p>
        </w:tc>
        <w:tc>
          <w:tcPr>
            <w:tcW w:w="554" w:type="pct"/>
            <w:gridSpan w:val="2"/>
          </w:tcPr>
          <w:p w14:paraId="09D56010" w14:textId="77777777" w:rsidR="008812E5" w:rsidRPr="004620F3" w:rsidRDefault="008812E5" w:rsidP="004620F3">
            <w:pPr>
              <w:jc w:val="center"/>
              <w:rPr>
                <w:u w:val="single"/>
              </w:rPr>
            </w:pPr>
            <w:r w:rsidRPr="004620F3">
              <w:rPr>
                <w:u w:val="single"/>
              </w:rPr>
              <w:t>Satisfactory</w:t>
            </w:r>
          </w:p>
          <w:p w14:paraId="59D2FB16" w14:textId="7406FF6D" w:rsidR="008812E5" w:rsidRPr="004620F3" w:rsidRDefault="005325A0" w:rsidP="004620F3">
            <w:pPr>
              <w:jc w:val="center"/>
              <w:rPr>
                <w:b/>
              </w:rPr>
            </w:pPr>
            <w:r>
              <w:t>5</w:t>
            </w:r>
          </w:p>
        </w:tc>
        <w:tc>
          <w:tcPr>
            <w:tcW w:w="608" w:type="pct"/>
            <w:gridSpan w:val="3"/>
          </w:tcPr>
          <w:p w14:paraId="0DF75A74" w14:textId="77777777" w:rsidR="008812E5" w:rsidRPr="004620F3" w:rsidRDefault="008812E5" w:rsidP="004620F3">
            <w:pPr>
              <w:jc w:val="center"/>
              <w:rPr>
                <w:u w:val="single"/>
              </w:rPr>
            </w:pPr>
            <w:r w:rsidRPr="004620F3">
              <w:rPr>
                <w:u w:val="single"/>
              </w:rPr>
              <w:t>Marginal</w:t>
            </w:r>
          </w:p>
          <w:p w14:paraId="6555D759" w14:textId="536F2B03" w:rsidR="008812E5" w:rsidRPr="004620F3" w:rsidRDefault="005325A0" w:rsidP="004620F3">
            <w:pPr>
              <w:jc w:val="center"/>
              <w:rPr>
                <w:b/>
              </w:rPr>
            </w:pPr>
            <w:r>
              <w:t>2</w:t>
            </w:r>
          </w:p>
        </w:tc>
        <w:tc>
          <w:tcPr>
            <w:tcW w:w="939" w:type="pct"/>
          </w:tcPr>
          <w:p w14:paraId="29336EEA" w14:textId="77777777" w:rsidR="008812E5" w:rsidRPr="004620F3" w:rsidRDefault="008812E5" w:rsidP="004620F3">
            <w:pPr>
              <w:jc w:val="center"/>
              <w:rPr>
                <w:u w:val="single"/>
              </w:rPr>
            </w:pPr>
            <w:r w:rsidRPr="004620F3">
              <w:rPr>
                <w:u w:val="single"/>
              </w:rPr>
              <w:t>Unsatisfactory</w:t>
            </w:r>
          </w:p>
          <w:p w14:paraId="3532CAF8" w14:textId="150F5BB6" w:rsidR="008812E5" w:rsidRPr="004620F3" w:rsidRDefault="005325A0" w:rsidP="004620F3">
            <w:pPr>
              <w:jc w:val="center"/>
              <w:rPr>
                <w:b/>
              </w:rPr>
            </w:pPr>
            <w:r>
              <w:t>0</w:t>
            </w:r>
          </w:p>
        </w:tc>
        <w:tc>
          <w:tcPr>
            <w:tcW w:w="1217" w:type="pct"/>
          </w:tcPr>
          <w:p w14:paraId="78A15C44" w14:textId="77777777" w:rsidR="008812E5" w:rsidRPr="004620F3" w:rsidRDefault="008812E5" w:rsidP="004620F3">
            <w:pPr>
              <w:jc w:val="center"/>
            </w:pPr>
          </w:p>
        </w:tc>
      </w:tr>
      <w:tr w:rsidR="008812E5" w:rsidRPr="004620F3" w14:paraId="10D9708B" w14:textId="77777777" w:rsidTr="002174AC">
        <w:tc>
          <w:tcPr>
            <w:tcW w:w="547" w:type="pct"/>
            <w:vMerge/>
          </w:tcPr>
          <w:p w14:paraId="5BA4ACB4" w14:textId="77777777" w:rsidR="008812E5" w:rsidRPr="004620F3" w:rsidRDefault="008812E5" w:rsidP="004620F3">
            <w:pPr>
              <w:rPr>
                <w:b/>
              </w:rPr>
            </w:pPr>
          </w:p>
        </w:tc>
        <w:tc>
          <w:tcPr>
            <w:tcW w:w="3236" w:type="pct"/>
            <w:gridSpan w:val="11"/>
            <w:shd w:val="clear" w:color="auto" w:fill="auto"/>
          </w:tcPr>
          <w:p w14:paraId="578266FB" w14:textId="77777777" w:rsidR="008812E5" w:rsidRPr="005325A0" w:rsidRDefault="008812E5" w:rsidP="004620F3">
            <w:pPr>
              <w:rPr>
                <w:b/>
              </w:rPr>
            </w:pPr>
            <w:r w:rsidRPr="005325A0">
              <w:t>Past Performance – Case Study #1</w:t>
            </w:r>
          </w:p>
        </w:tc>
        <w:tc>
          <w:tcPr>
            <w:tcW w:w="1217" w:type="pct"/>
          </w:tcPr>
          <w:p w14:paraId="40B5931C" w14:textId="375EF5A9" w:rsidR="008812E5" w:rsidRPr="004620F3" w:rsidRDefault="005325A0" w:rsidP="004620F3">
            <w:pPr>
              <w:jc w:val="center"/>
            </w:pPr>
            <w:r>
              <w:t>5</w:t>
            </w:r>
            <w:r w:rsidR="008812E5" w:rsidRPr="004620F3">
              <w:t xml:space="preserve"> points</w:t>
            </w:r>
          </w:p>
        </w:tc>
      </w:tr>
      <w:tr w:rsidR="008812E5" w:rsidRPr="004620F3" w14:paraId="75BDA1DD" w14:textId="77777777" w:rsidTr="002174AC">
        <w:tc>
          <w:tcPr>
            <w:tcW w:w="547" w:type="pct"/>
            <w:vMerge/>
          </w:tcPr>
          <w:p w14:paraId="00BF3009" w14:textId="77777777" w:rsidR="008812E5" w:rsidRPr="004620F3" w:rsidRDefault="008812E5" w:rsidP="004620F3">
            <w:pPr>
              <w:rPr>
                <w:b/>
              </w:rPr>
            </w:pPr>
          </w:p>
        </w:tc>
        <w:tc>
          <w:tcPr>
            <w:tcW w:w="618" w:type="pct"/>
            <w:gridSpan w:val="2"/>
            <w:shd w:val="clear" w:color="auto" w:fill="auto"/>
          </w:tcPr>
          <w:p w14:paraId="41A26AD6" w14:textId="77777777" w:rsidR="008812E5" w:rsidRPr="005325A0" w:rsidRDefault="008812E5" w:rsidP="004620F3">
            <w:pPr>
              <w:jc w:val="center"/>
              <w:rPr>
                <w:u w:val="single"/>
              </w:rPr>
            </w:pPr>
            <w:r w:rsidRPr="005325A0">
              <w:rPr>
                <w:u w:val="single"/>
              </w:rPr>
              <w:t>Distinctive</w:t>
            </w:r>
          </w:p>
          <w:p w14:paraId="0EE97BF9" w14:textId="074440EA" w:rsidR="008812E5" w:rsidRPr="005325A0" w:rsidRDefault="005325A0" w:rsidP="004620F3">
            <w:pPr>
              <w:jc w:val="center"/>
              <w:rPr>
                <w:b/>
              </w:rPr>
            </w:pPr>
            <w:r w:rsidRPr="005325A0">
              <w:t>5</w:t>
            </w:r>
          </w:p>
        </w:tc>
        <w:tc>
          <w:tcPr>
            <w:tcW w:w="517" w:type="pct"/>
            <w:gridSpan w:val="3"/>
            <w:shd w:val="clear" w:color="auto" w:fill="auto"/>
          </w:tcPr>
          <w:p w14:paraId="2E45B170" w14:textId="77777777" w:rsidR="008812E5" w:rsidRPr="005325A0" w:rsidRDefault="008812E5" w:rsidP="004620F3">
            <w:pPr>
              <w:jc w:val="center"/>
              <w:rPr>
                <w:u w:val="single"/>
              </w:rPr>
            </w:pPr>
            <w:r w:rsidRPr="005325A0">
              <w:rPr>
                <w:u w:val="single"/>
              </w:rPr>
              <w:t>Superior</w:t>
            </w:r>
          </w:p>
          <w:p w14:paraId="42B4CF15" w14:textId="1EEAFBCB" w:rsidR="008812E5" w:rsidRPr="005325A0" w:rsidRDefault="005325A0" w:rsidP="004620F3">
            <w:pPr>
              <w:jc w:val="center"/>
              <w:rPr>
                <w:b/>
              </w:rPr>
            </w:pPr>
            <w:r w:rsidRPr="005325A0">
              <w:t>4</w:t>
            </w:r>
          </w:p>
        </w:tc>
        <w:tc>
          <w:tcPr>
            <w:tcW w:w="554" w:type="pct"/>
            <w:gridSpan w:val="2"/>
            <w:shd w:val="clear" w:color="auto" w:fill="auto"/>
          </w:tcPr>
          <w:p w14:paraId="2D7937B7" w14:textId="77777777" w:rsidR="008812E5" w:rsidRPr="005325A0" w:rsidRDefault="008812E5" w:rsidP="004620F3">
            <w:pPr>
              <w:jc w:val="center"/>
              <w:rPr>
                <w:u w:val="single"/>
              </w:rPr>
            </w:pPr>
            <w:r w:rsidRPr="005325A0">
              <w:rPr>
                <w:u w:val="single"/>
              </w:rPr>
              <w:t>Satisfactory</w:t>
            </w:r>
          </w:p>
          <w:p w14:paraId="1E5B2E37" w14:textId="5071E4C8" w:rsidR="008812E5" w:rsidRPr="005325A0" w:rsidRDefault="005325A0" w:rsidP="004620F3">
            <w:pPr>
              <w:jc w:val="center"/>
              <w:rPr>
                <w:b/>
              </w:rPr>
            </w:pPr>
            <w:r w:rsidRPr="005325A0">
              <w:t>3</w:t>
            </w:r>
          </w:p>
        </w:tc>
        <w:tc>
          <w:tcPr>
            <w:tcW w:w="608" w:type="pct"/>
            <w:gridSpan w:val="3"/>
            <w:shd w:val="clear" w:color="auto" w:fill="auto"/>
          </w:tcPr>
          <w:p w14:paraId="2B08B971" w14:textId="77777777" w:rsidR="008812E5" w:rsidRPr="005325A0" w:rsidRDefault="008812E5" w:rsidP="004620F3">
            <w:pPr>
              <w:jc w:val="center"/>
              <w:rPr>
                <w:u w:val="single"/>
              </w:rPr>
            </w:pPr>
            <w:r w:rsidRPr="005325A0">
              <w:rPr>
                <w:u w:val="single"/>
              </w:rPr>
              <w:t>Marginal</w:t>
            </w:r>
          </w:p>
          <w:p w14:paraId="08BEE624" w14:textId="7D0BF7EE" w:rsidR="008812E5" w:rsidRPr="005325A0" w:rsidRDefault="005325A0" w:rsidP="004620F3">
            <w:pPr>
              <w:jc w:val="center"/>
              <w:rPr>
                <w:b/>
              </w:rPr>
            </w:pPr>
            <w:r w:rsidRPr="005325A0">
              <w:t>1</w:t>
            </w:r>
          </w:p>
        </w:tc>
        <w:tc>
          <w:tcPr>
            <w:tcW w:w="939" w:type="pct"/>
            <w:shd w:val="clear" w:color="auto" w:fill="auto"/>
          </w:tcPr>
          <w:p w14:paraId="1E8FAE80" w14:textId="77777777" w:rsidR="008812E5" w:rsidRPr="005325A0" w:rsidRDefault="008812E5" w:rsidP="004620F3">
            <w:pPr>
              <w:jc w:val="center"/>
              <w:rPr>
                <w:u w:val="single"/>
              </w:rPr>
            </w:pPr>
            <w:r w:rsidRPr="005325A0">
              <w:rPr>
                <w:u w:val="single"/>
              </w:rPr>
              <w:t>Unsatisfactory</w:t>
            </w:r>
          </w:p>
          <w:p w14:paraId="0926198E" w14:textId="2B35C865" w:rsidR="008812E5" w:rsidRPr="005325A0" w:rsidRDefault="005325A0" w:rsidP="004620F3">
            <w:pPr>
              <w:jc w:val="center"/>
              <w:rPr>
                <w:b/>
              </w:rPr>
            </w:pPr>
            <w:r w:rsidRPr="005325A0">
              <w:t>0</w:t>
            </w:r>
          </w:p>
        </w:tc>
        <w:tc>
          <w:tcPr>
            <w:tcW w:w="1217" w:type="pct"/>
          </w:tcPr>
          <w:p w14:paraId="15AF00C7" w14:textId="77777777" w:rsidR="008812E5" w:rsidRPr="004620F3" w:rsidRDefault="008812E5" w:rsidP="004620F3">
            <w:pPr>
              <w:jc w:val="center"/>
            </w:pPr>
          </w:p>
        </w:tc>
      </w:tr>
      <w:tr w:rsidR="008812E5" w:rsidRPr="004620F3" w14:paraId="37E2ACCB" w14:textId="77777777" w:rsidTr="002174AC">
        <w:tc>
          <w:tcPr>
            <w:tcW w:w="547" w:type="pct"/>
            <w:vMerge/>
          </w:tcPr>
          <w:p w14:paraId="06F797BF" w14:textId="77777777" w:rsidR="008812E5" w:rsidRPr="004620F3" w:rsidRDefault="008812E5" w:rsidP="004620F3">
            <w:pPr>
              <w:rPr>
                <w:b/>
              </w:rPr>
            </w:pPr>
          </w:p>
        </w:tc>
        <w:tc>
          <w:tcPr>
            <w:tcW w:w="3236" w:type="pct"/>
            <w:gridSpan w:val="11"/>
            <w:shd w:val="clear" w:color="auto" w:fill="auto"/>
          </w:tcPr>
          <w:p w14:paraId="6385229F" w14:textId="77777777" w:rsidR="008812E5" w:rsidRPr="005325A0" w:rsidRDefault="008812E5" w:rsidP="004620F3">
            <w:pPr>
              <w:rPr>
                <w:b/>
              </w:rPr>
            </w:pPr>
            <w:r w:rsidRPr="005325A0">
              <w:t>Past Performance – Case Study #2</w:t>
            </w:r>
          </w:p>
        </w:tc>
        <w:tc>
          <w:tcPr>
            <w:tcW w:w="1217" w:type="pct"/>
          </w:tcPr>
          <w:p w14:paraId="058E1C5C" w14:textId="7EFDE8E7" w:rsidR="008812E5" w:rsidRPr="004620F3" w:rsidRDefault="005325A0" w:rsidP="004620F3">
            <w:pPr>
              <w:jc w:val="center"/>
            </w:pPr>
            <w:r>
              <w:t>5</w:t>
            </w:r>
            <w:r w:rsidR="008812E5" w:rsidRPr="004620F3">
              <w:t xml:space="preserve"> points</w:t>
            </w:r>
          </w:p>
        </w:tc>
      </w:tr>
      <w:tr w:rsidR="008812E5" w:rsidRPr="004620F3" w14:paraId="741AE66F" w14:textId="77777777" w:rsidTr="002174AC">
        <w:tc>
          <w:tcPr>
            <w:tcW w:w="547" w:type="pct"/>
            <w:vMerge/>
          </w:tcPr>
          <w:p w14:paraId="0E0BCA81" w14:textId="77777777" w:rsidR="008812E5" w:rsidRPr="004620F3" w:rsidRDefault="008812E5" w:rsidP="004620F3">
            <w:pPr>
              <w:rPr>
                <w:b/>
              </w:rPr>
            </w:pPr>
          </w:p>
        </w:tc>
        <w:tc>
          <w:tcPr>
            <w:tcW w:w="618" w:type="pct"/>
            <w:gridSpan w:val="2"/>
            <w:shd w:val="clear" w:color="auto" w:fill="auto"/>
          </w:tcPr>
          <w:p w14:paraId="756479C5" w14:textId="77777777" w:rsidR="008812E5" w:rsidRPr="005325A0" w:rsidRDefault="008812E5" w:rsidP="004620F3">
            <w:pPr>
              <w:jc w:val="center"/>
              <w:rPr>
                <w:u w:val="single"/>
              </w:rPr>
            </w:pPr>
            <w:r w:rsidRPr="005325A0">
              <w:rPr>
                <w:u w:val="single"/>
              </w:rPr>
              <w:t>Distinctive</w:t>
            </w:r>
          </w:p>
          <w:p w14:paraId="2AA082A3" w14:textId="6D059C95" w:rsidR="008812E5" w:rsidRPr="005325A0" w:rsidRDefault="005325A0" w:rsidP="004620F3">
            <w:pPr>
              <w:jc w:val="center"/>
              <w:rPr>
                <w:b/>
              </w:rPr>
            </w:pPr>
            <w:r w:rsidRPr="005325A0">
              <w:t>5</w:t>
            </w:r>
          </w:p>
        </w:tc>
        <w:tc>
          <w:tcPr>
            <w:tcW w:w="517" w:type="pct"/>
            <w:gridSpan w:val="3"/>
            <w:shd w:val="clear" w:color="auto" w:fill="auto"/>
          </w:tcPr>
          <w:p w14:paraId="6AC07BA8" w14:textId="77777777" w:rsidR="008812E5" w:rsidRPr="005325A0" w:rsidRDefault="008812E5" w:rsidP="004620F3">
            <w:pPr>
              <w:jc w:val="center"/>
              <w:rPr>
                <w:u w:val="single"/>
              </w:rPr>
            </w:pPr>
            <w:r w:rsidRPr="005325A0">
              <w:rPr>
                <w:u w:val="single"/>
              </w:rPr>
              <w:t>Superior</w:t>
            </w:r>
          </w:p>
          <w:p w14:paraId="7554D111" w14:textId="6B18A4FC" w:rsidR="008812E5" w:rsidRPr="005325A0" w:rsidRDefault="005325A0" w:rsidP="004620F3">
            <w:pPr>
              <w:jc w:val="center"/>
              <w:rPr>
                <w:b/>
              </w:rPr>
            </w:pPr>
            <w:r w:rsidRPr="005325A0">
              <w:t>4</w:t>
            </w:r>
          </w:p>
        </w:tc>
        <w:tc>
          <w:tcPr>
            <w:tcW w:w="554" w:type="pct"/>
            <w:gridSpan w:val="2"/>
            <w:shd w:val="clear" w:color="auto" w:fill="auto"/>
          </w:tcPr>
          <w:p w14:paraId="51E56EBD" w14:textId="77777777" w:rsidR="008812E5" w:rsidRPr="005325A0" w:rsidRDefault="008812E5" w:rsidP="004620F3">
            <w:pPr>
              <w:jc w:val="center"/>
              <w:rPr>
                <w:u w:val="single"/>
              </w:rPr>
            </w:pPr>
            <w:r w:rsidRPr="005325A0">
              <w:rPr>
                <w:u w:val="single"/>
              </w:rPr>
              <w:t>Satisfactory</w:t>
            </w:r>
          </w:p>
          <w:p w14:paraId="69D62259" w14:textId="32EFE166" w:rsidR="008812E5" w:rsidRPr="005325A0" w:rsidRDefault="005325A0" w:rsidP="004620F3">
            <w:pPr>
              <w:jc w:val="center"/>
              <w:rPr>
                <w:b/>
              </w:rPr>
            </w:pPr>
            <w:r w:rsidRPr="005325A0">
              <w:t>3</w:t>
            </w:r>
          </w:p>
        </w:tc>
        <w:tc>
          <w:tcPr>
            <w:tcW w:w="608" w:type="pct"/>
            <w:gridSpan w:val="3"/>
            <w:shd w:val="clear" w:color="auto" w:fill="auto"/>
          </w:tcPr>
          <w:p w14:paraId="56F09A6E" w14:textId="77777777" w:rsidR="008812E5" w:rsidRPr="005325A0" w:rsidRDefault="008812E5" w:rsidP="004620F3">
            <w:pPr>
              <w:jc w:val="center"/>
              <w:rPr>
                <w:u w:val="single"/>
              </w:rPr>
            </w:pPr>
            <w:r w:rsidRPr="005325A0">
              <w:rPr>
                <w:u w:val="single"/>
              </w:rPr>
              <w:t>Marginal</w:t>
            </w:r>
          </w:p>
          <w:p w14:paraId="67614F97" w14:textId="03AA4718" w:rsidR="008812E5" w:rsidRPr="005325A0" w:rsidRDefault="005325A0" w:rsidP="004620F3">
            <w:pPr>
              <w:jc w:val="center"/>
              <w:rPr>
                <w:b/>
              </w:rPr>
            </w:pPr>
            <w:r w:rsidRPr="005325A0">
              <w:t>1</w:t>
            </w:r>
          </w:p>
        </w:tc>
        <w:tc>
          <w:tcPr>
            <w:tcW w:w="939" w:type="pct"/>
            <w:shd w:val="clear" w:color="auto" w:fill="auto"/>
          </w:tcPr>
          <w:p w14:paraId="1B3747B2" w14:textId="77777777" w:rsidR="008812E5" w:rsidRPr="005325A0" w:rsidRDefault="008812E5" w:rsidP="004620F3">
            <w:pPr>
              <w:jc w:val="center"/>
              <w:rPr>
                <w:u w:val="single"/>
              </w:rPr>
            </w:pPr>
            <w:r w:rsidRPr="005325A0">
              <w:rPr>
                <w:u w:val="single"/>
              </w:rPr>
              <w:t>Unsatisfactory</w:t>
            </w:r>
          </w:p>
          <w:p w14:paraId="32C64A76" w14:textId="7117FACE" w:rsidR="008812E5" w:rsidRPr="005325A0" w:rsidRDefault="005325A0" w:rsidP="004620F3">
            <w:pPr>
              <w:jc w:val="center"/>
              <w:rPr>
                <w:b/>
              </w:rPr>
            </w:pPr>
            <w:r w:rsidRPr="005325A0">
              <w:t>0</w:t>
            </w:r>
          </w:p>
        </w:tc>
        <w:tc>
          <w:tcPr>
            <w:tcW w:w="1217" w:type="pct"/>
          </w:tcPr>
          <w:p w14:paraId="7C235FB0" w14:textId="77777777" w:rsidR="008812E5" w:rsidRPr="004620F3" w:rsidRDefault="008812E5" w:rsidP="004620F3">
            <w:pPr>
              <w:jc w:val="center"/>
            </w:pPr>
          </w:p>
        </w:tc>
      </w:tr>
      <w:tr w:rsidR="008812E5" w:rsidRPr="004620F3" w14:paraId="2762F992" w14:textId="77777777" w:rsidTr="002174AC">
        <w:tc>
          <w:tcPr>
            <w:tcW w:w="547" w:type="pct"/>
            <w:vMerge/>
          </w:tcPr>
          <w:p w14:paraId="47072822" w14:textId="77777777" w:rsidR="008812E5" w:rsidRPr="004620F3" w:rsidRDefault="008812E5" w:rsidP="004620F3">
            <w:pPr>
              <w:rPr>
                <w:b/>
              </w:rPr>
            </w:pPr>
          </w:p>
        </w:tc>
        <w:tc>
          <w:tcPr>
            <w:tcW w:w="3236" w:type="pct"/>
            <w:gridSpan w:val="11"/>
            <w:shd w:val="clear" w:color="auto" w:fill="auto"/>
          </w:tcPr>
          <w:p w14:paraId="789B8B45" w14:textId="77777777" w:rsidR="008812E5" w:rsidRPr="005325A0" w:rsidRDefault="008812E5" w:rsidP="004620F3">
            <w:pPr>
              <w:rPr>
                <w:b/>
              </w:rPr>
            </w:pPr>
            <w:r w:rsidRPr="005325A0">
              <w:t>Past Performance – Case Study #3</w:t>
            </w:r>
          </w:p>
        </w:tc>
        <w:tc>
          <w:tcPr>
            <w:tcW w:w="1217" w:type="pct"/>
          </w:tcPr>
          <w:p w14:paraId="023ADDFE" w14:textId="4B222B4A" w:rsidR="008812E5" w:rsidRPr="004620F3" w:rsidRDefault="005325A0" w:rsidP="004620F3">
            <w:pPr>
              <w:jc w:val="center"/>
            </w:pPr>
            <w:r>
              <w:t>5</w:t>
            </w:r>
            <w:r w:rsidR="008812E5" w:rsidRPr="004620F3">
              <w:t xml:space="preserve"> points</w:t>
            </w:r>
          </w:p>
        </w:tc>
      </w:tr>
      <w:tr w:rsidR="008812E5" w:rsidRPr="004620F3" w14:paraId="158EC2A5" w14:textId="77777777" w:rsidTr="002174AC">
        <w:tc>
          <w:tcPr>
            <w:tcW w:w="547" w:type="pct"/>
            <w:vMerge/>
          </w:tcPr>
          <w:p w14:paraId="1B0D1489" w14:textId="77777777" w:rsidR="008812E5" w:rsidRPr="004620F3" w:rsidRDefault="008812E5" w:rsidP="004620F3">
            <w:pPr>
              <w:rPr>
                <w:b/>
              </w:rPr>
            </w:pPr>
          </w:p>
        </w:tc>
        <w:tc>
          <w:tcPr>
            <w:tcW w:w="618" w:type="pct"/>
            <w:gridSpan w:val="2"/>
            <w:shd w:val="clear" w:color="auto" w:fill="auto"/>
          </w:tcPr>
          <w:p w14:paraId="5FD9829E" w14:textId="77777777" w:rsidR="008812E5" w:rsidRPr="005325A0" w:rsidRDefault="008812E5" w:rsidP="004620F3">
            <w:pPr>
              <w:jc w:val="center"/>
              <w:rPr>
                <w:u w:val="single"/>
              </w:rPr>
            </w:pPr>
            <w:r w:rsidRPr="005325A0">
              <w:rPr>
                <w:u w:val="single"/>
              </w:rPr>
              <w:t>Distinctive</w:t>
            </w:r>
          </w:p>
          <w:p w14:paraId="3674BFBD" w14:textId="56BE316A" w:rsidR="008812E5" w:rsidRPr="005325A0" w:rsidRDefault="005325A0" w:rsidP="004620F3">
            <w:pPr>
              <w:jc w:val="center"/>
              <w:rPr>
                <w:b/>
              </w:rPr>
            </w:pPr>
            <w:r w:rsidRPr="005325A0">
              <w:t>5</w:t>
            </w:r>
          </w:p>
        </w:tc>
        <w:tc>
          <w:tcPr>
            <w:tcW w:w="517" w:type="pct"/>
            <w:gridSpan w:val="3"/>
            <w:shd w:val="clear" w:color="auto" w:fill="auto"/>
          </w:tcPr>
          <w:p w14:paraId="37EC956B" w14:textId="77777777" w:rsidR="008812E5" w:rsidRPr="005325A0" w:rsidRDefault="008812E5" w:rsidP="004620F3">
            <w:pPr>
              <w:jc w:val="center"/>
              <w:rPr>
                <w:u w:val="single"/>
              </w:rPr>
            </w:pPr>
            <w:r w:rsidRPr="005325A0">
              <w:rPr>
                <w:u w:val="single"/>
              </w:rPr>
              <w:t>Superior</w:t>
            </w:r>
          </w:p>
          <w:p w14:paraId="0A2D08F5" w14:textId="24DA41E3" w:rsidR="008812E5" w:rsidRPr="005325A0" w:rsidRDefault="005325A0" w:rsidP="004620F3">
            <w:pPr>
              <w:jc w:val="center"/>
              <w:rPr>
                <w:b/>
              </w:rPr>
            </w:pPr>
            <w:r w:rsidRPr="005325A0">
              <w:t>4</w:t>
            </w:r>
          </w:p>
        </w:tc>
        <w:tc>
          <w:tcPr>
            <w:tcW w:w="554" w:type="pct"/>
            <w:gridSpan w:val="2"/>
            <w:shd w:val="clear" w:color="auto" w:fill="auto"/>
          </w:tcPr>
          <w:p w14:paraId="7CBD65BC" w14:textId="77777777" w:rsidR="008812E5" w:rsidRPr="005325A0" w:rsidRDefault="008812E5" w:rsidP="004620F3">
            <w:pPr>
              <w:jc w:val="center"/>
              <w:rPr>
                <w:u w:val="single"/>
              </w:rPr>
            </w:pPr>
            <w:r w:rsidRPr="005325A0">
              <w:rPr>
                <w:u w:val="single"/>
              </w:rPr>
              <w:t>Satisfactory</w:t>
            </w:r>
          </w:p>
          <w:p w14:paraId="08F4C91F" w14:textId="1863C04E" w:rsidR="008812E5" w:rsidRPr="005325A0" w:rsidRDefault="005325A0" w:rsidP="004620F3">
            <w:pPr>
              <w:jc w:val="center"/>
              <w:rPr>
                <w:b/>
              </w:rPr>
            </w:pPr>
            <w:r w:rsidRPr="005325A0">
              <w:t>3</w:t>
            </w:r>
          </w:p>
        </w:tc>
        <w:tc>
          <w:tcPr>
            <w:tcW w:w="608" w:type="pct"/>
            <w:gridSpan w:val="3"/>
            <w:shd w:val="clear" w:color="auto" w:fill="auto"/>
          </w:tcPr>
          <w:p w14:paraId="31D46C6D" w14:textId="77777777" w:rsidR="008812E5" w:rsidRPr="005325A0" w:rsidRDefault="008812E5" w:rsidP="004620F3">
            <w:pPr>
              <w:jc w:val="center"/>
              <w:rPr>
                <w:u w:val="single"/>
              </w:rPr>
            </w:pPr>
            <w:r w:rsidRPr="005325A0">
              <w:rPr>
                <w:u w:val="single"/>
              </w:rPr>
              <w:t>Marginal</w:t>
            </w:r>
          </w:p>
          <w:p w14:paraId="3D5053FC" w14:textId="6CE8B960" w:rsidR="008812E5" w:rsidRPr="005325A0" w:rsidRDefault="005325A0" w:rsidP="004620F3">
            <w:pPr>
              <w:jc w:val="center"/>
              <w:rPr>
                <w:b/>
              </w:rPr>
            </w:pPr>
            <w:r w:rsidRPr="005325A0">
              <w:t>1</w:t>
            </w:r>
          </w:p>
        </w:tc>
        <w:tc>
          <w:tcPr>
            <w:tcW w:w="939" w:type="pct"/>
            <w:shd w:val="clear" w:color="auto" w:fill="auto"/>
          </w:tcPr>
          <w:p w14:paraId="4DB2C1D6" w14:textId="77777777" w:rsidR="008812E5" w:rsidRPr="005325A0" w:rsidRDefault="008812E5" w:rsidP="004620F3">
            <w:pPr>
              <w:jc w:val="center"/>
              <w:rPr>
                <w:u w:val="single"/>
              </w:rPr>
            </w:pPr>
            <w:r w:rsidRPr="005325A0">
              <w:rPr>
                <w:u w:val="single"/>
              </w:rPr>
              <w:t>Unsatisfactory</w:t>
            </w:r>
          </w:p>
          <w:p w14:paraId="5DC32008" w14:textId="023E613B" w:rsidR="008812E5" w:rsidRPr="005325A0" w:rsidRDefault="005325A0" w:rsidP="004620F3">
            <w:pPr>
              <w:jc w:val="center"/>
              <w:rPr>
                <w:b/>
              </w:rPr>
            </w:pPr>
            <w:r w:rsidRPr="005325A0">
              <w:t>0</w:t>
            </w:r>
          </w:p>
        </w:tc>
        <w:tc>
          <w:tcPr>
            <w:tcW w:w="1217" w:type="pct"/>
          </w:tcPr>
          <w:p w14:paraId="21B0C553" w14:textId="77777777" w:rsidR="008812E5" w:rsidRPr="004620F3" w:rsidRDefault="008812E5" w:rsidP="004620F3">
            <w:pPr>
              <w:jc w:val="center"/>
            </w:pPr>
          </w:p>
        </w:tc>
      </w:tr>
      <w:tr w:rsidR="00636C8C" w:rsidRPr="004620F3" w14:paraId="148620AA" w14:textId="77777777" w:rsidTr="002174AC">
        <w:tc>
          <w:tcPr>
            <w:tcW w:w="3783" w:type="pct"/>
            <w:gridSpan w:val="12"/>
            <w:shd w:val="clear" w:color="auto" w:fill="auto"/>
          </w:tcPr>
          <w:p w14:paraId="20CDDDFA" w14:textId="77777777" w:rsidR="00636C8C" w:rsidRPr="005325A0" w:rsidRDefault="00636C8C" w:rsidP="004620F3">
            <w:pPr>
              <w:rPr>
                <w:b/>
              </w:rPr>
            </w:pPr>
            <w:r w:rsidRPr="005325A0">
              <w:rPr>
                <w:b/>
              </w:rPr>
              <w:t>Team Qualifications Evaluation Criteria</w:t>
            </w:r>
          </w:p>
        </w:tc>
        <w:tc>
          <w:tcPr>
            <w:tcW w:w="1217" w:type="pct"/>
          </w:tcPr>
          <w:p w14:paraId="14C995D7" w14:textId="353C5C07" w:rsidR="00636C8C" w:rsidRPr="00521C8F" w:rsidRDefault="005325A0" w:rsidP="004620F3">
            <w:pPr>
              <w:jc w:val="center"/>
              <w:rPr>
                <w:b/>
                <w:bCs/>
              </w:rPr>
            </w:pPr>
            <w:r w:rsidRPr="00521C8F">
              <w:rPr>
                <w:b/>
                <w:bCs/>
              </w:rPr>
              <w:t>10</w:t>
            </w:r>
            <w:r w:rsidR="00636C8C" w:rsidRPr="00521C8F">
              <w:rPr>
                <w:b/>
                <w:bCs/>
              </w:rPr>
              <w:t xml:space="preserve"> points</w:t>
            </w:r>
          </w:p>
        </w:tc>
      </w:tr>
      <w:tr w:rsidR="00636C8C" w:rsidRPr="004620F3" w14:paraId="1658DE1B" w14:textId="77777777" w:rsidTr="002174AC">
        <w:tc>
          <w:tcPr>
            <w:tcW w:w="547" w:type="pct"/>
            <w:vMerge w:val="restart"/>
          </w:tcPr>
          <w:p w14:paraId="789FDF23" w14:textId="77777777" w:rsidR="00636C8C" w:rsidRPr="004620F3" w:rsidRDefault="00636C8C" w:rsidP="004620F3">
            <w:pPr>
              <w:rPr>
                <w:b/>
              </w:rPr>
            </w:pPr>
          </w:p>
        </w:tc>
        <w:tc>
          <w:tcPr>
            <w:tcW w:w="3236" w:type="pct"/>
            <w:gridSpan w:val="11"/>
            <w:shd w:val="clear" w:color="auto" w:fill="auto"/>
          </w:tcPr>
          <w:p w14:paraId="28404990" w14:textId="77777777" w:rsidR="00636C8C" w:rsidRPr="005325A0" w:rsidRDefault="00636C8C" w:rsidP="004620F3">
            <w:pPr>
              <w:rPr>
                <w:b/>
              </w:rPr>
            </w:pPr>
            <w:r w:rsidRPr="005325A0">
              <w:t>Leadership Team</w:t>
            </w:r>
          </w:p>
        </w:tc>
        <w:tc>
          <w:tcPr>
            <w:tcW w:w="1217" w:type="pct"/>
          </w:tcPr>
          <w:p w14:paraId="4552D8ED" w14:textId="7F0F719B" w:rsidR="00636C8C" w:rsidRPr="004620F3" w:rsidRDefault="005325A0" w:rsidP="004620F3">
            <w:pPr>
              <w:jc w:val="center"/>
            </w:pPr>
            <w:r>
              <w:t>5</w:t>
            </w:r>
            <w:r w:rsidR="00636C8C" w:rsidRPr="004620F3">
              <w:t xml:space="preserve"> points</w:t>
            </w:r>
          </w:p>
        </w:tc>
      </w:tr>
      <w:tr w:rsidR="00636C8C" w:rsidRPr="004620F3" w14:paraId="68FC36EA" w14:textId="77777777" w:rsidTr="002174AC">
        <w:tc>
          <w:tcPr>
            <w:tcW w:w="547" w:type="pct"/>
            <w:vMerge/>
          </w:tcPr>
          <w:p w14:paraId="6A4D7BC3" w14:textId="77777777" w:rsidR="00636C8C" w:rsidRPr="004620F3" w:rsidRDefault="00636C8C" w:rsidP="004620F3">
            <w:pPr>
              <w:rPr>
                <w:b/>
              </w:rPr>
            </w:pPr>
          </w:p>
        </w:tc>
        <w:tc>
          <w:tcPr>
            <w:tcW w:w="618" w:type="pct"/>
            <w:gridSpan w:val="2"/>
            <w:shd w:val="clear" w:color="auto" w:fill="auto"/>
          </w:tcPr>
          <w:p w14:paraId="3991CC65" w14:textId="77777777" w:rsidR="00636C8C" w:rsidRPr="005325A0" w:rsidRDefault="00636C8C" w:rsidP="004620F3">
            <w:pPr>
              <w:jc w:val="center"/>
              <w:rPr>
                <w:u w:val="single"/>
              </w:rPr>
            </w:pPr>
            <w:r w:rsidRPr="005325A0">
              <w:rPr>
                <w:u w:val="single"/>
              </w:rPr>
              <w:t>Distinctive</w:t>
            </w:r>
          </w:p>
          <w:p w14:paraId="295B0F64" w14:textId="5C0F0AF3" w:rsidR="00636C8C" w:rsidRPr="005325A0" w:rsidRDefault="005325A0" w:rsidP="004620F3">
            <w:pPr>
              <w:jc w:val="center"/>
              <w:rPr>
                <w:b/>
              </w:rPr>
            </w:pPr>
            <w:r w:rsidRPr="005325A0">
              <w:t>5</w:t>
            </w:r>
          </w:p>
        </w:tc>
        <w:tc>
          <w:tcPr>
            <w:tcW w:w="500" w:type="pct"/>
            <w:gridSpan w:val="2"/>
            <w:shd w:val="clear" w:color="auto" w:fill="auto"/>
          </w:tcPr>
          <w:p w14:paraId="256A3ADC" w14:textId="77777777" w:rsidR="00636C8C" w:rsidRPr="005325A0" w:rsidRDefault="00636C8C" w:rsidP="004620F3">
            <w:pPr>
              <w:jc w:val="center"/>
              <w:rPr>
                <w:u w:val="single"/>
              </w:rPr>
            </w:pPr>
            <w:r w:rsidRPr="005325A0">
              <w:rPr>
                <w:u w:val="single"/>
              </w:rPr>
              <w:t>Superior</w:t>
            </w:r>
          </w:p>
          <w:p w14:paraId="7760C0FE" w14:textId="25A16EAA" w:rsidR="00636C8C" w:rsidRPr="005325A0" w:rsidRDefault="005325A0" w:rsidP="004620F3">
            <w:pPr>
              <w:jc w:val="center"/>
              <w:rPr>
                <w:b/>
              </w:rPr>
            </w:pPr>
            <w:r w:rsidRPr="005325A0">
              <w:t>4</w:t>
            </w:r>
          </w:p>
        </w:tc>
        <w:tc>
          <w:tcPr>
            <w:tcW w:w="588" w:type="pct"/>
            <w:gridSpan w:val="4"/>
            <w:shd w:val="clear" w:color="auto" w:fill="auto"/>
          </w:tcPr>
          <w:p w14:paraId="55D8BD85" w14:textId="77777777" w:rsidR="00636C8C" w:rsidRPr="005325A0" w:rsidRDefault="00636C8C" w:rsidP="004620F3">
            <w:pPr>
              <w:jc w:val="center"/>
              <w:rPr>
                <w:u w:val="single"/>
              </w:rPr>
            </w:pPr>
            <w:r w:rsidRPr="005325A0">
              <w:rPr>
                <w:u w:val="single"/>
              </w:rPr>
              <w:t>Satisfactory</w:t>
            </w:r>
          </w:p>
          <w:p w14:paraId="76EB6ADC" w14:textId="730CB320" w:rsidR="00636C8C" w:rsidRPr="005325A0" w:rsidRDefault="005325A0" w:rsidP="004620F3">
            <w:pPr>
              <w:jc w:val="center"/>
              <w:rPr>
                <w:b/>
              </w:rPr>
            </w:pPr>
            <w:r w:rsidRPr="005325A0">
              <w:t>3</w:t>
            </w:r>
          </w:p>
        </w:tc>
        <w:tc>
          <w:tcPr>
            <w:tcW w:w="591" w:type="pct"/>
            <w:gridSpan w:val="2"/>
            <w:shd w:val="clear" w:color="auto" w:fill="auto"/>
          </w:tcPr>
          <w:p w14:paraId="406F6811" w14:textId="77777777" w:rsidR="00636C8C" w:rsidRPr="005325A0" w:rsidRDefault="00636C8C" w:rsidP="004620F3">
            <w:pPr>
              <w:jc w:val="center"/>
              <w:rPr>
                <w:u w:val="single"/>
              </w:rPr>
            </w:pPr>
            <w:r w:rsidRPr="005325A0">
              <w:rPr>
                <w:u w:val="single"/>
              </w:rPr>
              <w:t>Marginal</w:t>
            </w:r>
          </w:p>
          <w:p w14:paraId="0CF82E9E" w14:textId="22FA3931" w:rsidR="00636C8C" w:rsidRPr="005325A0" w:rsidRDefault="005325A0" w:rsidP="004620F3">
            <w:pPr>
              <w:jc w:val="center"/>
              <w:rPr>
                <w:b/>
              </w:rPr>
            </w:pPr>
            <w:r w:rsidRPr="005325A0">
              <w:rPr>
                <w:b/>
              </w:rPr>
              <w:t>1</w:t>
            </w:r>
          </w:p>
        </w:tc>
        <w:tc>
          <w:tcPr>
            <w:tcW w:w="939" w:type="pct"/>
            <w:shd w:val="clear" w:color="auto" w:fill="auto"/>
          </w:tcPr>
          <w:p w14:paraId="28212018" w14:textId="77777777" w:rsidR="00636C8C" w:rsidRPr="005325A0" w:rsidRDefault="00636C8C" w:rsidP="004620F3">
            <w:pPr>
              <w:jc w:val="center"/>
              <w:rPr>
                <w:u w:val="single"/>
              </w:rPr>
            </w:pPr>
            <w:r w:rsidRPr="005325A0">
              <w:rPr>
                <w:u w:val="single"/>
              </w:rPr>
              <w:t>Unsatisfactory</w:t>
            </w:r>
          </w:p>
          <w:p w14:paraId="19D8F124" w14:textId="5167063A" w:rsidR="00636C8C" w:rsidRPr="005325A0" w:rsidRDefault="005325A0" w:rsidP="004620F3">
            <w:pPr>
              <w:jc w:val="center"/>
              <w:rPr>
                <w:b/>
              </w:rPr>
            </w:pPr>
            <w:r w:rsidRPr="005325A0">
              <w:t>0</w:t>
            </w:r>
          </w:p>
        </w:tc>
        <w:tc>
          <w:tcPr>
            <w:tcW w:w="1217" w:type="pct"/>
          </w:tcPr>
          <w:p w14:paraId="32A7C34D" w14:textId="77777777" w:rsidR="00636C8C" w:rsidRPr="004620F3" w:rsidRDefault="00636C8C" w:rsidP="004620F3">
            <w:pPr>
              <w:jc w:val="center"/>
            </w:pPr>
          </w:p>
        </w:tc>
      </w:tr>
      <w:tr w:rsidR="00636C8C" w:rsidRPr="004620F3" w14:paraId="3B3E4353" w14:textId="77777777" w:rsidTr="002174AC">
        <w:tc>
          <w:tcPr>
            <w:tcW w:w="547" w:type="pct"/>
            <w:vMerge/>
          </w:tcPr>
          <w:p w14:paraId="2ED395F6" w14:textId="77777777" w:rsidR="00636C8C" w:rsidRPr="004620F3" w:rsidRDefault="00636C8C" w:rsidP="004620F3">
            <w:pPr>
              <w:rPr>
                <w:b/>
              </w:rPr>
            </w:pPr>
          </w:p>
        </w:tc>
        <w:tc>
          <w:tcPr>
            <w:tcW w:w="3236" w:type="pct"/>
            <w:gridSpan w:val="11"/>
            <w:shd w:val="clear" w:color="auto" w:fill="auto"/>
          </w:tcPr>
          <w:p w14:paraId="062CC7E0" w14:textId="77777777" w:rsidR="00636C8C" w:rsidRPr="005325A0" w:rsidRDefault="00636C8C" w:rsidP="004620F3">
            <w:pPr>
              <w:rPr>
                <w:b/>
              </w:rPr>
            </w:pPr>
            <w:r w:rsidRPr="005325A0">
              <w:t>Working Team</w:t>
            </w:r>
          </w:p>
        </w:tc>
        <w:tc>
          <w:tcPr>
            <w:tcW w:w="1217" w:type="pct"/>
          </w:tcPr>
          <w:p w14:paraId="7EFC971E" w14:textId="51E50D94" w:rsidR="00636C8C" w:rsidRPr="004620F3" w:rsidRDefault="005325A0" w:rsidP="004620F3">
            <w:pPr>
              <w:jc w:val="center"/>
            </w:pPr>
            <w:r>
              <w:t>5</w:t>
            </w:r>
            <w:r w:rsidR="00636C8C" w:rsidRPr="004620F3">
              <w:t xml:space="preserve"> points</w:t>
            </w:r>
          </w:p>
        </w:tc>
      </w:tr>
      <w:tr w:rsidR="00636C8C" w:rsidRPr="004620F3" w14:paraId="6FF90991" w14:textId="77777777" w:rsidTr="002174AC">
        <w:tc>
          <w:tcPr>
            <w:tcW w:w="547" w:type="pct"/>
            <w:vMerge/>
          </w:tcPr>
          <w:p w14:paraId="5EA99081" w14:textId="77777777" w:rsidR="00636C8C" w:rsidRPr="004620F3" w:rsidRDefault="00636C8C" w:rsidP="004620F3">
            <w:pPr>
              <w:rPr>
                <w:b/>
              </w:rPr>
            </w:pPr>
          </w:p>
        </w:tc>
        <w:tc>
          <w:tcPr>
            <w:tcW w:w="618" w:type="pct"/>
            <w:gridSpan w:val="2"/>
          </w:tcPr>
          <w:p w14:paraId="2A199E66" w14:textId="77777777" w:rsidR="00636C8C" w:rsidRPr="004620F3" w:rsidRDefault="00636C8C" w:rsidP="004620F3">
            <w:pPr>
              <w:jc w:val="center"/>
              <w:rPr>
                <w:u w:val="single"/>
              </w:rPr>
            </w:pPr>
            <w:r w:rsidRPr="004620F3">
              <w:rPr>
                <w:u w:val="single"/>
              </w:rPr>
              <w:t>Distinctive</w:t>
            </w:r>
          </w:p>
          <w:p w14:paraId="33DE7A5C" w14:textId="27F14E69" w:rsidR="00636C8C" w:rsidRPr="004620F3" w:rsidRDefault="005325A0" w:rsidP="004620F3">
            <w:pPr>
              <w:jc w:val="center"/>
              <w:rPr>
                <w:b/>
              </w:rPr>
            </w:pPr>
            <w:r>
              <w:t>5</w:t>
            </w:r>
          </w:p>
        </w:tc>
        <w:tc>
          <w:tcPr>
            <w:tcW w:w="500" w:type="pct"/>
            <w:gridSpan w:val="2"/>
          </w:tcPr>
          <w:p w14:paraId="7908E3F3" w14:textId="77777777" w:rsidR="00636C8C" w:rsidRPr="004620F3" w:rsidRDefault="00636C8C" w:rsidP="004620F3">
            <w:pPr>
              <w:jc w:val="center"/>
              <w:rPr>
                <w:u w:val="single"/>
              </w:rPr>
            </w:pPr>
            <w:r w:rsidRPr="004620F3">
              <w:rPr>
                <w:u w:val="single"/>
              </w:rPr>
              <w:t>Superior</w:t>
            </w:r>
          </w:p>
          <w:p w14:paraId="651DDAE2" w14:textId="65241238" w:rsidR="00636C8C" w:rsidRPr="004620F3" w:rsidRDefault="005325A0" w:rsidP="004620F3">
            <w:pPr>
              <w:jc w:val="center"/>
              <w:rPr>
                <w:b/>
              </w:rPr>
            </w:pPr>
            <w:r>
              <w:t>4</w:t>
            </w:r>
          </w:p>
        </w:tc>
        <w:tc>
          <w:tcPr>
            <w:tcW w:w="588" w:type="pct"/>
            <w:gridSpan w:val="4"/>
          </w:tcPr>
          <w:p w14:paraId="456308D0" w14:textId="77777777" w:rsidR="00636C8C" w:rsidRPr="004620F3" w:rsidRDefault="00636C8C" w:rsidP="004620F3">
            <w:pPr>
              <w:jc w:val="center"/>
              <w:rPr>
                <w:u w:val="single"/>
              </w:rPr>
            </w:pPr>
            <w:r w:rsidRPr="004620F3">
              <w:rPr>
                <w:u w:val="single"/>
              </w:rPr>
              <w:t>Satisfactory</w:t>
            </w:r>
          </w:p>
          <w:p w14:paraId="0355DEF2" w14:textId="481C7B6A" w:rsidR="00636C8C" w:rsidRPr="004620F3" w:rsidRDefault="005325A0" w:rsidP="004620F3">
            <w:pPr>
              <w:jc w:val="center"/>
              <w:rPr>
                <w:b/>
              </w:rPr>
            </w:pPr>
            <w:r>
              <w:t>3</w:t>
            </w:r>
          </w:p>
        </w:tc>
        <w:tc>
          <w:tcPr>
            <w:tcW w:w="591" w:type="pct"/>
            <w:gridSpan w:val="2"/>
          </w:tcPr>
          <w:p w14:paraId="1056930E" w14:textId="77777777" w:rsidR="00636C8C" w:rsidRPr="004620F3" w:rsidRDefault="00636C8C" w:rsidP="004620F3">
            <w:pPr>
              <w:jc w:val="center"/>
              <w:rPr>
                <w:u w:val="single"/>
              </w:rPr>
            </w:pPr>
            <w:r w:rsidRPr="004620F3">
              <w:rPr>
                <w:u w:val="single"/>
              </w:rPr>
              <w:t>Marginal</w:t>
            </w:r>
          </w:p>
          <w:p w14:paraId="645428D8" w14:textId="20BB1CBC" w:rsidR="00636C8C" w:rsidRPr="004620F3" w:rsidRDefault="005325A0" w:rsidP="004620F3">
            <w:pPr>
              <w:jc w:val="center"/>
              <w:rPr>
                <w:b/>
              </w:rPr>
            </w:pPr>
            <w:r>
              <w:t>1</w:t>
            </w:r>
          </w:p>
        </w:tc>
        <w:tc>
          <w:tcPr>
            <w:tcW w:w="939" w:type="pct"/>
          </w:tcPr>
          <w:p w14:paraId="0BAFDF7B" w14:textId="77777777" w:rsidR="00636C8C" w:rsidRPr="004620F3" w:rsidRDefault="00636C8C" w:rsidP="004620F3">
            <w:pPr>
              <w:jc w:val="center"/>
              <w:rPr>
                <w:u w:val="single"/>
              </w:rPr>
            </w:pPr>
            <w:r w:rsidRPr="004620F3">
              <w:rPr>
                <w:u w:val="single"/>
              </w:rPr>
              <w:t>Unsatisfactory</w:t>
            </w:r>
          </w:p>
          <w:p w14:paraId="751D3292" w14:textId="1951C2FD" w:rsidR="00636C8C" w:rsidRPr="004620F3" w:rsidRDefault="005325A0" w:rsidP="004620F3">
            <w:pPr>
              <w:jc w:val="center"/>
              <w:rPr>
                <w:b/>
              </w:rPr>
            </w:pPr>
            <w:r>
              <w:t>0</w:t>
            </w:r>
          </w:p>
        </w:tc>
        <w:tc>
          <w:tcPr>
            <w:tcW w:w="1217" w:type="pct"/>
          </w:tcPr>
          <w:p w14:paraId="7C29F06A" w14:textId="77777777" w:rsidR="00636C8C" w:rsidRPr="004620F3" w:rsidRDefault="00636C8C" w:rsidP="004620F3">
            <w:pPr>
              <w:jc w:val="center"/>
            </w:pPr>
          </w:p>
        </w:tc>
      </w:tr>
      <w:tr w:rsidR="00636C8C" w:rsidRPr="004620F3" w14:paraId="6C95DA2D" w14:textId="77777777" w:rsidTr="002174AC">
        <w:tc>
          <w:tcPr>
            <w:tcW w:w="3783" w:type="pct"/>
            <w:gridSpan w:val="12"/>
          </w:tcPr>
          <w:p w14:paraId="3FF0F1A4" w14:textId="77777777" w:rsidR="00636C8C" w:rsidRPr="00A95BB6" w:rsidRDefault="00636C8C" w:rsidP="004620F3">
            <w:pPr>
              <w:rPr>
                <w:b/>
              </w:rPr>
            </w:pPr>
            <w:r w:rsidRPr="00A95BB6">
              <w:rPr>
                <w:b/>
              </w:rPr>
              <w:t>Methodology, Approach, Work Plan, and Technical Capabilities Evaluation Criteria</w:t>
            </w:r>
          </w:p>
        </w:tc>
        <w:tc>
          <w:tcPr>
            <w:tcW w:w="1217" w:type="pct"/>
          </w:tcPr>
          <w:p w14:paraId="1973050F" w14:textId="53A6EC3F" w:rsidR="00636C8C" w:rsidRPr="00A95BB6" w:rsidRDefault="005325A0" w:rsidP="004620F3">
            <w:pPr>
              <w:jc w:val="center"/>
              <w:rPr>
                <w:b/>
                <w:bCs/>
              </w:rPr>
            </w:pPr>
            <w:r w:rsidRPr="00A95BB6">
              <w:rPr>
                <w:b/>
                <w:bCs/>
              </w:rPr>
              <w:t>65</w:t>
            </w:r>
            <w:r w:rsidR="00636C8C" w:rsidRPr="00A95BB6">
              <w:rPr>
                <w:b/>
                <w:bCs/>
              </w:rPr>
              <w:t xml:space="preserve"> points</w:t>
            </w:r>
          </w:p>
        </w:tc>
      </w:tr>
      <w:tr w:rsidR="0024198F" w:rsidRPr="004620F3" w14:paraId="536DE4AB" w14:textId="77777777" w:rsidTr="002174AC">
        <w:tc>
          <w:tcPr>
            <w:tcW w:w="547" w:type="pct"/>
            <w:vMerge w:val="restart"/>
          </w:tcPr>
          <w:p w14:paraId="4BDFE65C" w14:textId="77777777" w:rsidR="0024198F" w:rsidRPr="00A95BB6" w:rsidRDefault="0024198F" w:rsidP="004620F3"/>
        </w:tc>
        <w:tc>
          <w:tcPr>
            <w:tcW w:w="3236" w:type="pct"/>
            <w:gridSpan w:val="11"/>
          </w:tcPr>
          <w:p w14:paraId="6795348E" w14:textId="4E96DD84" w:rsidR="0024198F" w:rsidRPr="00A95BB6" w:rsidRDefault="0024198F" w:rsidP="002A7A03">
            <w:pPr>
              <w:ind w:left="721" w:hanging="720"/>
              <w:jc w:val="left"/>
            </w:pPr>
            <w:r w:rsidRPr="00A95BB6">
              <w:t>2.</w:t>
            </w:r>
            <w:r w:rsidR="005E69B2" w:rsidRPr="00A95BB6">
              <w:t>6</w:t>
            </w:r>
            <w:r w:rsidRPr="00A95BB6">
              <w:t xml:space="preserve"> </w:t>
            </w:r>
            <w:r w:rsidR="007664A2" w:rsidRPr="00A95BB6">
              <w:t>–</w:t>
            </w:r>
            <w:r w:rsidRPr="00A95BB6">
              <w:t xml:space="preserve"> </w:t>
            </w:r>
            <w:r w:rsidR="007664A2" w:rsidRPr="00A95BB6">
              <w:t xml:space="preserve">Mandatory </w:t>
            </w:r>
            <w:r w:rsidRPr="00A95BB6">
              <w:t xml:space="preserve">Database Management System Functional Requirements </w:t>
            </w:r>
            <w:r w:rsidRPr="00A95BB6">
              <w:rPr>
                <w:i/>
                <w:iCs/>
              </w:rPr>
              <w:t xml:space="preserve"> </w:t>
            </w:r>
          </w:p>
        </w:tc>
        <w:tc>
          <w:tcPr>
            <w:tcW w:w="1217" w:type="pct"/>
          </w:tcPr>
          <w:p w14:paraId="620E2352" w14:textId="312AEF18" w:rsidR="0024198F" w:rsidRPr="00A95BB6" w:rsidRDefault="00E27679" w:rsidP="004620F3">
            <w:pPr>
              <w:jc w:val="center"/>
            </w:pPr>
            <w:r>
              <w:t>1</w:t>
            </w:r>
            <w:r w:rsidR="0024198F" w:rsidRPr="00A95BB6">
              <w:t>0 points</w:t>
            </w:r>
          </w:p>
        </w:tc>
      </w:tr>
      <w:tr w:rsidR="0024198F" w:rsidRPr="004620F3" w14:paraId="68BAE3A7" w14:textId="77777777" w:rsidTr="002174AC">
        <w:tc>
          <w:tcPr>
            <w:tcW w:w="547" w:type="pct"/>
            <w:vMerge/>
          </w:tcPr>
          <w:p w14:paraId="39EA52D5" w14:textId="77777777" w:rsidR="0024198F" w:rsidRPr="00A95BB6" w:rsidRDefault="0024198F" w:rsidP="004620F3">
            <w:pPr>
              <w:jc w:val="center"/>
            </w:pPr>
          </w:p>
        </w:tc>
        <w:tc>
          <w:tcPr>
            <w:tcW w:w="581" w:type="pct"/>
          </w:tcPr>
          <w:p w14:paraId="6D787FA1" w14:textId="77777777" w:rsidR="0024198F" w:rsidRPr="00A95BB6" w:rsidRDefault="0024198F" w:rsidP="004620F3">
            <w:pPr>
              <w:jc w:val="center"/>
              <w:rPr>
                <w:u w:val="single"/>
              </w:rPr>
            </w:pPr>
            <w:r w:rsidRPr="00A95BB6">
              <w:rPr>
                <w:u w:val="single"/>
              </w:rPr>
              <w:t>Distinctive</w:t>
            </w:r>
          </w:p>
          <w:p w14:paraId="42C543EA" w14:textId="1EFF2357" w:rsidR="0024198F" w:rsidRPr="00A95BB6" w:rsidRDefault="00A95BB6" w:rsidP="004620F3">
            <w:pPr>
              <w:jc w:val="center"/>
            </w:pPr>
            <w:r w:rsidRPr="00A95BB6">
              <w:t>10</w:t>
            </w:r>
          </w:p>
        </w:tc>
        <w:tc>
          <w:tcPr>
            <w:tcW w:w="426" w:type="pct"/>
            <w:gridSpan w:val="2"/>
          </w:tcPr>
          <w:p w14:paraId="24CB4EBD" w14:textId="77777777" w:rsidR="0024198F" w:rsidRPr="00A95BB6" w:rsidRDefault="0024198F" w:rsidP="004620F3">
            <w:pPr>
              <w:jc w:val="center"/>
              <w:rPr>
                <w:u w:val="single"/>
              </w:rPr>
            </w:pPr>
            <w:r w:rsidRPr="00A95BB6">
              <w:rPr>
                <w:u w:val="single"/>
              </w:rPr>
              <w:t>Superior</w:t>
            </w:r>
          </w:p>
          <w:p w14:paraId="26985D43" w14:textId="4320EC8D" w:rsidR="0024198F" w:rsidRPr="00A95BB6" w:rsidRDefault="00A95BB6" w:rsidP="004620F3">
            <w:pPr>
              <w:jc w:val="center"/>
            </w:pPr>
            <w:r w:rsidRPr="00A95BB6">
              <w:t>8</w:t>
            </w:r>
          </w:p>
        </w:tc>
        <w:tc>
          <w:tcPr>
            <w:tcW w:w="554" w:type="pct"/>
            <w:gridSpan w:val="3"/>
          </w:tcPr>
          <w:p w14:paraId="3E3E9A72" w14:textId="77777777" w:rsidR="0024198F" w:rsidRPr="00A95BB6" w:rsidRDefault="0024198F" w:rsidP="004620F3">
            <w:pPr>
              <w:jc w:val="center"/>
              <w:rPr>
                <w:u w:val="single"/>
              </w:rPr>
            </w:pPr>
            <w:r w:rsidRPr="00A95BB6">
              <w:rPr>
                <w:u w:val="single"/>
              </w:rPr>
              <w:t>Satisfactory</w:t>
            </w:r>
          </w:p>
          <w:p w14:paraId="02B7EFB8" w14:textId="0EAE9E52" w:rsidR="0024198F" w:rsidRPr="00A95BB6" w:rsidRDefault="00A95BB6" w:rsidP="004620F3">
            <w:pPr>
              <w:jc w:val="center"/>
            </w:pPr>
            <w:r w:rsidRPr="00A95BB6">
              <w:t>5</w:t>
            </w:r>
          </w:p>
        </w:tc>
        <w:tc>
          <w:tcPr>
            <w:tcW w:w="448" w:type="pct"/>
            <w:gridSpan w:val="3"/>
          </w:tcPr>
          <w:p w14:paraId="65741353" w14:textId="77777777" w:rsidR="0024198F" w:rsidRPr="00A95BB6" w:rsidRDefault="0024198F" w:rsidP="004620F3">
            <w:pPr>
              <w:jc w:val="center"/>
              <w:rPr>
                <w:u w:val="single"/>
              </w:rPr>
            </w:pPr>
            <w:r w:rsidRPr="00A95BB6">
              <w:rPr>
                <w:u w:val="single"/>
              </w:rPr>
              <w:t>Marginal</w:t>
            </w:r>
          </w:p>
          <w:p w14:paraId="31163AD0" w14:textId="7DA9ABAA" w:rsidR="0024198F" w:rsidRPr="00A95BB6" w:rsidRDefault="00A95BB6" w:rsidP="004620F3">
            <w:pPr>
              <w:jc w:val="center"/>
            </w:pPr>
            <w:r w:rsidRPr="00A95BB6">
              <w:t>3</w:t>
            </w:r>
          </w:p>
        </w:tc>
        <w:tc>
          <w:tcPr>
            <w:tcW w:w="1227" w:type="pct"/>
            <w:gridSpan w:val="2"/>
          </w:tcPr>
          <w:p w14:paraId="3CDAF802" w14:textId="77777777" w:rsidR="0024198F" w:rsidRPr="00A95BB6" w:rsidRDefault="0024198F" w:rsidP="004620F3">
            <w:pPr>
              <w:jc w:val="center"/>
              <w:rPr>
                <w:u w:val="single"/>
              </w:rPr>
            </w:pPr>
            <w:r w:rsidRPr="00A95BB6">
              <w:rPr>
                <w:u w:val="single"/>
              </w:rPr>
              <w:t>Unsatisfactory</w:t>
            </w:r>
          </w:p>
          <w:p w14:paraId="37693247" w14:textId="7EA1DB51" w:rsidR="0024198F" w:rsidRPr="00A95BB6" w:rsidRDefault="0024198F" w:rsidP="004620F3">
            <w:pPr>
              <w:jc w:val="center"/>
            </w:pPr>
            <w:r w:rsidRPr="00A95BB6">
              <w:t>0</w:t>
            </w:r>
          </w:p>
        </w:tc>
        <w:tc>
          <w:tcPr>
            <w:tcW w:w="1217" w:type="pct"/>
          </w:tcPr>
          <w:p w14:paraId="59BAA78E" w14:textId="77777777" w:rsidR="0024198F" w:rsidRPr="00A95BB6" w:rsidRDefault="0024198F" w:rsidP="004620F3">
            <w:pPr>
              <w:jc w:val="center"/>
            </w:pPr>
          </w:p>
        </w:tc>
      </w:tr>
      <w:tr w:rsidR="0024198F" w:rsidRPr="004620F3" w14:paraId="2D64924E" w14:textId="77777777" w:rsidTr="002174AC">
        <w:tc>
          <w:tcPr>
            <w:tcW w:w="547" w:type="pct"/>
            <w:vMerge/>
          </w:tcPr>
          <w:p w14:paraId="4B5646E9" w14:textId="77777777" w:rsidR="0024198F" w:rsidRPr="00A95BB6" w:rsidRDefault="0024198F" w:rsidP="004620F3"/>
        </w:tc>
        <w:tc>
          <w:tcPr>
            <w:tcW w:w="3236" w:type="pct"/>
            <w:gridSpan w:val="11"/>
          </w:tcPr>
          <w:p w14:paraId="47EB3EC6" w14:textId="01013B39" w:rsidR="0024198F" w:rsidRPr="00A95BB6" w:rsidRDefault="0024198F" w:rsidP="002A7A03">
            <w:pPr>
              <w:ind w:left="721" w:hanging="720"/>
              <w:jc w:val="left"/>
            </w:pPr>
            <w:r w:rsidRPr="00A95BB6">
              <w:t>2.</w:t>
            </w:r>
            <w:r w:rsidR="005E69B2" w:rsidRPr="00A95BB6">
              <w:t>7</w:t>
            </w:r>
            <w:r w:rsidRPr="00A95BB6">
              <w:t xml:space="preserve"> </w:t>
            </w:r>
            <w:r w:rsidR="007664A2" w:rsidRPr="00A95BB6">
              <w:t>–</w:t>
            </w:r>
            <w:r w:rsidRPr="00A95BB6">
              <w:t xml:space="preserve"> </w:t>
            </w:r>
            <w:r w:rsidR="007664A2" w:rsidRPr="00A95BB6">
              <w:t xml:space="preserve">Desired </w:t>
            </w:r>
            <w:r w:rsidRPr="00A95BB6">
              <w:t xml:space="preserve">Database Management System Functional Requirements </w:t>
            </w:r>
          </w:p>
        </w:tc>
        <w:tc>
          <w:tcPr>
            <w:tcW w:w="1217" w:type="pct"/>
          </w:tcPr>
          <w:p w14:paraId="26D3FB83" w14:textId="0CD4F096" w:rsidR="0024198F" w:rsidRPr="00A95BB6" w:rsidRDefault="0024198F" w:rsidP="004620F3">
            <w:pPr>
              <w:jc w:val="center"/>
            </w:pPr>
            <w:r w:rsidRPr="00A95BB6">
              <w:t>10 points</w:t>
            </w:r>
          </w:p>
        </w:tc>
      </w:tr>
      <w:tr w:rsidR="0024198F" w:rsidRPr="004620F3" w14:paraId="1CCEAE3D" w14:textId="77777777" w:rsidTr="002174AC">
        <w:tc>
          <w:tcPr>
            <w:tcW w:w="547" w:type="pct"/>
            <w:vMerge/>
          </w:tcPr>
          <w:p w14:paraId="064D7948" w14:textId="77777777" w:rsidR="0024198F" w:rsidRPr="00A95BB6" w:rsidRDefault="0024198F" w:rsidP="004620F3">
            <w:pPr>
              <w:jc w:val="center"/>
            </w:pPr>
          </w:p>
        </w:tc>
        <w:tc>
          <w:tcPr>
            <w:tcW w:w="581" w:type="pct"/>
          </w:tcPr>
          <w:p w14:paraId="65326272" w14:textId="77777777" w:rsidR="0024198F" w:rsidRPr="00A95BB6" w:rsidRDefault="0024198F" w:rsidP="004620F3">
            <w:pPr>
              <w:jc w:val="center"/>
              <w:rPr>
                <w:u w:val="single"/>
              </w:rPr>
            </w:pPr>
            <w:r w:rsidRPr="00A95BB6">
              <w:rPr>
                <w:u w:val="single"/>
              </w:rPr>
              <w:t>Distinctive</w:t>
            </w:r>
          </w:p>
          <w:p w14:paraId="58F79E75" w14:textId="03C2C8CE" w:rsidR="0024198F" w:rsidRPr="00A95BB6" w:rsidRDefault="00A95BB6" w:rsidP="004620F3">
            <w:pPr>
              <w:jc w:val="center"/>
            </w:pPr>
            <w:r w:rsidRPr="00A95BB6">
              <w:t>10</w:t>
            </w:r>
          </w:p>
        </w:tc>
        <w:tc>
          <w:tcPr>
            <w:tcW w:w="426" w:type="pct"/>
            <w:gridSpan w:val="2"/>
          </w:tcPr>
          <w:p w14:paraId="2E86CFB0" w14:textId="77777777" w:rsidR="0024198F" w:rsidRPr="00A95BB6" w:rsidRDefault="0024198F" w:rsidP="004620F3">
            <w:pPr>
              <w:jc w:val="center"/>
              <w:rPr>
                <w:u w:val="single"/>
              </w:rPr>
            </w:pPr>
            <w:r w:rsidRPr="00A95BB6">
              <w:rPr>
                <w:u w:val="single"/>
              </w:rPr>
              <w:t>Superior</w:t>
            </w:r>
          </w:p>
          <w:p w14:paraId="04DA5CF8" w14:textId="7CBE1B0D" w:rsidR="0024198F" w:rsidRPr="00A95BB6" w:rsidRDefault="0024198F" w:rsidP="004620F3">
            <w:pPr>
              <w:jc w:val="center"/>
            </w:pPr>
            <w:r w:rsidRPr="00A95BB6">
              <w:t>8</w:t>
            </w:r>
          </w:p>
        </w:tc>
        <w:tc>
          <w:tcPr>
            <w:tcW w:w="554" w:type="pct"/>
            <w:gridSpan w:val="3"/>
          </w:tcPr>
          <w:p w14:paraId="482D5B41" w14:textId="77777777" w:rsidR="0024198F" w:rsidRPr="00A95BB6" w:rsidRDefault="0024198F" w:rsidP="004620F3">
            <w:pPr>
              <w:jc w:val="center"/>
              <w:rPr>
                <w:u w:val="single"/>
              </w:rPr>
            </w:pPr>
            <w:r w:rsidRPr="00A95BB6">
              <w:rPr>
                <w:u w:val="single"/>
              </w:rPr>
              <w:t>Satisfactory</w:t>
            </w:r>
          </w:p>
          <w:p w14:paraId="0F129931" w14:textId="163B442D" w:rsidR="0024198F" w:rsidRPr="00A95BB6" w:rsidRDefault="0024198F" w:rsidP="004620F3">
            <w:pPr>
              <w:jc w:val="center"/>
            </w:pPr>
            <w:r w:rsidRPr="00A95BB6">
              <w:t>5</w:t>
            </w:r>
          </w:p>
        </w:tc>
        <w:tc>
          <w:tcPr>
            <w:tcW w:w="448" w:type="pct"/>
            <w:gridSpan w:val="3"/>
          </w:tcPr>
          <w:p w14:paraId="578BB8B4" w14:textId="77777777" w:rsidR="0024198F" w:rsidRPr="00A95BB6" w:rsidRDefault="0024198F" w:rsidP="004620F3">
            <w:pPr>
              <w:jc w:val="center"/>
              <w:rPr>
                <w:u w:val="single"/>
              </w:rPr>
            </w:pPr>
            <w:r w:rsidRPr="00A95BB6">
              <w:rPr>
                <w:u w:val="single"/>
              </w:rPr>
              <w:t>Marginal</w:t>
            </w:r>
          </w:p>
          <w:p w14:paraId="2639AB4E" w14:textId="48FD9BF3" w:rsidR="0024198F" w:rsidRPr="00A95BB6" w:rsidRDefault="0024198F" w:rsidP="004620F3">
            <w:pPr>
              <w:jc w:val="center"/>
            </w:pPr>
            <w:r w:rsidRPr="00A95BB6">
              <w:t>3</w:t>
            </w:r>
          </w:p>
        </w:tc>
        <w:tc>
          <w:tcPr>
            <w:tcW w:w="1227" w:type="pct"/>
            <w:gridSpan w:val="2"/>
          </w:tcPr>
          <w:p w14:paraId="0D6DA7FB" w14:textId="77777777" w:rsidR="0024198F" w:rsidRPr="00A95BB6" w:rsidRDefault="0024198F" w:rsidP="004620F3">
            <w:pPr>
              <w:jc w:val="center"/>
              <w:rPr>
                <w:u w:val="single"/>
              </w:rPr>
            </w:pPr>
            <w:r w:rsidRPr="00A95BB6">
              <w:rPr>
                <w:u w:val="single"/>
              </w:rPr>
              <w:t>Unsatisfactory</w:t>
            </w:r>
          </w:p>
          <w:p w14:paraId="42D1F717" w14:textId="012B05FF" w:rsidR="0024198F" w:rsidRPr="00A95BB6" w:rsidRDefault="0024198F" w:rsidP="004620F3">
            <w:pPr>
              <w:jc w:val="center"/>
            </w:pPr>
            <w:r w:rsidRPr="00A95BB6">
              <w:t>0</w:t>
            </w:r>
          </w:p>
        </w:tc>
        <w:tc>
          <w:tcPr>
            <w:tcW w:w="1217" w:type="pct"/>
          </w:tcPr>
          <w:p w14:paraId="0C00FBF5" w14:textId="77777777" w:rsidR="0024198F" w:rsidRPr="00A95BB6" w:rsidRDefault="0024198F" w:rsidP="004620F3">
            <w:pPr>
              <w:jc w:val="center"/>
            </w:pPr>
          </w:p>
        </w:tc>
      </w:tr>
      <w:tr w:rsidR="0024198F" w:rsidRPr="004620F3" w14:paraId="65A92253" w14:textId="77777777" w:rsidTr="002174AC">
        <w:tc>
          <w:tcPr>
            <w:tcW w:w="547" w:type="pct"/>
            <w:vMerge/>
          </w:tcPr>
          <w:p w14:paraId="3FFF1188" w14:textId="77777777" w:rsidR="0024198F" w:rsidRPr="00A95BB6" w:rsidRDefault="0024198F" w:rsidP="004620F3"/>
        </w:tc>
        <w:tc>
          <w:tcPr>
            <w:tcW w:w="3236" w:type="pct"/>
            <w:gridSpan w:val="11"/>
          </w:tcPr>
          <w:p w14:paraId="3750712A" w14:textId="4E9D0BBB" w:rsidR="0024198F" w:rsidRPr="00A95BB6" w:rsidRDefault="0024198F" w:rsidP="002A7A03">
            <w:pPr>
              <w:ind w:left="541" w:hanging="541"/>
            </w:pPr>
            <w:r w:rsidRPr="00A95BB6">
              <w:t>2.</w:t>
            </w:r>
            <w:r w:rsidR="005E69B2" w:rsidRPr="00A95BB6">
              <w:t>8</w:t>
            </w:r>
            <w:r w:rsidRPr="00A95BB6">
              <w:t xml:space="preserve"> </w:t>
            </w:r>
            <w:r w:rsidR="007664A2" w:rsidRPr="00A95BB6">
              <w:t>–</w:t>
            </w:r>
            <w:r w:rsidRPr="00A95BB6">
              <w:t xml:space="preserve"> </w:t>
            </w:r>
            <w:r w:rsidR="007664A2" w:rsidRPr="00A95BB6">
              <w:t xml:space="preserve">Mandatory </w:t>
            </w:r>
            <w:r w:rsidR="005E69B2" w:rsidRPr="00A95BB6">
              <w:t>Application Specific</w:t>
            </w:r>
            <w:r w:rsidRPr="00A95BB6">
              <w:t xml:space="preserve"> Requirements </w:t>
            </w:r>
          </w:p>
        </w:tc>
        <w:tc>
          <w:tcPr>
            <w:tcW w:w="1217" w:type="pct"/>
          </w:tcPr>
          <w:p w14:paraId="24121B2C" w14:textId="7AD502CC" w:rsidR="0024198F" w:rsidRPr="00A95BB6" w:rsidRDefault="0024198F" w:rsidP="004620F3">
            <w:pPr>
              <w:jc w:val="center"/>
            </w:pPr>
            <w:r w:rsidRPr="00A95BB6">
              <w:t>1</w:t>
            </w:r>
            <w:r w:rsidR="00E27679">
              <w:t>0</w:t>
            </w:r>
            <w:r w:rsidRPr="00A95BB6">
              <w:t xml:space="preserve"> points</w:t>
            </w:r>
          </w:p>
        </w:tc>
      </w:tr>
      <w:tr w:rsidR="0024198F" w:rsidRPr="004620F3" w14:paraId="585889BC" w14:textId="77777777" w:rsidTr="002174AC">
        <w:tc>
          <w:tcPr>
            <w:tcW w:w="547" w:type="pct"/>
            <w:vMerge/>
          </w:tcPr>
          <w:p w14:paraId="2496C4F6" w14:textId="77777777" w:rsidR="0024198F" w:rsidRPr="00A95BB6" w:rsidRDefault="0024198F" w:rsidP="004620F3">
            <w:pPr>
              <w:jc w:val="center"/>
            </w:pPr>
          </w:p>
        </w:tc>
        <w:tc>
          <w:tcPr>
            <w:tcW w:w="581" w:type="pct"/>
          </w:tcPr>
          <w:p w14:paraId="470EE00B" w14:textId="77777777" w:rsidR="0024198F" w:rsidRPr="00A95BB6" w:rsidRDefault="0024198F" w:rsidP="004620F3">
            <w:pPr>
              <w:jc w:val="center"/>
              <w:rPr>
                <w:u w:val="single"/>
              </w:rPr>
            </w:pPr>
            <w:r w:rsidRPr="00A95BB6">
              <w:rPr>
                <w:u w:val="single"/>
              </w:rPr>
              <w:t>Distinctive</w:t>
            </w:r>
          </w:p>
          <w:p w14:paraId="20B5D533" w14:textId="6CB6CF25" w:rsidR="0024198F" w:rsidRPr="00A95BB6" w:rsidRDefault="0024198F" w:rsidP="004620F3">
            <w:pPr>
              <w:jc w:val="center"/>
            </w:pPr>
            <w:r w:rsidRPr="00A95BB6">
              <w:t>1</w:t>
            </w:r>
            <w:r w:rsidR="00A95BB6" w:rsidRPr="00A95BB6">
              <w:t>0</w:t>
            </w:r>
          </w:p>
        </w:tc>
        <w:tc>
          <w:tcPr>
            <w:tcW w:w="426" w:type="pct"/>
            <w:gridSpan w:val="2"/>
          </w:tcPr>
          <w:p w14:paraId="7AC0B8C6" w14:textId="77777777" w:rsidR="0024198F" w:rsidRPr="00A95BB6" w:rsidRDefault="0024198F" w:rsidP="004620F3">
            <w:pPr>
              <w:jc w:val="center"/>
              <w:rPr>
                <w:u w:val="single"/>
              </w:rPr>
            </w:pPr>
            <w:r w:rsidRPr="00A95BB6">
              <w:rPr>
                <w:u w:val="single"/>
              </w:rPr>
              <w:t>Superior</w:t>
            </w:r>
          </w:p>
          <w:p w14:paraId="4E7D8D6C" w14:textId="446D6411" w:rsidR="0024198F" w:rsidRPr="00A95BB6" w:rsidRDefault="00A95BB6" w:rsidP="004620F3">
            <w:pPr>
              <w:jc w:val="center"/>
            </w:pPr>
            <w:r w:rsidRPr="00A95BB6">
              <w:t>8</w:t>
            </w:r>
          </w:p>
        </w:tc>
        <w:tc>
          <w:tcPr>
            <w:tcW w:w="554" w:type="pct"/>
            <w:gridSpan w:val="3"/>
          </w:tcPr>
          <w:p w14:paraId="41A74E10" w14:textId="77777777" w:rsidR="0024198F" w:rsidRPr="00A95BB6" w:rsidRDefault="0024198F" w:rsidP="004620F3">
            <w:pPr>
              <w:jc w:val="center"/>
              <w:rPr>
                <w:u w:val="single"/>
              </w:rPr>
            </w:pPr>
            <w:r w:rsidRPr="00A95BB6">
              <w:rPr>
                <w:u w:val="single"/>
              </w:rPr>
              <w:t>Satisfactory</w:t>
            </w:r>
          </w:p>
          <w:p w14:paraId="4A6A8FE2" w14:textId="3C334E43" w:rsidR="0024198F" w:rsidRPr="00A95BB6" w:rsidRDefault="0024198F" w:rsidP="004620F3">
            <w:pPr>
              <w:jc w:val="center"/>
            </w:pPr>
            <w:r w:rsidRPr="00A95BB6">
              <w:t>5</w:t>
            </w:r>
          </w:p>
        </w:tc>
        <w:tc>
          <w:tcPr>
            <w:tcW w:w="448" w:type="pct"/>
            <w:gridSpan w:val="3"/>
          </w:tcPr>
          <w:p w14:paraId="751EA34C" w14:textId="77777777" w:rsidR="0024198F" w:rsidRPr="00A95BB6" w:rsidRDefault="0024198F" w:rsidP="004620F3">
            <w:pPr>
              <w:jc w:val="center"/>
              <w:rPr>
                <w:u w:val="single"/>
              </w:rPr>
            </w:pPr>
            <w:r w:rsidRPr="00A95BB6">
              <w:rPr>
                <w:u w:val="single"/>
              </w:rPr>
              <w:t>Marginal</w:t>
            </w:r>
          </w:p>
          <w:p w14:paraId="336B7E6A" w14:textId="4E8A1F44" w:rsidR="0024198F" w:rsidRPr="00A95BB6" w:rsidRDefault="00A95BB6" w:rsidP="004620F3">
            <w:pPr>
              <w:jc w:val="center"/>
            </w:pPr>
            <w:r w:rsidRPr="00A95BB6">
              <w:t>3</w:t>
            </w:r>
          </w:p>
        </w:tc>
        <w:tc>
          <w:tcPr>
            <w:tcW w:w="1227" w:type="pct"/>
            <w:gridSpan w:val="2"/>
          </w:tcPr>
          <w:p w14:paraId="3DDD8040" w14:textId="77777777" w:rsidR="0024198F" w:rsidRPr="00A95BB6" w:rsidRDefault="0024198F" w:rsidP="004620F3">
            <w:pPr>
              <w:jc w:val="center"/>
              <w:rPr>
                <w:u w:val="single"/>
              </w:rPr>
            </w:pPr>
            <w:r w:rsidRPr="00A95BB6">
              <w:rPr>
                <w:u w:val="single"/>
              </w:rPr>
              <w:t>Unsatisfactory</w:t>
            </w:r>
          </w:p>
          <w:p w14:paraId="758DE59F" w14:textId="7200CD82" w:rsidR="0024198F" w:rsidRPr="00A95BB6" w:rsidRDefault="0024198F" w:rsidP="004620F3">
            <w:pPr>
              <w:jc w:val="center"/>
            </w:pPr>
            <w:r w:rsidRPr="00A95BB6">
              <w:t>0</w:t>
            </w:r>
          </w:p>
        </w:tc>
        <w:tc>
          <w:tcPr>
            <w:tcW w:w="1217" w:type="pct"/>
          </w:tcPr>
          <w:p w14:paraId="5FAF04D0" w14:textId="77777777" w:rsidR="0024198F" w:rsidRPr="00A95BB6" w:rsidRDefault="0024198F" w:rsidP="004620F3">
            <w:pPr>
              <w:jc w:val="center"/>
            </w:pPr>
          </w:p>
        </w:tc>
      </w:tr>
      <w:tr w:rsidR="0024198F" w:rsidRPr="004620F3" w14:paraId="110B9601" w14:textId="77777777" w:rsidTr="002174AC">
        <w:tc>
          <w:tcPr>
            <w:tcW w:w="547" w:type="pct"/>
            <w:vMerge/>
          </w:tcPr>
          <w:p w14:paraId="7282F6F6" w14:textId="77777777" w:rsidR="0024198F" w:rsidRPr="00A95BB6" w:rsidRDefault="0024198F" w:rsidP="004620F3"/>
        </w:tc>
        <w:tc>
          <w:tcPr>
            <w:tcW w:w="3236" w:type="pct"/>
            <w:gridSpan w:val="11"/>
          </w:tcPr>
          <w:p w14:paraId="254934FA" w14:textId="6CB34F3B" w:rsidR="0024198F" w:rsidRPr="00A95BB6" w:rsidRDefault="0024198F" w:rsidP="002A7A03">
            <w:pPr>
              <w:ind w:left="541" w:hanging="541"/>
            </w:pPr>
            <w:r w:rsidRPr="00A95BB6">
              <w:t>2.</w:t>
            </w:r>
            <w:r w:rsidR="005E69B2" w:rsidRPr="00A95BB6">
              <w:t>9</w:t>
            </w:r>
            <w:r w:rsidRPr="00A95BB6">
              <w:t xml:space="preserve"> </w:t>
            </w:r>
            <w:r w:rsidR="007664A2" w:rsidRPr="00A95BB6">
              <w:t>–</w:t>
            </w:r>
            <w:r w:rsidRPr="00A95BB6">
              <w:t xml:space="preserve"> </w:t>
            </w:r>
            <w:r w:rsidR="007664A2" w:rsidRPr="00A95BB6">
              <w:t xml:space="preserve">Desired </w:t>
            </w:r>
            <w:r w:rsidR="005E69B2" w:rsidRPr="00A95BB6">
              <w:t>Application Specific</w:t>
            </w:r>
            <w:r w:rsidRPr="00A95BB6">
              <w:t xml:space="preserve"> Requirements  </w:t>
            </w:r>
          </w:p>
        </w:tc>
        <w:tc>
          <w:tcPr>
            <w:tcW w:w="1217" w:type="pct"/>
          </w:tcPr>
          <w:p w14:paraId="04822D2C" w14:textId="6A74BFA3" w:rsidR="0024198F" w:rsidRPr="00A95BB6" w:rsidRDefault="0024198F" w:rsidP="004620F3">
            <w:pPr>
              <w:jc w:val="center"/>
            </w:pPr>
            <w:r w:rsidRPr="00A95BB6">
              <w:t>5 points</w:t>
            </w:r>
          </w:p>
        </w:tc>
      </w:tr>
      <w:tr w:rsidR="0024198F" w:rsidRPr="004620F3" w14:paraId="60572089" w14:textId="77777777" w:rsidTr="002174AC">
        <w:tc>
          <w:tcPr>
            <w:tcW w:w="547" w:type="pct"/>
            <w:vMerge/>
          </w:tcPr>
          <w:p w14:paraId="04864D81" w14:textId="77777777" w:rsidR="0024198F" w:rsidRPr="00A95BB6" w:rsidRDefault="0024198F" w:rsidP="004620F3">
            <w:pPr>
              <w:jc w:val="center"/>
            </w:pPr>
          </w:p>
        </w:tc>
        <w:tc>
          <w:tcPr>
            <w:tcW w:w="581" w:type="pct"/>
          </w:tcPr>
          <w:p w14:paraId="2F57F6A0" w14:textId="77777777" w:rsidR="0024198F" w:rsidRPr="00A95BB6" w:rsidRDefault="0024198F" w:rsidP="004620F3">
            <w:pPr>
              <w:jc w:val="center"/>
              <w:rPr>
                <w:u w:val="single"/>
              </w:rPr>
            </w:pPr>
            <w:r w:rsidRPr="00A95BB6">
              <w:rPr>
                <w:u w:val="single"/>
              </w:rPr>
              <w:t>Distinctive</w:t>
            </w:r>
          </w:p>
          <w:p w14:paraId="5C9D2AC5" w14:textId="5B6954E9" w:rsidR="0024198F" w:rsidRPr="00A95BB6" w:rsidRDefault="0024198F" w:rsidP="004620F3">
            <w:pPr>
              <w:jc w:val="center"/>
            </w:pPr>
            <w:r w:rsidRPr="00A95BB6">
              <w:t>5</w:t>
            </w:r>
          </w:p>
        </w:tc>
        <w:tc>
          <w:tcPr>
            <w:tcW w:w="426" w:type="pct"/>
            <w:gridSpan w:val="2"/>
          </w:tcPr>
          <w:p w14:paraId="147EAED2" w14:textId="77777777" w:rsidR="0024198F" w:rsidRPr="00A95BB6" w:rsidRDefault="0024198F" w:rsidP="004620F3">
            <w:pPr>
              <w:jc w:val="center"/>
              <w:rPr>
                <w:u w:val="single"/>
              </w:rPr>
            </w:pPr>
            <w:r w:rsidRPr="00A95BB6">
              <w:rPr>
                <w:u w:val="single"/>
              </w:rPr>
              <w:t>Superior</w:t>
            </w:r>
          </w:p>
          <w:p w14:paraId="5B056D4D" w14:textId="4B536029" w:rsidR="0024198F" w:rsidRPr="00A95BB6" w:rsidRDefault="0024198F" w:rsidP="004620F3">
            <w:pPr>
              <w:jc w:val="center"/>
            </w:pPr>
            <w:r w:rsidRPr="00A95BB6">
              <w:t>4</w:t>
            </w:r>
          </w:p>
        </w:tc>
        <w:tc>
          <w:tcPr>
            <w:tcW w:w="554" w:type="pct"/>
            <w:gridSpan w:val="3"/>
          </w:tcPr>
          <w:p w14:paraId="7A3F19F5" w14:textId="77777777" w:rsidR="0024198F" w:rsidRPr="00A95BB6" w:rsidRDefault="0024198F" w:rsidP="004620F3">
            <w:pPr>
              <w:jc w:val="center"/>
              <w:rPr>
                <w:u w:val="single"/>
              </w:rPr>
            </w:pPr>
            <w:r w:rsidRPr="00A95BB6">
              <w:rPr>
                <w:u w:val="single"/>
              </w:rPr>
              <w:t>Satisfactory</w:t>
            </w:r>
          </w:p>
          <w:p w14:paraId="61D3B6ED" w14:textId="16F10EC3" w:rsidR="0024198F" w:rsidRPr="00A95BB6" w:rsidRDefault="0024198F" w:rsidP="004620F3">
            <w:pPr>
              <w:jc w:val="center"/>
            </w:pPr>
            <w:r w:rsidRPr="00A95BB6">
              <w:t>3</w:t>
            </w:r>
          </w:p>
        </w:tc>
        <w:tc>
          <w:tcPr>
            <w:tcW w:w="448" w:type="pct"/>
            <w:gridSpan w:val="3"/>
          </w:tcPr>
          <w:p w14:paraId="121D83BB" w14:textId="77777777" w:rsidR="0024198F" w:rsidRPr="00A95BB6" w:rsidRDefault="0024198F" w:rsidP="004620F3">
            <w:pPr>
              <w:jc w:val="center"/>
              <w:rPr>
                <w:u w:val="single"/>
              </w:rPr>
            </w:pPr>
            <w:r w:rsidRPr="00A95BB6">
              <w:rPr>
                <w:u w:val="single"/>
              </w:rPr>
              <w:t>Marginal</w:t>
            </w:r>
          </w:p>
          <w:p w14:paraId="11536A6A" w14:textId="2117D687" w:rsidR="0024198F" w:rsidRPr="00A95BB6" w:rsidRDefault="0024198F" w:rsidP="004620F3">
            <w:pPr>
              <w:jc w:val="center"/>
            </w:pPr>
            <w:r w:rsidRPr="00A95BB6">
              <w:t>1</w:t>
            </w:r>
          </w:p>
        </w:tc>
        <w:tc>
          <w:tcPr>
            <w:tcW w:w="1227" w:type="pct"/>
            <w:gridSpan w:val="2"/>
          </w:tcPr>
          <w:p w14:paraId="482610F1" w14:textId="77777777" w:rsidR="0024198F" w:rsidRPr="00A95BB6" w:rsidRDefault="0024198F" w:rsidP="004620F3">
            <w:pPr>
              <w:jc w:val="center"/>
              <w:rPr>
                <w:u w:val="single"/>
              </w:rPr>
            </w:pPr>
            <w:r w:rsidRPr="00A95BB6">
              <w:rPr>
                <w:u w:val="single"/>
              </w:rPr>
              <w:t>Unsatisfactory</w:t>
            </w:r>
          </w:p>
          <w:p w14:paraId="7764BC5F" w14:textId="5606279F" w:rsidR="0024198F" w:rsidRPr="00A95BB6" w:rsidRDefault="0024198F" w:rsidP="004620F3">
            <w:pPr>
              <w:jc w:val="center"/>
            </w:pPr>
            <w:r w:rsidRPr="00A95BB6">
              <w:t>0</w:t>
            </w:r>
          </w:p>
        </w:tc>
        <w:tc>
          <w:tcPr>
            <w:tcW w:w="1217" w:type="pct"/>
          </w:tcPr>
          <w:p w14:paraId="6E9B8C02" w14:textId="77777777" w:rsidR="0024198F" w:rsidRPr="00A95BB6" w:rsidRDefault="0024198F" w:rsidP="004620F3">
            <w:pPr>
              <w:jc w:val="center"/>
            </w:pPr>
          </w:p>
        </w:tc>
      </w:tr>
      <w:tr w:rsidR="0024198F" w:rsidRPr="004620F3" w14:paraId="3E8D75AC" w14:textId="77777777" w:rsidTr="002174AC">
        <w:tc>
          <w:tcPr>
            <w:tcW w:w="547" w:type="pct"/>
            <w:vMerge/>
          </w:tcPr>
          <w:p w14:paraId="29C33331" w14:textId="77777777" w:rsidR="0024198F" w:rsidRPr="00A95BB6" w:rsidRDefault="0024198F" w:rsidP="004620F3"/>
        </w:tc>
        <w:tc>
          <w:tcPr>
            <w:tcW w:w="3236" w:type="pct"/>
            <w:gridSpan w:val="11"/>
          </w:tcPr>
          <w:p w14:paraId="408F9918" w14:textId="28058679" w:rsidR="0024198F" w:rsidRPr="00A95BB6" w:rsidRDefault="0024198F" w:rsidP="004620F3">
            <w:r w:rsidRPr="00A95BB6">
              <w:t>2.</w:t>
            </w:r>
            <w:r w:rsidR="005E69B2" w:rsidRPr="00A95BB6">
              <w:t>10</w:t>
            </w:r>
            <w:r w:rsidRPr="00A95BB6">
              <w:t xml:space="preserve"> - Contractor Support Requirements </w:t>
            </w:r>
          </w:p>
        </w:tc>
        <w:tc>
          <w:tcPr>
            <w:tcW w:w="1217" w:type="pct"/>
          </w:tcPr>
          <w:p w14:paraId="5FF113B2" w14:textId="17DE9FB8" w:rsidR="0024198F" w:rsidRPr="00A95BB6" w:rsidRDefault="0024198F" w:rsidP="004620F3">
            <w:pPr>
              <w:jc w:val="center"/>
            </w:pPr>
            <w:r w:rsidRPr="00A95BB6">
              <w:t xml:space="preserve">10 points </w:t>
            </w:r>
          </w:p>
        </w:tc>
      </w:tr>
      <w:tr w:rsidR="0024198F" w:rsidRPr="004620F3" w14:paraId="672F17AC" w14:textId="77777777" w:rsidTr="002174AC">
        <w:tc>
          <w:tcPr>
            <w:tcW w:w="547" w:type="pct"/>
            <w:vMerge/>
          </w:tcPr>
          <w:p w14:paraId="53E81170" w14:textId="77777777" w:rsidR="0024198F" w:rsidRPr="00A95BB6" w:rsidRDefault="0024198F" w:rsidP="004620F3">
            <w:pPr>
              <w:jc w:val="center"/>
            </w:pPr>
          </w:p>
        </w:tc>
        <w:tc>
          <w:tcPr>
            <w:tcW w:w="581" w:type="pct"/>
          </w:tcPr>
          <w:p w14:paraId="08F1DA3F" w14:textId="77777777" w:rsidR="0024198F" w:rsidRPr="00A95BB6" w:rsidRDefault="0024198F" w:rsidP="004620F3">
            <w:pPr>
              <w:jc w:val="center"/>
              <w:rPr>
                <w:u w:val="single"/>
              </w:rPr>
            </w:pPr>
            <w:r w:rsidRPr="00A95BB6">
              <w:rPr>
                <w:u w:val="single"/>
              </w:rPr>
              <w:t>Distinctive</w:t>
            </w:r>
          </w:p>
          <w:p w14:paraId="414E4D39" w14:textId="2914A1F0" w:rsidR="0024198F" w:rsidRPr="00A95BB6" w:rsidRDefault="0024198F" w:rsidP="004620F3">
            <w:pPr>
              <w:jc w:val="center"/>
            </w:pPr>
            <w:r w:rsidRPr="00A95BB6">
              <w:t>10</w:t>
            </w:r>
          </w:p>
        </w:tc>
        <w:tc>
          <w:tcPr>
            <w:tcW w:w="426" w:type="pct"/>
            <w:gridSpan w:val="2"/>
          </w:tcPr>
          <w:p w14:paraId="73F54F3B" w14:textId="77777777" w:rsidR="0024198F" w:rsidRPr="00A95BB6" w:rsidRDefault="0024198F" w:rsidP="004620F3">
            <w:pPr>
              <w:jc w:val="center"/>
              <w:rPr>
                <w:u w:val="single"/>
              </w:rPr>
            </w:pPr>
            <w:r w:rsidRPr="00A95BB6">
              <w:rPr>
                <w:u w:val="single"/>
              </w:rPr>
              <w:t>Superior</w:t>
            </w:r>
          </w:p>
          <w:p w14:paraId="24ED8E3C" w14:textId="5380AF80" w:rsidR="0024198F" w:rsidRPr="00A95BB6" w:rsidRDefault="0024198F" w:rsidP="004620F3">
            <w:pPr>
              <w:jc w:val="center"/>
            </w:pPr>
            <w:r w:rsidRPr="00A95BB6">
              <w:t>8</w:t>
            </w:r>
          </w:p>
        </w:tc>
        <w:tc>
          <w:tcPr>
            <w:tcW w:w="554" w:type="pct"/>
            <w:gridSpan w:val="3"/>
          </w:tcPr>
          <w:p w14:paraId="48765AC1" w14:textId="77777777" w:rsidR="0024198F" w:rsidRPr="00A95BB6" w:rsidRDefault="0024198F" w:rsidP="004620F3">
            <w:pPr>
              <w:jc w:val="center"/>
              <w:rPr>
                <w:u w:val="single"/>
              </w:rPr>
            </w:pPr>
            <w:r w:rsidRPr="00A95BB6">
              <w:rPr>
                <w:u w:val="single"/>
              </w:rPr>
              <w:t>Satisfactory</w:t>
            </w:r>
          </w:p>
          <w:p w14:paraId="7F847879" w14:textId="7B5B3039" w:rsidR="0024198F" w:rsidRPr="00A95BB6" w:rsidRDefault="0024198F" w:rsidP="004620F3">
            <w:pPr>
              <w:jc w:val="center"/>
            </w:pPr>
            <w:r w:rsidRPr="00A95BB6">
              <w:t>5</w:t>
            </w:r>
          </w:p>
        </w:tc>
        <w:tc>
          <w:tcPr>
            <w:tcW w:w="448" w:type="pct"/>
            <w:gridSpan w:val="3"/>
          </w:tcPr>
          <w:p w14:paraId="180EBC69" w14:textId="77777777" w:rsidR="0024198F" w:rsidRPr="00A95BB6" w:rsidRDefault="0024198F" w:rsidP="004620F3">
            <w:pPr>
              <w:jc w:val="center"/>
              <w:rPr>
                <w:u w:val="single"/>
              </w:rPr>
            </w:pPr>
            <w:r w:rsidRPr="00A95BB6">
              <w:rPr>
                <w:u w:val="single"/>
              </w:rPr>
              <w:t>Marginal</w:t>
            </w:r>
          </w:p>
          <w:p w14:paraId="085EC4C4" w14:textId="20D8365B" w:rsidR="0024198F" w:rsidRPr="00A95BB6" w:rsidRDefault="0024198F" w:rsidP="004620F3">
            <w:pPr>
              <w:jc w:val="center"/>
            </w:pPr>
            <w:r w:rsidRPr="00A95BB6">
              <w:t>3</w:t>
            </w:r>
          </w:p>
        </w:tc>
        <w:tc>
          <w:tcPr>
            <w:tcW w:w="1227" w:type="pct"/>
            <w:gridSpan w:val="2"/>
          </w:tcPr>
          <w:p w14:paraId="36AF44A8" w14:textId="77777777" w:rsidR="0024198F" w:rsidRPr="00A95BB6" w:rsidRDefault="0024198F" w:rsidP="004620F3">
            <w:pPr>
              <w:jc w:val="center"/>
              <w:rPr>
                <w:u w:val="single"/>
              </w:rPr>
            </w:pPr>
            <w:r w:rsidRPr="00A95BB6">
              <w:rPr>
                <w:u w:val="single"/>
              </w:rPr>
              <w:t>Unsatisfactory</w:t>
            </w:r>
          </w:p>
          <w:p w14:paraId="7CE9B65F" w14:textId="1690CB75" w:rsidR="0024198F" w:rsidRPr="00A95BB6" w:rsidRDefault="0024198F" w:rsidP="004620F3">
            <w:pPr>
              <w:jc w:val="center"/>
            </w:pPr>
            <w:r w:rsidRPr="00A95BB6">
              <w:t>0</w:t>
            </w:r>
          </w:p>
        </w:tc>
        <w:tc>
          <w:tcPr>
            <w:tcW w:w="1217" w:type="pct"/>
          </w:tcPr>
          <w:p w14:paraId="2D065672" w14:textId="77777777" w:rsidR="0024198F" w:rsidRPr="00A95BB6" w:rsidRDefault="0024198F" w:rsidP="004620F3">
            <w:pPr>
              <w:jc w:val="center"/>
            </w:pPr>
          </w:p>
        </w:tc>
      </w:tr>
      <w:tr w:rsidR="0024198F" w:rsidRPr="004620F3" w14:paraId="019C9A73" w14:textId="77777777" w:rsidTr="002174AC">
        <w:tc>
          <w:tcPr>
            <w:tcW w:w="547" w:type="pct"/>
            <w:vMerge/>
          </w:tcPr>
          <w:p w14:paraId="06A829B9" w14:textId="77777777" w:rsidR="0024198F" w:rsidRPr="00A95BB6" w:rsidRDefault="0024198F" w:rsidP="004620F3">
            <w:pPr>
              <w:jc w:val="center"/>
            </w:pPr>
          </w:p>
        </w:tc>
        <w:tc>
          <w:tcPr>
            <w:tcW w:w="3236" w:type="pct"/>
            <w:gridSpan w:val="11"/>
          </w:tcPr>
          <w:p w14:paraId="6D65376F" w14:textId="60970276" w:rsidR="0024198F" w:rsidRPr="00A95BB6" w:rsidRDefault="0024198F" w:rsidP="00C2440A">
            <w:r w:rsidRPr="00A95BB6">
              <w:t>2.</w:t>
            </w:r>
            <w:r w:rsidR="005E69B2" w:rsidRPr="00A95BB6">
              <w:t>11</w:t>
            </w:r>
            <w:r w:rsidRPr="00A95BB6">
              <w:t xml:space="preserve"> </w:t>
            </w:r>
            <w:r w:rsidR="00BD2C6E">
              <w:t xml:space="preserve">Technical Requirements </w:t>
            </w:r>
            <w:r w:rsidRPr="00A95BB6">
              <w:t xml:space="preserve"> </w:t>
            </w:r>
          </w:p>
        </w:tc>
        <w:tc>
          <w:tcPr>
            <w:tcW w:w="1217" w:type="pct"/>
          </w:tcPr>
          <w:p w14:paraId="5F0C9AD4" w14:textId="58D93F93" w:rsidR="0024198F" w:rsidRPr="00A95BB6" w:rsidRDefault="00BD2C6E" w:rsidP="004620F3">
            <w:pPr>
              <w:jc w:val="center"/>
            </w:pPr>
            <w:r>
              <w:t>2</w:t>
            </w:r>
            <w:r w:rsidR="00A95BB6" w:rsidRPr="00A95BB6">
              <w:t>0 points</w:t>
            </w:r>
          </w:p>
        </w:tc>
      </w:tr>
      <w:tr w:rsidR="0024198F" w:rsidRPr="004620F3" w14:paraId="30F8E5B1" w14:textId="77777777" w:rsidTr="002174AC">
        <w:tc>
          <w:tcPr>
            <w:tcW w:w="547" w:type="pct"/>
            <w:vMerge/>
          </w:tcPr>
          <w:p w14:paraId="77D3AF2D" w14:textId="77777777" w:rsidR="0024198F" w:rsidRPr="00A95BB6" w:rsidRDefault="0024198F" w:rsidP="00C2440A">
            <w:pPr>
              <w:jc w:val="center"/>
            </w:pPr>
          </w:p>
        </w:tc>
        <w:tc>
          <w:tcPr>
            <w:tcW w:w="581" w:type="pct"/>
          </w:tcPr>
          <w:p w14:paraId="10509A70" w14:textId="77777777" w:rsidR="0024198F" w:rsidRPr="00A95BB6" w:rsidRDefault="0024198F" w:rsidP="00C2440A">
            <w:pPr>
              <w:jc w:val="center"/>
              <w:rPr>
                <w:u w:val="single"/>
              </w:rPr>
            </w:pPr>
            <w:r w:rsidRPr="00A95BB6">
              <w:rPr>
                <w:u w:val="single"/>
              </w:rPr>
              <w:t>Distinctive</w:t>
            </w:r>
          </w:p>
          <w:p w14:paraId="0EF45B25" w14:textId="2168C0CC" w:rsidR="0024198F" w:rsidRPr="00A95BB6" w:rsidRDefault="00BD2C6E" w:rsidP="00C2440A">
            <w:pPr>
              <w:jc w:val="center"/>
              <w:rPr>
                <w:u w:val="single"/>
              </w:rPr>
            </w:pPr>
            <w:r>
              <w:t>2</w:t>
            </w:r>
            <w:r w:rsidR="0024198F" w:rsidRPr="00A95BB6">
              <w:t>0</w:t>
            </w:r>
          </w:p>
        </w:tc>
        <w:tc>
          <w:tcPr>
            <w:tcW w:w="426" w:type="pct"/>
            <w:gridSpan w:val="2"/>
          </w:tcPr>
          <w:p w14:paraId="0AF2C108" w14:textId="77777777" w:rsidR="0024198F" w:rsidRPr="00A95BB6" w:rsidRDefault="0024198F" w:rsidP="00C2440A">
            <w:pPr>
              <w:jc w:val="center"/>
              <w:rPr>
                <w:u w:val="single"/>
              </w:rPr>
            </w:pPr>
            <w:r w:rsidRPr="00A95BB6">
              <w:rPr>
                <w:u w:val="single"/>
              </w:rPr>
              <w:t>Superior</w:t>
            </w:r>
          </w:p>
          <w:p w14:paraId="4F594F6A" w14:textId="4AB91625" w:rsidR="0024198F" w:rsidRPr="00A95BB6" w:rsidRDefault="00BD2C6E" w:rsidP="00C2440A">
            <w:pPr>
              <w:jc w:val="center"/>
              <w:rPr>
                <w:u w:val="single"/>
              </w:rPr>
            </w:pPr>
            <w:r>
              <w:t>15</w:t>
            </w:r>
          </w:p>
        </w:tc>
        <w:tc>
          <w:tcPr>
            <w:tcW w:w="554" w:type="pct"/>
            <w:gridSpan w:val="3"/>
          </w:tcPr>
          <w:p w14:paraId="4DA7EC30" w14:textId="77777777" w:rsidR="0024198F" w:rsidRPr="00A95BB6" w:rsidRDefault="0024198F" w:rsidP="00C2440A">
            <w:pPr>
              <w:jc w:val="center"/>
              <w:rPr>
                <w:u w:val="single"/>
              </w:rPr>
            </w:pPr>
            <w:r w:rsidRPr="00A95BB6">
              <w:rPr>
                <w:u w:val="single"/>
              </w:rPr>
              <w:t>Satisfactory</w:t>
            </w:r>
          </w:p>
          <w:p w14:paraId="30487F75" w14:textId="39936095" w:rsidR="0024198F" w:rsidRPr="00A95BB6" w:rsidRDefault="00BD2C6E" w:rsidP="00C2440A">
            <w:pPr>
              <w:jc w:val="center"/>
              <w:rPr>
                <w:u w:val="single"/>
              </w:rPr>
            </w:pPr>
            <w:r>
              <w:t>10</w:t>
            </w:r>
          </w:p>
        </w:tc>
        <w:tc>
          <w:tcPr>
            <w:tcW w:w="448" w:type="pct"/>
            <w:gridSpan w:val="3"/>
          </w:tcPr>
          <w:p w14:paraId="74239D49" w14:textId="77777777" w:rsidR="0024198F" w:rsidRPr="00A95BB6" w:rsidRDefault="0024198F" w:rsidP="00C2440A">
            <w:pPr>
              <w:jc w:val="center"/>
              <w:rPr>
                <w:u w:val="single"/>
              </w:rPr>
            </w:pPr>
            <w:r w:rsidRPr="00A95BB6">
              <w:rPr>
                <w:u w:val="single"/>
              </w:rPr>
              <w:t>Marginal</w:t>
            </w:r>
          </w:p>
          <w:p w14:paraId="684E7F32" w14:textId="65ED177B" w:rsidR="0024198F" w:rsidRPr="00A95BB6" w:rsidRDefault="00BD2C6E" w:rsidP="00C2440A">
            <w:pPr>
              <w:jc w:val="center"/>
              <w:rPr>
                <w:u w:val="single"/>
              </w:rPr>
            </w:pPr>
            <w:r>
              <w:t>5</w:t>
            </w:r>
          </w:p>
        </w:tc>
        <w:tc>
          <w:tcPr>
            <w:tcW w:w="1227" w:type="pct"/>
            <w:gridSpan w:val="2"/>
          </w:tcPr>
          <w:p w14:paraId="1D06CF37" w14:textId="77777777" w:rsidR="0024198F" w:rsidRPr="00A95BB6" w:rsidRDefault="0024198F" w:rsidP="00C2440A">
            <w:pPr>
              <w:jc w:val="center"/>
              <w:rPr>
                <w:u w:val="single"/>
              </w:rPr>
            </w:pPr>
            <w:r w:rsidRPr="00A95BB6">
              <w:rPr>
                <w:u w:val="single"/>
              </w:rPr>
              <w:t>Unsatisfactory</w:t>
            </w:r>
          </w:p>
          <w:p w14:paraId="26729D3F" w14:textId="294844E7" w:rsidR="0024198F" w:rsidRPr="00A95BB6" w:rsidRDefault="0024198F" w:rsidP="00C2440A">
            <w:pPr>
              <w:jc w:val="center"/>
              <w:rPr>
                <w:u w:val="single"/>
              </w:rPr>
            </w:pPr>
            <w:r w:rsidRPr="00A95BB6">
              <w:t>0</w:t>
            </w:r>
          </w:p>
        </w:tc>
        <w:tc>
          <w:tcPr>
            <w:tcW w:w="1217" w:type="pct"/>
          </w:tcPr>
          <w:p w14:paraId="16074BF0" w14:textId="77777777" w:rsidR="0024198F" w:rsidRPr="00A95BB6" w:rsidRDefault="0024198F" w:rsidP="00C2440A">
            <w:pPr>
              <w:jc w:val="center"/>
            </w:pPr>
          </w:p>
        </w:tc>
      </w:tr>
      <w:tr w:rsidR="0024198F" w:rsidRPr="004620F3" w14:paraId="7F15A206" w14:textId="77777777" w:rsidTr="002174AC">
        <w:tc>
          <w:tcPr>
            <w:tcW w:w="3783" w:type="pct"/>
            <w:gridSpan w:val="12"/>
          </w:tcPr>
          <w:p w14:paraId="0E71E633" w14:textId="77777777" w:rsidR="0024198F" w:rsidRPr="004620F3" w:rsidRDefault="0024198F" w:rsidP="0024198F"/>
        </w:tc>
        <w:tc>
          <w:tcPr>
            <w:tcW w:w="1217" w:type="pct"/>
          </w:tcPr>
          <w:p w14:paraId="4298E853" w14:textId="77777777" w:rsidR="0024198F" w:rsidRPr="004620F3" w:rsidRDefault="0024198F" w:rsidP="0024198F">
            <w:pPr>
              <w:jc w:val="center"/>
              <w:rPr>
                <w:b/>
              </w:rPr>
            </w:pPr>
          </w:p>
        </w:tc>
      </w:tr>
      <w:tr w:rsidR="0024198F" w:rsidRPr="004620F3" w14:paraId="29CC9108" w14:textId="77777777" w:rsidTr="002174AC">
        <w:tc>
          <w:tcPr>
            <w:tcW w:w="3783" w:type="pct"/>
            <w:gridSpan w:val="12"/>
          </w:tcPr>
          <w:p w14:paraId="7BF5B344" w14:textId="77777777" w:rsidR="0024198F" w:rsidRPr="004620F3" w:rsidRDefault="0024198F" w:rsidP="0024198F">
            <w:pPr>
              <w:ind w:left="68"/>
              <w:rPr>
                <w:b/>
              </w:rPr>
            </w:pPr>
            <w:r w:rsidRPr="004620F3">
              <w:rPr>
                <w:b/>
              </w:rPr>
              <w:t>MBE/WBE PARTICIPATION</w:t>
            </w:r>
          </w:p>
        </w:tc>
        <w:tc>
          <w:tcPr>
            <w:tcW w:w="1217" w:type="pct"/>
          </w:tcPr>
          <w:p w14:paraId="1BEB37E8" w14:textId="77777777" w:rsidR="0024198F" w:rsidRPr="004620F3" w:rsidRDefault="0024198F" w:rsidP="0024198F">
            <w:pPr>
              <w:jc w:val="center"/>
              <w:rPr>
                <w:b/>
              </w:rPr>
            </w:pPr>
            <w:r w:rsidRPr="004620F3">
              <w:rPr>
                <w:b/>
              </w:rPr>
              <w:t>10 Points</w:t>
            </w:r>
          </w:p>
        </w:tc>
      </w:tr>
      <w:tr w:rsidR="0024198F" w:rsidRPr="004620F3" w14:paraId="43279B4F" w14:textId="77777777" w:rsidTr="002174AC">
        <w:tc>
          <w:tcPr>
            <w:tcW w:w="3783" w:type="pct"/>
            <w:gridSpan w:val="12"/>
          </w:tcPr>
          <w:p w14:paraId="27E499E7" w14:textId="77777777" w:rsidR="0024198F" w:rsidRPr="004620F3" w:rsidRDefault="0024198F" w:rsidP="0024198F">
            <w:pPr>
              <w:ind w:left="68"/>
              <w:rPr>
                <w:b/>
              </w:rPr>
            </w:pPr>
            <w:r w:rsidRPr="004620F3">
              <w:rPr>
                <w:b/>
              </w:rPr>
              <w:t>TOTAL</w:t>
            </w:r>
          </w:p>
        </w:tc>
        <w:tc>
          <w:tcPr>
            <w:tcW w:w="1217" w:type="pct"/>
          </w:tcPr>
          <w:p w14:paraId="07F0FD07" w14:textId="77777777" w:rsidR="0024198F" w:rsidRPr="004620F3" w:rsidRDefault="0024198F" w:rsidP="0024198F">
            <w:pPr>
              <w:jc w:val="center"/>
              <w:rPr>
                <w:b/>
              </w:rPr>
            </w:pPr>
            <w:r w:rsidRPr="004620F3">
              <w:rPr>
                <w:b/>
              </w:rPr>
              <w:t>200 points</w:t>
            </w:r>
          </w:p>
        </w:tc>
      </w:tr>
      <w:tr w:rsidR="0024198F" w:rsidRPr="004620F3" w14:paraId="51911B97" w14:textId="77777777" w:rsidTr="002174AC">
        <w:tc>
          <w:tcPr>
            <w:tcW w:w="3783" w:type="pct"/>
            <w:gridSpan w:val="12"/>
          </w:tcPr>
          <w:p w14:paraId="617DEE27" w14:textId="77777777" w:rsidR="0024198F" w:rsidRPr="004620F3" w:rsidRDefault="0024198F" w:rsidP="0024198F">
            <w:pPr>
              <w:ind w:left="68"/>
              <w:rPr>
                <w:b/>
              </w:rPr>
            </w:pPr>
            <w:r w:rsidRPr="004620F3">
              <w:rPr>
                <w:b/>
              </w:rPr>
              <w:t>BONUS POINT PREFERENCES</w:t>
            </w:r>
          </w:p>
        </w:tc>
        <w:tc>
          <w:tcPr>
            <w:tcW w:w="1217" w:type="pct"/>
          </w:tcPr>
          <w:p w14:paraId="372640CF" w14:textId="77777777" w:rsidR="0024198F" w:rsidRPr="004620F3" w:rsidRDefault="0024198F" w:rsidP="0024198F">
            <w:pPr>
              <w:jc w:val="center"/>
              <w:rPr>
                <w:b/>
              </w:rPr>
            </w:pPr>
          </w:p>
        </w:tc>
      </w:tr>
      <w:tr w:rsidR="0024198F" w:rsidRPr="004620F3" w14:paraId="43CA3D78" w14:textId="77777777" w:rsidTr="002174AC">
        <w:tc>
          <w:tcPr>
            <w:tcW w:w="3783" w:type="pct"/>
            <w:gridSpan w:val="12"/>
          </w:tcPr>
          <w:p w14:paraId="46DC5A41" w14:textId="77777777" w:rsidR="0024198F" w:rsidRPr="004620F3" w:rsidRDefault="0024198F" w:rsidP="0024198F">
            <w:pPr>
              <w:ind w:left="68"/>
            </w:pPr>
            <w:r w:rsidRPr="004620F3">
              <w:t>Organization for the Blind and Sheltered Workshop Preference</w:t>
            </w:r>
          </w:p>
        </w:tc>
        <w:tc>
          <w:tcPr>
            <w:tcW w:w="1217" w:type="pct"/>
          </w:tcPr>
          <w:p w14:paraId="0E7F46C2" w14:textId="77777777" w:rsidR="0024198F" w:rsidRPr="004620F3" w:rsidRDefault="0024198F" w:rsidP="0024198F">
            <w:pPr>
              <w:jc w:val="center"/>
            </w:pPr>
            <w:r w:rsidRPr="004620F3">
              <w:t>15 points</w:t>
            </w:r>
          </w:p>
        </w:tc>
      </w:tr>
      <w:tr w:rsidR="0024198F" w:rsidRPr="004620F3" w14:paraId="06AEA91F" w14:textId="77777777" w:rsidTr="002174AC">
        <w:tc>
          <w:tcPr>
            <w:tcW w:w="3783" w:type="pct"/>
            <w:gridSpan w:val="12"/>
          </w:tcPr>
          <w:p w14:paraId="40A4F8E3" w14:textId="77777777" w:rsidR="0024198F" w:rsidRPr="004620F3" w:rsidRDefault="0024198F" w:rsidP="0024198F">
            <w:pPr>
              <w:ind w:left="68"/>
            </w:pPr>
            <w:r w:rsidRPr="004620F3">
              <w:t>Missouri Service-Disabled Veteran Business Enterprise Preference</w:t>
            </w:r>
          </w:p>
        </w:tc>
        <w:tc>
          <w:tcPr>
            <w:tcW w:w="1217" w:type="pct"/>
          </w:tcPr>
          <w:p w14:paraId="13ED0392" w14:textId="77777777" w:rsidR="0024198F" w:rsidRPr="004620F3" w:rsidRDefault="0024198F" w:rsidP="0024198F">
            <w:pPr>
              <w:jc w:val="center"/>
            </w:pPr>
            <w:r w:rsidRPr="004620F3">
              <w:t>3 points</w:t>
            </w:r>
          </w:p>
        </w:tc>
      </w:tr>
      <w:tr w:rsidR="0024198F" w:rsidRPr="004620F3" w14:paraId="11D7AEC5" w14:textId="77777777" w:rsidTr="002174AC">
        <w:tc>
          <w:tcPr>
            <w:tcW w:w="3783" w:type="pct"/>
            <w:gridSpan w:val="12"/>
          </w:tcPr>
          <w:p w14:paraId="759ABCC3" w14:textId="77777777" w:rsidR="0024198F" w:rsidRPr="004620F3" w:rsidRDefault="0024198F" w:rsidP="0024198F">
            <w:pPr>
              <w:ind w:left="68"/>
            </w:pPr>
          </w:p>
        </w:tc>
        <w:tc>
          <w:tcPr>
            <w:tcW w:w="1217" w:type="pct"/>
          </w:tcPr>
          <w:p w14:paraId="4C486F03" w14:textId="77777777" w:rsidR="0024198F" w:rsidRPr="004620F3" w:rsidRDefault="0024198F" w:rsidP="0024198F">
            <w:pPr>
              <w:jc w:val="center"/>
            </w:pPr>
          </w:p>
        </w:tc>
      </w:tr>
      <w:tr w:rsidR="0024198F" w:rsidRPr="004620F3" w14:paraId="4C3BBB18" w14:textId="77777777" w:rsidTr="002174AC">
        <w:tc>
          <w:tcPr>
            <w:tcW w:w="5000" w:type="pct"/>
            <w:gridSpan w:val="13"/>
          </w:tcPr>
          <w:p w14:paraId="1A586587" w14:textId="77777777" w:rsidR="0024198F" w:rsidRPr="004620F3" w:rsidRDefault="0024198F" w:rsidP="0024198F">
            <w:r w:rsidRPr="004620F3">
              <w:t xml:space="preserve">Details for each of the evaluation categories, evaluation criteria, and evaluation elements outlined above are further defined in the following sections.  </w:t>
            </w:r>
          </w:p>
        </w:tc>
      </w:tr>
    </w:tbl>
    <w:p w14:paraId="2A855366" w14:textId="77777777" w:rsidR="004620F3" w:rsidRPr="004620F3" w:rsidRDefault="004620F3" w:rsidP="004620F3">
      <w:pPr>
        <w:ind w:left="720"/>
        <w:outlineLvl w:val="2"/>
      </w:pPr>
    </w:p>
    <w:p w14:paraId="57DD3510" w14:textId="4EDDDB5B" w:rsidR="004620F3" w:rsidRPr="004620F3" w:rsidRDefault="004620F3" w:rsidP="00B37BCB">
      <w:pPr>
        <w:pStyle w:val="Heading3"/>
      </w:pPr>
      <w:r w:rsidRPr="004620F3">
        <w:t xml:space="preserve">Any information submitted with the proposal, regardless of the format or placement of such information, may be considered in making decisions related to the responsiveness and merit </w:t>
      </w:r>
      <w:r w:rsidRPr="002A7A03">
        <w:t xml:space="preserve">of a proposal and the award of a contract.  When evaluating a proposal, the State of Missouri reserves the right to consider relevant information and fact, whether gained from a proposal, from a vendor, from </w:t>
      </w:r>
      <w:r w:rsidR="002A7A03" w:rsidRPr="002A7A03">
        <w:t>contractor</w:t>
      </w:r>
      <w:r w:rsidRPr="002A7A03">
        <w:t>’s case studies, or from any other source.</w:t>
      </w:r>
      <w:r w:rsidRPr="004620F3">
        <w:t xml:space="preserve"> </w:t>
      </w:r>
    </w:p>
    <w:p w14:paraId="5C498BD0" w14:textId="77777777" w:rsidR="004620F3" w:rsidRPr="004620F3" w:rsidRDefault="004620F3" w:rsidP="004620F3">
      <w:pPr>
        <w:ind w:left="720"/>
        <w:outlineLvl w:val="2"/>
      </w:pPr>
    </w:p>
    <w:p w14:paraId="0C85A513" w14:textId="77777777" w:rsidR="004620F3" w:rsidRPr="004620F3" w:rsidRDefault="004620F3" w:rsidP="00B37BCB">
      <w:pPr>
        <w:pStyle w:val="Heading3"/>
      </w:pPr>
      <w:r w:rsidRPr="004620F3">
        <w:t>In the evaluation of proposals, preferences shall be applied in accordance with chapter 34, RSMo, other applicable Missouri statutes, and applicable Executive Orders.  Vendors should apply the same preferences in selecting subcontractors.</w:t>
      </w:r>
    </w:p>
    <w:p w14:paraId="7E1A7CB3" w14:textId="77777777" w:rsidR="004620F3" w:rsidRPr="004620F3" w:rsidRDefault="004620F3" w:rsidP="004620F3"/>
    <w:p w14:paraId="6080BE1E" w14:textId="77777777" w:rsidR="004620F3" w:rsidRPr="004620F3" w:rsidRDefault="004620F3" w:rsidP="00713C56">
      <w:pPr>
        <w:pStyle w:val="Heading2"/>
      </w:pPr>
      <w:r w:rsidRPr="004620F3">
        <w:t xml:space="preserve">Cost Proposal Evaluation: </w:t>
      </w:r>
    </w:p>
    <w:p w14:paraId="460A5FF0" w14:textId="77777777" w:rsidR="004620F3" w:rsidRPr="004620F3" w:rsidRDefault="004620F3" w:rsidP="004620F3"/>
    <w:p w14:paraId="170F4844" w14:textId="77777777" w:rsidR="004620F3" w:rsidRPr="00511132" w:rsidRDefault="004620F3" w:rsidP="00B37BCB">
      <w:pPr>
        <w:pStyle w:val="Heading3"/>
        <w:rPr>
          <w:snapToGrid w:val="0"/>
        </w:rPr>
      </w:pPr>
      <w:r w:rsidRPr="004620F3">
        <w:t xml:space="preserve">Objective Evaluation of Cost:  The cost evaluation shall be based on the pricing for mandatory requirements provided by the </w:t>
      </w:r>
      <w:r w:rsidRPr="00511132">
        <w:t xml:space="preserve">vendor in response to the </w:t>
      </w:r>
      <w:r w:rsidRPr="00511132">
        <w:rPr>
          <w:rFonts w:eastAsiaTheme="minorHAnsi"/>
        </w:rPr>
        <w:t xml:space="preserve">Exhibit </w:t>
      </w:r>
      <w:r w:rsidRPr="00511132">
        <w:t>C, Pricing Pages, including the original contract period and renewal periods.</w:t>
      </w:r>
    </w:p>
    <w:p w14:paraId="40541685" w14:textId="77777777" w:rsidR="004620F3" w:rsidRPr="004620F3" w:rsidRDefault="004620F3" w:rsidP="004620F3">
      <w:pPr>
        <w:outlineLvl w:val="2"/>
      </w:pPr>
    </w:p>
    <w:p w14:paraId="74F0C088" w14:textId="7A8BA2A2" w:rsidR="004620F3" w:rsidRPr="0084434B" w:rsidRDefault="004620F3" w:rsidP="0048043C">
      <w:pPr>
        <w:pStyle w:val="Heading4"/>
      </w:pPr>
      <w:r w:rsidRPr="004620F3">
        <w:t xml:space="preserve">Required </w:t>
      </w:r>
      <w:r w:rsidRPr="0084434B">
        <w:t xml:space="preserve">Solution Pricing:  The cost evaluation of required pricing shall be based on the </w:t>
      </w:r>
      <w:r w:rsidR="001D1B44">
        <w:t xml:space="preserve">total </w:t>
      </w:r>
      <w:r w:rsidRPr="0084434B">
        <w:t xml:space="preserve">pricing for the mandatory requirements provided by the vendor in response to Section </w:t>
      </w:r>
      <w:r w:rsidR="00740AF1">
        <w:t>1</w:t>
      </w:r>
      <w:r w:rsidRPr="0084434B">
        <w:t xml:space="preserve"> through </w:t>
      </w:r>
      <w:r w:rsidR="00740AF1">
        <w:t>7</w:t>
      </w:r>
      <w:r w:rsidRPr="0084434B">
        <w:t xml:space="preserve"> of the </w:t>
      </w:r>
      <w:r w:rsidRPr="0084434B">
        <w:rPr>
          <w:rFonts w:eastAsiaTheme="minorHAnsi"/>
        </w:rPr>
        <w:t xml:space="preserve">Exhibit </w:t>
      </w:r>
      <w:r w:rsidRPr="0084434B">
        <w:t xml:space="preserve">C, Pricing Pages, including all equipment, services, hardware, software licensing, hosting, maintenance, technical support, </w:t>
      </w:r>
      <w:r w:rsidRPr="0084434B">
        <w:rPr>
          <w:color w:val="000000"/>
        </w:rPr>
        <w:t xml:space="preserve">implementation, training, and additional licenses </w:t>
      </w:r>
      <w:r w:rsidRPr="0084434B">
        <w:t xml:space="preserve">for the original contract period and the renewal periods.  </w:t>
      </w:r>
    </w:p>
    <w:p w14:paraId="531727E7" w14:textId="77777777" w:rsidR="004620F3" w:rsidRPr="0084434B" w:rsidRDefault="004620F3" w:rsidP="004620F3">
      <w:pPr>
        <w:ind w:left="1642"/>
        <w:outlineLvl w:val="4"/>
      </w:pPr>
    </w:p>
    <w:p w14:paraId="3A62A48E" w14:textId="77777777" w:rsidR="004620F3" w:rsidRPr="0084434B" w:rsidRDefault="004620F3" w:rsidP="582445A1">
      <w:pPr>
        <w:pStyle w:val="Heading5"/>
      </w:pPr>
      <w:r w:rsidRPr="582445A1">
        <w:t>Required Pricing cost evaluation points shall be determined from the result of the calculation stated above using the following formula:</w:t>
      </w:r>
    </w:p>
    <w:p w14:paraId="754FBB0B" w14:textId="77777777" w:rsidR="004620F3" w:rsidRPr="0084434B" w:rsidRDefault="004620F3" w:rsidP="004620F3">
      <w:pPr>
        <w:rPr>
          <w:color w:val="00000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3847"/>
        <w:gridCol w:w="878"/>
        <w:gridCol w:w="1109"/>
        <w:gridCol w:w="445"/>
        <w:gridCol w:w="2513"/>
      </w:tblGrid>
      <w:tr w:rsidR="004620F3" w:rsidRPr="004620F3" w14:paraId="0769F6A8" w14:textId="77777777" w:rsidTr="004620F3">
        <w:trPr>
          <w:cantSplit/>
        </w:trPr>
        <w:tc>
          <w:tcPr>
            <w:tcW w:w="3960" w:type="dxa"/>
            <w:tcBorders>
              <w:right w:val="single" w:sz="4" w:space="0" w:color="auto"/>
            </w:tcBorders>
          </w:tcPr>
          <w:p w14:paraId="0EC77E93" w14:textId="77777777" w:rsidR="004620F3" w:rsidRPr="0084434B" w:rsidRDefault="004620F3" w:rsidP="004620F3">
            <w:pPr>
              <w:jc w:val="center"/>
              <w:rPr>
                <w:color w:val="000000"/>
              </w:rPr>
            </w:pPr>
          </w:p>
          <w:p w14:paraId="164F7E55" w14:textId="77777777" w:rsidR="004620F3" w:rsidRPr="0084434B" w:rsidRDefault="004620F3" w:rsidP="004620F3">
            <w:pPr>
              <w:jc w:val="center"/>
              <w:rPr>
                <w:color w:val="000000"/>
              </w:rPr>
            </w:pPr>
            <w:r w:rsidRPr="0084434B">
              <w:rPr>
                <w:color w:val="000000"/>
              </w:rPr>
              <w:t>Lowest Responsive Vendor’s Price</w:t>
            </w:r>
          </w:p>
        </w:tc>
        <w:tc>
          <w:tcPr>
            <w:tcW w:w="900" w:type="dxa"/>
            <w:vMerge w:val="restart"/>
            <w:tcBorders>
              <w:left w:val="single" w:sz="4" w:space="0" w:color="auto"/>
              <w:right w:val="single" w:sz="4" w:space="0" w:color="auto"/>
            </w:tcBorders>
            <w:vAlign w:val="center"/>
          </w:tcPr>
          <w:p w14:paraId="02AE4DD0" w14:textId="77777777" w:rsidR="004620F3" w:rsidRPr="0084434B" w:rsidRDefault="004620F3" w:rsidP="004620F3">
            <w:pPr>
              <w:jc w:val="center"/>
              <w:rPr>
                <w:color w:val="000000"/>
              </w:rPr>
            </w:pPr>
            <w:r w:rsidRPr="0084434B">
              <w:rPr>
                <w:color w:val="000000"/>
              </w:rPr>
              <w:t>X</w:t>
            </w:r>
          </w:p>
        </w:tc>
        <w:tc>
          <w:tcPr>
            <w:tcW w:w="1028" w:type="dxa"/>
            <w:vMerge w:val="restart"/>
            <w:tcBorders>
              <w:left w:val="single" w:sz="4" w:space="0" w:color="auto"/>
              <w:right w:val="single" w:sz="4" w:space="0" w:color="auto"/>
            </w:tcBorders>
            <w:vAlign w:val="center"/>
          </w:tcPr>
          <w:p w14:paraId="73EBCA40" w14:textId="2AD266B2" w:rsidR="004620F3" w:rsidRPr="0084434B" w:rsidRDefault="001D1B44" w:rsidP="004620F3">
            <w:pPr>
              <w:jc w:val="center"/>
              <w:rPr>
                <w:color w:val="000000"/>
              </w:rPr>
            </w:pPr>
            <w:r>
              <w:t>85</w:t>
            </w:r>
            <w:r w:rsidRPr="0084434B">
              <w:t xml:space="preserve"> </w:t>
            </w:r>
            <w:r w:rsidR="004620F3" w:rsidRPr="0084434B">
              <w:rPr>
                <w:color w:val="000000"/>
              </w:rPr>
              <w:t>maximum cost points</w:t>
            </w:r>
          </w:p>
        </w:tc>
        <w:tc>
          <w:tcPr>
            <w:tcW w:w="450" w:type="dxa"/>
            <w:vMerge w:val="restart"/>
            <w:tcBorders>
              <w:left w:val="single" w:sz="4" w:space="0" w:color="auto"/>
              <w:right w:val="single" w:sz="4" w:space="0" w:color="auto"/>
            </w:tcBorders>
            <w:vAlign w:val="center"/>
          </w:tcPr>
          <w:p w14:paraId="37BAE11B" w14:textId="77777777" w:rsidR="004620F3" w:rsidRPr="0084434B" w:rsidRDefault="004620F3" w:rsidP="004620F3">
            <w:pPr>
              <w:jc w:val="center"/>
              <w:rPr>
                <w:color w:val="000000"/>
              </w:rPr>
            </w:pPr>
            <w:r w:rsidRPr="0084434B">
              <w:rPr>
                <w:color w:val="000000"/>
              </w:rPr>
              <w:t>=</w:t>
            </w:r>
          </w:p>
        </w:tc>
        <w:tc>
          <w:tcPr>
            <w:tcW w:w="2572" w:type="dxa"/>
            <w:vMerge w:val="restart"/>
            <w:tcBorders>
              <w:left w:val="single" w:sz="4" w:space="0" w:color="auto"/>
            </w:tcBorders>
            <w:vAlign w:val="center"/>
          </w:tcPr>
          <w:p w14:paraId="175A89ED" w14:textId="3EE9A201" w:rsidR="004620F3" w:rsidRPr="004620F3" w:rsidRDefault="004620F3" w:rsidP="004620F3">
            <w:pPr>
              <w:jc w:val="left"/>
              <w:rPr>
                <w:color w:val="000000"/>
              </w:rPr>
            </w:pPr>
            <w:r w:rsidRPr="0084434B">
              <w:rPr>
                <w:color w:val="000000"/>
              </w:rPr>
              <w:t>S</w:t>
            </w:r>
            <w:r w:rsidR="0084434B" w:rsidRPr="0084434B">
              <w:rPr>
                <w:color w:val="000000"/>
              </w:rPr>
              <w:t xml:space="preserve">olution </w:t>
            </w:r>
            <w:r w:rsidRPr="0084434B">
              <w:rPr>
                <w:color w:val="000000"/>
              </w:rPr>
              <w:t>Cost Evaluation Points</w:t>
            </w:r>
          </w:p>
        </w:tc>
      </w:tr>
      <w:tr w:rsidR="004620F3" w:rsidRPr="004620F3" w14:paraId="635BD666" w14:textId="77777777" w:rsidTr="004620F3">
        <w:trPr>
          <w:cantSplit/>
        </w:trPr>
        <w:tc>
          <w:tcPr>
            <w:tcW w:w="3960" w:type="dxa"/>
            <w:tcBorders>
              <w:right w:val="single" w:sz="4" w:space="0" w:color="auto"/>
            </w:tcBorders>
          </w:tcPr>
          <w:p w14:paraId="07284F4B" w14:textId="77777777" w:rsidR="004620F3" w:rsidRPr="004620F3" w:rsidRDefault="004620F3" w:rsidP="004620F3">
            <w:pPr>
              <w:jc w:val="center"/>
              <w:rPr>
                <w:color w:val="000000"/>
              </w:rPr>
            </w:pPr>
            <w:r w:rsidRPr="004620F3">
              <w:rPr>
                <w:color w:val="000000"/>
              </w:rPr>
              <w:t>Compared Vendor’s Price</w:t>
            </w:r>
          </w:p>
        </w:tc>
        <w:tc>
          <w:tcPr>
            <w:tcW w:w="900" w:type="dxa"/>
            <w:vMerge/>
            <w:tcBorders>
              <w:left w:val="single" w:sz="4" w:space="0" w:color="auto"/>
              <w:right w:val="single" w:sz="4" w:space="0" w:color="auto"/>
            </w:tcBorders>
          </w:tcPr>
          <w:p w14:paraId="3076B5EE" w14:textId="77777777" w:rsidR="004620F3" w:rsidRPr="004620F3" w:rsidRDefault="004620F3" w:rsidP="004620F3">
            <w:pPr>
              <w:rPr>
                <w:color w:val="000000"/>
              </w:rPr>
            </w:pPr>
          </w:p>
        </w:tc>
        <w:tc>
          <w:tcPr>
            <w:tcW w:w="1028" w:type="dxa"/>
            <w:vMerge/>
            <w:tcBorders>
              <w:left w:val="single" w:sz="4" w:space="0" w:color="auto"/>
              <w:right w:val="single" w:sz="4" w:space="0" w:color="auto"/>
            </w:tcBorders>
          </w:tcPr>
          <w:p w14:paraId="552E4274" w14:textId="77777777" w:rsidR="004620F3" w:rsidRPr="004620F3" w:rsidRDefault="004620F3" w:rsidP="004620F3">
            <w:pPr>
              <w:rPr>
                <w:color w:val="000000"/>
              </w:rPr>
            </w:pPr>
          </w:p>
        </w:tc>
        <w:tc>
          <w:tcPr>
            <w:tcW w:w="450" w:type="dxa"/>
            <w:vMerge/>
            <w:tcBorders>
              <w:left w:val="single" w:sz="4" w:space="0" w:color="auto"/>
              <w:right w:val="single" w:sz="4" w:space="0" w:color="auto"/>
            </w:tcBorders>
          </w:tcPr>
          <w:p w14:paraId="6AB8318E" w14:textId="77777777" w:rsidR="004620F3" w:rsidRPr="004620F3" w:rsidRDefault="004620F3" w:rsidP="004620F3">
            <w:pPr>
              <w:rPr>
                <w:color w:val="000000"/>
              </w:rPr>
            </w:pPr>
          </w:p>
        </w:tc>
        <w:tc>
          <w:tcPr>
            <w:tcW w:w="2572" w:type="dxa"/>
            <w:vMerge/>
            <w:tcBorders>
              <w:left w:val="single" w:sz="4" w:space="0" w:color="auto"/>
            </w:tcBorders>
          </w:tcPr>
          <w:p w14:paraId="3752177D" w14:textId="77777777" w:rsidR="004620F3" w:rsidRPr="004620F3" w:rsidRDefault="004620F3" w:rsidP="004620F3">
            <w:pPr>
              <w:rPr>
                <w:color w:val="000000"/>
              </w:rPr>
            </w:pPr>
          </w:p>
        </w:tc>
      </w:tr>
    </w:tbl>
    <w:p w14:paraId="553CE58A" w14:textId="77777777" w:rsidR="004620F3" w:rsidRPr="004620F3" w:rsidRDefault="004620F3" w:rsidP="004620F3">
      <w:pPr>
        <w:outlineLvl w:val="3"/>
        <w:rPr>
          <w:color w:val="000000"/>
        </w:rPr>
      </w:pPr>
    </w:p>
    <w:p w14:paraId="1C3EBAD9" w14:textId="216941F1" w:rsidR="004620F3" w:rsidRPr="004620F3" w:rsidRDefault="004620F3" w:rsidP="0048043C">
      <w:pPr>
        <w:pStyle w:val="Heading4"/>
      </w:pPr>
      <w:r w:rsidRPr="004620F3">
        <w:t>Required</w:t>
      </w:r>
      <w:r w:rsidR="00CF2051">
        <w:t xml:space="preserve"> SOW Pr</w:t>
      </w:r>
      <w:r w:rsidRPr="004620F3">
        <w:t xml:space="preserve">icing:  The cost evaluation of required pricing shall be based on the </w:t>
      </w:r>
      <w:r w:rsidR="00CF2051">
        <w:t>SOW</w:t>
      </w:r>
      <w:r w:rsidRPr="004620F3">
        <w:t xml:space="preserve"> hourly rate provided by the vendor in response to Section </w:t>
      </w:r>
      <w:r w:rsidR="00511132">
        <w:t>2.17</w:t>
      </w:r>
      <w:r w:rsidRPr="004620F3">
        <w:t xml:space="preserve">, </w:t>
      </w:r>
      <w:r w:rsidR="00CF2051">
        <w:t>SOW</w:t>
      </w:r>
      <w:r w:rsidRPr="004620F3">
        <w:t xml:space="preserve"> Pricing of the </w:t>
      </w:r>
      <w:r w:rsidRPr="00A44570">
        <w:rPr>
          <w:rFonts w:eastAsiaTheme="minorHAnsi"/>
        </w:rPr>
        <w:t xml:space="preserve">Exhibit </w:t>
      </w:r>
      <w:r w:rsidRPr="00A44570">
        <w:t>C, Pricing Pages</w:t>
      </w:r>
      <w:r w:rsidRPr="004620F3">
        <w:t xml:space="preserve">.  If the vendor is providing multiple </w:t>
      </w:r>
      <w:r w:rsidR="00CF2051">
        <w:t>SOW</w:t>
      </w:r>
      <w:r w:rsidRPr="004620F3">
        <w:t xml:space="preserve"> job classifications/per-hour rates as indicated on the </w:t>
      </w:r>
      <w:r w:rsidR="00CF2051">
        <w:t>SOW</w:t>
      </w:r>
      <w:r w:rsidRPr="004620F3">
        <w:t xml:space="preserve"> costs</w:t>
      </w:r>
      <w:r w:rsidRPr="00A44570">
        <w:t xml:space="preserve"> </w:t>
      </w:r>
      <w:r w:rsidRPr="004620F3">
        <w:t xml:space="preserve">sheet in the </w:t>
      </w:r>
      <w:r w:rsidRPr="00A44570">
        <w:rPr>
          <w:rFonts w:eastAsiaTheme="minorHAnsi"/>
        </w:rPr>
        <w:t xml:space="preserve">Exhibit </w:t>
      </w:r>
      <w:r w:rsidRPr="00A44570">
        <w:t>C, Pricing Pages</w:t>
      </w:r>
      <w:r w:rsidRPr="004620F3">
        <w:t xml:space="preserve">, then the rates shall be averaged to obtain a single rate to be used in the cost analysis.  At the sole determination of the Division of Purchasing, any non-relevant/non-essential consultant classification(s) listed in the </w:t>
      </w:r>
      <w:r w:rsidRPr="00A44570">
        <w:rPr>
          <w:rFonts w:eastAsiaTheme="minorHAnsi"/>
        </w:rPr>
        <w:t xml:space="preserve">Exhibit </w:t>
      </w:r>
      <w:r w:rsidRPr="00A44570">
        <w:t xml:space="preserve">C, Pricing Pages </w:t>
      </w:r>
      <w:r w:rsidRPr="004620F3">
        <w:t xml:space="preserve">shall not be included in the average calculations.  </w:t>
      </w:r>
    </w:p>
    <w:p w14:paraId="2D92D6E6" w14:textId="77777777" w:rsidR="004620F3" w:rsidRPr="004620F3" w:rsidRDefault="004620F3" w:rsidP="004620F3">
      <w:pPr>
        <w:ind w:left="1642"/>
        <w:outlineLvl w:val="4"/>
      </w:pPr>
    </w:p>
    <w:p w14:paraId="754AF4A4" w14:textId="01DC2948" w:rsidR="004620F3" w:rsidRPr="004620F3" w:rsidRDefault="00CF2051" w:rsidP="582445A1">
      <w:pPr>
        <w:pStyle w:val="Heading5"/>
      </w:pPr>
      <w:r w:rsidRPr="582445A1">
        <w:t xml:space="preserve">SOW </w:t>
      </w:r>
      <w:r w:rsidR="004620F3" w:rsidRPr="582445A1">
        <w:t>Pricing cost evaluation points shall be determined from the result of the calculation stated above using the following formula:</w:t>
      </w:r>
    </w:p>
    <w:p w14:paraId="57983588" w14:textId="77777777" w:rsidR="004620F3" w:rsidRPr="004620F3" w:rsidRDefault="004620F3" w:rsidP="004620F3">
      <w:pPr>
        <w:rPr>
          <w:color w:val="00000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3847"/>
        <w:gridCol w:w="878"/>
        <w:gridCol w:w="1109"/>
        <w:gridCol w:w="445"/>
        <w:gridCol w:w="2513"/>
      </w:tblGrid>
      <w:tr w:rsidR="004620F3" w:rsidRPr="004620F3" w14:paraId="008B5833" w14:textId="77777777" w:rsidTr="004620F3">
        <w:trPr>
          <w:cantSplit/>
        </w:trPr>
        <w:tc>
          <w:tcPr>
            <w:tcW w:w="3960" w:type="dxa"/>
            <w:tcBorders>
              <w:right w:val="single" w:sz="4" w:space="0" w:color="auto"/>
            </w:tcBorders>
          </w:tcPr>
          <w:p w14:paraId="054A8949" w14:textId="77777777" w:rsidR="004620F3" w:rsidRPr="004620F3" w:rsidRDefault="004620F3" w:rsidP="004620F3">
            <w:pPr>
              <w:jc w:val="center"/>
              <w:rPr>
                <w:color w:val="000000"/>
              </w:rPr>
            </w:pPr>
          </w:p>
          <w:p w14:paraId="1781780F" w14:textId="77777777" w:rsidR="004620F3" w:rsidRPr="004620F3" w:rsidRDefault="004620F3" w:rsidP="004620F3">
            <w:pPr>
              <w:jc w:val="center"/>
              <w:rPr>
                <w:color w:val="000000"/>
              </w:rPr>
            </w:pPr>
            <w:r w:rsidRPr="004620F3">
              <w:rPr>
                <w:color w:val="000000"/>
              </w:rPr>
              <w:t>Lowest Responsive Vendor’s Price</w:t>
            </w:r>
          </w:p>
        </w:tc>
        <w:tc>
          <w:tcPr>
            <w:tcW w:w="900" w:type="dxa"/>
            <w:vMerge w:val="restart"/>
            <w:tcBorders>
              <w:left w:val="single" w:sz="4" w:space="0" w:color="auto"/>
              <w:right w:val="single" w:sz="4" w:space="0" w:color="auto"/>
            </w:tcBorders>
            <w:vAlign w:val="center"/>
          </w:tcPr>
          <w:p w14:paraId="5CE79650" w14:textId="77777777" w:rsidR="004620F3" w:rsidRPr="004620F3" w:rsidRDefault="004620F3" w:rsidP="004620F3">
            <w:pPr>
              <w:jc w:val="center"/>
              <w:rPr>
                <w:color w:val="000000"/>
              </w:rPr>
            </w:pPr>
            <w:r w:rsidRPr="004620F3">
              <w:rPr>
                <w:color w:val="000000"/>
              </w:rPr>
              <w:t>X</w:t>
            </w:r>
          </w:p>
        </w:tc>
        <w:tc>
          <w:tcPr>
            <w:tcW w:w="1028" w:type="dxa"/>
            <w:vMerge w:val="restart"/>
            <w:tcBorders>
              <w:left w:val="single" w:sz="4" w:space="0" w:color="auto"/>
              <w:right w:val="single" w:sz="4" w:space="0" w:color="auto"/>
            </w:tcBorders>
            <w:vAlign w:val="center"/>
          </w:tcPr>
          <w:p w14:paraId="3B7E641D" w14:textId="530D87BF" w:rsidR="004620F3" w:rsidRPr="004620F3" w:rsidRDefault="001D1B44" w:rsidP="004620F3">
            <w:pPr>
              <w:jc w:val="center"/>
            </w:pPr>
            <w:r>
              <w:t>5</w:t>
            </w:r>
          </w:p>
          <w:p w14:paraId="7AD37955" w14:textId="77777777" w:rsidR="004620F3" w:rsidRPr="004620F3" w:rsidRDefault="004620F3" w:rsidP="004620F3">
            <w:pPr>
              <w:jc w:val="center"/>
              <w:rPr>
                <w:color w:val="000000"/>
              </w:rPr>
            </w:pPr>
            <w:r w:rsidRPr="004620F3">
              <w:rPr>
                <w:color w:val="000000"/>
              </w:rPr>
              <w:t>maximum cost points</w:t>
            </w:r>
          </w:p>
        </w:tc>
        <w:tc>
          <w:tcPr>
            <w:tcW w:w="450" w:type="dxa"/>
            <w:vMerge w:val="restart"/>
            <w:tcBorders>
              <w:left w:val="single" w:sz="4" w:space="0" w:color="auto"/>
              <w:right w:val="single" w:sz="4" w:space="0" w:color="auto"/>
            </w:tcBorders>
            <w:vAlign w:val="center"/>
          </w:tcPr>
          <w:p w14:paraId="1DE2B90D" w14:textId="77777777" w:rsidR="004620F3" w:rsidRPr="004620F3" w:rsidRDefault="004620F3" w:rsidP="004620F3">
            <w:pPr>
              <w:jc w:val="center"/>
              <w:rPr>
                <w:color w:val="000000"/>
              </w:rPr>
            </w:pPr>
            <w:r w:rsidRPr="004620F3">
              <w:rPr>
                <w:color w:val="000000"/>
              </w:rPr>
              <w:t>=</w:t>
            </w:r>
          </w:p>
        </w:tc>
        <w:tc>
          <w:tcPr>
            <w:tcW w:w="2572" w:type="dxa"/>
            <w:vMerge w:val="restart"/>
            <w:tcBorders>
              <w:left w:val="single" w:sz="4" w:space="0" w:color="auto"/>
            </w:tcBorders>
            <w:vAlign w:val="center"/>
          </w:tcPr>
          <w:p w14:paraId="1DE1F547" w14:textId="41AF3F11" w:rsidR="004620F3" w:rsidRPr="004620F3" w:rsidRDefault="00CF2051" w:rsidP="004620F3">
            <w:pPr>
              <w:jc w:val="left"/>
              <w:rPr>
                <w:color w:val="000000"/>
              </w:rPr>
            </w:pPr>
            <w:r>
              <w:rPr>
                <w:color w:val="000000"/>
              </w:rPr>
              <w:t>SOW</w:t>
            </w:r>
            <w:r w:rsidR="004620F3" w:rsidRPr="004620F3">
              <w:rPr>
                <w:color w:val="000000"/>
              </w:rPr>
              <w:t xml:space="preserve"> Cost Evaluation Points</w:t>
            </w:r>
          </w:p>
        </w:tc>
      </w:tr>
      <w:tr w:rsidR="004620F3" w:rsidRPr="004620F3" w14:paraId="49D3360E" w14:textId="77777777" w:rsidTr="004620F3">
        <w:trPr>
          <w:cantSplit/>
        </w:trPr>
        <w:tc>
          <w:tcPr>
            <w:tcW w:w="3960" w:type="dxa"/>
            <w:tcBorders>
              <w:right w:val="single" w:sz="4" w:space="0" w:color="auto"/>
            </w:tcBorders>
          </w:tcPr>
          <w:p w14:paraId="7CC340DD" w14:textId="77777777" w:rsidR="004620F3" w:rsidRPr="004620F3" w:rsidRDefault="004620F3" w:rsidP="004620F3">
            <w:pPr>
              <w:jc w:val="center"/>
              <w:rPr>
                <w:color w:val="000000"/>
              </w:rPr>
            </w:pPr>
            <w:r w:rsidRPr="004620F3">
              <w:rPr>
                <w:color w:val="000000"/>
              </w:rPr>
              <w:t>Compared Vendor’s Price</w:t>
            </w:r>
          </w:p>
        </w:tc>
        <w:tc>
          <w:tcPr>
            <w:tcW w:w="900" w:type="dxa"/>
            <w:vMerge/>
            <w:tcBorders>
              <w:top w:val="nil"/>
              <w:left w:val="single" w:sz="4" w:space="0" w:color="auto"/>
              <w:right w:val="single" w:sz="4" w:space="0" w:color="auto"/>
            </w:tcBorders>
          </w:tcPr>
          <w:p w14:paraId="699C6228" w14:textId="77777777" w:rsidR="004620F3" w:rsidRPr="004620F3" w:rsidRDefault="004620F3" w:rsidP="004620F3">
            <w:pPr>
              <w:rPr>
                <w:color w:val="000000"/>
              </w:rPr>
            </w:pPr>
          </w:p>
        </w:tc>
        <w:tc>
          <w:tcPr>
            <w:tcW w:w="1028" w:type="dxa"/>
            <w:vMerge/>
            <w:tcBorders>
              <w:top w:val="nil"/>
              <w:left w:val="single" w:sz="4" w:space="0" w:color="auto"/>
              <w:right w:val="single" w:sz="4" w:space="0" w:color="auto"/>
            </w:tcBorders>
          </w:tcPr>
          <w:p w14:paraId="2F6E9849" w14:textId="77777777" w:rsidR="004620F3" w:rsidRPr="004620F3" w:rsidRDefault="004620F3" w:rsidP="004620F3">
            <w:pPr>
              <w:rPr>
                <w:color w:val="000000"/>
              </w:rPr>
            </w:pPr>
          </w:p>
        </w:tc>
        <w:tc>
          <w:tcPr>
            <w:tcW w:w="450" w:type="dxa"/>
            <w:vMerge/>
            <w:tcBorders>
              <w:top w:val="nil"/>
              <w:left w:val="single" w:sz="4" w:space="0" w:color="auto"/>
              <w:right w:val="single" w:sz="4" w:space="0" w:color="auto"/>
            </w:tcBorders>
          </w:tcPr>
          <w:p w14:paraId="40D4F6BF" w14:textId="77777777" w:rsidR="004620F3" w:rsidRPr="004620F3" w:rsidRDefault="004620F3" w:rsidP="004620F3">
            <w:pPr>
              <w:rPr>
                <w:color w:val="000000"/>
              </w:rPr>
            </w:pPr>
          </w:p>
        </w:tc>
        <w:tc>
          <w:tcPr>
            <w:tcW w:w="2572" w:type="dxa"/>
            <w:vMerge/>
            <w:tcBorders>
              <w:top w:val="nil"/>
              <w:left w:val="single" w:sz="4" w:space="0" w:color="auto"/>
            </w:tcBorders>
          </w:tcPr>
          <w:p w14:paraId="450AC924" w14:textId="77777777" w:rsidR="004620F3" w:rsidRPr="004620F3" w:rsidRDefault="004620F3" w:rsidP="004620F3">
            <w:pPr>
              <w:rPr>
                <w:color w:val="000000"/>
              </w:rPr>
            </w:pPr>
          </w:p>
        </w:tc>
      </w:tr>
    </w:tbl>
    <w:p w14:paraId="46CD97F8" w14:textId="77777777" w:rsidR="004620F3" w:rsidRPr="004620F3" w:rsidRDefault="004620F3" w:rsidP="004620F3">
      <w:pPr>
        <w:outlineLvl w:val="2"/>
      </w:pPr>
    </w:p>
    <w:p w14:paraId="584BD99D" w14:textId="5019E3A0" w:rsidR="004620F3" w:rsidRPr="0084434B" w:rsidRDefault="004620F3" w:rsidP="0048043C">
      <w:pPr>
        <w:pStyle w:val="Heading4"/>
      </w:pPr>
      <w:r w:rsidRPr="0084434B">
        <w:rPr>
          <w:bCs/>
        </w:rPr>
        <w:t xml:space="preserve">Total Cost Points:  </w:t>
      </w:r>
      <w:r w:rsidRPr="0084434B">
        <w:t>The vendor’s processing cost points awarded pursuant to RFP paragraphs 5.</w:t>
      </w:r>
      <w:r w:rsidR="0084434B" w:rsidRPr="0084434B">
        <w:t>10</w:t>
      </w:r>
      <w:r w:rsidRPr="0084434B">
        <w:t xml:space="preserve">.1 a. shall be combined with the vendor’s </w:t>
      </w:r>
      <w:r w:rsidR="00CF2051">
        <w:t>SOW</w:t>
      </w:r>
      <w:r w:rsidRPr="0084434B">
        <w:t xml:space="preserve"> cost points awarded pursuant to RFP paragraph 5.</w:t>
      </w:r>
      <w:r w:rsidR="0084434B" w:rsidRPr="0084434B">
        <w:t>10</w:t>
      </w:r>
      <w:r w:rsidRPr="0084434B">
        <w:t xml:space="preserve">.1 b. to determine the vendor’s total cost points. </w:t>
      </w:r>
    </w:p>
    <w:p w14:paraId="70E831AD" w14:textId="77777777" w:rsidR="004620F3" w:rsidRPr="004620F3" w:rsidRDefault="004620F3" w:rsidP="004620F3">
      <w:pPr>
        <w:rPr>
          <w:snapToGrid w:val="0"/>
          <w:highlight w:val="yellow"/>
        </w:rPr>
      </w:pPr>
    </w:p>
    <w:p w14:paraId="19FE149F" w14:textId="77777777" w:rsidR="004620F3" w:rsidRPr="004620F3" w:rsidRDefault="004620F3" w:rsidP="00B37BCB">
      <w:pPr>
        <w:pStyle w:val="Heading3"/>
      </w:pPr>
      <w:r w:rsidRPr="004620F3">
        <w:t xml:space="preserve">Prompt Payment Discount:  The vendor is encouraged to propose price discounts for prompt payment that would benefit the State of Missouri. However, since such discounts would be conditional upon the state agency being able to meet the payment deadline, such discount shall not be considered in the cost proposal evaluation. </w:t>
      </w:r>
    </w:p>
    <w:p w14:paraId="4369DF51" w14:textId="77777777" w:rsidR="004620F3" w:rsidRPr="004620F3" w:rsidRDefault="004620F3" w:rsidP="004620F3">
      <w:pPr>
        <w:ind w:left="720"/>
        <w:outlineLvl w:val="2"/>
      </w:pPr>
    </w:p>
    <w:p w14:paraId="4FA9122C" w14:textId="77777777" w:rsidR="004620F3" w:rsidRPr="004620F3" w:rsidRDefault="004620F3" w:rsidP="00B37BCB">
      <w:pPr>
        <w:pStyle w:val="Heading3"/>
      </w:pPr>
      <w:r w:rsidRPr="004620F3">
        <w:t>Maximum Potential Financial Liability to the State of Missouri: Unless otherwise specified in the RFP, pricing shall be evaluated at the maximum potential financial liability to the State of Missouri.</w:t>
      </w:r>
    </w:p>
    <w:p w14:paraId="242B0378" w14:textId="77777777" w:rsidR="004620F3" w:rsidRPr="004620F3" w:rsidRDefault="004620F3" w:rsidP="004620F3">
      <w:pPr>
        <w:contextualSpacing/>
        <w:rPr>
          <w:highlight w:val="yellow"/>
        </w:rPr>
      </w:pPr>
    </w:p>
    <w:p w14:paraId="2130D223" w14:textId="77777777" w:rsidR="004620F3" w:rsidRPr="004620F3" w:rsidRDefault="004620F3" w:rsidP="00713C56">
      <w:pPr>
        <w:pStyle w:val="Heading2"/>
      </w:pPr>
      <w:r w:rsidRPr="004620F3">
        <w:t>Technical Proposal Evaluation:</w:t>
      </w:r>
    </w:p>
    <w:p w14:paraId="68FA3D63" w14:textId="77777777" w:rsidR="004620F3" w:rsidRPr="004620F3" w:rsidRDefault="004620F3" w:rsidP="004620F3">
      <w:pPr>
        <w:ind w:left="1260"/>
        <w:outlineLvl w:val="3"/>
      </w:pPr>
    </w:p>
    <w:p w14:paraId="6311F367" w14:textId="22D6927E" w:rsidR="004620F3" w:rsidRPr="004620F3" w:rsidRDefault="004620F3" w:rsidP="00B37BCB">
      <w:pPr>
        <w:pStyle w:val="Heading3"/>
      </w:pPr>
      <w:r w:rsidRPr="004620F3">
        <w:t>Evaluation of Experience of Organization and Past Performance:</w:t>
      </w:r>
      <w:r w:rsidRPr="00A44570">
        <w:t xml:space="preserve"> </w:t>
      </w:r>
      <w:r w:rsidRPr="004620F3">
        <w:t xml:space="preserve"> The evaluation of the Experience of Organization and Past Performance shall be subjectively based on fact.  Information provided by the vendor in response to the </w:t>
      </w:r>
      <w:r w:rsidRPr="0084434B">
        <w:rPr>
          <w:rFonts w:eastAsiaTheme="minorHAnsi"/>
          <w:b/>
          <w:bCs/>
        </w:rPr>
        <w:t xml:space="preserve">Exhibit </w:t>
      </w:r>
      <w:r w:rsidR="0084434B" w:rsidRPr="0084434B">
        <w:rPr>
          <w:b/>
          <w:bCs/>
        </w:rPr>
        <w:t>D</w:t>
      </w:r>
      <w:r w:rsidRPr="00A44570">
        <w:t>, Experience of Organization and Past Performance</w:t>
      </w:r>
      <w:r w:rsidRPr="004620F3">
        <w:t xml:space="preserve"> will be used in the Experience of Organization and Past Performance evaluation.  </w:t>
      </w:r>
    </w:p>
    <w:p w14:paraId="42B39A99" w14:textId="77777777" w:rsidR="004620F3" w:rsidRPr="004620F3" w:rsidRDefault="004620F3" w:rsidP="004620F3">
      <w:pPr>
        <w:contextualSpacing/>
      </w:pPr>
    </w:p>
    <w:p w14:paraId="7F3EB3CC" w14:textId="77777777" w:rsidR="004620F3" w:rsidRPr="004620F3" w:rsidRDefault="004620F3" w:rsidP="0048043C">
      <w:pPr>
        <w:pStyle w:val="Heading4"/>
      </w:pPr>
      <w:r w:rsidRPr="004620F3">
        <w:t xml:space="preserve">Scoring of Experience of Organization and Past Performance - The vendor’s Experience of Organization and Past Performance will be rated by the state using the rating system as defined below: </w:t>
      </w:r>
    </w:p>
    <w:p w14:paraId="23849F9C" w14:textId="77777777" w:rsidR="004620F3" w:rsidRPr="004620F3" w:rsidRDefault="004620F3" w:rsidP="004620F3">
      <w:pPr>
        <w:ind w:left="1260"/>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8280"/>
      </w:tblGrid>
      <w:tr w:rsidR="004620F3" w:rsidRPr="004620F3" w14:paraId="3FEE9B5F" w14:textId="77777777" w:rsidTr="004620F3">
        <w:trPr>
          <w:tblHeader/>
          <w:jc w:val="center"/>
        </w:trPr>
        <w:tc>
          <w:tcPr>
            <w:tcW w:w="9985" w:type="dxa"/>
            <w:gridSpan w:val="2"/>
            <w:shd w:val="clear" w:color="auto" w:fill="F2F2F2" w:themeFill="background1" w:themeFillShade="F2"/>
          </w:tcPr>
          <w:p w14:paraId="31EBD8F2" w14:textId="77777777" w:rsidR="004620F3" w:rsidRPr="004620F3" w:rsidRDefault="004620F3" w:rsidP="004620F3">
            <w:pPr>
              <w:jc w:val="center"/>
              <w:rPr>
                <w:b/>
              </w:rPr>
            </w:pPr>
            <w:r w:rsidRPr="004620F3">
              <w:rPr>
                <w:b/>
              </w:rPr>
              <w:t>Experience of Organization and Past Performance Rating System</w:t>
            </w:r>
          </w:p>
        </w:tc>
      </w:tr>
      <w:tr w:rsidR="004620F3" w:rsidRPr="004620F3" w14:paraId="6C436F93" w14:textId="77777777" w:rsidTr="0003216D">
        <w:trPr>
          <w:tblHeader/>
          <w:jc w:val="center"/>
        </w:trPr>
        <w:tc>
          <w:tcPr>
            <w:tcW w:w="1705" w:type="dxa"/>
            <w:shd w:val="clear" w:color="auto" w:fill="F2F2F2" w:themeFill="background1" w:themeFillShade="F2"/>
          </w:tcPr>
          <w:p w14:paraId="3FCB7516" w14:textId="77777777" w:rsidR="004620F3" w:rsidRPr="004620F3" w:rsidRDefault="004620F3" w:rsidP="004620F3">
            <w:pPr>
              <w:rPr>
                <w:b/>
              </w:rPr>
            </w:pPr>
            <w:r w:rsidRPr="004620F3">
              <w:rPr>
                <w:b/>
              </w:rPr>
              <w:t>Rating</w:t>
            </w:r>
          </w:p>
        </w:tc>
        <w:tc>
          <w:tcPr>
            <w:tcW w:w="8280" w:type="dxa"/>
            <w:shd w:val="clear" w:color="auto" w:fill="F2F2F2" w:themeFill="background1" w:themeFillShade="F2"/>
          </w:tcPr>
          <w:p w14:paraId="7B57A435" w14:textId="77777777" w:rsidR="004620F3" w:rsidRPr="004620F3" w:rsidRDefault="004620F3" w:rsidP="004620F3">
            <w:pPr>
              <w:rPr>
                <w:b/>
              </w:rPr>
            </w:pPr>
            <w:r w:rsidRPr="004620F3">
              <w:rPr>
                <w:b/>
              </w:rPr>
              <w:t>Definition</w:t>
            </w:r>
          </w:p>
        </w:tc>
      </w:tr>
      <w:tr w:rsidR="004620F3" w:rsidRPr="004620F3" w14:paraId="5A6F0D83" w14:textId="77777777" w:rsidTr="0003216D">
        <w:trPr>
          <w:trHeight w:val="504"/>
          <w:jc w:val="center"/>
        </w:trPr>
        <w:tc>
          <w:tcPr>
            <w:tcW w:w="1705" w:type="dxa"/>
            <w:shd w:val="clear" w:color="auto" w:fill="auto"/>
          </w:tcPr>
          <w:p w14:paraId="721C5103" w14:textId="77777777" w:rsidR="004620F3" w:rsidRPr="004620F3" w:rsidRDefault="004620F3" w:rsidP="004620F3">
            <w:pPr>
              <w:rPr>
                <w:b/>
              </w:rPr>
            </w:pPr>
            <w:r w:rsidRPr="004620F3">
              <w:rPr>
                <w:b/>
              </w:rPr>
              <w:t>Distinctive</w:t>
            </w:r>
          </w:p>
        </w:tc>
        <w:tc>
          <w:tcPr>
            <w:tcW w:w="8280" w:type="dxa"/>
            <w:shd w:val="clear" w:color="auto" w:fill="auto"/>
          </w:tcPr>
          <w:p w14:paraId="435CCE9C" w14:textId="77777777" w:rsidR="004620F3" w:rsidRPr="004620F3" w:rsidRDefault="004620F3" w:rsidP="004620F3">
            <w:pPr>
              <w:rPr>
                <w:b/>
              </w:rPr>
            </w:pPr>
            <w:r w:rsidRPr="004620F3">
              <w:rPr>
                <w:color w:val="000000"/>
              </w:rPr>
              <w:t xml:space="preserve">Experience of organization and past performance involved essentially the same scope and magnitude of effort and complexities required in this RFP and was recent. Vendor’s experience of organization and past performance provided the evaluation committee with high confidence in the vendor’s capability to perform the requirements of the RFP. </w:t>
            </w:r>
          </w:p>
        </w:tc>
      </w:tr>
      <w:tr w:rsidR="004620F3" w:rsidRPr="004620F3" w14:paraId="1B4B5E20" w14:textId="77777777" w:rsidTr="0003216D">
        <w:trPr>
          <w:trHeight w:val="237"/>
          <w:jc w:val="center"/>
        </w:trPr>
        <w:tc>
          <w:tcPr>
            <w:tcW w:w="1705" w:type="dxa"/>
            <w:shd w:val="clear" w:color="auto" w:fill="auto"/>
          </w:tcPr>
          <w:p w14:paraId="7166486F" w14:textId="77777777" w:rsidR="004620F3" w:rsidRPr="004620F3" w:rsidRDefault="004620F3" w:rsidP="004620F3">
            <w:pPr>
              <w:rPr>
                <w:b/>
              </w:rPr>
            </w:pPr>
            <w:r w:rsidRPr="004620F3">
              <w:rPr>
                <w:b/>
              </w:rPr>
              <w:t>Superior</w:t>
            </w:r>
          </w:p>
        </w:tc>
        <w:tc>
          <w:tcPr>
            <w:tcW w:w="8280" w:type="dxa"/>
            <w:shd w:val="clear" w:color="auto" w:fill="auto"/>
          </w:tcPr>
          <w:p w14:paraId="7BF5AF19" w14:textId="77777777" w:rsidR="004620F3" w:rsidRPr="004620F3" w:rsidRDefault="004620F3" w:rsidP="004620F3">
            <w:pPr>
              <w:rPr>
                <w:b/>
              </w:rPr>
            </w:pPr>
            <w:r w:rsidRPr="004620F3">
              <w:rPr>
                <w:color w:val="000000"/>
              </w:rPr>
              <w:t>Experience of organization and past performance involved similar scope and magnitude of effort and complexities required in the RFP and was recent.  Vendor’s experience of organization and past performance provided the evaluation committee with confidence in the vendor’s capability to perform the requirements of the RFP.</w:t>
            </w:r>
          </w:p>
        </w:tc>
      </w:tr>
      <w:tr w:rsidR="004620F3" w:rsidRPr="004620F3" w14:paraId="6C79C8F4" w14:textId="77777777" w:rsidTr="0003216D">
        <w:trPr>
          <w:trHeight w:val="237"/>
          <w:jc w:val="center"/>
        </w:trPr>
        <w:tc>
          <w:tcPr>
            <w:tcW w:w="1705" w:type="dxa"/>
            <w:shd w:val="clear" w:color="auto" w:fill="auto"/>
          </w:tcPr>
          <w:p w14:paraId="3566B7D5" w14:textId="77777777" w:rsidR="004620F3" w:rsidRPr="004620F3" w:rsidRDefault="004620F3" w:rsidP="004620F3">
            <w:pPr>
              <w:rPr>
                <w:b/>
              </w:rPr>
            </w:pPr>
            <w:r w:rsidRPr="004620F3">
              <w:rPr>
                <w:b/>
              </w:rPr>
              <w:t>Satisfactory</w:t>
            </w:r>
          </w:p>
        </w:tc>
        <w:tc>
          <w:tcPr>
            <w:tcW w:w="8280" w:type="dxa"/>
            <w:shd w:val="clear" w:color="auto" w:fill="auto"/>
          </w:tcPr>
          <w:p w14:paraId="40A747C9" w14:textId="77777777" w:rsidR="004620F3" w:rsidRPr="004620F3" w:rsidRDefault="004620F3" w:rsidP="004620F3">
            <w:r w:rsidRPr="004620F3">
              <w:t xml:space="preserve">Experience of organization and past performance </w:t>
            </w:r>
            <w:r w:rsidRPr="004620F3">
              <w:rPr>
                <w:u w:val="single"/>
              </w:rPr>
              <w:t>either</w:t>
            </w:r>
            <w:r w:rsidRPr="004620F3">
              <w:t xml:space="preserve"> involved some of the scope and magnitude of effort and complexities required in the RFP and was relatively recent, </w:t>
            </w:r>
            <w:r w:rsidRPr="004620F3">
              <w:rPr>
                <w:u w:val="single"/>
              </w:rPr>
              <w:t>or</w:t>
            </w:r>
            <w:r w:rsidRPr="004620F3">
              <w:t xml:space="preserve"> was of similar scope and magnitude of effort and complexities required in the RFP, but was not recent.  Vendor’s experience of organization and past performance provided the evaluation committee with adequate confidence in the vendor’s capability to perform the requirements of the RFP.</w:t>
            </w:r>
          </w:p>
        </w:tc>
      </w:tr>
      <w:tr w:rsidR="004620F3" w:rsidRPr="004620F3" w14:paraId="3430FC6D" w14:textId="77777777" w:rsidTr="0003216D">
        <w:trPr>
          <w:trHeight w:val="315"/>
          <w:jc w:val="center"/>
        </w:trPr>
        <w:tc>
          <w:tcPr>
            <w:tcW w:w="1705" w:type="dxa"/>
            <w:shd w:val="clear" w:color="auto" w:fill="auto"/>
          </w:tcPr>
          <w:p w14:paraId="171F17CD" w14:textId="77777777" w:rsidR="004620F3" w:rsidRPr="004620F3" w:rsidRDefault="004620F3" w:rsidP="004620F3">
            <w:pPr>
              <w:rPr>
                <w:b/>
              </w:rPr>
            </w:pPr>
            <w:r w:rsidRPr="004620F3">
              <w:rPr>
                <w:b/>
              </w:rPr>
              <w:t>Marginal</w:t>
            </w:r>
          </w:p>
        </w:tc>
        <w:tc>
          <w:tcPr>
            <w:tcW w:w="8280" w:type="dxa"/>
            <w:shd w:val="clear" w:color="auto" w:fill="auto"/>
          </w:tcPr>
          <w:p w14:paraId="1EE0E153" w14:textId="77777777" w:rsidR="004620F3" w:rsidRPr="004620F3" w:rsidRDefault="004620F3" w:rsidP="004620F3">
            <w:r w:rsidRPr="004620F3">
              <w:t>Experience of organization and past performance did not involve similar scope and magnitude of effort or complexity required in the RFP.  Vendor’s experience of organization and past performance provided the evaluation committee with limited confidence in the vendor’s capability to perform the requirements of the RFP.</w:t>
            </w:r>
          </w:p>
        </w:tc>
      </w:tr>
      <w:tr w:rsidR="004620F3" w:rsidRPr="004620F3" w14:paraId="02EAA1FA" w14:textId="77777777" w:rsidTr="0003216D">
        <w:trPr>
          <w:trHeight w:val="158"/>
          <w:jc w:val="center"/>
        </w:trPr>
        <w:tc>
          <w:tcPr>
            <w:tcW w:w="1705" w:type="dxa"/>
            <w:shd w:val="clear" w:color="auto" w:fill="auto"/>
          </w:tcPr>
          <w:p w14:paraId="5650C22E" w14:textId="77777777" w:rsidR="004620F3" w:rsidRPr="004620F3" w:rsidRDefault="004620F3" w:rsidP="004620F3">
            <w:pPr>
              <w:rPr>
                <w:b/>
              </w:rPr>
            </w:pPr>
            <w:r w:rsidRPr="004620F3">
              <w:rPr>
                <w:b/>
              </w:rPr>
              <w:t>Unsatisfactory</w:t>
            </w:r>
          </w:p>
        </w:tc>
        <w:tc>
          <w:tcPr>
            <w:tcW w:w="8280" w:type="dxa"/>
            <w:shd w:val="clear" w:color="auto" w:fill="auto"/>
          </w:tcPr>
          <w:p w14:paraId="73363DB8" w14:textId="77777777" w:rsidR="004620F3" w:rsidRPr="004620F3" w:rsidRDefault="004620F3" w:rsidP="004620F3">
            <w:pPr>
              <w:rPr>
                <w:b/>
              </w:rPr>
            </w:pPr>
            <w:r w:rsidRPr="004620F3">
              <w:t xml:space="preserve">Experience of organization and past performance was </w:t>
            </w:r>
            <w:r w:rsidRPr="004620F3">
              <w:rPr>
                <w:color w:val="000000"/>
              </w:rPr>
              <w:t>not relevant to the requirements in the RFP.</w:t>
            </w:r>
            <w:r w:rsidRPr="004620F3">
              <w:t xml:space="preserve"> </w:t>
            </w:r>
            <w:r w:rsidRPr="004620F3">
              <w:rPr>
                <w:color w:val="000000"/>
              </w:rPr>
              <w:t>Vendor’s experience of organization and past performance provided the evaluation committee with little or no confidence in the vendor’s capability to perform the requirements of the RFP.</w:t>
            </w:r>
          </w:p>
        </w:tc>
      </w:tr>
    </w:tbl>
    <w:p w14:paraId="7E54971C" w14:textId="77777777" w:rsidR="004620F3" w:rsidRPr="004620F3" w:rsidRDefault="004620F3" w:rsidP="004620F3">
      <w:pPr>
        <w:rPr>
          <w:b/>
        </w:rPr>
      </w:pPr>
    </w:p>
    <w:p w14:paraId="0E35FC39" w14:textId="56A6D3D0" w:rsidR="004620F3" w:rsidRPr="004620F3" w:rsidRDefault="004620F3" w:rsidP="0048043C">
      <w:pPr>
        <w:pStyle w:val="Heading5"/>
        <w:rPr>
          <w:lang w:val="en"/>
        </w:rPr>
      </w:pPr>
      <w:r w:rsidRPr="004620F3">
        <w:rPr>
          <w:lang w:val="en"/>
        </w:rPr>
        <w:t xml:space="preserve">The rating for the specific elements of the Experience of Organization and Past Performance will have the point values as shown in the table in </w:t>
      </w:r>
      <w:r w:rsidRPr="0084434B">
        <w:rPr>
          <w:lang w:val="en"/>
        </w:rPr>
        <w:t>paragraph 5.9.</w:t>
      </w:r>
      <w:r w:rsidR="0084434B" w:rsidRPr="0084434B">
        <w:rPr>
          <w:lang w:val="en"/>
        </w:rPr>
        <w:t>6</w:t>
      </w:r>
      <w:r w:rsidRPr="0084434B">
        <w:rPr>
          <w:lang w:val="en"/>
        </w:rPr>
        <w:t xml:space="preserve"> above</w:t>
      </w:r>
      <w:r w:rsidRPr="004620F3">
        <w:rPr>
          <w:lang w:val="en"/>
        </w:rPr>
        <w:t>.</w:t>
      </w:r>
    </w:p>
    <w:p w14:paraId="4819C23D" w14:textId="77777777" w:rsidR="004620F3" w:rsidRPr="004620F3" w:rsidRDefault="004620F3" w:rsidP="004620F3"/>
    <w:p w14:paraId="1F3D8C75" w14:textId="23D9CEBD" w:rsidR="004620F3" w:rsidRPr="004620F3" w:rsidRDefault="004620F3" w:rsidP="00B37BCB">
      <w:pPr>
        <w:pStyle w:val="Heading3"/>
      </w:pPr>
      <w:r w:rsidRPr="004620F3">
        <w:t xml:space="preserve">Evaluation of Team Qualifications:  The evaluation of the Team Qualifications shall be subjectively based on fact.  Information provided by the vendor in response to the </w:t>
      </w:r>
      <w:r w:rsidRPr="0084434B">
        <w:rPr>
          <w:rFonts w:eastAsiaTheme="minorHAnsi"/>
          <w:b/>
          <w:bCs/>
        </w:rPr>
        <w:t xml:space="preserve">Exhibit </w:t>
      </w:r>
      <w:r w:rsidR="0084434B" w:rsidRPr="0084434B">
        <w:rPr>
          <w:b/>
          <w:bCs/>
        </w:rPr>
        <w:t>E</w:t>
      </w:r>
      <w:r w:rsidRPr="00A44570">
        <w:t>, Team Qualifications</w:t>
      </w:r>
      <w:r w:rsidRPr="004620F3">
        <w:t xml:space="preserve"> will be used in the Team Qualifications evaluation.  </w:t>
      </w:r>
    </w:p>
    <w:p w14:paraId="1742265E" w14:textId="77777777" w:rsidR="004620F3" w:rsidRPr="004620F3" w:rsidRDefault="004620F3" w:rsidP="004620F3"/>
    <w:p w14:paraId="5FC6B106" w14:textId="77777777" w:rsidR="004620F3" w:rsidRPr="004620F3" w:rsidRDefault="004620F3" w:rsidP="0048043C">
      <w:pPr>
        <w:pStyle w:val="Heading4"/>
      </w:pPr>
      <w:r w:rsidRPr="004620F3">
        <w:t xml:space="preserve">Scoring of Team Qualifications - The vendor’s Team Qualifications will be rated by the state using the rating system as defined below: </w:t>
      </w:r>
    </w:p>
    <w:p w14:paraId="64821AF4" w14:textId="77777777" w:rsidR="004620F3" w:rsidRPr="004620F3" w:rsidRDefault="004620F3" w:rsidP="004620F3">
      <w:pPr>
        <w:outlineLvl w:val="0"/>
        <w:rPr>
          <w:b/>
          <w:caps/>
          <w:kern w:val="28"/>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8163"/>
      </w:tblGrid>
      <w:tr w:rsidR="004620F3" w:rsidRPr="004620F3" w14:paraId="32716677" w14:textId="77777777" w:rsidTr="004620F3">
        <w:trPr>
          <w:tblHeader/>
          <w:jc w:val="center"/>
        </w:trPr>
        <w:tc>
          <w:tcPr>
            <w:tcW w:w="9778" w:type="dxa"/>
            <w:gridSpan w:val="2"/>
            <w:shd w:val="clear" w:color="auto" w:fill="F2F2F2" w:themeFill="background1" w:themeFillShade="F2"/>
          </w:tcPr>
          <w:p w14:paraId="6E50F26E" w14:textId="77777777" w:rsidR="004620F3" w:rsidRPr="004620F3" w:rsidRDefault="004620F3" w:rsidP="004620F3">
            <w:pPr>
              <w:keepNext/>
              <w:jc w:val="center"/>
              <w:rPr>
                <w:b/>
              </w:rPr>
            </w:pPr>
            <w:r w:rsidRPr="004620F3">
              <w:rPr>
                <w:b/>
              </w:rPr>
              <w:t>Team Qualifications Rating System</w:t>
            </w:r>
          </w:p>
        </w:tc>
      </w:tr>
      <w:tr w:rsidR="004620F3" w:rsidRPr="004620F3" w14:paraId="124AB520" w14:textId="77777777" w:rsidTr="0003216D">
        <w:trPr>
          <w:tblHeader/>
          <w:jc w:val="center"/>
        </w:trPr>
        <w:tc>
          <w:tcPr>
            <w:tcW w:w="1615" w:type="dxa"/>
            <w:shd w:val="clear" w:color="auto" w:fill="F2F2F2" w:themeFill="background1" w:themeFillShade="F2"/>
          </w:tcPr>
          <w:p w14:paraId="4374AA7D" w14:textId="77777777" w:rsidR="004620F3" w:rsidRPr="004620F3" w:rsidRDefault="004620F3" w:rsidP="004620F3">
            <w:pPr>
              <w:keepNext/>
              <w:rPr>
                <w:b/>
              </w:rPr>
            </w:pPr>
            <w:r w:rsidRPr="004620F3">
              <w:rPr>
                <w:b/>
              </w:rPr>
              <w:t>Rating</w:t>
            </w:r>
          </w:p>
        </w:tc>
        <w:tc>
          <w:tcPr>
            <w:tcW w:w="8163" w:type="dxa"/>
            <w:shd w:val="clear" w:color="auto" w:fill="F2F2F2" w:themeFill="background1" w:themeFillShade="F2"/>
          </w:tcPr>
          <w:p w14:paraId="6DBD4D48" w14:textId="77777777" w:rsidR="004620F3" w:rsidRPr="004620F3" w:rsidRDefault="004620F3" w:rsidP="004620F3">
            <w:pPr>
              <w:keepNext/>
              <w:rPr>
                <w:b/>
              </w:rPr>
            </w:pPr>
            <w:r w:rsidRPr="004620F3">
              <w:rPr>
                <w:b/>
              </w:rPr>
              <w:t>Definition</w:t>
            </w:r>
          </w:p>
        </w:tc>
      </w:tr>
      <w:tr w:rsidR="004620F3" w:rsidRPr="004620F3" w14:paraId="6AB9CFC3" w14:textId="77777777" w:rsidTr="0003216D">
        <w:trPr>
          <w:jc w:val="center"/>
        </w:trPr>
        <w:tc>
          <w:tcPr>
            <w:tcW w:w="1615" w:type="dxa"/>
            <w:shd w:val="clear" w:color="auto" w:fill="auto"/>
          </w:tcPr>
          <w:p w14:paraId="57134ABD" w14:textId="77777777" w:rsidR="004620F3" w:rsidRPr="004620F3" w:rsidRDefault="004620F3" w:rsidP="004620F3">
            <w:pPr>
              <w:keepNext/>
              <w:rPr>
                <w:b/>
              </w:rPr>
            </w:pPr>
            <w:r w:rsidRPr="004620F3">
              <w:rPr>
                <w:b/>
              </w:rPr>
              <w:t>Distinctive</w:t>
            </w:r>
          </w:p>
        </w:tc>
        <w:tc>
          <w:tcPr>
            <w:tcW w:w="8163" w:type="dxa"/>
            <w:shd w:val="clear" w:color="auto" w:fill="auto"/>
          </w:tcPr>
          <w:p w14:paraId="1A2724C1" w14:textId="77777777" w:rsidR="004620F3" w:rsidRPr="004620F3" w:rsidRDefault="004620F3" w:rsidP="008A5E48">
            <w:pPr>
              <w:keepNext/>
              <w:rPr>
                <w:color w:val="000000"/>
              </w:rPr>
            </w:pPr>
            <w:r w:rsidRPr="004620F3">
              <w:rPr>
                <w:color w:val="000000"/>
              </w:rPr>
              <w:t>Team qualifications include experience and demonstrated expertise involving essentially the same scope and magnitude of effort and complexities required in the RFP.  Team qualifications provided the evaluation committee with high confidence in the team’s capability to perform the requirements of the RFP.</w:t>
            </w:r>
          </w:p>
        </w:tc>
      </w:tr>
      <w:tr w:rsidR="004620F3" w:rsidRPr="004620F3" w14:paraId="71A681DD" w14:textId="77777777" w:rsidTr="0003216D">
        <w:trPr>
          <w:jc w:val="center"/>
        </w:trPr>
        <w:tc>
          <w:tcPr>
            <w:tcW w:w="1615" w:type="dxa"/>
            <w:shd w:val="clear" w:color="auto" w:fill="auto"/>
          </w:tcPr>
          <w:p w14:paraId="756448E6" w14:textId="77777777" w:rsidR="004620F3" w:rsidRPr="004620F3" w:rsidRDefault="004620F3" w:rsidP="004620F3">
            <w:pPr>
              <w:rPr>
                <w:b/>
              </w:rPr>
            </w:pPr>
            <w:r w:rsidRPr="004620F3">
              <w:rPr>
                <w:b/>
              </w:rPr>
              <w:t>Superior</w:t>
            </w:r>
          </w:p>
        </w:tc>
        <w:tc>
          <w:tcPr>
            <w:tcW w:w="8163" w:type="dxa"/>
            <w:shd w:val="clear" w:color="auto" w:fill="auto"/>
          </w:tcPr>
          <w:p w14:paraId="234D9053" w14:textId="77777777" w:rsidR="004620F3" w:rsidRPr="004620F3" w:rsidRDefault="004620F3" w:rsidP="004620F3">
            <w:pPr>
              <w:rPr>
                <w:color w:val="000000"/>
              </w:rPr>
            </w:pPr>
            <w:r w:rsidRPr="004620F3">
              <w:rPr>
                <w:color w:val="000000"/>
              </w:rPr>
              <w:t xml:space="preserve">Team qualifications include experience and demonstrated expertise involving similar scope and magnitude of effort and complexities required in the RFP with </w:t>
            </w:r>
            <w:r w:rsidR="00CC0052" w:rsidRPr="00CC0052">
              <w:rPr>
                <w:color w:val="000000"/>
              </w:rPr>
              <w:t xml:space="preserve">no measurable </w:t>
            </w:r>
            <w:r w:rsidRPr="004620F3">
              <w:rPr>
                <w:color w:val="000000"/>
              </w:rPr>
              <w:t>weaknesses.  Team qualifications provided the evaluation committee with confidence in the team’s capability to perform the requirements of the RFP.</w:t>
            </w:r>
          </w:p>
        </w:tc>
      </w:tr>
      <w:tr w:rsidR="004620F3" w:rsidRPr="004620F3" w14:paraId="6519CC45" w14:textId="77777777" w:rsidTr="0003216D">
        <w:trPr>
          <w:jc w:val="center"/>
        </w:trPr>
        <w:tc>
          <w:tcPr>
            <w:tcW w:w="1615" w:type="dxa"/>
            <w:shd w:val="clear" w:color="auto" w:fill="auto"/>
          </w:tcPr>
          <w:p w14:paraId="1BD0E097" w14:textId="77777777" w:rsidR="004620F3" w:rsidRPr="004620F3" w:rsidRDefault="004620F3" w:rsidP="004620F3">
            <w:pPr>
              <w:rPr>
                <w:b/>
              </w:rPr>
            </w:pPr>
            <w:r w:rsidRPr="004620F3">
              <w:rPr>
                <w:b/>
              </w:rPr>
              <w:t>Satisfactory</w:t>
            </w:r>
          </w:p>
        </w:tc>
        <w:tc>
          <w:tcPr>
            <w:tcW w:w="8163" w:type="dxa"/>
            <w:shd w:val="clear" w:color="auto" w:fill="auto"/>
          </w:tcPr>
          <w:p w14:paraId="3744CA83" w14:textId="77777777" w:rsidR="004620F3" w:rsidRPr="004620F3" w:rsidRDefault="004620F3" w:rsidP="004620F3">
            <w:r w:rsidRPr="004620F3">
              <w:t>Team qualifications include experience and demonstrated expertise involving some of the scope and magnitude of effort and complexities required in the RFP with no significant weaknesses.  Team qualifications provided the evaluation committee with adequate confidence in the team’s capability to perform the requirements of the RFP.</w:t>
            </w:r>
          </w:p>
        </w:tc>
      </w:tr>
      <w:tr w:rsidR="004620F3" w:rsidRPr="004620F3" w14:paraId="3B12C051" w14:textId="77777777" w:rsidTr="0003216D">
        <w:trPr>
          <w:jc w:val="center"/>
        </w:trPr>
        <w:tc>
          <w:tcPr>
            <w:tcW w:w="1615" w:type="dxa"/>
            <w:shd w:val="clear" w:color="auto" w:fill="auto"/>
          </w:tcPr>
          <w:p w14:paraId="29BE5440" w14:textId="77777777" w:rsidR="004620F3" w:rsidRPr="004620F3" w:rsidRDefault="004620F3" w:rsidP="004620F3">
            <w:pPr>
              <w:rPr>
                <w:b/>
              </w:rPr>
            </w:pPr>
            <w:r w:rsidRPr="004620F3">
              <w:rPr>
                <w:b/>
              </w:rPr>
              <w:t>Marginal</w:t>
            </w:r>
          </w:p>
        </w:tc>
        <w:tc>
          <w:tcPr>
            <w:tcW w:w="8163" w:type="dxa"/>
            <w:shd w:val="clear" w:color="auto" w:fill="auto"/>
          </w:tcPr>
          <w:p w14:paraId="05B2E548" w14:textId="77777777" w:rsidR="004620F3" w:rsidRPr="004620F3" w:rsidRDefault="004620F3" w:rsidP="004620F3">
            <w:r w:rsidRPr="004620F3">
              <w:t>Team qualifications include experience and demonstrated expertise not similar in scope and magnitude of effort or complexity required in the RFP, and one or more significant weaknesses exist.  Team qualifications provided the evaluation committee with limited confidence in the team’s capability to perform the requirements of the RFP.</w:t>
            </w:r>
          </w:p>
        </w:tc>
      </w:tr>
      <w:tr w:rsidR="004620F3" w:rsidRPr="004620F3" w14:paraId="27D9249E" w14:textId="77777777" w:rsidTr="0003216D">
        <w:trPr>
          <w:jc w:val="center"/>
        </w:trPr>
        <w:tc>
          <w:tcPr>
            <w:tcW w:w="1615" w:type="dxa"/>
            <w:shd w:val="clear" w:color="auto" w:fill="auto"/>
          </w:tcPr>
          <w:p w14:paraId="5968B000" w14:textId="77777777" w:rsidR="004620F3" w:rsidRPr="004620F3" w:rsidRDefault="004620F3" w:rsidP="004620F3">
            <w:pPr>
              <w:rPr>
                <w:b/>
              </w:rPr>
            </w:pPr>
            <w:r w:rsidRPr="004620F3">
              <w:rPr>
                <w:b/>
              </w:rPr>
              <w:t>Unsatisfactory</w:t>
            </w:r>
          </w:p>
        </w:tc>
        <w:tc>
          <w:tcPr>
            <w:tcW w:w="8163" w:type="dxa"/>
            <w:shd w:val="clear" w:color="auto" w:fill="auto"/>
          </w:tcPr>
          <w:p w14:paraId="2034E245" w14:textId="77777777" w:rsidR="004620F3" w:rsidRPr="004620F3" w:rsidRDefault="004620F3" w:rsidP="004620F3">
            <w:pPr>
              <w:rPr>
                <w:color w:val="000000"/>
              </w:rPr>
            </w:pPr>
            <w:r w:rsidRPr="004620F3">
              <w:rPr>
                <w:color w:val="000000"/>
              </w:rPr>
              <w:t>Team qualifications include experience and demonstrated expertise not relevant to the requirements in the RFP, and significant weaknesses exist.  Team qualifications provided the evaluation committee with little or no confidence in the team’s capability to perform the requirements of the RFP.</w:t>
            </w:r>
          </w:p>
        </w:tc>
      </w:tr>
    </w:tbl>
    <w:p w14:paraId="505E9A0A" w14:textId="77777777" w:rsidR="004620F3" w:rsidRPr="004620F3" w:rsidRDefault="004620F3" w:rsidP="004620F3">
      <w:pPr>
        <w:outlineLvl w:val="0"/>
        <w:rPr>
          <w:b/>
          <w:caps/>
          <w:kern w:val="28"/>
        </w:rPr>
      </w:pPr>
    </w:p>
    <w:p w14:paraId="584846E6" w14:textId="5899C44A" w:rsidR="004620F3" w:rsidRPr="004620F3" w:rsidRDefault="004620F3" w:rsidP="0048043C">
      <w:pPr>
        <w:pStyle w:val="Heading5"/>
        <w:rPr>
          <w:lang w:val="en"/>
        </w:rPr>
      </w:pPr>
      <w:r w:rsidRPr="004620F3">
        <w:rPr>
          <w:lang w:val="en"/>
        </w:rPr>
        <w:t xml:space="preserve">The rating for the specific </w:t>
      </w:r>
      <w:r w:rsidRPr="0084434B">
        <w:rPr>
          <w:lang w:val="en"/>
        </w:rPr>
        <w:t xml:space="preserve">elements of the Team Qualifications will have the point values as shown in the table in paragraph </w:t>
      </w:r>
      <w:r w:rsidRPr="0084434B">
        <w:t>5.9.</w:t>
      </w:r>
      <w:r w:rsidR="0084434B" w:rsidRPr="0084434B">
        <w:t>6</w:t>
      </w:r>
      <w:r w:rsidRPr="004620F3">
        <w:rPr>
          <w:lang w:val="en"/>
        </w:rPr>
        <w:t xml:space="preserve"> above.</w:t>
      </w:r>
    </w:p>
    <w:p w14:paraId="67D4DA84" w14:textId="77777777" w:rsidR="004620F3" w:rsidRPr="004620F3" w:rsidRDefault="004620F3" w:rsidP="004620F3"/>
    <w:p w14:paraId="6BCFE88C" w14:textId="516A1FBB" w:rsidR="004620F3" w:rsidRPr="004620F3" w:rsidRDefault="004620F3" w:rsidP="00B37BCB">
      <w:pPr>
        <w:pStyle w:val="Heading3"/>
      </w:pPr>
      <w:r w:rsidRPr="004620F3">
        <w:t xml:space="preserve">Evaluation of Methodology, </w:t>
      </w:r>
      <w:r w:rsidRPr="0084434B">
        <w:t xml:space="preserve">Approach, Work Plan, and Technical Capabilities:  The evaluation of </w:t>
      </w:r>
      <w:r w:rsidR="0084434B" w:rsidRPr="0084434B">
        <w:t>the Methodology</w:t>
      </w:r>
      <w:r w:rsidRPr="0084434B">
        <w:t xml:space="preserve">, Approach, Work Plan and Technical Capabilities shall be subjectively evaluated based on fact.  Information provided by the vendor in response to the </w:t>
      </w:r>
      <w:r w:rsidRPr="0084434B">
        <w:rPr>
          <w:rFonts w:eastAsiaTheme="minorHAnsi"/>
          <w:b/>
          <w:bCs/>
        </w:rPr>
        <w:t xml:space="preserve">Exhibit </w:t>
      </w:r>
      <w:r w:rsidR="0084434B" w:rsidRPr="0084434B">
        <w:rPr>
          <w:b/>
          <w:bCs/>
        </w:rPr>
        <w:t>F</w:t>
      </w:r>
      <w:r w:rsidRPr="0084434B">
        <w:t>, Methodology, Approach, Work Plan, and Technical Capabilities of the</w:t>
      </w:r>
      <w:r w:rsidRPr="004620F3">
        <w:t xml:space="preserve"> RFP will be used to complete the evaluation of the Methodology, </w:t>
      </w:r>
      <w:r w:rsidRPr="0084434B">
        <w:t>Approach, Work Plan, and Technical Capabilities.  If conducted, any demonstrations, question and answer conferences, and sample testing referenced herein will provide additional information, which may be used to evaluate the Methodology, Approach, Work Plan, and Technical Capabilities for each proposed products and/or services.</w:t>
      </w:r>
      <w:r w:rsidRPr="004620F3">
        <w:t xml:space="preserve">  </w:t>
      </w:r>
    </w:p>
    <w:p w14:paraId="22192099" w14:textId="77777777" w:rsidR="004620F3" w:rsidRPr="004620F3" w:rsidRDefault="004620F3" w:rsidP="004620F3"/>
    <w:p w14:paraId="39044A0D" w14:textId="6F50271E" w:rsidR="004620F3" w:rsidRPr="004620F3" w:rsidRDefault="004620F3" w:rsidP="0048043C">
      <w:pPr>
        <w:pStyle w:val="Heading4"/>
      </w:pPr>
      <w:r w:rsidRPr="004620F3">
        <w:t xml:space="preserve">Demonstration:  A demonstration may be conducted with vendor(s).  If </w:t>
      </w:r>
      <w:r w:rsidRPr="0084434B">
        <w:t>conducted, such demonstration should be via webinar using presentation tools provided by the vendor (via webinar).  The State of Missouri reserves the right to only conduct demonstrations with vendors that submitted</w:t>
      </w:r>
      <w:r w:rsidRPr="004620F3">
        <w:t xml:space="preserve"> acceptable proposals that meet all of the mandatory requirements of the RFP.  The demonstration should be constructed to clarify the functional capabilities of the proposed products and/or services and the vendor's response.  Travel and attendance expenses incurred by the vendor shall be the responsibility of the vendor.  All arrangements and scheduling shall be coordinated by the Division of Purchasing. </w:t>
      </w:r>
    </w:p>
    <w:p w14:paraId="74999E99" w14:textId="77777777" w:rsidR="004620F3" w:rsidRPr="004620F3" w:rsidRDefault="004620F3" w:rsidP="004620F3">
      <w:pPr>
        <w:ind w:left="1260" w:hanging="540"/>
        <w:outlineLvl w:val="3"/>
      </w:pPr>
    </w:p>
    <w:p w14:paraId="44665788" w14:textId="77777777" w:rsidR="004620F3" w:rsidRPr="004620F3" w:rsidRDefault="004620F3" w:rsidP="582445A1">
      <w:pPr>
        <w:pStyle w:val="Heading5"/>
      </w:pPr>
      <w:r w:rsidRPr="582445A1">
        <w:t>The demonstration shall be conducted at no cost to the State of Missouri; therefore, no compensation shall be made to the vendor regarding participation in the demonstration.  The vendor shall have the right to decline to participate in the demonstration; however, information gained during the demonstration will be considered in the subjective evaluation.</w:t>
      </w:r>
    </w:p>
    <w:p w14:paraId="2538D14D" w14:textId="77777777" w:rsidR="004620F3" w:rsidRPr="004620F3" w:rsidRDefault="004620F3" w:rsidP="004620F3">
      <w:pPr>
        <w:ind w:left="1260" w:hanging="540"/>
        <w:outlineLvl w:val="3"/>
      </w:pPr>
    </w:p>
    <w:p w14:paraId="0FC24919" w14:textId="77777777" w:rsidR="004620F3" w:rsidRPr="004620F3" w:rsidRDefault="004620F3" w:rsidP="582445A1">
      <w:pPr>
        <w:pStyle w:val="Heading5"/>
      </w:pPr>
      <w:r w:rsidRPr="582445A1">
        <w:t>The vendor should demonstrate the functionality and features of the proposed products and/or services as they pertain specifically to the requirements set forth herein and any demonstration scenarios provided by the state.  The state may, at its option, request that a vendor demonstrate any function, product, or system capability included in the vendor’s response.</w:t>
      </w:r>
    </w:p>
    <w:p w14:paraId="2B7AFA8E" w14:textId="77777777" w:rsidR="004620F3" w:rsidRPr="004620F3" w:rsidRDefault="004620F3" w:rsidP="004620F3">
      <w:pPr>
        <w:ind w:left="1260" w:hanging="540"/>
        <w:outlineLvl w:val="3"/>
      </w:pPr>
    </w:p>
    <w:p w14:paraId="27EAF573" w14:textId="77777777" w:rsidR="004620F3" w:rsidRPr="004620F3" w:rsidRDefault="004620F3" w:rsidP="582445A1">
      <w:pPr>
        <w:pStyle w:val="Heading5"/>
      </w:pPr>
      <w:r w:rsidRPr="582445A1">
        <w:t xml:space="preserve">The dates for the demonstrations will be determined by the state.  </w:t>
      </w:r>
    </w:p>
    <w:p w14:paraId="7BD70AC6" w14:textId="77777777" w:rsidR="004620F3" w:rsidRPr="004620F3" w:rsidRDefault="004620F3" w:rsidP="004620F3">
      <w:pPr>
        <w:ind w:left="1260" w:hanging="540"/>
        <w:outlineLvl w:val="3"/>
      </w:pPr>
    </w:p>
    <w:p w14:paraId="03C55182" w14:textId="77777777" w:rsidR="004620F3" w:rsidRPr="004620F3" w:rsidRDefault="004620F3" w:rsidP="582445A1">
      <w:pPr>
        <w:pStyle w:val="Heading5"/>
      </w:pPr>
      <w:r w:rsidRPr="582445A1">
        <w:t xml:space="preserve">The demonstration may be limited to two hours.  It is the obligation of the vendor to effectively manage their demonstration time.  </w:t>
      </w:r>
    </w:p>
    <w:p w14:paraId="43D49A34" w14:textId="77777777" w:rsidR="004620F3" w:rsidRPr="004620F3" w:rsidRDefault="004620F3" w:rsidP="004620F3">
      <w:pPr>
        <w:ind w:left="1260" w:hanging="540"/>
        <w:outlineLvl w:val="3"/>
      </w:pPr>
    </w:p>
    <w:p w14:paraId="4E2C9CA6" w14:textId="77777777" w:rsidR="004620F3" w:rsidRPr="004620F3" w:rsidRDefault="004620F3" w:rsidP="0048043C">
      <w:pPr>
        <w:pStyle w:val="Heading5"/>
        <w:rPr>
          <w:lang w:val="en"/>
        </w:rPr>
      </w:pPr>
      <w:r w:rsidRPr="004620F3">
        <w:rPr>
          <w:lang w:val="en"/>
        </w:rPr>
        <w:t xml:space="preserve">The State of </w:t>
      </w:r>
      <w:r w:rsidRPr="0084434B">
        <w:rPr>
          <w:lang w:val="en"/>
        </w:rPr>
        <w:t xml:space="preserve">Missouri reserves the right to use information </w:t>
      </w:r>
      <w:r w:rsidR="007F5B4D" w:rsidRPr="0084434B">
        <w:rPr>
          <w:lang w:val="en"/>
        </w:rPr>
        <w:t>ob</w:t>
      </w:r>
      <w:r w:rsidRPr="0084434B">
        <w:rPr>
          <w:lang w:val="en"/>
        </w:rPr>
        <w:t>tained from the vendor’s demonstration in the evaluation of Methodology, Approach, Work Plan, and Technical Capabilities and</w:t>
      </w:r>
      <w:r w:rsidRPr="0084434B">
        <w:rPr>
          <w:bCs/>
          <w:lang w:val="en"/>
        </w:rPr>
        <w:t xml:space="preserve"> Experience</w:t>
      </w:r>
      <w:r w:rsidRPr="004620F3">
        <w:rPr>
          <w:bCs/>
          <w:lang w:val="en"/>
        </w:rPr>
        <w:t xml:space="preserve"> of Organization and </w:t>
      </w:r>
      <w:r w:rsidRPr="004620F3">
        <w:rPr>
          <w:lang w:val="en"/>
        </w:rPr>
        <w:t xml:space="preserve">Past Performance, depending upon the applicability of the information </w:t>
      </w:r>
      <w:r w:rsidR="007F5B4D">
        <w:rPr>
          <w:lang w:val="en"/>
        </w:rPr>
        <w:t>obt</w:t>
      </w:r>
      <w:r w:rsidRPr="004620F3">
        <w:rPr>
          <w:lang w:val="en"/>
        </w:rPr>
        <w:t>ained.</w:t>
      </w:r>
    </w:p>
    <w:p w14:paraId="20826B64" w14:textId="77777777" w:rsidR="004620F3" w:rsidRPr="0084434B" w:rsidRDefault="004620F3" w:rsidP="004620F3"/>
    <w:p w14:paraId="04E1217D" w14:textId="77777777" w:rsidR="004620F3" w:rsidRPr="0084434B" w:rsidRDefault="004620F3" w:rsidP="0048043C">
      <w:pPr>
        <w:pStyle w:val="Heading4"/>
      </w:pPr>
      <w:r w:rsidRPr="0084434B">
        <w:t xml:space="preserve">Scoring of Methodology, Approach, Work Plan, and Technical Capabilities - The vendor’s Methodology, Approach, Work Plan, and Technical Capabilities will be rated by the state using the rating system as defined below: </w:t>
      </w:r>
    </w:p>
    <w:p w14:paraId="4BCE71A8" w14:textId="77777777" w:rsidR="004620F3" w:rsidRPr="0084434B" w:rsidRDefault="004620F3" w:rsidP="004620F3">
      <w:pPr>
        <w:ind w:left="1260"/>
        <w:outlineLvl w:val="3"/>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8280"/>
      </w:tblGrid>
      <w:tr w:rsidR="004620F3" w:rsidRPr="004620F3" w14:paraId="5918B2AF" w14:textId="77777777" w:rsidTr="004620F3">
        <w:trPr>
          <w:tblHeader/>
          <w:jc w:val="center"/>
        </w:trPr>
        <w:tc>
          <w:tcPr>
            <w:tcW w:w="9895" w:type="dxa"/>
            <w:gridSpan w:val="2"/>
            <w:shd w:val="clear" w:color="auto" w:fill="F2F2F2" w:themeFill="background1" w:themeFillShade="F2"/>
          </w:tcPr>
          <w:p w14:paraId="49EB0B2E" w14:textId="77777777" w:rsidR="004620F3" w:rsidRPr="004620F3" w:rsidRDefault="004620F3" w:rsidP="004620F3">
            <w:pPr>
              <w:jc w:val="center"/>
              <w:rPr>
                <w:b/>
              </w:rPr>
            </w:pPr>
            <w:r w:rsidRPr="0084434B">
              <w:rPr>
                <w:b/>
              </w:rPr>
              <w:t>Methodology, Approach, Work Plan, and Technical Capabilities Rating System</w:t>
            </w:r>
          </w:p>
        </w:tc>
      </w:tr>
      <w:tr w:rsidR="004620F3" w:rsidRPr="004620F3" w14:paraId="60BCA9F4" w14:textId="77777777" w:rsidTr="0003216D">
        <w:trPr>
          <w:tblHeader/>
          <w:jc w:val="center"/>
        </w:trPr>
        <w:tc>
          <w:tcPr>
            <w:tcW w:w="1615" w:type="dxa"/>
            <w:shd w:val="clear" w:color="auto" w:fill="F2F2F2" w:themeFill="background1" w:themeFillShade="F2"/>
          </w:tcPr>
          <w:p w14:paraId="238BCEA6" w14:textId="77777777" w:rsidR="004620F3" w:rsidRPr="004620F3" w:rsidRDefault="004620F3" w:rsidP="004620F3">
            <w:pPr>
              <w:rPr>
                <w:b/>
              </w:rPr>
            </w:pPr>
            <w:r w:rsidRPr="004620F3">
              <w:rPr>
                <w:b/>
              </w:rPr>
              <w:t>Rating</w:t>
            </w:r>
          </w:p>
        </w:tc>
        <w:tc>
          <w:tcPr>
            <w:tcW w:w="8280" w:type="dxa"/>
            <w:shd w:val="clear" w:color="auto" w:fill="F2F2F2" w:themeFill="background1" w:themeFillShade="F2"/>
          </w:tcPr>
          <w:p w14:paraId="45837F6F" w14:textId="77777777" w:rsidR="004620F3" w:rsidRPr="004620F3" w:rsidRDefault="004620F3" w:rsidP="004620F3">
            <w:pPr>
              <w:rPr>
                <w:b/>
              </w:rPr>
            </w:pPr>
            <w:r w:rsidRPr="004620F3">
              <w:rPr>
                <w:b/>
              </w:rPr>
              <w:t xml:space="preserve">Definition  </w:t>
            </w:r>
          </w:p>
        </w:tc>
      </w:tr>
      <w:tr w:rsidR="004620F3" w:rsidRPr="004620F3" w14:paraId="18C0449F" w14:textId="77777777" w:rsidTr="0003216D">
        <w:trPr>
          <w:jc w:val="center"/>
        </w:trPr>
        <w:tc>
          <w:tcPr>
            <w:tcW w:w="1615" w:type="dxa"/>
            <w:shd w:val="clear" w:color="auto" w:fill="auto"/>
          </w:tcPr>
          <w:p w14:paraId="40D0CD4F" w14:textId="77777777" w:rsidR="004620F3" w:rsidRPr="004620F3" w:rsidRDefault="004620F3" w:rsidP="004620F3">
            <w:pPr>
              <w:rPr>
                <w:b/>
              </w:rPr>
            </w:pPr>
            <w:r w:rsidRPr="004620F3">
              <w:rPr>
                <w:b/>
              </w:rPr>
              <w:t>Distinctive</w:t>
            </w:r>
          </w:p>
        </w:tc>
        <w:tc>
          <w:tcPr>
            <w:tcW w:w="8280" w:type="dxa"/>
            <w:shd w:val="clear" w:color="auto" w:fill="auto"/>
          </w:tcPr>
          <w:p w14:paraId="2561171C" w14:textId="77777777" w:rsidR="004620F3" w:rsidRPr="004620F3" w:rsidRDefault="004620F3" w:rsidP="008A5E48">
            <w:pPr>
              <w:rPr>
                <w:b/>
              </w:rPr>
            </w:pPr>
            <w:r w:rsidRPr="004620F3">
              <w:rPr>
                <w:color w:val="000000"/>
              </w:rPr>
              <w:t>Proposal offers significant benefits beyond the state</w:t>
            </w:r>
            <w:r w:rsidR="001C15C1">
              <w:rPr>
                <w:color w:val="000000"/>
              </w:rPr>
              <w:t>d</w:t>
            </w:r>
            <w:r w:rsidRPr="004620F3">
              <w:rPr>
                <w:color w:val="000000"/>
              </w:rPr>
              <w:t xml:space="preserve"> requirements. Proposal provides the evaluation committee with high confidence in the proposed approach. </w:t>
            </w:r>
          </w:p>
        </w:tc>
      </w:tr>
      <w:tr w:rsidR="004620F3" w:rsidRPr="004620F3" w14:paraId="440EC997" w14:textId="77777777" w:rsidTr="0003216D">
        <w:trPr>
          <w:jc w:val="center"/>
        </w:trPr>
        <w:tc>
          <w:tcPr>
            <w:tcW w:w="1615" w:type="dxa"/>
            <w:shd w:val="clear" w:color="auto" w:fill="auto"/>
          </w:tcPr>
          <w:p w14:paraId="23154B20" w14:textId="77777777" w:rsidR="004620F3" w:rsidRPr="004620F3" w:rsidRDefault="004620F3" w:rsidP="004620F3">
            <w:pPr>
              <w:rPr>
                <w:b/>
              </w:rPr>
            </w:pPr>
            <w:r w:rsidRPr="004620F3">
              <w:rPr>
                <w:b/>
              </w:rPr>
              <w:t>Superior</w:t>
            </w:r>
          </w:p>
        </w:tc>
        <w:tc>
          <w:tcPr>
            <w:tcW w:w="8280" w:type="dxa"/>
            <w:shd w:val="clear" w:color="auto" w:fill="auto"/>
          </w:tcPr>
          <w:p w14:paraId="02EFC96B" w14:textId="77777777" w:rsidR="004620F3" w:rsidRPr="004620F3" w:rsidRDefault="004620F3" w:rsidP="004620F3">
            <w:pPr>
              <w:rPr>
                <w:b/>
              </w:rPr>
            </w:pPr>
            <w:r w:rsidRPr="004620F3">
              <w:rPr>
                <w:color w:val="000000"/>
              </w:rPr>
              <w:t xml:space="preserve">Proposal offers some benefits beyond the stated requirements with no measurable weaknesses.  Proposal provides the evaluation committee with confidence in the proposed approach. </w:t>
            </w:r>
          </w:p>
        </w:tc>
      </w:tr>
      <w:tr w:rsidR="004620F3" w:rsidRPr="004620F3" w14:paraId="281C78F1" w14:textId="77777777" w:rsidTr="0003216D">
        <w:trPr>
          <w:jc w:val="center"/>
        </w:trPr>
        <w:tc>
          <w:tcPr>
            <w:tcW w:w="1615" w:type="dxa"/>
            <w:shd w:val="clear" w:color="auto" w:fill="auto"/>
          </w:tcPr>
          <w:p w14:paraId="065876C9" w14:textId="77777777" w:rsidR="004620F3" w:rsidRPr="004620F3" w:rsidRDefault="004620F3" w:rsidP="004620F3">
            <w:pPr>
              <w:rPr>
                <w:b/>
              </w:rPr>
            </w:pPr>
            <w:r w:rsidRPr="004620F3">
              <w:rPr>
                <w:b/>
              </w:rPr>
              <w:t>Satisfactory</w:t>
            </w:r>
          </w:p>
        </w:tc>
        <w:tc>
          <w:tcPr>
            <w:tcW w:w="8280" w:type="dxa"/>
            <w:shd w:val="clear" w:color="auto" w:fill="auto"/>
          </w:tcPr>
          <w:p w14:paraId="0AD1A7BB" w14:textId="77777777" w:rsidR="004620F3" w:rsidRPr="004620F3" w:rsidRDefault="004620F3" w:rsidP="004620F3">
            <w:r w:rsidRPr="004620F3">
              <w:t xml:space="preserve">Proposal offers no significant benefits beyond the stated requirements, and no significant weaknesses exist.  Proposal provides the evaluation committee with adequate confidence in the proposed approach. </w:t>
            </w:r>
          </w:p>
        </w:tc>
      </w:tr>
      <w:tr w:rsidR="004620F3" w:rsidRPr="004620F3" w14:paraId="03661137" w14:textId="77777777" w:rsidTr="0003216D">
        <w:trPr>
          <w:jc w:val="center"/>
        </w:trPr>
        <w:tc>
          <w:tcPr>
            <w:tcW w:w="1615" w:type="dxa"/>
            <w:shd w:val="clear" w:color="auto" w:fill="auto"/>
          </w:tcPr>
          <w:p w14:paraId="67587E61" w14:textId="77777777" w:rsidR="004620F3" w:rsidRPr="004620F3" w:rsidRDefault="004620F3" w:rsidP="004620F3">
            <w:pPr>
              <w:rPr>
                <w:b/>
              </w:rPr>
            </w:pPr>
            <w:r w:rsidRPr="004620F3">
              <w:rPr>
                <w:b/>
              </w:rPr>
              <w:t>Marginal</w:t>
            </w:r>
          </w:p>
        </w:tc>
        <w:tc>
          <w:tcPr>
            <w:tcW w:w="8280" w:type="dxa"/>
            <w:shd w:val="clear" w:color="auto" w:fill="auto"/>
          </w:tcPr>
          <w:p w14:paraId="48F53E5B" w14:textId="77777777" w:rsidR="004620F3" w:rsidRPr="004620F3" w:rsidRDefault="004620F3" w:rsidP="004620F3">
            <w:r w:rsidRPr="004620F3">
              <w:t xml:space="preserve">Proposal has one or more significant weaknesses.  Proposal provides the evaluation committee with limited confidence in the proposed approach. </w:t>
            </w:r>
          </w:p>
        </w:tc>
      </w:tr>
      <w:tr w:rsidR="004620F3" w:rsidRPr="004620F3" w14:paraId="3AF0D0D2" w14:textId="77777777" w:rsidTr="0003216D">
        <w:trPr>
          <w:jc w:val="center"/>
        </w:trPr>
        <w:tc>
          <w:tcPr>
            <w:tcW w:w="1615" w:type="dxa"/>
            <w:shd w:val="clear" w:color="auto" w:fill="auto"/>
          </w:tcPr>
          <w:p w14:paraId="7DAF0A86" w14:textId="77777777" w:rsidR="004620F3" w:rsidRPr="004620F3" w:rsidRDefault="004620F3" w:rsidP="004620F3">
            <w:pPr>
              <w:rPr>
                <w:b/>
              </w:rPr>
            </w:pPr>
            <w:r w:rsidRPr="004620F3">
              <w:rPr>
                <w:b/>
              </w:rPr>
              <w:t>Unsatisfactory</w:t>
            </w:r>
          </w:p>
        </w:tc>
        <w:tc>
          <w:tcPr>
            <w:tcW w:w="8280" w:type="dxa"/>
            <w:shd w:val="clear" w:color="auto" w:fill="auto"/>
          </w:tcPr>
          <w:p w14:paraId="3F33A294" w14:textId="77777777" w:rsidR="004620F3" w:rsidRPr="004620F3" w:rsidRDefault="004620F3" w:rsidP="004620F3">
            <w:pPr>
              <w:rPr>
                <w:b/>
              </w:rPr>
            </w:pPr>
            <w:r w:rsidRPr="004620F3">
              <w:rPr>
                <w:color w:val="000000"/>
              </w:rPr>
              <w:t xml:space="preserve">Proposal has several significant weaknesses.  Proposal provides the evaluation committee with little or no confidence in the proposed approach. </w:t>
            </w:r>
          </w:p>
        </w:tc>
      </w:tr>
    </w:tbl>
    <w:p w14:paraId="4387E5F3" w14:textId="77777777" w:rsidR="004620F3" w:rsidRPr="004620F3" w:rsidRDefault="004620F3" w:rsidP="004620F3">
      <w:pPr>
        <w:rPr>
          <w:b/>
        </w:rPr>
      </w:pPr>
    </w:p>
    <w:p w14:paraId="4F8D7710" w14:textId="65C526BE" w:rsidR="004620F3" w:rsidRPr="0084434B" w:rsidRDefault="004620F3" w:rsidP="0048043C">
      <w:pPr>
        <w:pStyle w:val="Heading5"/>
        <w:rPr>
          <w:lang w:val="en"/>
        </w:rPr>
      </w:pPr>
      <w:r w:rsidRPr="0084434B">
        <w:rPr>
          <w:lang w:val="en"/>
        </w:rPr>
        <w:t>The rating for the specific elements of the Methodology, Approach, Work Plan, and Technical Capabilities will have the point values as shown in the table in paragraph 5.9.</w:t>
      </w:r>
      <w:r w:rsidR="0084434B" w:rsidRPr="0084434B">
        <w:rPr>
          <w:lang w:val="en"/>
        </w:rPr>
        <w:t xml:space="preserve">6 </w:t>
      </w:r>
      <w:r w:rsidRPr="0084434B">
        <w:rPr>
          <w:lang w:val="en"/>
        </w:rPr>
        <w:t xml:space="preserve">above. </w:t>
      </w:r>
    </w:p>
    <w:p w14:paraId="011D8E36" w14:textId="77777777" w:rsidR="004620F3" w:rsidRPr="0084434B" w:rsidRDefault="004620F3" w:rsidP="004620F3">
      <w:pPr>
        <w:rPr>
          <w:b/>
        </w:rPr>
      </w:pPr>
    </w:p>
    <w:p w14:paraId="65E56895" w14:textId="77777777" w:rsidR="004620F3" w:rsidRPr="004620F3" w:rsidRDefault="004620F3" w:rsidP="00B37BCB">
      <w:pPr>
        <w:pStyle w:val="Heading3"/>
      </w:pPr>
      <w:r w:rsidRPr="0084434B">
        <w:t>Failure to Respond to Evaluation Elements:  In the event the vendor fails to</w:t>
      </w:r>
      <w:r w:rsidR="00464C27" w:rsidRPr="0084434B">
        <w:t xml:space="preserve"> provide the information requested in the exhibits pertaining to </w:t>
      </w:r>
      <w:r w:rsidRPr="0084434B">
        <w:t>the evaluation elements identified above</w:t>
      </w:r>
      <w:r w:rsidRPr="004620F3">
        <w:t>, the vendor may receive an “Unsatisfactory” rating for the corresponding evaluation element.</w:t>
      </w:r>
    </w:p>
    <w:p w14:paraId="2CEA1A76" w14:textId="77777777" w:rsidR="004620F3" w:rsidRPr="004620F3" w:rsidRDefault="004620F3" w:rsidP="004620F3"/>
    <w:p w14:paraId="4A476FAD" w14:textId="77777777" w:rsidR="004620F3" w:rsidRPr="004620F3" w:rsidRDefault="004620F3" w:rsidP="00713C56">
      <w:pPr>
        <w:pStyle w:val="Heading2"/>
      </w:pPr>
      <w:r w:rsidRPr="004620F3">
        <w:t>Evaluation of Vendor's Minority Business Enterprise (MBE)/ Women Business Enterprise (WBE) Participation:</w:t>
      </w:r>
    </w:p>
    <w:p w14:paraId="31940A1A" w14:textId="77777777" w:rsidR="004620F3" w:rsidRPr="004620F3" w:rsidRDefault="004620F3" w:rsidP="004620F3">
      <w:pPr>
        <w:keepNext/>
      </w:pPr>
    </w:p>
    <w:p w14:paraId="17546183" w14:textId="77777777" w:rsidR="004620F3" w:rsidRPr="004620F3" w:rsidRDefault="004620F3" w:rsidP="00B37BCB">
      <w:pPr>
        <w:pStyle w:val="Heading3"/>
      </w:pPr>
      <w:r w:rsidRPr="004620F3">
        <w:t>MBE/WBE Participation Prerequisites:</w:t>
      </w:r>
    </w:p>
    <w:p w14:paraId="1B2D9ECE" w14:textId="77777777" w:rsidR="004620F3" w:rsidRPr="004620F3" w:rsidRDefault="004620F3" w:rsidP="004620F3">
      <w:pPr>
        <w:ind w:left="720"/>
        <w:outlineLvl w:val="2"/>
      </w:pPr>
      <w:r w:rsidRPr="004620F3">
        <w:rPr>
          <w:color w:val="000000"/>
        </w:rPr>
        <w:t xml:space="preserve"> </w:t>
      </w:r>
    </w:p>
    <w:p w14:paraId="0229EC02" w14:textId="77777777" w:rsidR="00F56AA5" w:rsidRPr="004620F3" w:rsidRDefault="00F56AA5" w:rsidP="00F56AA5">
      <w:pPr>
        <w:pStyle w:val="Heading4"/>
        <w:numPr>
          <w:ilvl w:val="3"/>
          <w:numId w:val="3"/>
        </w:numPr>
        <w:ind w:left="1152" w:hanging="432"/>
      </w:pPr>
      <w:r w:rsidRPr="004620F3">
        <w:t xml:space="preserve">In order for the Division of Purchasing (Purchasing) to meet the provisions of </w:t>
      </w:r>
      <w:r>
        <w:t>Section 37.020 RSMo and 1 CSR 40-1.050</w:t>
      </w:r>
      <w:r w:rsidRPr="004620F3">
        <w:t xml:space="preserve">, the vendor should secure participation of certified MBEs and WBEs in providing the products/services required in this RFP.  The targets of participation recommended by the State of </w:t>
      </w:r>
      <w:smartTag w:uri="urn:schemas-microsoft-com:office:smarttags" w:element="place">
        <w:smartTag w:uri="urn:schemas-microsoft-com:office:smarttags" w:element="State">
          <w:r w:rsidRPr="004620F3">
            <w:t>Missouri</w:t>
          </w:r>
        </w:smartTag>
      </w:smartTag>
      <w:r w:rsidRPr="004620F3">
        <w:t xml:space="preserve"> are 10% MBE and 5% WBE of the total dollar value of the contract.</w:t>
      </w:r>
    </w:p>
    <w:p w14:paraId="5BE41AA2" w14:textId="77777777" w:rsidR="004620F3" w:rsidRPr="004620F3" w:rsidRDefault="004620F3" w:rsidP="004620F3">
      <w:pPr>
        <w:outlineLvl w:val="2"/>
      </w:pPr>
    </w:p>
    <w:p w14:paraId="58DEA067" w14:textId="77777777" w:rsidR="004620F3" w:rsidRPr="004620F3" w:rsidRDefault="004620F3" w:rsidP="582445A1">
      <w:pPr>
        <w:pStyle w:val="Heading5"/>
      </w:pPr>
      <w:r w:rsidRPr="582445A1">
        <w:t>These targets can be met by a qualified MBE/WBE vendor themselves and/or through the use of qualified subcontractors, suppliers, joint ventures, or other arrangements that afford meaningful opportunities for MBE/WBE participation.</w:t>
      </w:r>
    </w:p>
    <w:p w14:paraId="6FBC6A4E" w14:textId="77777777" w:rsidR="004620F3" w:rsidRPr="004620F3" w:rsidRDefault="004620F3" w:rsidP="004620F3">
      <w:pPr>
        <w:ind w:left="1170"/>
        <w:outlineLvl w:val="3"/>
      </w:pPr>
    </w:p>
    <w:p w14:paraId="2A4718D7" w14:textId="77777777" w:rsidR="004620F3" w:rsidRDefault="004620F3" w:rsidP="0048043C">
      <w:pPr>
        <w:pStyle w:val="Heading5"/>
        <w:rPr>
          <w:lang w:val="en"/>
        </w:rPr>
      </w:pPr>
      <w:r w:rsidRPr="004620F3">
        <w:rPr>
          <w:lang w:val="en"/>
        </w:rPr>
        <w:t>Definition -- Qualified MBE/WBE:</w:t>
      </w:r>
    </w:p>
    <w:p w14:paraId="030D7F0C" w14:textId="7B60A7F0" w:rsidR="00740AF1" w:rsidRPr="0081384A" w:rsidRDefault="00740AF1" w:rsidP="00AC6242">
      <w:pPr>
        <w:pStyle w:val="Heading6"/>
        <w:numPr>
          <w:ilvl w:val="0"/>
          <w:numId w:val="16"/>
        </w:numPr>
        <w:rPr>
          <w:rFonts w:ascii="Times New Roman" w:hAnsi="Times New Roman"/>
          <w:i w:val="0"/>
          <w:iCs/>
        </w:rPr>
      </w:pPr>
      <w:r w:rsidRPr="0081384A">
        <w:rPr>
          <w:rFonts w:ascii="Times New Roman" w:hAnsi="Times New Roman"/>
          <w:i w:val="0"/>
          <w:iCs/>
        </w:rPr>
        <w:t>In order to be considered a qualified MBE or WBE for purposes of this RFP, the MBE/WBE must be certified by the State of Missouri, Office of Administration, Office of Equal Opportunity (OEO) by the proposal opening date.</w:t>
      </w:r>
    </w:p>
    <w:p w14:paraId="22657CE5" w14:textId="77777777" w:rsidR="0081384A" w:rsidRPr="0081384A" w:rsidRDefault="00740AF1" w:rsidP="00AC6242">
      <w:pPr>
        <w:pStyle w:val="Heading6"/>
        <w:numPr>
          <w:ilvl w:val="0"/>
          <w:numId w:val="16"/>
        </w:numPr>
        <w:rPr>
          <w:rFonts w:ascii="Times New Roman" w:hAnsi="Times New Roman"/>
          <w:i w:val="0"/>
          <w:iCs/>
        </w:rPr>
      </w:pPr>
      <w:r w:rsidRPr="0081384A">
        <w:rPr>
          <w:rFonts w:ascii="Times New Roman" w:hAnsi="Times New Roman"/>
          <w:i w:val="0"/>
          <w:iCs/>
        </w:rPr>
        <w:t>MBE or WBE means a business that is a sole proprietorship, partnership, joint venture, or corporation in which at least fifty-one percent (51%) of the ownership interest is held by minorities or women and the management and daily business operations of which are controlled by one or more minorities or women who own it.</w:t>
      </w:r>
    </w:p>
    <w:p w14:paraId="0DAF9BDA" w14:textId="269E4FBB" w:rsidR="00740AF1" w:rsidRPr="0081384A" w:rsidRDefault="00740AF1" w:rsidP="00AC6242">
      <w:pPr>
        <w:pStyle w:val="Heading6"/>
        <w:numPr>
          <w:ilvl w:val="0"/>
          <w:numId w:val="16"/>
        </w:numPr>
        <w:rPr>
          <w:rFonts w:ascii="Times New Roman" w:hAnsi="Times New Roman"/>
          <w:i w:val="0"/>
          <w:iCs/>
        </w:rPr>
      </w:pPr>
      <w:r w:rsidRPr="0081384A">
        <w:rPr>
          <w:rFonts w:ascii="Times New Roman" w:hAnsi="Times New Roman"/>
          <w:i w:val="0"/>
          <w:iCs/>
        </w:rPr>
        <w:t>Minority is defined as belonging to one of the following racial minority groups: Black, American Indian, Hispanic, Asian American and other similar racial minority groups as per Section 37.014, RSMo. Also included are Alaskan Natives, Pacific Islanders, and Aleuts.</w:t>
      </w:r>
    </w:p>
    <w:p w14:paraId="6A8B74D2" w14:textId="77777777" w:rsidR="00740AF1" w:rsidRPr="00740AF1" w:rsidRDefault="00740AF1" w:rsidP="00740AF1">
      <w:pPr>
        <w:rPr>
          <w:lang w:val="en"/>
        </w:rPr>
      </w:pPr>
    </w:p>
    <w:p w14:paraId="293E829A" w14:textId="77777777" w:rsidR="004620F3" w:rsidRPr="004620F3" w:rsidRDefault="004620F3" w:rsidP="582445A1">
      <w:pPr>
        <w:pStyle w:val="Heading5"/>
      </w:pPr>
      <w:r w:rsidRPr="582445A1">
        <w:t>The services performed or the products provided by MBE/WBEs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MBE/WBEs is utilized, to any extent, in the vendor’s obligations outside of the contract, it shall not be considered a valid added value to the contract and shall not qualify as participation in accordance with this clause.</w:t>
      </w:r>
    </w:p>
    <w:p w14:paraId="5E250AEF" w14:textId="77777777" w:rsidR="004620F3" w:rsidRPr="004620F3" w:rsidRDefault="004620F3" w:rsidP="004620F3">
      <w:pPr>
        <w:ind w:left="720"/>
        <w:contextualSpacing/>
      </w:pPr>
    </w:p>
    <w:p w14:paraId="4E216D7B" w14:textId="77777777" w:rsidR="004620F3" w:rsidRPr="004620F3" w:rsidRDefault="004620F3" w:rsidP="582445A1">
      <w:pPr>
        <w:pStyle w:val="Heading5"/>
      </w:pPr>
      <w:r w:rsidRPr="582445A1">
        <w:t>In order to be considered as meeting these targets, the MBE/WBEs must be “qualified” by the proposal opening date (date the proposal is due).  (See definition of a qualified MBE/WBE</w:t>
      </w:r>
      <w:r w:rsidR="00DA123B" w:rsidRPr="582445A1">
        <w:t xml:space="preserve"> identified herein</w:t>
      </w:r>
      <w:r w:rsidRPr="582445A1">
        <w:t xml:space="preserve">.) </w:t>
      </w:r>
    </w:p>
    <w:p w14:paraId="7371EEC8" w14:textId="77777777" w:rsidR="004620F3" w:rsidRPr="004620F3" w:rsidRDefault="004620F3" w:rsidP="004620F3"/>
    <w:p w14:paraId="74E26C75" w14:textId="77777777" w:rsidR="004620F3" w:rsidRPr="004620F3" w:rsidRDefault="004620F3" w:rsidP="00B37BCB">
      <w:pPr>
        <w:pStyle w:val="Heading3"/>
      </w:pPr>
      <w:r w:rsidRPr="004620F3">
        <w:t>Evaluation of Vendor's MBE/WBE Participation:</w:t>
      </w:r>
    </w:p>
    <w:p w14:paraId="2D67C3CF" w14:textId="77777777" w:rsidR="004620F3" w:rsidRPr="004620F3" w:rsidRDefault="004620F3" w:rsidP="004620F3"/>
    <w:p w14:paraId="00CFA70F" w14:textId="77777777" w:rsidR="004620F3" w:rsidRPr="004620F3" w:rsidRDefault="004620F3" w:rsidP="0048043C">
      <w:pPr>
        <w:pStyle w:val="Heading4"/>
      </w:pPr>
      <w:r w:rsidRPr="004620F3">
        <w:t xml:space="preserve">The vendor’s proposed participation of MBE/WBE firms in meeting the targets of the RFP will be considered in the evaluation process as specified below: </w:t>
      </w:r>
    </w:p>
    <w:p w14:paraId="3948892C" w14:textId="77777777" w:rsidR="004620F3" w:rsidRPr="004620F3" w:rsidRDefault="004620F3" w:rsidP="004620F3">
      <w:pPr>
        <w:outlineLvl w:val="2"/>
      </w:pPr>
    </w:p>
    <w:p w14:paraId="2EC32298" w14:textId="77777777" w:rsidR="004620F3" w:rsidRPr="004620F3" w:rsidRDefault="004620F3" w:rsidP="0048043C">
      <w:pPr>
        <w:pStyle w:val="Heading5"/>
        <w:rPr>
          <w:lang w:val="en"/>
        </w:rPr>
      </w:pPr>
      <w:r w:rsidRPr="00A44570">
        <w:t>If Participation Meets Target:</w:t>
      </w:r>
      <w:r w:rsidRPr="004620F3">
        <w:rPr>
          <w:lang w:val="en"/>
        </w:rPr>
        <w:t xml:space="preserve">  Vendors proposing MBE and WBE participation percentages that meet the State of Missouri’s target participation percentage of 10% for MBE and 5% for WBE shall be assigned the maximum stated MBE/WBE Participation evaluation points.  </w:t>
      </w:r>
    </w:p>
    <w:p w14:paraId="0F12FCB6" w14:textId="77777777" w:rsidR="004620F3" w:rsidRPr="004620F3" w:rsidRDefault="004620F3" w:rsidP="004620F3">
      <w:pPr>
        <w:ind w:left="1170" w:hanging="720"/>
        <w:outlineLvl w:val="3"/>
      </w:pPr>
    </w:p>
    <w:p w14:paraId="66757D46" w14:textId="77777777" w:rsidR="004620F3" w:rsidRPr="004620F3" w:rsidRDefault="004620F3" w:rsidP="0048043C">
      <w:pPr>
        <w:pStyle w:val="Heading5"/>
        <w:rPr>
          <w:lang w:val="en"/>
        </w:rPr>
      </w:pPr>
      <w:r w:rsidRPr="00A44570">
        <w:t>If Participation Exceeds Target:</w:t>
      </w:r>
      <w:r w:rsidRPr="004620F3">
        <w:rPr>
          <w:lang w:val="en"/>
        </w:rPr>
        <w:t xml:space="preserve">  Vendors proposing MBE and WBE participation percentages that exceed the State of Missouri’s target participation shall be assigned the same MBE/WBE Participation evaluation points as those meeting the State of Missouri’s target participation percentages stated above.</w:t>
      </w:r>
    </w:p>
    <w:p w14:paraId="4453D83F" w14:textId="77777777" w:rsidR="004620F3" w:rsidRPr="004620F3" w:rsidRDefault="004620F3" w:rsidP="004620F3">
      <w:pPr>
        <w:ind w:left="1170"/>
        <w:outlineLvl w:val="3"/>
      </w:pPr>
    </w:p>
    <w:p w14:paraId="5F9BBF5A" w14:textId="77777777" w:rsidR="004620F3" w:rsidRPr="004620F3" w:rsidRDefault="004620F3" w:rsidP="0048043C">
      <w:pPr>
        <w:pStyle w:val="Heading5"/>
        <w:rPr>
          <w:lang w:val="en"/>
        </w:rPr>
      </w:pPr>
      <w:r w:rsidRPr="00A44570">
        <w:t>If Participation Below Target:</w:t>
      </w:r>
      <w:r w:rsidRPr="004620F3">
        <w:rPr>
          <w:lang w:val="en"/>
        </w:rPr>
        <w:t xml:space="preserve">   Vendors proposing MBE and WBE participation percentages that are lower than the State of Missouri’s target participation percentages of 10% for MBE and 5% for WBE shall be assigned a proportionately lower number of the MBE/WBE Participation evaluation points than the maximum MBE/WBE Participation evaluation points.  </w:t>
      </w:r>
    </w:p>
    <w:p w14:paraId="7508D10F" w14:textId="77777777" w:rsidR="004620F3" w:rsidRPr="004620F3" w:rsidRDefault="004620F3" w:rsidP="004620F3">
      <w:pPr>
        <w:ind w:left="1170" w:hanging="720"/>
        <w:outlineLvl w:val="3"/>
      </w:pPr>
    </w:p>
    <w:p w14:paraId="6E4925D5" w14:textId="77777777" w:rsidR="004620F3" w:rsidRPr="004620F3" w:rsidRDefault="004620F3" w:rsidP="0048043C">
      <w:pPr>
        <w:pStyle w:val="Heading5"/>
        <w:rPr>
          <w:lang w:val="en"/>
        </w:rPr>
      </w:pPr>
      <w:r w:rsidRPr="00A44570">
        <w:t>If No Participation:</w:t>
      </w:r>
      <w:r w:rsidRPr="004620F3">
        <w:rPr>
          <w:lang w:val="en"/>
        </w:rPr>
        <w:t xml:space="preserve">  Vendors failing to propose any commercially useful MBE/WBE participation shall be assigned a score of 0 in this evaluation category.</w:t>
      </w:r>
    </w:p>
    <w:p w14:paraId="073D401D" w14:textId="77777777" w:rsidR="004620F3" w:rsidRPr="004620F3" w:rsidRDefault="004620F3" w:rsidP="004620F3">
      <w:pPr>
        <w:ind w:left="720" w:hanging="720"/>
        <w:outlineLvl w:val="3"/>
      </w:pPr>
    </w:p>
    <w:p w14:paraId="53D14305" w14:textId="77777777" w:rsidR="004620F3" w:rsidRPr="004620F3" w:rsidRDefault="004620F3" w:rsidP="0048043C">
      <w:pPr>
        <w:pStyle w:val="Heading4"/>
      </w:pPr>
      <w:r w:rsidRPr="004620F3">
        <w:t>MBE/WBE Participation evaluation points shall be assigned using the following formula:</w:t>
      </w:r>
    </w:p>
    <w:p w14:paraId="1E04F048" w14:textId="77777777" w:rsidR="004620F3" w:rsidRPr="004620F3" w:rsidRDefault="004620F3" w:rsidP="004620F3">
      <w:pPr>
        <w:ind w:left="720" w:hanging="720"/>
        <w:outlineLvl w:val="3"/>
      </w:pPr>
    </w:p>
    <w:tbl>
      <w:tblPr>
        <w:tblW w:w="9360" w:type="dxa"/>
        <w:tblInd w:w="828" w:type="dxa"/>
        <w:tblLook w:val="01E0" w:firstRow="1" w:lastRow="1" w:firstColumn="1" w:lastColumn="1" w:noHBand="0" w:noVBand="0"/>
      </w:tblPr>
      <w:tblGrid>
        <w:gridCol w:w="5207"/>
        <w:gridCol w:w="375"/>
        <w:gridCol w:w="1709"/>
        <w:gridCol w:w="450"/>
        <w:gridCol w:w="1619"/>
      </w:tblGrid>
      <w:tr w:rsidR="004620F3" w:rsidRPr="004620F3" w14:paraId="77DA365A" w14:textId="77777777" w:rsidTr="004620F3">
        <w:tc>
          <w:tcPr>
            <w:tcW w:w="5220" w:type="dxa"/>
            <w:vAlign w:val="center"/>
          </w:tcPr>
          <w:p w14:paraId="3E82CF5A" w14:textId="77777777" w:rsidR="004620F3" w:rsidRPr="00F34A8F" w:rsidRDefault="004620F3" w:rsidP="004620F3">
            <w:pPr>
              <w:pBdr>
                <w:bottom w:val="single" w:sz="12" w:space="1" w:color="auto"/>
              </w:pBdr>
              <w:jc w:val="center"/>
              <w:outlineLvl w:val="3"/>
            </w:pPr>
            <w:r w:rsidRPr="00F34A8F">
              <w:t xml:space="preserve">Vendor’s Proposed MBE % </w:t>
            </w:r>
            <w:r w:rsidRPr="00F34A8F">
              <w:rPr>
                <w:u w:val="single"/>
              </w:rPr>
              <w:t>&lt;</w:t>
            </w:r>
            <w:r w:rsidRPr="00F34A8F">
              <w:t xml:space="preserve"> 10% + WBE % </w:t>
            </w:r>
            <w:r w:rsidRPr="00F34A8F">
              <w:rPr>
                <w:u w:val="single"/>
              </w:rPr>
              <w:t>&lt;</w:t>
            </w:r>
            <w:r w:rsidRPr="00F34A8F">
              <w:t xml:space="preserve"> 5%</w:t>
            </w:r>
          </w:p>
          <w:p w14:paraId="3B597754" w14:textId="77777777" w:rsidR="004620F3" w:rsidRPr="00F34A8F" w:rsidRDefault="004620F3" w:rsidP="004620F3">
            <w:pPr>
              <w:jc w:val="center"/>
              <w:outlineLvl w:val="3"/>
            </w:pPr>
            <w:r w:rsidRPr="00F34A8F">
              <w:t>State’s Target MBE % (10) + WBE % (5)</w:t>
            </w:r>
          </w:p>
        </w:tc>
        <w:tc>
          <w:tcPr>
            <w:tcW w:w="360" w:type="dxa"/>
            <w:vAlign w:val="center"/>
          </w:tcPr>
          <w:p w14:paraId="72439DDD" w14:textId="77777777" w:rsidR="004620F3" w:rsidRPr="00F34A8F" w:rsidRDefault="004620F3" w:rsidP="004620F3">
            <w:pPr>
              <w:jc w:val="center"/>
              <w:outlineLvl w:val="3"/>
            </w:pPr>
            <w:r w:rsidRPr="00F34A8F">
              <w:t>X</w:t>
            </w:r>
          </w:p>
        </w:tc>
        <w:tc>
          <w:tcPr>
            <w:tcW w:w="1710" w:type="dxa"/>
            <w:vAlign w:val="center"/>
          </w:tcPr>
          <w:p w14:paraId="270C2B03" w14:textId="77777777" w:rsidR="004620F3" w:rsidRPr="00F34A8F" w:rsidRDefault="004620F3" w:rsidP="004620F3">
            <w:pPr>
              <w:jc w:val="center"/>
              <w:outlineLvl w:val="3"/>
            </w:pPr>
            <w:r w:rsidRPr="00F34A8F">
              <w:t>Maximum MBE/WBE Participation Evaluation points (10)</w:t>
            </w:r>
          </w:p>
        </w:tc>
        <w:tc>
          <w:tcPr>
            <w:tcW w:w="450" w:type="dxa"/>
            <w:vAlign w:val="center"/>
          </w:tcPr>
          <w:p w14:paraId="18DAD228" w14:textId="77777777" w:rsidR="004620F3" w:rsidRPr="00F34A8F" w:rsidRDefault="004620F3" w:rsidP="004620F3">
            <w:pPr>
              <w:jc w:val="center"/>
              <w:outlineLvl w:val="3"/>
            </w:pPr>
            <w:r w:rsidRPr="00F34A8F">
              <w:t>=</w:t>
            </w:r>
          </w:p>
        </w:tc>
        <w:tc>
          <w:tcPr>
            <w:tcW w:w="1620" w:type="dxa"/>
            <w:vAlign w:val="center"/>
          </w:tcPr>
          <w:p w14:paraId="1DBD07A0" w14:textId="77777777" w:rsidR="004620F3" w:rsidRPr="00F34A8F" w:rsidRDefault="004620F3" w:rsidP="004620F3">
            <w:pPr>
              <w:jc w:val="center"/>
              <w:outlineLvl w:val="3"/>
            </w:pPr>
            <w:r w:rsidRPr="00F34A8F">
              <w:t>Assigned MBE/WBE Participation points</w:t>
            </w:r>
          </w:p>
        </w:tc>
      </w:tr>
    </w:tbl>
    <w:p w14:paraId="5C9A4711" w14:textId="77777777" w:rsidR="004620F3" w:rsidRPr="004620F3" w:rsidRDefault="004620F3" w:rsidP="0048043C">
      <w:pPr>
        <w:pStyle w:val="Heading4"/>
      </w:pPr>
      <w:r w:rsidRPr="004620F3">
        <w:t>If the vendor is proposing participation by MBE/WBEs, in order to receive evaluation consideration for participation by the MBE/WBEs, the vendor must provide the requested information with the proposal.</w:t>
      </w:r>
    </w:p>
    <w:p w14:paraId="25A54087" w14:textId="77777777" w:rsidR="004620F3" w:rsidRPr="004620F3" w:rsidRDefault="004620F3" w:rsidP="004620F3">
      <w:pPr>
        <w:ind w:left="1170"/>
        <w:outlineLvl w:val="3"/>
      </w:pPr>
    </w:p>
    <w:p w14:paraId="4FA93D5B" w14:textId="77777777" w:rsidR="004620F3" w:rsidRPr="004620F3" w:rsidRDefault="004620F3" w:rsidP="00B37BCB">
      <w:pPr>
        <w:pStyle w:val="Heading3"/>
      </w:pPr>
      <w:r w:rsidRPr="004620F3">
        <w:t>MBE/WBE Commitment – If the vendor’s response is awarded and the vendor received evaluation consideration for the MBE/WBE portion, the percentage level of MBE/WBE participation committed to by the vendor in the Participation Commitment Table shall be interpreted as a contractual requirement.  The awarded vendor shall be expected to meet the participation commitment regardless of the products and/or services purchased by the state from the contract.</w:t>
      </w:r>
    </w:p>
    <w:p w14:paraId="2AA39C62" w14:textId="77777777" w:rsidR="004620F3" w:rsidRPr="004620F3" w:rsidRDefault="004620F3" w:rsidP="00A44570"/>
    <w:p w14:paraId="61B32AA6" w14:textId="77777777" w:rsidR="004620F3" w:rsidRPr="004620F3" w:rsidRDefault="004620F3" w:rsidP="00713C56">
      <w:pPr>
        <w:pStyle w:val="Heading2"/>
      </w:pPr>
      <w:r w:rsidRPr="004620F3">
        <w:t xml:space="preserve">Evaluation of Bonus Point Preference:  Organizations for the Blind and Sheltered Workshop (Blind/Sheltered Workshop) Preference: </w:t>
      </w:r>
    </w:p>
    <w:p w14:paraId="31781459" w14:textId="77777777" w:rsidR="004620F3" w:rsidRPr="004620F3" w:rsidRDefault="004620F3" w:rsidP="004620F3">
      <w:pPr>
        <w:keepNext/>
      </w:pPr>
    </w:p>
    <w:p w14:paraId="66B15F57" w14:textId="77777777" w:rsidR="004620F3" w:rsidRPr="004620F3" w:rsidRDefault="004620F3" w:rsidP="00B37BCB">
      <w:pPr>
        <w:pStyle w:val="Heading3"/>
      </w:pPr>
      <w:r w:rsidRPr="004620F3">
        <w:t>Organization for the Blind and Sheltered Workshop Participation Prerequisites:</w:t>
      </w:r>
    </w:p>
    <w:p w14:paraId="3DA3719C" w14:textId="77777777" w:rsidR="004620F3" w:rsidRPr="004620F3" w:rsidRDefault="004620F3" w:rsidP="004620F3">
      <w:pPr>
        <w:ind w:left="720"/>
        <w:outlineLvl w:val="2"/>
      </w:pPr>
      <w:r w:rsidRPr="004620F3">
        <w:rPr>
          <w:color w:val="000000"/>
        </w:rPr>
        <w:t xml:space="preserve"> </w:t>
      </w:r>
    </w:p>
    <w:p w14:paraId="424A41D1" w14:textId="77777777" w:rsidR="004620F3" w:rsidRPr="004620F3" w:rsidRDefault="004620F3" w:rsidP="0048043C">
      <w:pPr>
        <w:pStyle w:val="Heading4"/>
      </w:pPr>
      <w:r w:rsidRPr="004620F3">
        <w:t>In order for the Division of Purchasing (Purchasing) to meet the provisions of section 34</w:t>
      </w:r>
      <w:r w:rsidR="006C1745">
        <w:t xml:space="preserve">.165, RSMo </w:t>
      </w:r>
      <w:r w:rsidRPr="004620F3">
        <w:t>and 1 CSR 40-1.050, the vendor should secure participation of qualified nonprofit organizations for the blind or sheltered workshops in providing the products/services required in this RFP.  Pursuant to section 34.165, RSMo, and 1 CSR 40-1.050, a five to fifteen (5-15) bonus point preference shall be granted to vendors including products and/or services manufactured, produced or assembled by a qualified nonprofit organization for the blind established pursuant to 41 U.S.C. sections 46 to 48c or a sheltered workshop holding a certificate of approval from the Department of Elementary and Secondary Education pursuant to section 178.920, RSMo.</w:t>
      </w:r>
    </w:p>
    <w:p w14:paraId="35CBC817" w14:textId="77777777" w:rsidR="004620F3" w:rsidRPr="004620F3" w:rsidRDefault="004620F3" w:rsidP="004620F3">
      <w:pPr>
        <w:outlineLvl w:val="2"/>
      </w:pPr>
    </w:p>
    <w:p w14:paraId="65C7FA09" w14:textId="77777777" w:rsidR="004620F3" w:rsidRPr="004620F3" w:rsidRDefault="004620F3" w:rsidP="0048043C">
      <w:pPr>
        <w:pStyle w:val="Heading4"/>
      </w:pPr>
      <w:r w:rsidRPr="004620F3">
        <w:t>In order to qualify for the five to fifteen (5-15) bonus points, the following conditions must be met and the following evidence must be provided:</w:t>
      </w:r>
    </w:p>
    <w:p w14:paraId="43D029C0" w14:textId="77777777" w:rsidR="004620F3" w:rsidRPr="004620F3" w:rsidRDefault="004620F3" w:rsidP="004620F3">
      <w:pPr>
        <w:ind w:left="1170"/>
        <w:outlineLvl w:val="3"/>
      </w:pPr>
    </w:p>
    <w:p w14:paraId="23DE759B" w14:textId="77777777" w:rsidR="004620F3" w:rsidRPr="004620F3" w:rsidRDefault="004620F3" w:rsidP="0048043C">
      <w:pPr>
        <w:pStyle w:val="Heading5"/>
        <w:rPr>
          <w:lang w:val="en"/>
        </w:rPr>
      </w:pPr>
      <w:r w:rsidRPr="004620F3">
        <w:rPr>
          <w:lang w:val="en"/>
        </w:rPr>
        <w:t>The vendor must either be an organization for the blind or sheltered workshop or must be proposing to utilize an organization for the blind/sheltered workshop as a subcontractor and/or supplier in an amount that must equal, at a minimum, the greater of $5,000 or 2% of the total dollar value of the contract for purchases not exceeding $10 million.</w:t>
      </w:r>
    </w:p>
    <w:p w14:paraId="28528065" w14:textId="77777777" w:rsidR="004620F3" w:rsidRPr="004620F3" w:rsidRDefault="004620F3" w:rsidP="004620F3">
      <w:pPr>
        <w:ind w:left="1642"/>
        <w:outlineLvl w:val="4"/>
      </w:pPr>
    </w:p>
    <w:p w14:paraId="0014684E" w14:textId="77777777" w:rsidR="004620F3" w:rsidRPr="004620F3" w:rsidRDefault="004620F3" w:rsidP="582445A1">
      <w:pPr>
        <w:pStyle w:val="Heading5"/>
      </w:pPr>
      <w:r w:rsidRPr="582445A1">
        <w:t>The services performed or the products provided by the listed participating organizations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the listed participating organizations are utilized, to any extent, in the vendor’s obligations outside of the contract, it shall not be considered a valid added value to the contract and shall not qualify as participation in accordance with this clause.</w:t>
      </w:r>
    </w:p>
    <w:p w14:paraId="29F221FF" w14:textId="77777777" w:rsidR="004620F3" w:rsidRPr="004620F3" w:rsidRDefault="004620F3" w:rsidP="004620F3">
      <w:pPr>
        <w:ind w:left="720"/>
        <w:outlineLvl w:val="2"/>
      </w:pPr>
    </w:p>
    <w:p w14:paraId="490F0D2D" w14:textId="77777777" w:rsidR="004620F3" w:rsidRPr="004620F3" w:rsidRDefault="004620F3" w:rsidP="00B37BCB">
      <w:pPr>
        <w:pStyle w:val="Heading3"/>
      </w:pPr>
      <w:r w:rsidRPr="004620F3">
        <w:t xml:space="preserve">Evaluation of Vendor’s Blind/Sheltered Workshop Participation Bonus Points:  </w:t>
      </w:r>
    </w:p>
    <w:p w14:paraId="61796125" w14:textId="77777777" w:rsidR="004620F3" w:rsidRPr="004620F3" w:rsidRDefault="004620F3" w:rsidP="004620F3">
      <w:pPr>
        <w:ind w:left="1152"/>
        <w:outlineLvl w:val="3"/>
      </w:pPr>
    </w:p>
    <w:p w14:paraId="0890B491" w14:textId="77777777" w:rsidR="004620F3" w:rsidRPr="004620F3" w:rsidRDefault="004620F3" w:rsidP="0048043C">
      <w:pPr>
        <w:pStyle w:val="Heading4"/>
      </w:pPr>
      <w:r w:rsidRPr="004620F3">
        <w:t>A sliding scale for the award of points shall range from a minimum of five (5) points to a maximum of fifteen (15) points.  The award of the minimum five (5) points shall be based on the proposal containing a commitment that the participating nonprofit organization or workshop is providing the greater of two percent (2%) or five thousand dollars ($5,000.00) of the total contract value of proposals for purchases not exceeding ten (10) million dollars ($10,000,000.00).</w:t>
      </w:r>
    </w:p>
    <w:p w14:paraId="326BD646" w14:textId="77777777" w:rsidR="004620F3" w:rsidRPr="004620F3" w:rsidRDefault="004620F3" w:rsidP="004620F3">
      <w:pPr>
        <w:ind w:left="1710" w:hanging="450"/>
      </w:pPr>
    </w:p>
    <w:p w14:paraId="6E080CB9" w14:textId="77777777" w:rsidR="004620F3" w:rsidRPr="004620F3" w:rsidRDefault="004620F3" w:rsidP="582445A1">
      <w:pPr>
        <w:pStyle w:val="Heading5"/>
      </w:pPr>
      <w:r w:rsidRPr="582445A1">
        <w:t xml:space="preserve">Where the commitment in the proposal exceeds the minimum level set forth in section 34.165 RSMo to obtain five (5) points, the awarded points shall exceed the minimum five (5) points, up to a maximum of fifteen (15) points.  As the statute sets out a minimum of five (5) points for a minimum two percent (2%) commitment, each percent of commitment is worth two and one-half (2.5) points.  The formula to determine the awarded points for commitments above the two percent (2%) minimum shall be calculated based on the commitment in the proposal (which in the formula will be expressed as a number [Vendor’s Commitment Number below], not as a percentage) times two and one-half (2.5) points:    </w:t>
      </w:r>
    </w:p>
    <w:p w14:paraId="45DD187B" w14:textId="77777777" w:rsidR="004620F3" w:rsidRPr="004620F3" w:rsidRDefault="004620F3" w:rsidP="004620F3">
      <w:pPr>
        <w:ind w:left="1170" w:hanging="360"/>
      </w:pPr>
    </w:p>
    <w:p w14:paraId="4E010983" w14:textId="77777777" w:rsidR="004620F3" w:rsidRPr="004620F3" w:rsidRDefault="004620F3" w:rsidP="004620F3">
      <w:pPr>
        <w:jc w:val="center"/>
      </w:pPr>
      <w:r w:rsidRPr="004620F3">
        <w:t>Vendor’s Commitment Number x 2.5 points = Awarded Points</w:t>
      </w:r>
    </w:p>
    <w:p w14:paraId="18D6D6D6" w14:textId="77777777" w:rsidR="004620F3" w:rsidRPr="004620F3" w:rsidRDefault="004620F3" w:rsidP="004620F3">
      <w:pPr>
        <w:autoSpaceDE w:val="0"/>
        <w:autoSpaceDN w:val="0"/>
        <w:outlineLvl w:val="4"/>
      </w:pPr>
    </w:p>
    <w:p w14:paraId="04FC86F8" w14:textId="77777777" w:rsidR="004620F3" w:rsidRPr="004620F3" w:rsidRDefault="004620F3" w:rsidP="004620F3">
      <w:pPr>
        <w:autoSpaceDE w:val="0"/>
        <w:autoSpaceDN w:val="0"/>
        <w:ind w:left="1620"/>
        <w:outlineLvl w:val="4"/>
      </w:pPr>
      <w:r w:rsidRPr="004620F3">
        <w:t>Examples:  A commitment of three percent (3%) would be calculated as: 3 x 2.5 points = 7.5 awarded points.  A commitment of five and one-half percent (5.5%) would be calculated as: 5.5 x 2.5 points = 13.75 awarded points.  If, instead of a percentage, a vendor’s response lists a dollar figure that is over the minimum amount, the dollar figure shall be converted into the percentage of the vendor’s total contract value for calculation of the awarded points.  Commitments at or above six percent (6%) receive the maximum of fifteen (15) points.</w:t>
      </w:r>
    </w:p>
    <w:p w14:paraId="66D2868C" w14:textId="77777777" w:rsidR="004620F3" w:rsidRPr="004620F3" w:rsidRDefault="004620F3" w:rsidP="004620F3">
      <w:pPr>
        <w:autoSpaceDE w:val="0"/>
        <w:autoSpaceDN w:val="0"/>
        <w:ind w:left="1620"/>
        <w:outlineLvl w:val="4"/>
      </w:pPr>
    </w:p>
    <w:p w14:paraId="35809A60" w14:textId="77777777" w:rsidR="004620F3" w:rsidRPr="004620F3" w:rsidRDefault="004620F3" w:rsidP="0048043C">
      <w:pPr>
        <w:pStyle w:val="Heading4"/>
      </w:pPr>
      <w:r w:rsidRPr="004620F3">
        <w:t>If the vendor is proposing participation by an organization for the blind or sheltered workshop, in order to receive evaluation consideration for participation by the organization for the blind or sheltered workshop, the vendor must provide the requested information with the proposal.</w:t>
      </w:r>
    </w:p>
    <w:p w14:paraId="21AF35D6" w14:textId="77777777" w:rsidR="004620F3" w:rsidRPr="004620F3" w:rsidRDefault="004620F3" w:rsidP="004620F3">
      <w:pPr>
        <w:outlineLvl w:val="2"/>
      </w:pPr>
    </w:p>
    <w:p w14:paraId="59B107DD" w14:textId="77777777" w:rsidR="001C15C1" w:rsidRPr="001C15C1" w:rsidRDefault="001C15C1" w:rsidP="00B37BCB">
      <w:pPr>
        <w:pStyle w:val="Heading3"/>
      </w:pPr>
      <w:r w:rsidRPr="001C15C1">
        <w:t>Blind or Sheltered Workshop Commitment:  If the vendor’s response is awarded and the vendor received evaluation consideration for the Blind or Sheltered Workshop portion, the organization for the blind or sheltered workshop participation committed to by the vendor in the Participation Commitment Table shall be interpreted as a contractual requirement.  The awarded vendor shall be expected to meet the participation commitment regardless of the products and/or services purchased by the state from the contract.</w:t>
      </w:r>
    </w:p>
    <w:p w14:paraId="7787A12B" w14:textId="77777777" w:rsidR="004620F3" w:rsidRPr="004620F3" w:rsidRDefault="004620F3" w:rsidP="00A44570"/>
    <w:p w14:paraId="293EE070" w14:textId="77777777" w:rsidR="004620F3" w:rsidRPr="004620F3" w:rsidRDefault="004620F3" w:rsidP="00713C56">
      <w:pPr>
        <w:pStyle w:val="Heading2"/>
      </w:pPr>
      <w:r w:rsidRPr="004620F3">
        <w:t xml:space="preserve">Evaluation of Bonus Point Preference - Service-Disabled Veteran Business Enterprises (SDVEs) Preference:   </w:t>
      </w:r>
    </w:p>
    <w:p w14:paraId="6C34FF3A" w14:textId="77777777" w:rsidR="004620F3" w:rsidRPr="004620F3" w:rsidRDefault="004620F3" w:rsidP="004620F3">
      <w:pPr>
        <w:outlineLvl w:val="1"/>
        <w:rPr>
          <w:b/>
        </w:rPr>
      </w:pPr>
    </w:p>
    <w:p w14:paraId="48304C68" w14:textId="77777777" w:rsidR="00B8154E" w:rsidRPr="00B8154E" w:rsidRDefault="00B8154E" w:rsidP="00B37BCB">
      <w:pPr>
        <w:pStyle w:val="Heading3"/>
      </w:pPr>
      <w:r w:rsidRPr="00B8154E">
        <w:t>Organization for the Service-Disabled Veteran Business Enterprises Preference Prerequisites:</w:t>
      </w:r>
    </w:p>
    <w:p w14:paraId="7FF000D4" w14:textId="77777777" w:rsidR="00B8154E" w:rsidRPr="00B8154E" w:rsidRDefault="00B8154E" w:rsidP="00B8154E">
      <w:pPr>
        <w:ind w:left="720"/>
        <w:contextualSpacing/>
      </w:pPr>
    </w:p>
    <w:p w14:paraId="355CB70F" w14:textId="77777777" w:rsidR="00B8154E" w:rsidRPr="00B8154E" w:rsidRDefault="00B8154E" w:rsidP="00B8154E">
      <w:pPr>
        <w:pStyle w:val="Heading4"/>
      </w:pPr>
      <w:r w:rsidRPr="00B8154E">
        <w:t>In order for the Division of Purchasing (Purchasing) to meet the provisions of section 34.074, RSMo, and 1 CSR 40-1.050, the vendor should secure participation of qualified service-disabled veteran business enterprises (SDVEs) in providing the products/services required in this RFP.  Pursuant to section 34.074, RSMo, and 1 CSR 40-1.050, a three (3)-point bonus preference shall be granted to vendors including products and/or services manufactured, produced or assembled by a qualified SDVE.</w:t>
      </w:r>
    </w:p>
    <w:p w14:paraId="40E77F9C" w14:textId="77777777" w:rsidR="00B8154E" w:rsidRPr="00B8154E" w:rsidRDefault="00B8154E" w:rsidP="00B8154E">
      <w:pPr>
        <w:ind w:left="720"/>
        <w:contextualSpacing/>
      </w:pPr>
    </w:p>
    <w:p w14:paraId="0C175041" w14:textId="77777777" w:rsidR="00B8154E" w:rsidRPr="00B8154E" w:rsidRDefault="00B8154E" w:rsidP="00B8154E">
      <w:pPr>
        <w:pStyle w:val="Heading4"/>
      </w:pPr>
      <w:r w:rsidRPr="00B8154E">
        <w:t>Definition - Qualified SDVE:</w:t>
      </w:r>
    </w:p>
    <w:p w14:paraId="756E7326" w14:textId="77777777" w:rsidR="00B8154E" w:rsidRPr="00B8154E" w:rsidRDefault="00B8154E" w:rsidP="00B8154E">
      <w:pPr>
        <w:ind w:left="720"/>
        <w:contextualSpacing/>
      </w:pPr>
    </w:p>
    <w:p w14:paraId="29447915" w14:textId="77777777" w:rsidR="00B8154E" w:rsidRPr="00B8154E" w:rsidRDefault="00B8154E" w:rsidP="00B8154E">
      <w:pPr>
        <w:pStyle w:val="Heading5"/>
      </w:pPr>
      <w:r w:rsidRPr="00B8154E">
        <w:t>In order to be considered a qualified SDVE for purposes of this RFP, the SDVE must be certified by the State of Missouri, Office of Administration, Office of Equal Opportunity (OEO) by the proposal opening date.</w:t>
      </w:r>
    </w:p>
    <w:p w14:paraId="42E5F345" w14:textId="77777777" w:rsidR="00B8154E" w:rsidRPr="00B8154E" w:rsidRDefault="00B8154E" w:rsidP="00B8154E">
      <w:pPr>
        <w:pStyle w:val="Heading5"/>
        <w:numPr>
          <w:ilvl w:val="0"/>
          <w:numId w:val="0"/>
        </w:numPr>
        <w:ind w:left="1800"/>
        <w:rPr>
          <w:lang w:val="en"/>
        </w:rPr>
      </w:pPr>
    </w:p>
    <w:p w14:paraId="0AB27357" w14:textId="77777777" w:rsidR="00B8154E" w:rsidRPr="00B8154E" w:rsidRDefault="00B8154E" w:rsidP="582445A1">
      <w:pPr>
        <w:pStyle w:val="Heading5"/>
      </w:pPr>
      <w:r w:rsidRPr="582445A1">
        <w:t xml:space="preserve">SDVE is doing business as a Missouri firm, corporation, or individual or maintaining a Missouri office or place of business, not including an office of a registered agent; </w:t>
      </w:r>
    </w:p>
    <w:p w14:paraId="7AFF78D7" w14:textId="77777777" w:rsidR="00B8154E" w:rsidRPr="00B8154E" w:rsidRDefault="00B8154E" w:rsidP="00B8154E">
      <w:pPr>
        <w:pStyle w:val="Heading5"/>
        <w:numPr>
          <w:ilvl w:val="0"/>
          <w:numId w:val="0"/>
        </w:numPr>
        <w:ind w:left="1800"/>
      </w:pPr>
    </w:p>
    <w:p w14:paraId="35CBBEB3" w14:textId="77777777" w:rsidR="00B8154E" w:rsidRPr="00B8154E" w:rsidRDefault="00B8154E" w:rsidP="582445A1">
      <w:pPr>
        <w:pStyle w:val="Heading5"/>
      </w:pPr>
      <w:r w:rsidRPr="582445A1">
        <w:t>SDVE has not less than fifty-one percent (51%) of the business owned by one (1) or more service-disabled veterans (SDVs) or, in the case of any publicly-owned business, not less than fifty-one percent (51%) of the stock of which is owned by one (1) or more SDVs;</w:t>
      </w:r>
    </w:p>
    <w:p w14:paraId="645FB6C3" w14:textId="77777777" w:rsidR="00B8154E" w:rsidRPr="00B8154E" w:rsidRDefault="00B8154E" w:rsidP="00B8154E">
      <w:pPr>
        <w:pStyle w:val="Heading5"/>
        <w:numPr>
          <w:ilvl w:val="0"/>
          <w:numId w:val="0"/>
        </w:numPr>
        <w:ind w:left="1800"/>
      </w:pPr>
    </w:p>
    <w:p w14:paraId="46F33998" w14:textId="77777777" w:rsidR="00B8154E" w:rsidRPr="00B8154E" w:rsidRDefault="00B8154E" w:rsidP="00B8154E">
      <w:pPr>
        <w:pStyle w:val="Heading5"/>
        <w:rPr>
          <w:lang w:val="en"/>
        </w:rPr>
      </w:pPr>
      <w:r w:rsidRPr="00B8154E">
        <w:rPr>
          <w:lang w:val="en"/>
        </w:rPr>
        <w:t>SDVE has the management and daily business operations controlled by one (1) or more SDVs; and</w:t>
      </w:r>
    </w:p>
    <w:p w14:paraId="7BF5657D" w14:textId="77777777" w:rsidR="00B8154E" w:rsidRPr="00B8154E" w:rsidRDefault="00B8154E" w:rsidP="00B8154E">
      <w:pPr>
        <w:pStyle w:val="Heading5"/>
        <w:numPr>
          <w:ilvl w:val="0"/>
          <w:numId w:val="0"/>
        </w:numPr>
        <w:ind w:left="1800"/>
      </w:pPr>
    </w:p>
    <w:p w14:paraId="1043747C" w14:textId="77777777" w:rsidR="00B8154E" w:rsidRPr="00B8154E" w:rsidRDefault="00B8154E" w:rsidP="00B8154E">
      <w:pPr>
        <w:pStyle w:val="Heading5"/>
        <w:rPr>
          <w:lang w:val="en"/>
        </w:rPr>
      </w:pPr>
      <w:r w:rsidRPr="00B8154E">
        <w:rPr>
          <w:lang w:val="en"/>
        </w:rPr>
        <w:t>SDVE possesses the power to make day-to-day as well as major decisions on matters of management, policy, and operation.</w:t>
      </w:r>
    </w:p>
    <w:p w14:paraId="06D86722" w14:textId="77777777" w:rsidR="00B8154E" w:rsidRPr="00B8154E" w:rsidRDefault="00B8154E" w:rsidP="00B8154E">
      <w:pPr>
        <w:ind w:left="720"/>
        <w:contextualSpacing/>
      </w:pPr>
    </w:p>
    <w:p w14:paraId="36F92BAA" w14:textId="77777777" w:rsidR="00B8154E" w:rsidRPr="00B8154E" w:rsidRDefault="00B8154E" w:rsidP="00B8154E">
      <w:pPr>
        <w:pStyle w:val="Heading4"/>
      </w:pPr>
      <w:r w:rsidRPr="00B8154E">
        <w:t>In order to qualify for any SDVE bonus points, the following conditions must be met:</w:t>
      </w:r>
    </w:p>
    <w:p w14:paraId="100CE7F6" w14:textId="77777777" w:rsidR="00B8154E" w:rsidRPr="00B8154E" w:rsidRDefault="00B8154E" w:rsidP="00B8154E">
      <w:pPr>
        <w:ind w:left="720"/>
        <w:contextualSpacing/>
      </w:pPr>
    </w:p>
    <w:p w14:paraId="5A2B7B9E" w14:textId="77777777" w:rsidR="00B8154E" w:rsidRPr="00B8154E" w:rsidRDefault="00B8154E" w:rsidP="582445A1">
      <w:pPr>
        <w:pStyle w:val="Heading5"/>
      </w:pPr>
      <w:r w:rsidRPr="582445A1">
        <w:t>The vendor must either be an SDVE or must be proposing to utilize an SDVE as a subcontractor and/or supplier that provides at least three percent (3%) of the total contract value.</w:t>
      </w:r>
    </w:p>
    <w:p w14:paraId="51323F87" w14:textId="77777777" w:rsidR="00B8154E" w:rsidRPr="00B8154E" w:rsidRDefault="00B8154E" w:rsidP="00B8154E">
      <w:pPr>
        <w:ind w:left="720"/>
        <w:contextualSpacing/>
      </w:pPr>
    </w:p>
    <w:p w14:paraId="0FBC03CD" w14:textId="77777777" w:rsidR="00B8154E" w:rsidRPr="00B8154E" w:rsidRDefault="00B8154E" w:rsidP="00B8154E">
      <w:pPr>
        <w:pStyle w:val="Heading5"/>
        <w:rPr>
          <w:lang w:val="en"/>
        </w:rPr>
      </w:pPr>
      <w:r w:rsidRPr="00B8154E">
        <w:rPr>
          <w:lang w:val="en"/>
        </w:rPr>
        <w:t xml:space="preserve">The services performed or the products provided by the listed participating organizations </w:t>
      </w:r>
      <w:r w:rsidRPr="00B8154E">
        <w:t xml:space="preserve">must </w:t>
      </w:r>
      <w:r w:rsidRPr="00B8154E">
        <w:rPr>
          <w:lang w:val="en"/>
        </w:rPr>
        <w:t>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the listed participating organizations are utilized, to any extent, in the vendor’s obligations outside of the contract, it shall not be considered a valid added value to the contract and shall not qualify as participation in accordance with this clause.</w:t>
      </w:r>
    </w:p>
    <w:p w14:paraId="3AEA7636" w14:textId="77777777" w:rsidR="00B8154E" w:rsidRPr="00B8154E" w:rsidRDefault="00B8154E" w:rsidP="00B8154E">
      <w:pPr>
        <w:ind w:left="720"/>
        <w:contextualSpacing/>
        <w:rPr>
          <w:lang w:val="en"/>
        </w:rPr>
      </w:pPr>
    </w:p>
    <w:p w14:paraId="4FC5CBEF" w14:textId="77777777" w:rsidR="00B8154E" w:rsidRPr="00B8154E" w:rsidRDefault="00B8154E" w:rsidP="582445A1">
      <w:pPr>
        <w:pStyle w:val="Heading5"/>
      </w:pPr>
      <w:r w:rsidRPr="582445A1">
        <w:t>In order to be considered for the bonus point preference the SDVEs must be qualified by the proposal opening date (the date the proposal is due).  (See above for the definition of an SDVE.)</w:t>
      </w:r>
    </w:p>
    <w:p w14:paraId="722D7340" w14:textId="77777777" w:rsidR="00B8154E" w:rsidRPr="00B8154E" w:rsidRDefault="00B8154E" w:rsidP="00B8154E">
      <w:pPr>
        <w:ind w:left="720"/>
        <w:contextualSpacing/>
      </w:pPr>
    </w:p>
    <w:p w14:paraId="54AB5FE0" w14:textId="77777777" w:rsidR="00B8154E" w:rsidRPr="00B8154E" w:rsidRDefault="00B8154E" w:rsidP="00B37BCB">
      <w:pPr>
        <w:pStyle w:val="Heading3"/>
      </w:pPr>
      <w:r w:rsidRPr="00B8154E">
        <w:t xml:space="preserve">Evaluation of Vendor’s SDVE Participation Bonus Points:  If the vendor proposing a SDVE participation percentage meets or exceeds the state’s three percent (3%) of the total contract value commitment and provides the required documentation identified herein, then the vendor shall be assigned the three (3) bonus points.  </w:t>
      </w:r>
    </w:p>
    <w:p w14:paraId="4D89F781" w14:textId="77777777" w:rsidR="00B8154E" w:rsidRDefault="00B8154E" w:rsidP="00B8154E">
      <w:pPr>
        <w:ind w:left="432"/>
        <w:contextualSpacing/>
      </w:pPr>
    </w:p>
    <w:p w14:paraId="40E8F59E" w14:textId="77777777" w:rsidR="00B8154E" w:rsidRPr="00B8154E" w:rsidRDefault="00B8154E" w:rsidP="00B8154E">
      <w:pPr>
        <w:pStyle w:val="Heading4"/>
      </w:pPr>
      <w:r w:rsidRPr="00B8154E">
        <w:t>If the vendor is proposing participation by an SDVE, in order to receive evaluation consideration for participation by the SDVE, the vendor must provide the requested information with the proposal.</w:t>
      </w:r>
    </w:p>
    <w:p w14:paraId="44237B80" w14:textId="77777777" w:rsidR="00B8154E" w:rsidRPr="00B8154E" w:rsidRDefault="00B8154E" w:rsidP="00B8154E">
      <w:pPr>
        <w:ind w:left="720"/>
        <w:contextualSpacing/>
      </w:pPr>
    </w:p>
    <w:p w14:paraId="2045B3D2" w14:textId="77777777" w:rsidR="00B8154E" w:rsidRPr="00B8154E" w:rsidRDefault="00B8154E" w:rsidP="00B37BCB">
      <w:pPr>
        <w:pStyle w:val="Heading3"/>
      </w:pPr>
      <w:r w:rsidRPr="00B8154E">
        <w:t>SDVE Commitment:  If the vendor’s response is awarded a contract, and the vendor received evaluation consideration for the SDVE participation, the SDVE participation committed to by the vendor on the Participation Commitment Table shall be interpreted as a contractual requirement. The awarded vendor shall be expected to meet the participation commitment regardless of the products and/or services purchased by the state from the contract.</w:t>
      </w:r>
    </w:p>
    <w:p w14:paraId="2D103C5B" w14:textId="77777777" w:rsidR="004620F3" w:rsidRPr="004620F3" w:rsidRDefault="004620F3" w:rsidP="004620F3">
      <w:pPr>
        <w:ind w:left="720"/>
        <w:contextualSpacing/>
      </w:pPr>
    </w:p>
    <w:p w14:paraId="62E84A52" w14:textId="77777777" w:rsidR="004620F3" w:rsidRPr="004620F3" w:rsidRDefault="004620F3" w:rsidP="004620F3">
      <w:pPr>
        <w:jc w:val="center"/>
      </w:pPr>
      <w:r w:rsidRPr="004620F3">
        <w:rPr>
          <w:b/>
        </w:rPr>
        <w:t>****END OF VENDOR SUBMISSION, EVALUATION, AND AWARD INFORMATION SECTION****</w:t>
      </w:r>
    </w:p>
    <w:p w14:paraId="04780EC6" w14:textId="77777777" w:rsidR="004620F3" w:rsidRPr="004620F3" w:rsidRDefault="004620F3" w:rsidP="004620F3">
      <w:pPr>
        <w:jc w:val="left"/>
        <w:rPr>
          <w:sz w:val="24"/>
        </w:rPr>
      </w:pPr>
      <w:r w:rsidRPr="004620F3">
        <w:rPr>
          <w:sz w:val="24"/>
        </w:rPr>
        <w:br w:type="page"/>
      </w:r>
    </w:p>
    <w:p w14:paraId="0CDB7363" w14:textId="77777777" w:rsidR="004620F3" w:rsidRPr="004620F3" w:rsidRDefault="004620F3" w:rsidP="004620F3">
      <w:pPr>
        <w:jc w:val="center"/>
        <w:rPr>
          <w:b/>
          <w:sz w:val="32"/>
        </w:rPr>
      </w:pPr>
      <w:r w:rsidRPr="004620F3">
        <w:rPr>
          <w:b/>
          <w:sz w:val="32"/>
        </w:rPr>
        <w:t>EXHIBIT A</w:t>
      </w:r>
    </w:p>
    <w:p w14:paraId="59E64BF2" w14:textId="77777777" w:rsidR="004620F3" w:rsidRPr="004620F3" w:rsidRDefault="004620F3" w:rsidP="004620F3">
      <w:pPr>
        <w:jc w:val="center"/>
        <w:rPr>
          <w:b/>
          <w:sz w:val="32"/>
        </w:rPr>
      </w:pPr>
      <w:r w:rsidRPr="004620F3">
        <w:rPr>
          <w:b/>
          <w:sz w:val="32"/>
        </w:rPr>
        <w:t>PROPOSAL SIGNATURE PAGE</w:t>
      </w:r>
    </w:p>
    <w:p w14:paraId="72FC587B" w14:textId="77777777" w:rsidR="004620F3" w:rsidRPr="004620F3" w:rsidRDefault="004620F3" w:rsidP="004620F3">
      <w:pPr>
        <w:ind w:left="1584" w:hanging="432"/>
        <w:outlineLvl w:val="4"/>
      </w:pPr>
    </w:p>
    <w:p w14:paraId="55DB5128" w14:textId="77777777" w:rsidR="004620F3" w:rsidRPr="004620F3" w:rsidRDefault="004620F3" w:rsidP="004620F3">
      <w:pPr>
        <w:framePr w:w="1440" w:h="0" w:hSpace="180" w:wrap="around" w:vAnchor="text" w:hAnchor="page" w:x="1440" w:y="181"/>
        <w:rPr>
          <w:sz w:val="24"/>
        </w:rPr>
      </w:pPr>
      <w:r w:rsidRPr="004620F3">
        <w:rPr>
          <w:rFonts w:cstheme="minorHAnsi"/>
          <w:noProof/>
        </w:rPr>
        <w:drawing>
          <wp:inline distT="0" distB="0" distL="0" distR="0" wp14:anchorId="5A08370E" wp14:editId="0834F02D">
            <wp:extent cx="812165" cy="812165"/>
            <wp:effectExtent l="0" t="0" r="6985" b="6985"/>
            <wp:docPr id="1" name="Picture 1" descr="C:\Users\boegek\Downloads\51582278125_f5eb4745ba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oegek\Downloads\51582278125_f5eb4745ba_w.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a:ln>
                      <a:noFill/>
                    </a:ln>
                  </pic:spPr>
                </pic:pic>
              </a:graphicData>
            </a:graphic>
          </wp:inline>
        </w:drawing>
      </w:r>
    </w:p>
    <w:p w14:paraId="59C549B7" w14:textId="77777777" w:rsidR="004620F3" w:rsidRPr="004620F3" w:rsidRDefault="004620F3" w:rsidP="004620F3">
      <w:pPr>
        <w:rPr>
          <w:b/>
          <w:sz w:val="20"/>
        </w:rPr>
      </w:pPr>
    </w:p>
    <w:p w14:paraId="00A9D7B0" w14:textId="77777777" w:rsidR="004620F3" w:rsidRPr="004620F3" w:rsidRDefault="004620F3" w:rsidP="004620F3">
      <w:pPr>
        <w:ind w:left="1440"/>
        <w:rPr>
          <w:b/>
          <w:sz w:val="24"/>
          <w:szCs w:val="24"/>
        </w:rPr>
      </w:pPr>
      <w:r w:rsidRPr="004620F3">
        <w:rPr>
          <w:b/>
          <w:sz w:val="24"/>
          <w:szCs w:val="24"/>
        </w:rPr>
        <w:t>STATE OF MISSOURI</w:t>
      </w:r>
    </w:p>
    <w:p w14:paraId="0EC42520" w14:textId="77777777" w:rsidR="004620F3" w:rsidRPr="004620F3" w:rsidRDefault="004620F3" w:rsidP="004620F3">
      <w:pPr>
        <w:ind w:left="1440"/>
        <w:rPr>
          <w:b/>
          <w:sz w:val="24"/>
          <w:szCs w:val="24"/>
        </w:rPr>
      </w:pPr>
      <w:r w:rsidRPr="004620F3">
        <w:rPr>
          <w:b/>
          <w:sz w:val="24"/>
          <w:szCs w:val="24"/>
        </w:rPr>
        <w:t>OFFICE OF ADMINISTRATION</w:t>
      </w:r>
    </w:p>
    <w:p w14:paraId="15D0FA38" w14:textId="77777777" w:rsidR="004620F3" w:rsidRPr="004620F3" w:rsidRDefault="004620F3" w:rsidP="004620F3">
      <w:pPr>
        <w:ind w:left="1440"/>
        <w:rPr>
          <w:b/>
          <w:sz w:val="24"/>
          <w:szCs w:val="24"/>
        </w:rPr>
      </w:pPr>
      <w:r w:rsidRPr="004620F3">
        <w:rPr>
          <w:b/>
          <w:sz w:val="24"/>
          <w:szCs w:val="24"/>
        </w:rPr>
        <w:t>DIVISION OF PURCHASING (PURCHASING)</w:t>
      </w:r>
    </w:p>
    <w:p w14:paraId="0D1C012A" w14:textId="77777777" w:rsidR="004620F3" w:rsidRPr="004620F3" w:rsidRDefault="004620F3" w:rsidP="004620F3">
      <w:pPr>
        <w:ind w:left="1440"/>
        <w:rPr>
          <w:b/>
          <w:sz w:val="24"/>
          <w:szCs w:val="24"/>
        </w:rPr>
      </w:pPr>
      <w:r w:rsidRPr="004620F3">
        <w:rPr>
          <w:b/>
          <w:sz w:val="24"/>
          <w:szCs w:val="24"/>
        </w:rPr>
        <w:t>REQUEST FOR PROPOSAL (RFP)</w:t>
      </w:r>
    </w:p>
    <w:p w14:paraId="066556AE" w14:textId="77777777" w:rsidR="004620F3" w:rsidRPr="004620F3" w:rsidRDefault="004620F3" w:rsidP="004620F3">
      <w:pPr>
        <w:rPr>
          <w:b/>
          <w:sz w:val="32"/>
        </w:rPr>
      </w:pPr>
    </w:p>
    <w:p w14:paraId="78BB05B2" w14:textId="77777777" w:rsidR="004620F3" w:rsidRPr="004620F3" w:rsidRDefault="004620F3" w:rsidP="004620F3">
      <w:pPr>
        <w:pBdr>
          <w:bottom w:val="double" w:sz="6" w:space="1" w:color="auto"/>
        </w:pBdr>
        <w:tabs>
          <w:tab w:val="left" w:pos="4455"/>
          <w:tab w:val="left" w:pos="6480"/>
        </w:tabs>
        <w:rPr>
          <w:b/>
        </w:rPr>
      </w:pPr>
    </w:p>
    <w:p w14:paraId="39D673DD" w14:textId="77777777" w:rsidR="004620F3" w:rsidRPr="004620F3" w:rsidRDefault="004620F3" w:rsidP="004620F3">
      <w:pPr>
        <w:tabs>
          <w:tab w:val="left" w:pos="4455"/>
          <w:tab w:val="left" w:pos="6480"/>
        </w:tabs>
        <w:rPr>
          <w:b/>
        </w:rPr>
      </w:pPr>
    </w:p>
    <w:p w14:paraId="7327C09F" w14:textId="28BE1C16" w:rsidR="004620F3" w:rsidRDefault="000C56EA" w:rsidP="004620F3">
      <w:pPr>
        <w:tabs>
          <w:tab w:val="left" w:pos="4455"/>
          <w:tab w:val="left" w:pos="6480"/>
        </w:tabs>
        <w:jc w:val="center"/>
        <w:rPr>
          <w:b/>
          <w:sz w:val="28"/>
          <w:szCs w:val="28"/>
        </w:rPr>
      </w:pPr>
      <w:r>
        <w:rPr>
          <w:b/>
          <w:sz w:val="28"/>
          <w:szCs w:val="28"/>
        </w:rPr>
        <w:t xml:space="preserve">STATE </w:t>
      </w:r>
      <w:r w:rsidR="00967FA2">
        <w:rPr>
          <w:b/>
          <w:sz w:val="28"/>
          <w:szCs w:val="28"/>
        </w:rPr>
        <w:t>00000000</w:t>
      </w:r>
      <w:r w:rsidR="00E00B64">
        <w:rPr>
          <w:b/>
          <w:sz w:val="28"/>
          <w:szCs w:val="28"/>
        </w:rPr>
        <w:t>4</w:t>
      </w:r>
      <w:r w:rsidR="00D13947">
        <w:rPr>
          <w:b/>
          <w:sz w:val="28"/>
          <w:szCs w:val="28"/>
        </w:rPr>
        <w:t>3</w:t>
      </w:r>
      <w:r>
        <w:rPr>
          <w:b/>
          <w:sz w:val="28"/>
          <w:szCs w:val="28"/>
        </w:rPr>
        <w:t>SL</w:t>
      </w:r>
    </w:p>
    <w:p w14:paraId="3071C993" w14:textId="52CA6DFA" w:rsidR="00D55C2E" w:rsidRDefault="00D55C2E" w:rsidP="004620F3">
      <w:pPr>
        <w:tabs>
          <w:tab w:val="left" w:pos="4455"/>
          <w:tab w:val="left" w:pos="6480"/>
        </w:tabs>
        <w:jc w:val="center"/>
        <w:rPr>
          <w:b/>
          <w:sz w:val="28"/>
          <w:szCs w:val="28"/>
        </w:rPr>
      </w:pPr>
      <w:r>
        <w:rPr>
          <w:b/>
          <w:sz w:val="28"/>
          <w:szCs w:val="28"/>
        </w:rPr>
        <w:t>Amendment 01</w:t>
      </w:r>
    </w:p>
    <w:p w14:paraId="394B9A5D" w14:textId="77777777" w:rsidR="00D55C2E" w:rsidRPr="004620F3" w:rsidRDefault="00D55C2E" w:rsidP="004620F3">
      <w:pPr>
        <w:tabs>
          <w:tab w:val="left" w:pos="4455"/>
          <w:tab w:val="left" w:pos="6480"/>
        </w:tabs>
        <w:jc w:val="center"/>
        <w:rPr>
          <w:b/>
          <w:sz w:val="28"/>
          <w:szCs w:val="28"/>
        </w:rPr>
      </w:pPr>
    </w:p>
    <w:p w14:paraId="3571C234" w14:textId="2B21AF1B" w:rsidR="000C56EA" w:rsidRPr="004620F3" w:rsidRDefault="000C56EA" w:rsidP="000C56EA">
      <w:pPr>
        <w:jc w:val="center"/>
        <w:rPr>
          <w:b/>
          <w:sz w:val="36"/>
          <w:szCs w:val="36"/>
        </w:rPr>
      </w:pPr>
      <w:r w:rsidRPr="004620F3">
        <w:rPr>
          <w:sz w:val="36"/>
          <w:szCs w:val="56"/>
        </w:rPr>
        <w:t xml:space="preserve">Request for Proposal (RFP) for </w:t>
      </w:r>
      <w:r>
        <w:rPr>
          <w:sz w:val="36"/>
          <w:szCs w:val="36"/>
        </w:rPr>
        <w:t xml:space="preserve">Show Me Healthy Women (SMHW) and WISEWOMAN </w:t>
      </w:r>
      <w:r w:rsidR="00C806C4">
        <w:rPr>
          <w:sz w:val="36"/>
          <w:szCs w:val="36"/>
        </w:rPr>
        <w:t>Datab</w:t>
      </w:r>
      <w:r>
        <w:rPr>
          <w:sz w:val="36"/>
          <w:szCs w:val="36"/>
        </w:rPr>
        <w:t xml:space="preserve">ase </w:t>
      </w:r>
      <w:r w:rsidR="00394BB6">
        <w:rPr>
          <w:sz w:val="36"/>
          <w:szCs w:val="36"/>
        </w:rPr>
        <w:t xml:space="preserve">Case </w:t>
      </w:r>
      <w:r>
        <w:rPr>
          <w:sz w:val="36"/>
          <w:szCs w:val="36"/>
        </w:rPr>
        <w:t>Management System</w:t>
      </w:r>
      <w:r w:rsidRPr="004620F3">
        <w:rPr>
          <w:b/>
          <w:sz w:val="36"/>
          <w:szCs w:val="36"/>
        </w:rPr>
        <w:t xml:space="preserve"> </w:t>
      </w:r>
    </w:p>
    <w:p w14:paraId="6CA0FB05" w14:textId="77777777" w:rsidR="004620F3" w:rsidRPr="004620F3" w:rsidRDefault="004620F3" w:rsidP="004620F3">
      <w:pPr>
        <w:rPr>
          <w:b/>
        </w:rPr>
      </w:pPr>
    </w:p>
    <w:tbl>
      <w:tblPr>
        <w:tblStyle w:val="TableGrid1"/>
        <w:tblW w:w="10075" w:type="dxa"/>
        <w:tblLook w:val="04A0" w:firstRow="1" w:lastRow="0" w:firstColumn="1" w:lastColumn="0" w:noHBand="0" w:noVBand="1"/>
      </w:tblPr>
      <w:tblGrid>
        <w:gridCol w:w="1870"/>
        <w:gridCol w:w="787"/>
        <w:gridCol w:w="778"/>
        <w:gridCol w:w="234"/>
        <w:gridCol w:w="903"/>
        <w:gridCol w:w="1857"/>
        <w:gridCol w:w="3646"/>
      </w:tblGrid>
      <w:tr w:rsidR="004620F3" w:rsidRPr="00B67497" w14:paraId="090F17EE" w14:textId="77777777" w:rsidTr="002D0887">
        <w:trPr>
          <w:trHeight w:val="389"/>
        </w:trPr>
        <w:tc>
          <w:tcPr>
            <w:tcW w:w="3669" w:type="dxa"/>
            <w:gridSpan w:val="4"/>
            <w:shd w:val="clear" w:color="auto" w:fill="B8CCE4" w:themeFill="accent1" w:themeFillTint="66"/>
            <w:vAlign w:val="center"/>
          </w:tcPr>
          <w:p w14:paraId="76CADF22" w14:textId="77777777" w:rsidR="004620F3" w:rsidRPr="00B67497" w:rsidRDefault="004620F3" w:rsidP="004620F3">
            <w:pPr>
              <w:rPr>
                <w:b/>
              </w:rPr>
            </w:pPr>
            <w:r w:rsidRPr="00B67497">
              <w:rPr>
                <w:b/>
              </w:rPr>
              <w:t>Vendor’s Organization Name:</w:t>
            </w:r>
          </w:p>
        </w:tc>
        <w:tc>
          <w:tcPr>
            <w:tcW w:w="6406" w:type="dxa"/>
            <w:gridSpan w:val="3"/>
          </w:tcPr>
          <w:p w14:paraId="5FDEFFFB" w14:textId="77777777" w:rsidR="004620F3" w:rsidRPr="00B67497" w:rsidRDefault="004620F3" w:rsidP="004620F3">
            <w:pPr>
              <w:rPr>
                <w:b/>
              </w:rPr>
            </w:pPr>
          </w:p>
        </w:tc>
      </w:tr>
      <w:tr w:rsidR="004620F3" w:rsidRPr="00B67497" w14:paraId="2E66A80B" w14:textId="77777777" w:rsidTr="002D0887">
        <w:trPr>
          <w:trHeight w:val="389"/>
        </w:trPr>
        <w:tc>
          <w:tcPr>
            <w:tcW w:w="3435" w:type="dxa"/>
            <w:gridSpan w:val="3"/>
            <w:shd w:val="clear" w:color="auto" w:fill="B8CCE4" w:themeFill="accent1" w:themeFillTint="66"/>
            <w:vAlign w:val="center"/>
          </w:tcPr>
          <w:p w14:paraId="2315AD7A" w14:textId="77777777" w:rsidR="004620F3" w:rsidRPr="00B67497" w:rsidRDefault="004620F3" w:rsidP="004620F3">
            <w:pPr>
              <w:rPr>
                <w:b/>
              </w:rPr>
            </w:pPr>
            <w:r w:rsidRPr="00B67497">
              <w:rPr>
                <w:b/>
              </w:rPr>
              <w:t xml:space="preserve">MissouriBUYS </w:t>
            </w:r>
            <w:r w:rsidR="00612A6E">
              <w:rPr>
                <w:b/>
              </w:rPr>
              <w:t>Supplier Number</w:t>
            </w:r>
            <w:r w:rsidRPr="00B67497">
              <w:rPr>
                <w:b/>
              </w:rPr>
              <w:t>:</w:t>
            </w:r>
          </w:p>
        </w:tc>
        <w:tc>
          <w:tcPr>
            <w:tcW w:w="6640" w:type="dxa"/>
            <w:gridSpan w:val="4"/>
          </w:tcPr>
          <w:p w14:paraId="11ACD4A6" w14:textId="77777777" w:rsidR="004620F3" w:rsidRPr="00B67497" w:rsidRDefault="004620F3" w:rsidP="004620F3">
            <w:pPr>
              <w:rPr>
                <w:b/>
              </w:rPr>
            </w:pPr>
          </w:p>
        </w:tc>
      </w:tr>
      <w:tr w:rsidR="004620F3" w:rsidRPr="00B67497" w14:paraId="2A4A6E82" w14:textId="77777777" w:rsidTr="002D0887">
        <w:trPr>
          <w:trHeight w:val="389"/>
        </w:trPr>
        <w:tc>
          <w:tcPr>
            <w:tcW w:w="2657" w:type="dxa"/>
            <w:gridSpan w:val="2"/>
            <w:shd w:val="clear" w:color="auto" w:fill="B8CCE4" w:themeFill="accent1" w:themeFillTint="66"/>
            <w:vAlign w:val="center"/>
          </w:tcPr>
          <w:p w14:paraId="33496944" w14:textId="77777777" w:rsidR="004620F3" w:rsidRPr="00B67497" w:rsidRDefault="004620F3" w:rsidP="004620F3">
            <w:pPr>
              <w:rPr>
                <w:b/>
              </w:rPr>
            </w:pPr>
            <w:r w:rsidRPr="00B67497">
              <w:rPr>
                <w:b/>
              </w:rPr>
              <w:t>Point of Contact:</w:t>
            </w:r>
          </w:p>
        </w:tc>
        <w:tc>
          <w:tcPr>
            <w:tcW w:w="7418" w:type="dxa"/>
            <w:gridSpan w:val="5"/>
          </w:tcPr>
          <w:p w14:paraId="2258232E" w14:textId="77777777" w:rsidR="004620F3" w:rsidRPr="00B67497" w:rsidRDefault="004620F3" w:rsidP="004620F3">
            <w:pPr>
              <w:rPr>
                <w:b/>
              </w:rPr>
            </w:pPr>
          </w:p>
        </w:tc>
      </w:tr>
      <w:tr w:rsidR="004620F3" w:rsidRPr="00B67497" w14:paraId="4FED8313" w14:textId="77777777" w:rsidTr="002D0887">
        <w:trPr>
          <w:trHeight w:val="389"/>
        </w:trPr>
        <w:tc>
          <w:tcPr>
            <w:tcW w:w="1870" w:type="dxa"/>
            <w:shd w:val="clear" w:color="auto" w:fill="B8CCE4" w:themeFill="accent1" w:themeFillTint="66"/>
          </w:tcPr>
          <w:p w14:paraId="047E400E" w14:textId="77777777" w:rsidR="004620F3" w:rsidRPr="00B67497" w:rsidRDefault="004620F3" w:rsidP="004620F3">
            <w:pPr>
              <w:rPr>
                <w:b/>
              </w:rPr>
            </w:pPr>
            <w:r w:rsidRPr="00B67497">
              <w:rPr>
                <w:b/>
              </w:rPr>
              <w:t>Phone Number:</w:t>
            </w:r>
          </w:p>
        </w:tc>
        <w:tc>
          <w:tcPr>
            <w:tcW w:w="2702" w:type="dxa"/>
            <w:gridSpan w:val="4"/>
            <w:shd w:val="clear" w:color="auto" w:fill="auto"/>
          </w:tcPr>
          <w:p w14:paraId="7A6C0FDB" w14:textId="77777777" w:rsidR="004620F3" w:rsidRPr="00B67497" w:rsidRDefault="004620F3" w:rsidP="004620F3">
            <w:pPr>
              <w:rPr>
                <w:b/>
              </w:rPr>
            </w:pPr>
          </w:p>
        </w:tc>
        <w:tc>
          <w:tcPr>
            <w:tcW w:w="1857" w:type="dxa"/>
            <w:shd w:val="clear" w:color="auto" w:fill="B8CCE4" w:themeFill="accent1" w:themeFillTint="66"/>
          </w:tcPr>
          <w:p w14:paraId="1EA93C4C" w14:textId="77777777" w:rsidR="004620F3" w:rsidRPr="00B67497" w:rsidRDefault="004620F3" w:rsidP="004620F3">
            <w:pPr>
              <w:rPr>
                <w:b/>
              </w:rPr>
            </w:pPr>
            <w:r w:rsidRPr="00B67497">
              <w:rPr>
                <w:b/>
              </w:rPr>
              <w:t>Email Address:</w:t>
            </w:r>
          </w:p>
        </w:tc>
        <w:tc>
          <w:tcPr>
            <w:tcW w:w="3646" w:type="dxa"/>
          </w:tcPr>
          <w:p w14:paraId="5D7AED46" w14:textId="77777777" w:rsidR="004620F3" w:rsidRPr="00B67497" w:rsidRDefault="004620F3" w:rsidP="004620F3">
            <w:pPr>
              <w:rPr>
                <w:b/>
              </w:rPr>
            </w:pPr>
          </w:p>
        </w:tc>
      </w:tr>
      <w:tr w:rsidR="004620F3" w:rsidRPr="00B67497" w14:paraId="6637F7D7" w14:textId="77777777" w:rsidTr="002D0887">
        <w:trPr>
          <w:trHeight w:val="389"/>
        </w:trPr>
        <w:tc>
          <w:tcPr>
            <w:tcW w:w="2657" w:type="dxa"/>
            <w:gridSpan w:val="2"/>
            <w:shd w:val="clear" w:color="auto" w:fill="B8CCE4" w:themeFill="accent1" w:themeFillTint="66"/>
          </w:tcPr>
          <w:p w14:paraId="65CA5847" w14:textId="77777777" w:rsidR="004620F3" w:rsidRPr="00B67497" w:rsidRDefault="004620F3" w:rsidP="004620F3">
            <w:pPr>
              <w:rPr>
                <w:b/>
              </w:rPr>
            </w:pPr>
            <w:r w:rsidRPr="00B67497">
              <w:rPr>
                <w:b/>
              </w:rPr>
              <w:t>Mailing Address:</w:t>
            </w:r>
          </w:p>
        </w:tc>
        <w:tc>
          <w:tcPr>
            <w:tcW w:w="7418" w:type="dxa"/>
            <w:gridSpan w:val="5"/>
          </w:tcPr>
          <w:p w14:paraId="1EA9769C" w14:textId="77777777" w:rsidR="004620F3" w:rsidRPr="00B67497" w:rsidRDefault="004620F3" w:rsidP="004620F3">
            <w:pPr>
              <w:rPr>
                <w:b/>
              </w:rPr>
            </w:pPr>
          </w:p>
        </w:tc>
      </w:tr>
      <w:tr w:rsidR="004620F3" w:rsidRPr="00B67497" w14:paraId="626C75C0" w14:textId="77777777" w:rsidTr="002D0887">
        <w:trPr>
          <w:trHeight w:val="389"/>
        </w:trPr>
        <w:tc>
          <w:tcPr>
            <w:tcW w:w="2657" w:type="dxa"/>
            <w:gridSpan w:val="2"/>
            <w:shd w:val="clear" w:color="auto" w:fill="B8CCE4" w:themeFill="accent1" w:themeFillTint="66"/>
          </w:tcPr>
          <w:p w14:paraId="0C2BE3A7" w14:textId="77777777" w:rsidR="004620F3" w:rsidRPr="00B67497" w:rsidRDefault="004620F3" w:rsidP="004620F3">
            <w:pPr>
              <w:rPr>
                <w:b/>
              </w:rPr>
            </w:pPr>
            <w:r w:rsidRPr="00B67497">
              <w:rPr>
                <w:b/>
              </w:rPr>
              <w:t>City/State/Zip:</w:t>
            </w:r>
          </w:p>
        </w:tc>
        <w:tc>
          <w:tcPr>
            <w:tcW w:w="7418" w:type="dxa"/>
            <w:gridSpan w:val="5"/>
          </w:tcPr>
          <w:p w14:paraId="0AC92A67" w14:textId="77777777" w:rsidR="004620F3" w:rsidRPr="00B67497" w:rsidRDefault="004620F3" w:rsidP="004620F3">
            <w:pPr>
              <w:rPr>
                <w:b/>
              </w:rPr>
            </w:pPr>
          </w:p>
        </w:tc>
      </w:tr>
      <w:tr w:rsidR="004620F3" w:rsidRPr="00B67497" w14:paraId="71EDDA6B" w14:textId="77777777" w:rsidTr="002D0887">
        <w:trPr>
          <w:trHeight w:val="389"/>
        </w:trPr>
        <w:tc>
          <w:tcPr>
            <w:tcW w:w="2657" w:type="dxa"/>
            <w:gridSpan w:val="2"/>
            <w:shd w:val="clear" w:color="auto" w:fill="B8CCE4" w:themeFill="accent1" w:themeFillTint="66"/>
          </w:tcPr>
          <w:p w14:paraId="75EE39C3" w14:textId="77777777" w:rsidR="004620F3" w:rsidRPr="00B67497" w:rsidRDefault="004620F3" w:rsidP="00890578">
            <w:pPr>
              <w:ind w:left="0" w:firstLine="0"/>
              <w:rPr>
                <w:b/>
              </w:rPr>
            </w:pPr>
            <w:r w:rsidRPr="00B67497">
              <w:rPr>
                <w:b/>
              </w:rPr>
              <w:t>Vendor Tax Filing Type with IRS (check one):</w:t>
            </w:r>
          </w:p>
        </w:tc>
        <w:tc>
          <w:tcPr>
            <w:tcW w:w="7418" w:type="dxa"/>
            <w:gridSpan w:val="5"/>
          </w:tcPr>
          <w:p w14:paraId="4F2AE713" w14:textId="77777777" w:rsidR="00F151EE" w:rsidRDefault="008C3C41" w:rsidP="004620F3">
            <w:pPr>
              <w:rPr>
                <w:bCs/>
                <w:sz w:val="20"/>
              </w:rPr>
            </w:pPr>
            <w:sdt>
              <w:sdtPr>
                <w:rPr>
                  <w:bCs/>
                  <w:sz w:val="20"/>
                </w:rPr>
                <w:id w:val="-1391801326"/>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Corporation      </w:t>
            </w:r>
            <w:sdt>
              <w:sdtPr>
                <w:rPr>
                  <w:bCs/>
                  <w:sz w:val="20"/>
                </w:rPr>
                <w:id w:val="734669130"/>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Individual      </w:t>
            </w:r>
            <w:sdt>
              <w:sdtPr>
                <w:rPr>
                  <w:bCs/>
                  <w:sz w:val="20"/>
                </w:rPr>
                <w:id w:val="1086114376"/>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State/Local Government      </w:t>
            </w:r>
            <w:sdt>
              <w:sdtPr>
                <w:rPr>
                  <w:bCs/>
                  <w:sz w:val="20"/>
                </w:rPr>
                <w:id w:val="-1795054339"/>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Partnership             </w:t>
            </w:r>
          </w:p>
          <w:p w14:paraId="3BEF99D8" w14:textId="77777777" w:rsidR="004620F3" w:rsidRPr="00B67497" w:rsidRDefault="008C3C41" w:rsidP="004620F3">
            <w:pPr>
              <w:rPr>
                <w:b/>
              </w:rPr>
            </w:pPr>
            <w:sdt>
              <w:sdtPr>
                <w:rPr>
                  <w:bCs/>
                  <w:sz w:val="20"/>
                </w:rPr>
                <w:id w:val="-764993793"/>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Sole Proprietor      </w:t>
            </w:r>
            <w:sdt>
              <w:sdtPr>
                <w:rPr>
                  <w:bCs/>
                  <w:sz w:val="20"/>
                </w:rPr>
                <w:id w:val="2093507700"/>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IRS Tax-Exempt</w:t>
            </w:r>
          </w:p>
        </w:tc>
      </w:tr>
      <w:tr w:rsidR="00B62959" w:rsidRPr="00B67497" w14:paraId="00AD58AA" w14:textId="77777777" w:rsidTr="002D0887">
        <w:trPr>
          <w:trHeight w:val="389"/>
        </w:trPr>
        <w:tc>
          <w:tcPr>
            <w:tcW w:w="2657" w:type="dxa"/>
            <w:gridSpan w:val="2"/>
            <w:shd w:val="clear" w:color="auto" w:fill="B8CCE4" w:themeFill="accent1" w:themeFillTint="66"/>
          </w:tcPr>
          <w:p w14:paraId="4CE12ABD" w14:textId="77777777" w:rsidR="00B62959" w:rsidRPr="00B67497" w:rsidRDefault="00B62959" w:rsidP="00B62959">
            <w:pPr>
              <w:ind w:left="0" w:firstLine="0"/>
              <w:jc w:val="left"/>
              <w:rPr>
                <w:b/>
              </w:rPr>
            </w:pPr>
            <w:r>
              <w:rPr>
                <w:b/>
                <w:bCs/>
                <w:color w:val="000000"/>
              </w:rPr>
              <w:t>What date did the vendor’s organization begin operation?</w:t>
            </w:r>
          </w:p>
        </w:tc>
        <w:tc>
          <w:tcPr>
            <w:tcW w:w="7418" w:type="dxa"/>
            <w:gridSpan w:val="5"/>
          </w:tcPr>
          <w:p w14:paraId="753175D7" w14:textId="77777777" w:rsidR="00B62959" w:rsidRPr="00280D5C" w:rsidRDefault="00B62959" w:rsidP="00B62959">
            <w:pPr>
              <w:spacing w:before="120"/>
            </w:pPr>
            <w:r w:rsidRPr="00280D5C">
              <w:t xml:space="preserve">Date: </w:t>
            </w:r>
            <w:r w:rsidRPr="00280D5C">
              <w:rPr>
                <w:bCs/>
              </w:rPr>
              <w:fldChar w:fldCharType="begin">
                <w:ffData>
                  <w:name w:val="Text2"/>
                  <w:enabled/>
                  <w:calcOnExit w:val="0"/>
                  <w:textInput>
                    <w:maxLength w:val="2"/>
                    <w:format w:val=" "/>
                  </w:textInput>
                </w:ffData>
              </w:fldChar>
            </w:r>
            <w:bookmarkStart w:id="6" w:name="Text2"/>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rPr>
              <w:fldChar w:fldCharType="end"/>
            </w:r>
            <w:bookmarkEnd w:id="6"/>
            <w:r w:rsidRPr="00280D5C">
              <w:t>/</w:t>
            </w:r>
            <w:r w:rsidRPr="00280D5C">
              <w:rPr>
                <w:bCs/>
              </w:rPr>
              <w:fldChar w:fldCharType="begin">
                <w:ffData>
                  <w:name w:val="Text2"/>
                  <w:enabled/>
                  <w:calcOnExit w:val="0"/>
                  <w:textInput>
                    <w:maxLength w:val="2"/>
                    <w:format w:val=" "/>
                  </w:textInput>
                </w:ffData>
              </w:fldChar>
            </w:r>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rPr>
              <w:fldChar w:fldCharType="end"/>
            </w:r>
            <w:r w:rsidRPr="00280D5C">
              <w:t>/</w:t>
            </w:r>
            <w:r w:rsidRPr="00280D5C">
              <w:rPr>
                <w:bCs/>
              </w:rPr>
              <w:fldChar w:fldCharType="begin">
                <w:ffData>
                  <w:name w:val=""/>
                  <w:enabled/>
                  <w:calcOnExit w:val="0"/>
                  <w:textInput>
                    <w:maxLength w:val="4"/>
                    <w:format w:val=" "/>
                  </w:textInput>
                </w:ffData>
              </w:fldChar>
            </w:r>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noProof/>
              </w:rPr>
              <w:t> </w:t>
            </w:r>
            <w:r w:rsidRPr="00280D5C">
              <w:rPr>
                <w:bCs/>
                <w:noProof/>
              </w:rPr>
              <w:t> </w:t>
            </w:r>
            <w:r w:rsidRPr="00280D5C">
              <w:rPr>
                <w:bCs/>
              </w:rPr>
              <w:fldChar w:fldCharType="end"/>
            </w:r>
          </w:p>
          <w:p w14:paraId="0582A980" w14:textId="77777777" w:rsidR="00B62959" w:rsidRPr="00280D5C" w:rsidRDefault="00B62959" w:rsidP="00B62959">
            <w:pPr>
              <w:ind w:hanging="341"/>
              <w:rPr>
                <w:bCs/>
              </w:rPr>
            </w:pPr>
            <w:r w:rsidRPr="00280D5C">
              <w:t>MM/DD/YYYY</w:t>
            </w:r>
          </w:p>
        </w:tc>
      </w:tr>
    </w:tbl>
    <w:p w14:paraId="152F17F9" w14:textId="77777777" w:rsidR="004620F3" w:rsidRPr="004620F3" w:rsidRDefault="004620F3" w:rsidP="004620F3">
      <w:pPr>
        <w:rPr>
          <w:b/>
        </w:rPr>
      </w:pPr>
    </w:p>
    <w:p w14:paraId="4AB7775C" w14:textId="77777777" w:rsidR="004620F3" w:rsidRPr="004620F3" w:rsidRDefault="004620F3" w:rsidP="004620F3">
      <w:r w:rsidRPr="004620F3">
        <w:rPr>
          <w:i/>
        </w:rPr>
        <w:t xml:space="preserve">I am authorized to submit a proposal to the State of Missouri in response to the RFP on behalf of my organization, to provide the products and/or services at the prices submitted.  The information provided as my organization’s response is true and accurate. The vendor agrees that when a Notice of Award is signed and issued by an authorized official of the State of Missouri, a binding contract shall exist between the vendor and the State of Missouri, as defined in section 4.1.  </w:t>
      </w:r>
      <w:r w:rsidRPr="00B67497">
        <w:rPr>
          <w:i/>
        </w:rPr>
        <w:t xml:space="preserve">By signing below, the vendor hereby declares understanding, agreement and certification of compliance to provide the items and/or services, at the prices quoted, in accordance with all terms and conditions, requirements, and specifications of the original RFP and any previously issued RFP </w:t>
      </w:r>
      <w:r w:rsidR="00721ED8">
        <w:rPr>
          <w:i/>
        </w:rPr>
        <w:t>amendment</w:t>
      </w:r>
      <w:r w:rsidRPr="00B67497">
        <w:rPr>
          <w:i/>
        </w:rPr>
        <w:t>s.</w:t>
      </w:r>
      <w:r w:rsidRPr="004620F3">
        <w:t xml:space="preserve">  </w:t>
      </w:r>
    </w:p>
    <w:p w14:paraId="7B6AE9D6" w14:textId="77777777" w:rsidR="004620F3" w:rsidRPr="004620F3" w:rsidRDefault="004620F3" w:rsidP="004620F3">
      <w:pPr>
        <w:rPr>
          <w:i/>
        </w:rPr>
      </w:pPr>
    </w:p>
    <w:p w14:paraId="4F999DFE" w14:textId="77777777" w:rsidR="004620F3" w:rsidRPr="004620F3" w:rsidRDefault="004620F3" w:rsidP="004620F3">
      <w:pPr>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5024"/>
        <w:gridCol w:w="5026"/>
      </w:tblGrid>
      <w:tr w:rsidR="004620F3" w:rsidRPr="004620F3" w14:paraId="640E82CC" w14:textId="77777777" w:rsidTr="004620F3">
        <w:trPr>
          <w:cantSplit/>
          <w:trHeight w:val="720"/>
        </w:trPr>
        <w:tc>
          <w:tcPr>
            <w:tcW w:w="5024" w:type="dxa"/>
          </w:tcPr>
          <w:p w14:paraId="534EFECD" w14:textId="77777777" w:rsidR="004620F3" w:rsidRPr="004620F3" w:rsidRDefault="004620F3" w:rsidP="004620F3">
            <w:pPr>
              <w:rPr>
                <w:b/>
                <w:sz w:val="20"/>
              </w:rPr>
            </w:pPr>
            <w:r w:rsidRPr="004620F3">
              <w:rPr>
                <w:b/>
                <w:sz w:val="20"/>
              </w:rPr>
              <w:t>Authorized Signature</w:t>
            </w:r>
          </w:p>
        </w:tc>
        <w:tc>
          <w:tcPr>
            <w:tcW w:w="5026" w:type="dxa"/>
          </w:tcPr>
          <w:p w14:paraId="1891DD09" w14:textId="77777777" w:rsidR="004620F3" w:rsidRPr="004620F3" w:rsidRDefault="004620F3" w:rsidP="004620F3">
            <w:pPr>
              <w:tabs>
                <w:tab w:val="left" w:pos="1830"/>
              </w:tabs>
              <w:rPr>
                <w:b/>
                <w:sz w:val="20"/>
              </w:rPr>
            </w:pPr>
            <w:r w:rsidRPr="004620F3">
              <w:rPr>
                <w:b/>
                <w:sz w:val="20"/>
              </w:rPr>
              <w:t>Date</w:t>
            </w:r>
          </w:p>
          <w:p w14:paraId="2ED95E97" w14:textId="77777777" w:rsidR="004620F3" w:rsidRPr="004620F3" w:rsidRDefault="004620F3" w:rsidP="004620F3">
            <w:pPr>
              <w:tabs>
                <w:tab w:val="left" w:pos="1830"/>
              </w:tabs>
              <w:rPr>
                <w:bCs/>
                <w:sz w:val="20"/>
              </w:rPr>
            </w:pPr>
            <w:r w:rsidRPr="004620F3">
              <w:rPr>
                <w:bCs/>
                <w:sz w:val="20"/>
              </w:rPr>
              <w:fldChar w:fldCharType="begin"/>
            </w:r>
            <w:r w:rsidRPr="004620F3">
              <w:rPr>
                <w:bCs/>
                <w:sz w:val="20"/>
              </w:rPr>
              <w:instrText xml:space="preserve"> FORMTEXT </w:instrText>
            </w:r>
            <w:r w:rsidR="008C3C41">
              <w:rPr>
                <w:bCs/>
                <w:sz w:val="20"/>
              </w:rPr>
              <w:fldChar w:fldCharType="separate"/>
            </w:r>
            <w:r w:rsidRPr="004620F3">
              <w:rPr>
                <w:bCs/>
                <w:sz w:val="20"/>
              </w:rPr>
              <w:fldChar w:fldCharType="end"/>
            </w:r>
          </w:p>
        </w:tc>
      </w:tr>
      <w:tr w:rsidR="004620F3" w:rsidRPr="004620F3" w14:paraId="50832A20" w14:textId="77777777" w:rsidTr="004620F3">
        <w:trPr>
          <w:cantSplit/>
          <w:trHeight w:val="720"/>
        </w:trPr>
        <w:tc>
          <w:tcPr>
            <w:tcW w:w="5024" w:type="dxa"/>
          </w:tcPr>
          <w:p w14:paraId="1BBCB1F1" w14:textId="77777777" w:rsidR="004620F3" w:rsidRPr="004620F3" w:rsidRDefault="004620F3" w:rsidP="004620F3">
            <w:pPr>
              <w:rPr>
                <w:b/>
                <w:sz w:val="20"/>
              </w:rPr>
            </w:pPr>
            <w:r w:rsidRPr="004620F3">
              <w:rPr>
                <w:b/>
                <w:sz w:val="20"/>
              </w:rPr>
              <w:t>Printed Name</w:t>
            </w:r>
          </w:p>
          <w:p w14:paraId="31031842" w14:textId="77777777" w:rsidR="004620F3" w:rsidRPr="004620F3" w:rsidRDefault="004620F3" w:rsidP="004620F3">
            <w:pPr>
              <w:rPr>
                <w:bCs/>
                <w:sz w:val="20"/>
              </w:rPr>
            </w:pPr>
            <w:r w:rsidRPr="004620F3">
              <w:rPr>
                <w:bCs/>
                <w:sz w:val="20"/>
              </w:rPr>
              <w:fldChar w:fldCharType="begin"/>
            </w:r>
            <w:r w:rsidRPr="004620F3">
              <w:rPr>
                <w:bCs/>
                <w:sz w:val="20"/>
              </w:rPr>
              <w:instrText xml:space="preserve"> FORMTEXT </w:instrText>
            </w:r>
            <w:r w:rsidR="008C3C41">
              <w:rPr>
                <w:bCs/>
                <w:sz w:val="20"/>
              </w:rPr>
              <w:fldChar w:fldCharType="separate"/>
            </w:r>
            <w:r w:rsidRPr="004620F3">
              <w:rPr>
                <w:bCs/>
                <w:sz w:val="20"/>
              </w:rPr>
              <w:fldChar w:fldCharType="end"/>
            </w:r>
          </w:p>
        </w:tc>
        <w:tc>
          <w:tcPr>
            <w:tcW w:w="5026" w:type="dxa"/>
          </w:tcPr>
          <w:p w14:paraId="5EC66E2C" w14:textId="77777777" w:rsidR="004620F3" w:rsidRPr="004620F3" w:rsidRDefault="004620F3" w:rsidP="004620F3">
            <w:pPr>
              <w:rPr>
                <w:b/>
                <w:sz w:val="20"/>
              </w:rPr>
            </w:pPr>
            <w:r w:rsidRPr="004620F3">
              <w:rPr>
                <w:b/>
                <w:sz w:val="20"/>
              </w:rPr>
              <w:t>Title</w:t>
            </w:r>
          </w:p>
          <w:p w14:paraId="7D7D71C9" w14:textId="77777777" w:rsidR="004620F3" w:rsidRPr="004620F3" w:rsidRDefault="004620F3" w:rsidP="004620F3">
            <w:pPr>
              <w:rPr>
                <w:bCs/>
                <w:sz w:val="20"/>
              </w:rPr>
            </w:pPr>
            <w:r w:rsidRPr="004620F3">
              <w:rPr>
                <w:bCs/>
                <w:sz w:val="20"/>
              </w:rPr>
              <w:fldChar w:fldCharType="begin"/>
            </w:r>
            <w:r w:rsidRPr="004620F3">
              <w:rPr>
                <w:bCs/>
                <w:sz w:val="20"/>
              </w:rPr>
              <w:instrText xml:space="preserve"> FORMTEXT </w:instrText>
            </w:r>
            <w:r w:rsidR="008C3C41">
              <w:rPr>
                <w:bCs/>
                <w:sz w:val="20"/>
              </w:rPr>
              <w:fldChar w:fldCharType="separate"/>
            </w:r>
            <w:r w:rsidRPr="004620F3">
              <w:rPr>
                <w:bCs/>
                <w:sz w:val="20"/>
              </w:rPr>
              <w:fldChar w:fldCharType="end"/>
            </w:r>
          </w:p>
        </w:tc>
      </w:tr>
    </w:tbl>
    <w:p w14:paraId="52F3DC13" w14:textId="77777777" w:rsidR="004620F3" w:rsidRPr="004620F3" w:rsidRDefault="004620F3" w:rsidP="004620F3">
      <w:pPr>
        <w:rPr>
          <w:b/>
        </w:rPr>
      </w:pPr>
    </w:p>
    <w:p w14:paraId="704EA58F" w14:textId="77777777" w:rsidR="004620F3" w:rsidRPr="004620F3" w:rsidRDefault="004620F3" w:rsidP="004620F3">
      <w:r w:rsidRPr="004620F3">
        <w:br w:type="page"/>
      </w:r>
    </w:p>
    <w:p w14:paraId="143244EE" w14:textId="77777777" w:rsidR="004620F3" w:rsidRPr="004620F3" w:rsidRDefault="004620F3" w:rsidP="004620F3">
      <w:pPr>
        <w:ind w:left="720" w:hanging="720"/>
        <w:outlineLvl w:val="0"/>
        <w:rPr>
          <w:b/>
          <w:caps/>
          <w:kern w:val="28"/>
        </w:rPr>
      </w:pPr>
      <w:r w:rsidRPr="004620F3">
        <w:rPr>
          <w:rFonts w:eastAsiaTheme="minorHAnsi"/>
          <w:b/>
          <w:caps/>
          <w:kern w:val="28"/>
        </w:rPr>
        <w:t xml:space="preserve">Exhibit </w:t>
      </w:r>
      <w:r w:rsidRPr="004620F3">
        <w:rPr>
          <w:b/>
          <w:caps/>
          <w:kern w:val="28"/>
        </w:rPr>
        <w:t>B,</w:t>
      </w:r>
      <w:r w:rsidRPr="004620F3">
        <w:rPr>
          <w:caps/>
          <w:kern w:val="28"/>
        </w:rPr>
        <w:t xml:space="preserve"> </w:t>
      </w:r>
      <w:r w:rsidRPr="004620F3">
        <w:rPr>
          <w:b/>
          <w:caps/>
          <w:kern w:val="28"/>
        </w:rPr>
        <w:t>Proposal Submittal Checklist</w:t>
      </w:r>
    </w:p>
    <w:p w14:paraId="678B1A2D" w14:textId="77777777" w:rsidR="004620F3" w:rsidRPr="004620F3" w:rsidRDefault="004620F3" w:rsidP="004620F3">
      <w:pPr>
        <w:outlineLvl w:val="1"/>
        <w:rPr>
          <w:b/>
          <w:sz w:val="18"/>
        </w:rPr>
      </w:pPr>
    </w:p>
    <w:p w14:paraId="5E7827A2" w14:textId="77777777" w:rsidR="004620F3" w:rsidRPr="004620F3" w:rsidRDefault="004620F3" w:rsidP="004620F3">
      <w:pPr>
        <w:pBdr>
          <w:top w:val="single" w:sz="36" w:space="1" w:color="auto"/>
        </w:pBdr>
        <w:jc w:val="center"/>
        <w:outlineLvl w:val="1"/>
        <w:rPr>
          <w:b/>
          <w:sz w:val="16"/>
        </w:rPr>
      </w:pPr>
    </w:p>
    <w:p w14:paraId="42955249" w14:textId="77777777" w:rsidR="00732074" w:rsidRPr="00F44D89" w:rsidRDefault="00732074" w:rsidP="00732074">
      <w:pPr>
        <w:outlineLvl w:val="2"/>
      </w:pPr>
      <w:r w:rsidRPr="00F44D89">
        <w:t>The following table is provided to assist the vendor in completing their proposal.  It is the vendor’s sole responsibility to ensure that all mandatory requirements are met and that their proposal</w:t>
      </w:r>
      <w:r>
        <w:t>,</w:t>
      </w:r>
      <w:r w:rsidRPr="00F44D89">
        <w:t xml:space="preserve"> including all exhibits</w:t>
      </w:r>
      <w:r>
        <w:t>,</w:t>
      </w:r>
      <w:r w:rsidRPr="00F44D89">
        <w:t xml:space="preserve"> are properly completed and submitted with the</w:t>
      </w:r>
      <w:r>
        <w:t>ir</w:t>
      </w:r>
      <w:r w:rsidRPr="00F44D89">
        <w:t xml:space="preserve"> proposal.  The vendor </w:t>
      </w:r>
      <w:r>
        <w:t>may want to check the Task Complete boxes to ensure that each of these items are completed and/or submitted with the vendor’s response.</w:t>
      </w:r>
      <w:r w:rsidRPr="00F44D89">
        <w:t xml:space="preserve"> </w:t>
      </w:r>
    </w:p>
    <w:p w14:paraId="75828B97" w14:textId="77777777" w:rsidR="004620F3" w:rsidRPr="004620F3" w:rsidRDefault="004620F3" w:rsidP="004620F3"/>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8358"/>
        <w:gridCol w:w="1121"/>
      </w:tblGrid>
      <w:tr w:rsidR="004620F3" w:rsidRPr="004620F3" w14:paraId="680F4A86" w14:textId="77777777" w:rsidTr="002D0887">
        <w:trPr>
          <w:cantSplit/>
          <w:tblHeader/>
        </w:trPr>
        <w:tc>
          <w:tcPr>
            <w:tcW w:w="606" w:type="dxa"/>
            <w:shd w:val="clear" w:color="auto" w:fill="B8CCE4" w:themeFill="accent1" w:themeFillTint="66"/>
          </w:tcPr>
          <w:p w14:paraId="2C320E3A" w14:textId="77777777" w:rsidR="004620F3" w:rsidRPr="004620F3" w:rsidRDefault="004620F3" w:rsidP="004620F3">
            <w:pPr>
              <w:outlineLvl w:val="2"/>
            </w:pPr>
            <w:r w:rsidRPr="004620F3">
              <w:br w:type="page"/>
            </w:r>
          </w:p>
          <w:p w14:paraId="17588FFA" w14:textId="77777777" w:rsidR="004620F3" w:rsidRPr="004620F3" w:rsidRDefault="004620F3" w:rsidP="004620F3">
            <w:pPr>
              <w:outlineLvl w:val="2"/>
            </w:pPr>
          </w:p>
          <w:p w14:paraId="3B98398B" w14:textId="77777777" w:rsidR="004620F3" w:rsidRPr="004620F3" w:rsidRDefault="004620F3" w:rsidP="004620F3">
            <w:pPr>
              <w:outlineLvl w:val="2"/>
            </w:pPr>
            <w:r w:rsidRPr="004620F3">
              <w:t>No.</w:t>
            </w:r>
          </w:p>
        </w:tc>
        <w:tc>
          <w:tcPr>
            <w:tcW w:w="8358" w:type="dxa"/>
            <w:shd w:val="clear" w:color="auto" w:fill="B8CCE4" w:themeFill="accent1" w:themeFillTint="66"/>
          </w:tcPr>
          <w:p w14:paraId="59E46D86" w14:textId="77777777" w:rsidR="004620F3" w:rsidRPr="004620F3" w:rsidRDefault="004620F3" w:rsidP="004620F3">
            <w:pPr>
              <w:outlineLvl w:val="2"/>
            </w:pPr>
            <w:r w:rsidRPr="004620F3">
              <w:rPr>
                <w:b/>
              </w:rPr>
              <w:t xml:space="preserve">Description – </w:t>
            </w:r>
            <w:r w:rsidRPr="004620F3">
              <w:t>While not all documents/items listed below are mandatory in submitting a responsive proposal,</w:t>
            </w:r>
            <w:r w:rsidRPr="004620F3">
              <w:rPr>
                <w:b/>
              </w:rPr>
              <w:t xml:space="preserve"> </w:t>
            </w:r>
            <w:r w:rsidRPr="004620F3">
              <w:t xml:space="preserve">failure to provide adequate information to completely address the specified evaluation criteria may at least result in minimal subjective consideration and may result in </w:t>
            </w:r>
            <w:r w:rsidRPr="004620F3">
              <w:rPr>
                <w:u w:val="single"/>
              </w:rPr>
              <w:t>rejection</w:t>
            </w:r>
            <w:r w:rsidRPr="004620F3">
              <w:t xml:space="preserve"> of the vendor’s response.</w:t>
            </w:r>
          </w:p>
        </w:tc>
        <w:tc>
          <w:tcPr>
            <w:tcW w:w="1121" w:type="dxa"/>
            <w:shd w:val="clear" w:color="auto" w:fill="B8CCE4" w:themeFill="accent1" w:themeFillTint="66"/>
          </w:tcPr>
          <w:p w14:paraId="2B4A9A54" w14:textId="77777777" w:rsidR="004620F3" w:rsidRPr="004620F3" w:rsidRDefault="004620F3" w:rsidP="004620F3">
            <w:pPr>
              <w:outlineLvl w:val="2"/>
              <w:rPr>
                <w:b/>
              </w:rPr>
            </w:pPr>
            <w:r w:rsidRPr="004620F3">
              <w:rPr>
                <w:b/>
              </w:rPr>
              <w:t>Task Complete</w:t>
            </w:r>
          </w:p>
        </w:tc>
      </w:tr>
      <w:tr w:rsidR="00732074" w:rsidRPr="004620F3" w14:paraId="0A8AB0A7" w14:textId="77777777" w:rsidTr="004620F3">
        <w:trPr>
          <w:cantSplit/>
        </w:trPr>
        <w:tc>
          <w:tcPr>
            <w:tcW w:w="606" w:type="dxa"/>
            <w:shd w:val="clear" w:color="auto" w:fill="auto"/>
          </w:tcPr>
          <w:p w14:paraId="2DAAF7DC" w14:textId="77777777" w:rsidR="00732074" w:rsidRPr="004620F3" w:rsidRDefault="00732074" w:rsidP="00732074">
            <w:pPr>
              <w:outlineLvl w:val="2"/>
            </w:pPr>
            <w:r w:rsidRPr="004620F3">
              <w:t>1.</w:t>
            </w:r>
          </w:p>
        </w:tc>
        <w:tc>
          <w:tcPr>
            <w:tcW w:w="8358" w:type="dxa"/>
            <w:shd w:val="clear" w:color="auto" w:fill="auto"/>
          </w:tcPr>
          <w:p w14:paraId="12F36C18" w14:textId="77777777" w:rsidR="00732074" w:rsidRPr="004620F3" w:rsidRDefault="00732074" w:rsidP="00732074">
            <w:pPr>
              <w:outlineLvl w:val="2"/>
            </w:pPr>
            <w:r w:rsidRPr="00F44D89">
              <w:t xml:space="preserve">Complete and sign </w:t>
            </w:r>
            <w:r w:rsidRPr="00F44D89">
              <w:rPr>
                <w:rFonts w:eastAsiaTheme="minorHAnsi"/>
                <w:b/>
              </w:rPr>
              <w:t xml:space="preserve">Exhibit </w:t>
            </w:r>
            <w:r>
              <w:rPr>
                <w:b/>
              </w:rPr>
              <w:t>A</w:t>
            </w:r>
            <w:r w:rsidRPr="00F44D89">
              <w:rPr>
                <w:b/>
              </w:rPr>
              <w:t>, Proposal Signature Page</w:t>
            </w:r>
            <w:r>
              <w:rPr>
                <w:b/>
              </w:rPr>
              <w:t>.</w:t>
            </w:r>
            <w:r w:rsidRPr="00F44D89">
              <w:t xml:space="preserve"> </w:t>
            </w:r>
          </w:p>
        </w:tc>
        <w:tc>
          <w:tcPr>
            <w:tcW w:w="1121" w:type="dxa"/>
          </w:tcPr>
          <w:p w14:paraId="1F869EE6" w14:textId="77777777" w:rsidR="00732074" w:rsidRPr="004620F3" w:rsidRDefault="008C3C41" w:rsidP="00732074">
            <w:pPr>
              <w:jc w:val="center"/>
              <w:outlineLvl w:val="2"/>
            </w:pPr>
            <w:sdt>
              <w:sdtPr>
                <w:id w:val="1456220832"/>
                <w14:checkbox>
                  <w14:checked w14:val="0"/>
                  <w14:checkedState w14:val="2612" w14:font="MS Gothic"/>
                  <w14:uncheckedState w14:val="2610" w14:font="MS Gothic"/>
                </w14:checkbox>
              </w:sdtPr>
              <w:sdtEndPr/>
              <w:sdtContent>
                <w:r w:rsidR="00CC0052">
                  <w:rPr>
                    <w:rFonts w:ascii="MS Gothic" w:eastAsia="MS Gothic" w:hAnsi="MS Gothic" w:hint="eastAsia"/>
                  </w:rPr>
                  <w:t>☐</w:t>
                </w:r>
              </w:sdtContent>
            </w:sdt>
          </w:p>
        </w:tc>
      </w:tr>
      <w:tr w:rsidR="00732074" w:rsidRPr="004620F3" w14:paraId="4DF1F3F2" w14:textId="77777777" w:rsidTr="004620F3">
        <w:trPr>
          <w:cantSplit/>
        </w:trPr>
        <w:tc>
          <w:tcPr>
            <w:tcW w:w="606" w:type="dxa"/>
            <w:shd w:val="clear" w:color="auto" w:fill="auto"/>
          </w:tcPr>
          <w:p w14:paraId="05A7BB02" w14:textId="77777777" w:rsidR="00732074" w:rsidRPr="004620F3" w:rsidRDefault="00732074" w:rsidP="00732074">
            <w:pPr>
              <w:outlineLvl w:val="2"/>
            </w:pPr>
            <w:r>
              <w:t>2</w:t>
            </w:r>
            <w:r w:rsidRPr="004620F3">
              <w:t>.</w:t>
            </w:r>
          </w:p>
        </w:tc>
        <w:tc>
          <w:tcPr>
            <w:tcW w:w="8358" w:type="dxa"/>
            <w:shd w:val="clear" w:color="auto" w:fill="auto"/>
          </w:tcPr>
          <w:p w14:paraId="0EBDE205" w14:textId="77777777" w:rsidR="00732074" w:rsidRPr="004620F3" w:rsidRDefault="00732074" w:rsidP="00732074">
            <w:pPr>
              <w:outlineLvl w:val="2"/>
            </w:pPr>
            <w:r>
              <w:t>Complete all pricing required</w:t>
            </w:r>
            <w:r w:rsidRPr="00F44D89">
              <w:t xml:space="preserve"> on </w:t>
            </w:r>
            <w:r w:rsidRPr="00F44D89">
              <w:rPr>
                <w:rFonts w:eastAsiaTheme="minorHAnsi"/>
                <w:b/>
              </w:rPr>
              <w:t xml:space="preserve">Exhibit </w:t>
            </w:r>
            <w:r>
              <w:rPr>
                <w:b/>
              </w:rPr>
              <w:t>C</w:t>
            </w:r>
            <w:r w:rsidRPr="00F44D89">
              <w:rPr>
                <w:b/>
              </w:rPr>
              <w:t>, Pricing Page</w:t>
            </w:r>
            <w:r>
              <w:rPr>
                <w:b/>
              </w:rPr>
              <w:t>(</w:t>
            </w:r>
            <w:r w:rsidRPr="00F44D89">
              <w:rPr>
                <w:b/>
              </w:rPr>
              <w:t>s</w:t>
            </w:r>
            <w:r>
              <w:rPr>
                <w:b/>
              </w:rPr>
              <w:t>).</w:t>
            </w:r>
          </w:p>
        </w:tc>
        <w:tc>
          <w:tcPr>
            <w:tcW w:w="1121" w:type="dxa"/>
          </w:tcPr>
          <w:p w14:paraId="25948653" w14:textId="77777777" w:rsidR="00732074" w:rsidRPr="004620F3" w:rsidRDefault="008C3C41" w:rsidP="00732074">
            <w:pPr>
              <w:jc w:val="center"/>
              <w:outlineLvl w:val="2"/>
            </w:pPr>
            <w:sdt>
              <w:sdtPr>
                <w:id w:val="826857689"/>
                <w14:checkbox>
                  <w14:checked w14:val="0"/>
                  <w14:checkedState w14:val="2612" w14:font="MS Gothic"/>
                  <w14:uncheckedState w14:val="2610" w14:font="MS Gothic"/>
                </w14:checkbox>
              </w:sdtPr>
              <w:sdtEndPr/>
              <w:sdtContent>
                <w:r w:rsidR="00732074" w:rsidRPr="004620F3">
                  <w:rPr>
                    <w:rFonts w:ascii="Segoe UI Symbol" w:eastAsia="MS Gothic" w:hAnsi="Segoe UI Symbol" w:cs="Segoe UI Symbol"/>
                  </w:rPr>
                  <w:t>☐</w:t>
                </w:r>
              </w:sdtContent>
            </w:sdt>
          </w:p>
        </w:tc>
      </w:tr>
      <w:tr w:rsidR="004620F3" w:rsidRPr="004620F3" w14:paraId="22D86D13" w14:textId="77777777" w:rsidTr="004620F3">
        <w:trPr>
          <w:cantSplit/>
        </w:trPr>
        <w:tc>
          <w:tcPr>
            <w:tcW w:w="606" w:type="dxa"/>
            <w:shd w:val="clear" w:color="auto" w:fill="auto"/>
          </w:tcPr>
          <w:p w14:paraId="7F8EF634" w14:textId="5F5BA2F0" w:rsidR="004620F3" w:rsidRPr="004620F3" w:rsidRDefault="00511132" w:rsidP="004620F3">
            <w:pPr>
              <w:outlineLvl w:val="2"/>
            </w:pPr>
            <w:r>
              <w:t>3</w:t>
            </w:r>
            <w:r w:rsidR="004620F3" w:rsidRPr="004620F3">
              <w:t>.</w:t>
            </w:r>
          </w:p>
        </w:tc>
        <w:tc>
          <w:tcPr>
            <w:tcW w:w="8358" w:type="dxa"/>
            <w:shd w:val="clear" w:color="auto" w:fill="auto"/>
          </w:tcPr>
          <w:p w14:paraId="2A882EB4" w14:textId="55553D6D" w:rsidR="004620F3" w:rsidRPr="004620F3" w:rsidRDefault="004620F3" w:rsidP="004620F3">
            <w:pPr>
              <w:outlineLvl w:val="2"/>
            </w:pPr>
            <w:r w:rsidRPr="004620F3">
              <w:t xml:space="preserve">Complete </w:t>
            </w:r>
            <w:r w:rsidRPr="004620F3">
              <w:rPr>
                <w:b/>
              </w:rPr>
              <w:t xml:space="preserve">Technical Proposal </w:t>
            </w:r>
            <w:r w:rsidRPr="004620F3">
              <w:rPr>
                <w:rFonts w:eastAsiaTheme="minorHAnsi"/>
                <w:b/>
              </w:rPr>
              <w:t xml:space="preserve">Exhibit </w:t>
            </w:r>
            <w:r w:rsidR="00511132">
              <w:rPr>
                <w:b/>
              </w:rPr>
              <w:t>D</w:t>
            </w:r>
            <w:r w:rsidRPr="004620F3">
              <w:rPr>
                <w:b/>
              </w:rPr>
              <w:t>, Experience of Organization and Past Performance</w:t>
            </w:r>
            <w:r w:rsidR="00732074">
              <w:rPr>
                <w:b/>
              </w:rPr>
              <w:t>.</w:t>
            </w:r>
          </w:p>
        </w:tc>
        <w:tc>
          <w:tcPr>
            <w:tcW w:w="1121" w:type="dxa"/>
          </w:tcPr>
          <w:p w14:paraId="457489D4" w14:textId="77777777" w:rsidR="004620F3" w:rsidRPr="004620F3" w:rsidRDefault="008C3C41" w:rsidP="004620F3">
            <w:pPr>
              <w:jc w:val="center"/>
              <w:outlineLvl w:val="2"/>
            </w:pPr>
            <w:sdt>
              <w:sdtPr>
                <w:id w:val="1467464041"/>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43526BE1" w14:textId="77777777" w:rsidTr="004620F3">
        <w:trPr>
          <w:cantSplit/>
        </w:trPr>
        <w:tc>
          <w:tcPr>
            <w:tcW w:w="606" w:type="dxa"/>
            <w:shd w:val="clear" w:color="auto" w:fill="auto"/>
          </w:tcPr>
          <w:p w14:paraId="63DD2A52" w14:textId="230D8729" w:rsidR="004620F3" w:rsidRPr="004620F3" w:rsidRDefault="00511132" w:rsidP="004620F3">
            <w:pPr>
              <w:outlineLvl w:val="2"/>
            </w:pPr>
            <w:r>
              <w:t>4</w:t>
            </w:r>
            <w:r w:rsidR="004620F3" w:rsidRPr="004620F3">
              <w:t>.</w:t>
            </w:r>
          </w:p>
        </w:tc>
        <w:tc>
          <w:tcPr>
            <w:tcW w:w="8358" w:type="dxa"/>
            <w:shd w:val="clear" w:color="auto" w:fill="auto"/>
          </w:tcPr>
          <w:p w14:paraId="36AD8360" w14:textId="3E61F2E3" w:rsidR="004620F3" w:rsidRPr="003F5453" w:rsidRDefault="004620F3" w:rsidP="004620F3">
            <w:pPr>
              <w:outlineLvl w:val="2"/>
            </w:pPr>
            <w:r w:rsidRPr="003F5453">
              <w:t xml:space="preserve">Complete </w:t>
            </w:r>
            <w:r w:rsidRPr="003F5453">
              <w:rPr>
                <w:b/>
                <w:color w:val="000000"/>
              </w:rPr>
              <w:t>Technical Proposal Exhibit</w:t>
            </w:r>
            <w:r w:rsidRPr="003F5453">
              <w:rPr>
                <w:color w:val="000000"/>
              </w:rPr>
              <w:t xml:space="preserve"> </w:t>
            </w:r>
            <w:r w:rsidR="00511132" w:rsidRPr="003F5453">
              <w:rPr>
                <w:b/>
              </w:rPr>
              <w:t>E</w:t>
            </w:r>
            <w:r w:rsidRPr="003F5453">
              <w:rPr>
                <w:b/>
              </w:rPr>
              <w:t xml:space="preserve">, </w:t>
            </w:r>
            <w:r w:rsidRPr="003F5453">
              <w:rPr>
                <w:b/>
                <w:color w:val="000000"/>
              </w:rPr>
              <w:t>Team Qualifications</w:t>
            </w:r>
            <w:r w:rsidR="00732074" w:rsidRPr="003F5453">
              <w:rPr>
                <w:b/>
                <w:color w:val="000000"/>
              </w:rPr>
              <w:t>.</w:t>
            </w:r>
          </w:p>
        </w:tc>
        <w:tc>
          <w:tcPr>
            <w:tcW w:w="1121" w:type="dxa"/>
          </w:tcPr>
          <w:p w14:paraId="3995CFD2" w14:textId="77777777" w:rsidR="004620F3" w:rsidRPr="004620F3" w:rsidRDefault="008C3C41" w:rsidP="004620F3">
            <w:pPr>
              <w:jc w:val="center"/>
              <w:outlineLvl w:val="2"/>
            </w:pPr>
            <w:sdt>
              <w:sdtPr>
                <w:id w:val="220103590"/>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5D27C25C" w14:textId="77777777" w:rsidTr="004620F3">
        <w:trPr>
          <w:cantSplit/>
        </w:trPr>
        <w:tc>
          <w:tcPr>
            <w:tcW w:w="606" w:type="dxa"/>
            <w:shd w:val="clear" w:color="auto" w:fill="auto"/>
          </w:tcPr>
          <w:p w14:paraId="4C01603E" w14:textId="78CBFF7D" w:rsidR="004620F3" w:rsidRPr="004620F3" w:rsidRDefault="00511132" w:rsidP="004620F3">
            <w:pPr>
              <w:outlineLvl w:val="2"/>
            </w:pPr>
            <w:r>
              <w:t>5</w:t>
            </w:r>
            <w:r w:rsidR="004620F3" w:rsidRPr="004620F3">
              <w:t>.</w:t>
            </w:r>
          </w:p>
        </w:tc>
        <w:tc>
          <w:tcPr>
            <w:tcW w:w="8358" w:type="dxa"/>
            <w:shd w:val="clear" w:color="auto" w:fill="auto"/>
          </w:tcPr>
          <w:p w14:paraId="6BD60BA1" w14:textId="494DC261" w:rsidR="004620F3" w:rsidRPr="003F5453" w:rsidRDefault="004620F3" w:rsidP="004620F3">
            <w:pPr>
              <w:outlineLvl w:val="2"/>
            </w:pPr>
            <w:r w:rsidRPr="003F5453">
              <w:t xml:space="preserve">Complete </w:t>
            </w:r>
            <w:r w:rsidRPr="003F5453">
              <w:rPr>
                <w:b/>
              </w:rPr>
              <w:t xml:space="preserve">Technical Proposal </w:t>
            </w:r>
            <w:r w:rsidRPr="003F5453">
              <w:rPr>
                <w:rFonts w:eastAsiaTheme="minorHAnsi"/>
                <w:b/>
              </w:rPr>
              <w:t xml:space="preserve">Exhibit </w:t>
            </w:r>
            <w:r w:rsidR="00511132" w:rsidRPr="003F5453">
              <w:rPr>
                <w:b/>
              </w:rPr>
              <w:t>F</w:t>
            </w:r>
            <w:r w:rsidRPr="003F5453">
              <w:rPr>
                <w:b/>
              </w:rPr>
              <w:t>, Methodology, Approach</w:t>
            </w:r>
            <w:r w:rsidRPr="003F5453">
              <w:rPr>
                <w:b/>
                <w:color w:val="000000"/>
              </w:rPr>
              <w:t>, Work Plan, and Technical Capabilities Plan</w:t>
            </w:r>
            <w:r w:rsidR="00732074" w:rsidRPr="003F5453">
              <w:rPr>
                <w:b/>
                <w:color w:val="000000"/>
              </w:rPr>
              <w:t>.</w:t>
            </w:r>
          </w:p>
        </w:tc>
        <w:tc>
          <w:tcPr>
            <w:tcW w:w="1121" w:type="dxa"/>
          </w:tcPr>
          <w:p w14:paraId="0D8908EA" w14:textId="77777777" w:rsidR="004620F3" w:rsidRPr="004620F3" w:rsidRDefault="008C3C41" w:rsidP="004620F3">
            <w:pPr>
              <w:jc w:val="center"/>
              <w:outlineLvl w:val="2"/>
            </w:pPr>
            <w:sdt>
              <w:sdtPr>
                <w:id w:val="-1050989385"/>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2113ABAE" w14:textId="77777777" w:rsidTr="004620F3">
        <w:trPr>
          <w:cantSplit/>
        </w:trPr>
        <w:tc>
          <w:tcPr>
            <w:tcW w:w="606" w:type="dxa"/>
            <w:shd w:val="clear" w:color="auto" w:fill="auto"/>
          </w:tcPr>
          <w:p w14:paraId="59583CF4" w14:textId="615CAD73" w:rsidR="004620F3" w:rsidRPr="004620F3" w:rsidRDefault="00511132" w:rsidP="004620F3">
            <w:pPr>
              <w:outlineLvl w:val="2"/>
            </w:pPr>
            <w:r>
              <w:t>6</w:t>
            </w:r>
            <w:r w:rsidR="004620F3" w:rsidRPr="004620F3">
              <w:t>.</w:t>
            </w:r>
          </w:p>
        </w:tc>
        <w:tc>
          <w:tcPr>
            <w:tcW w:w="8358" w:type="dxa"/>
            <w:shd w:val="clear" w:color="auto" w:fill="auto"/>
          </w:tcPr>
          <w:p w14:paraId="29274E4F" w14:textId="36F99116" w:rsidR="004620F3" w:rsidRPr="003F5453" w:rsidRDefault="004620F3" w:rsidP="004620F3">
            <w:pPr>
              <w:outlineLvl w:val="2"/>
            </w:pPr>
            <w:r w:rsidRPr="003F5453">
              <w:t xml:space="preserve">Complete </w:t>
            </w:r>
            <w:r w:rsidRPr="003F5453">
              <w:rPr>
                <w:rFonts w:eastAsiaTheme="minorHAnsi"/>
                <w:b/>
              </w:rPr>
              <w:t xml:space="preserve">Exhibit </w:t>
            </w:r>
            <w:r w:rsidR="00511132" w:rsidRPr="003F5453">
              <w:rPr>
                <w:b/>
              </w:rPr>
              <w:t>G</w:t>
            </w:r>
            <w:r w:rsidRPr="003F5453">
              <w:rPr>
                <w:b/>
              </w:rPr>
              <w:t>, Participation Commitment</w:t>
            </w:r>
            <w:r w:rsidRPr="003F5453">
              <w:t xml:space="preserve"> for any MBE, WBE, Organization for the Blind/Sheltered Workshop, and/or SDVE proposed</w:t>
            </w:r>
            <w:r w:rsidR="00732074" w:rsidRPr="003F5453">
              <w:t>.</w:t>
            </w:r>
          </w:p>
        </w:tc>
        <w:tc>
          <w:tcPr>
            <w:tcW w:w="1121" w:type="dxa"/>
          </w:tcPr>
          <w:p w14:paraId="63F3F53A" w14:textId="77777777" w:rsidR="004620F3" w:rsidRPr="004620F3" w:rsidRDefault="008C3C41" w:rsidP="004620F3">
            <w:pPr>
              <w:jc w:val="center"/>
              <w:outlineLvl w:val="2"/>
            </w:pPr>
            <w:sdt>
              <w:sdtPr>
                <w:id w:val="-576063498"/>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4298FB60" w14:textId="77777777" w:rsidTr="004620F3">
        <w:trPr>
          <w:cantSplit/>
        </w:trPr>
        <w:tc>
          <w:tcPr>
            <w:tcW w:w="606" w:type="dxa"/>
            <w:shd w:val="clear" w:color="auto" w:fill="auto"/>
          </w:tcPr>
          <w:p w14:paraId="0AAE047C" w14:textId="612221BA" w:rsidR="004620F3" w:rsidRPr="004620F3" w:rsidRDefault="00511132" w:rsidP="004620F3">
            <w:pPr>
              <w:outlineLvl w:val="2"/>
            </w:pPr>
            <w:r>
              <w:t>7</w:t>
            </w:r>
            <w:r w:rsidR="004620F3" w:rsidRPr="004620F3">
              <w:t>.</w:t>
            </w:r>
          </w:p>
        </w:tc>
        <w:tc>
          <w:tcPr>
            <w:tcW w:w="8358" w:type="dxa"/>
            <w:shd w:val="clear" w:color="auto" w:fill="auto"/>
          </w:tcPr>
          <w:p w14:paraId="50EECD75" w14:textId="3E1B45F2" w:rsidR="004620F3" w:rsidRPr="004620F3" w:rsidRDefault="004620F3" w:rsidP="004620F3">
            <w:pPr>
              <w:outlineLvl w:val="2"/>
            </w:pPr>
            <w:r w:rsidRPr="004620F3">
              <w:t xml:space="preserve">Complete </w:t>
            </w:r>
            <w:r w:rsidRPr="004620F3">
              <w:rPr>
                <w:rFonts w:eastAsiaTheme="minorHAnsi"/>
                <w:b/>
              </w:rPr>
              <w:t xml:space="preserve">Exhibit </w:t>
            </w:r>
            <w:r w:rsidR="00511132">
              <w:rPr>
                <w:b/>
              </w:rPr>
              <w:t>H</w:t>
            </w:r>
            <w:r w:rsidRPr="004620F3">
              <w:rPr>
                <w:b/>
              </w:rPr>
              <w:t>, Documentation of Intent to Participate</w:t>
            </w:r>
            <w:r w:rsidRPr="004620F3">
              <w:t>, identifying each MBE, WBE, Organization for the Blind/Sheltered</w:t>
            </w:r>
            <w:r w:rsidR="00732074">
              <w:t xml:space="preserve"> Workshop, and/or SDVE proposed.</w:t>
            </w:r>
          </w:p>
        </w:tc>
        <w:tc>
          <w:tcPr>
            <w:tcW w:w="1121" w:type="dxa"/>
          </w:tcPr>
          <w:p w14:paraId="744CD51F" w14:textId="77777777" w:rsidR="004620F3" w:rsidRPr="004620F3" w:rsidRDefault="008C3C41" w:rsidP="004620F3">
            <w:pPr>
              <w:jc w:val="center"/>
              <w:outlineLvl w:val="2"/>
            </w:pPr>
            <w:sdt>
              <w:sdtPr>
                <w:id w:val="-59833079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718C5B71" w14:textId="77777777" w:rsidTr="004620F3">
        <w:trPr>
          <w:cantSplit/>
        </w:trPr>
        <w:tc>
          <w:tcPr>
            <w:tcW w:w="606" w:type="dxa"/>
            <w:shd w:val="clear" w:color="auto" w:fill="auto"/>
          </w:tcPr>
          <w:p w14:paraId="01F0681F" w14:textId="1B7DB530" w:rsidR="004620F3" w:rsidRPr="004620F3" w:rsidRDefault="00511132" w:rsidP="004620F3">
            <w:pPr>
              <w:outlineLvl w:val="2"/>
            </w:pPr>
            <w:r>
              <w:t>8</w:t>
            </w:r>
            <w:r w:rsidR="004620F3" w:rsidRPr="004620F3">
              <w:t>.</w:t>
            </w:r>
          </w:p>
        </w:tc>
        <w:tc>
          <w:tcPr>
            <w:tcW w:w="8358" w:type="dxa"/>
            <w:shd w:val="clear" w:color="auto" w:fill="auto"/>
          </w:tcPr>
          <w:p w14:paraId="7ED7235B" w14:textId="7EC88844" w:rsidR="004620F3" w:rsidRPr="004620F3" w:rsidRDefault="00DF7703" w:rsidP="00DF7703">
            <w:pPr>
              <w:outlineLvl w:val="2"/>
            </w:pPr>
            <w:r w:rsidRPr="004620F3">
              <w:t xml:space="preserve">Complete </w:t>
            </w:r>
            <w:r w:rsidRPr="004620F3">
              <w:rPr>
                <w:b/>
              </w:rPr>
              <w:t xml:space="preserve">Business Compliance Exhibit </w:t>
            </w:r>
            <w:r w:rsidR="00511132">
              <w:rPr>
                <w:b/>
              </w:rPr>
              <w:t>I</w:t>
            </w:r>
            <w:r w:rsidRPr="004620F3">
              <w:rPr>
                <w:b/>
              </w:rPr>
              <w:t xml:space="preserve">, State of Missouri Tax Compliance </w:t>
            </w:r>
            <w:r w:rsidRPr="004620F3">
              <w:t>and attach “Vendor No Tax Due” certificate</w:t>
            </w:r>
            <w:r>
              <w:t>.</w:t>
            </w:r>
          </w:p>
        </w:tc>
        <w:tc>
          <w:tcPr>
            <w:tcW w:w="1121" w:type="dxa"/>
          </w:tcPr>
          <w:p w14:paraId="1E745FCF" w14:textId="77777777" w:rsidR="004620F3" w:rsidRPr="004620F3" w:rsidRDefault="008C3C41" w:rsidP="004620F3">
            <w:pPr>
              <w:jc w:val="center"/>
              <w:outlineLvl w:val="2"/>
            </w:pPr>
            <w:sdt>
              <w:sdtPr>
                <w:id w:val="855312599"/>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1AE52A2D" w14:textId="77777777" w:rsidTr="004620F3">
        <w:trPr>
          <w:cantSplit/>
        </w:trPr>
        <w:tc>
          <w:tcPr>
            <w:tcW w:w="606" w:type="dxa"/>
            <w:shd w:val="clear" w:color="auto" w:fill="auto"/>
          </w:tcPr>
          <w:p w14:paraId="309CF6B0" w14:textId="49DB1CE3" w:rsidR="004620F3" w:rsidRPr="004620F3" w:rsidRDefault="00511132" w:rsidP="00732074">
            <w:pPr>
              <w:outlineLvl w:val="2"/>
            </w:pPr>
            <w:r>
              <w:t>9</w:t>
            </w:r>
            <w:r w:rsidR="004620F3" w:rsidRPr="004620F3">
              <w:t>.</w:t>
            </w:r>
          </w:p>
        </w:tc>
        <w:tc>
          <w:tcPr>
            <w:tcW w:w="8358" w:type="dxa"/>
            <w:shd w:val="clear" w:color="auto" w:fill="auto"/>
          </w:tcPr>
          <w:p w14:paraId="10B08280" w14:textId="706392F5" w:rsidR="004620F3" w:rsidRPr="004620F3" w:rsidRDefault="00DF7703" w:rsidP="004620F3">
            <w:pPr>
              <w:outlineLvl w:val="2"/>
            </w:pPr>
            <w:r w:rsidRPr="004620F3">
              <w:t xml:space="preserve">Complete </w:t>
            </w:r>
            <w:r w:rsidRPr="004620F3">
              <w:rPr>
                <w:b/>
              </w:rPr>
              <w:t xml:space="preserve">Business Compliance Exhibit </w:t>
            </w:r>
            <w:r w:rsidR="00511132">
              <w:rPr>
                <w:b/>
              </w:rPr>
              <w:t>J</w:t>
            </w:r>
            <w:r w:rsidRPr="004620F3">
              <w:rPr>
                <w:b/>
              </w:rPr>
              <w:t>, Registration of Business Name with the Missouri Secretary of State</w:t>
            </w:r>
            <w:r>
              <w:rPr>
                <w:b/>
              </w:rPr>
              <w:t>.</w:t>
            </w:r>
          </w:p>
        </w:tc>
        <w:tc>
          <w:tcPr>
            <w:tcW w:w="1121" w:type="dxa"/>
          </w:tcPr>
          <w:p w14:paraId="5E8B23B1" w14:textId="77777777" w:rsidR="004620F3" w:rsidRPr="004620F3" w:rsidRDefault="008C3C41" w:rsidP="004620F3">
            <w:pPr>
              <w:jc w:val="center"/>
              <w:outlineLvl w:val="2"/>
            </w:pPr>
            <w:sdt>
              <w:sdtPr>
                <w:id w:val="-1217113153"/>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2BC15EF7" w14:textId="77777777" w:rsidTr="004620F3">
        <w:trPr>
          <w:cantSplit/>
        </w:trPr>
        <w:tc>
          <w:tcPr>
            <w:tcW w:w="606" w:type="dxa"/>
            <w:shd w:val="clear" w:color="auto" w:fill="auto"/>
          </w:tcPr>
          <w:p w14:paraId="648FB0E6" w14:textId="12CB5AE7" w:rsidR="004620F3" w:rsidRPr="004620F3" w:rsidRDefault="00732074" w:rsidP="004620F3">
            <w:pPr>
              <w:outlineLvl w:val="2"/>
            </w:pPr>
            <w:r>
              <w:t>1</w:t>
            </w:r>
            <w:r w:rsidR="00511132">
              <w:t>0</w:t>
            </w:r>
            <w:r w:rsidR="004620F3" w:rsidRPr="004620F3">
              <w:t>.</w:t>
            </w:r>
          </w:p>
        </w:tc>
        <w:tc>
          <w:tcPr>
            <w:tcW w:w="8358" w:type="dxa"/>
            <w:shd w:val="clear" w:color="auto" w:fill="auto"/>
          </w:tcPr>
          <w:p w14:paraId="77825C5D" w14:textId="0C17E213" w:rsidR="004620F3" w:rsidRPr="004620F3" w:rsidRDefault="004620F3" w:rsidP="004620F3">
            <w:pPr>
              <w:outlineLvl w:val="2"/>
            </w:pPr>
            <w:r w:rsidRPr="004620F3">
              <w:t xml:space="preserve">Complete and sign </w:t>
            </w:r>
            <w:r w:rsidRPr="004620F3">
              <w:rPr>
                <w:b/>
              </w:rPr>
              <w:t xml:space="preserve">Business Compliance </w:t>
            </w:r>
            <w:r w:rsidRPr="004620F3">
              <w:rPr>
                <w:rFonts w:eastAsiaTheme="minorHAnsi"/>
                <w:b/>
              </w:rPr>
              <w:t xml:space="preserve">Exhibit </w:t>
            </w:r>
            <w:r w:rsidR="00511132">
              <w:rPr>
                <w:b/>
              </w:rPr>
              <w:t>K</w:t>
            </w:r>
            <w:r w:rsidRPr="004620F3">
              <w:rPr>
                <w:b/>
              </w:rPr>
              <w:t>, Business Entity Certification, Enrollment Documentation, and Affidavit of Work Authorization</w:t>
            </w:r>
            <w:r w:rsidRPr="004620F3">
              <w:t xml:space="preserve"> (be sure to complete and return the Affidavit of Work Authorization and the vendor’s E-Verify Memorandum of Understanding, if required)</w:t>
            </w:r>
            <w:r w:rsidR="00732074">
              <w:t>.</w:t>
            </w:r>
            <w:r w:rsidRPr="004620F3">
              <w:t xml:space="preserve"> </w:t>
            </w:r>
          </w:p>
        </w:tc>
        <w:tc>
          <w:tcPr>
            <w:tcW w:w="1121" w:type="dxa"/>
          </w:tcPr>
          <w:p w14:paraId="5F1E62CE" w14:textId="77777777" w:rsidR="004620F3" w:rsidRPr="004620F3" w:rsidRDefault="008C3C41" w:rsidP="004620F3">
            <w:pPr>
              <w:jc w:val="center"/>
              <w:outlineLvl w:val="2"/>
            </w:pPr>
            <w:sdt>
              <w:sdtPr>
                <w:id w:val="-2042968656"/>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44966174" w14:textId="77777777" w:rsidTr="004620F3">
        <w:trPr>
          <w:cantSplit/>
        </w:trPr>
        <w:tc>
          <w:tcPr>
            <w:tcW w:w="606" w:type="dxa"/>
            <w:shd w:val="clear" w:color="auto" w:fill="auto"/>
          </w:tcPr>
          <w:p w14:paraId="3464F350" w14:textId="0A73CB1C" w:rsidR="004620F3" w:rsidRPr="004620F3" w:rsidRDefault="00732074" w:rsidP="004620F3">
            <w:pPr>
              <w:outlineLvl w:val="2"/>
            </w:pPr>
            <w:r>
              <w:t>1</w:t>
            </w:r>
            <w:r w:rsidR="00511132">
              <w:t>1</w:t>
            </w:r>
            <w:r w:rsidR="004620F3" w:rsidRPr="004620F3">
              <w:t>.</w:t>
            </w:r>
          </w:p>
        </w:tc>
        <w:tc>
          <w:tcPr>
            <w:tcW w:w="8358" w:type="dxa"/>
            <w:shd w:val="clear" w:color="auto" w:fill="auto"/>
          </w:tcPr>
          <w:p w14:paraId="1FD705C7" w14:textId="7C7FD047" w:rsidR="004620F3" w:rsidRPr="004620F3" w:rsidRDefault="004620F3" w:rsidP="004620F3">
            <w:pPr>
              <w:outlineLvl w:val="2"/>
              <w:rPr>
                <w:b/>
              </w:rPr>
            </w:pPr>
            <w:r w:rsidRPr="004620F3">
              <w:t xml:space="preserve">Complete and sign </w:t>
            </w:r>
            <w:r w:rsidRPr="004620F3">
              <w:rPr>
                <w:b/>
              </w:rPr>
              <w:t xml:space="preserve">Business Compliance </w:t>
            </w:r>
            <w:r w:rsidRPr="004620F3">
              <w:rPr>
                <w:rFonts w:eastAsiaTheme="minorHAnsi"/>
                <w:b/>
              </w:rPr>
              <w:t xml:space="preserve">Exhibit </w:t>
            </w:r>
            <w:r w:rsidR="00511132">
              <w:rPr>
                <w:b/>
              </w:rPr>
              <w:t>L</w:t>
            </w:r>
            <w:r w:rsidRPr="004620F3">
              <w:rPr>
                <w:b/>
              </w:rPr>
              <w:t>, Anti-Discrimination Against Israel Act Certification</w:t>
            </w:r>
            <w:r w:rsidR="00732074">
              <w:rPr>
                <w:b/>
              </w:rPr>
              <w:t>.</w:t>
            </w:r>
          </w:p>
        </w:tc>
        <w:tc>
          <w:tcPr>
            <w:tcW w:w="1121" w:type="dxa"/>
          </w:tcPr>
          <w:p w14:paraId="1705623C" w14:textId="77777777" w:rsidR="004620F3" w:rsidRPr="004620F3" w:rsidRDefault="008C3C41" w:rsidP="004620F3">
            <w:pPr>
              <w:jc w:val="center"/>
              <w:outlineLvl w:val="2"/>
            </w:pPr>
            <w:sdt>
              <w:sdtPr>
                <w:id w:val="-202623754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5D09F211" w14:textId="77777777" w:rsidTr="004620F3">
        <w:trPr>
          <w:cantSplit/>
        </w:trPr>
        <w:tc>
          <w:tcPr>
            <w:tcW w:w="606" w:type="dxa"/>
            <w:shd w:val="clear" w:color="auto" w:fill="auto"/>
          </w:tcPr>
          <w:p w14:paraId="582567D2" w14:textId="17C2D4FB" w:rsidR="004620F3" w:rsidRPr="004620F3" w:rsidRDefault="00732074" w:rsidP="004620F3">
            <w:pPr>
              <w:outlineLvl w:val="2"/>
            </w:pPr>
            <w:r>
              <w:t>1</w:t>
            </w:r>
            <w:r w:rsidR="00511132">
              <w:t>2</w:t>
            </w:r>
            <w:r w:rsidR="004620F3" w:rsidRPr="004620F3">
              <w:t>.</w:t>
            </w:r>
          </w:p>
        </w:tc>
        <w:tc>
          <w:tcPr>
            <w:tcW w:w="8358" w:type="dxa"/>
            <w:shd w:val="clear" w:color="auto" w:fill="auto"/>
          </w:tcPr>
          <w:p w14:paraId="2E0CC479" w14:textId="428967F0" w:rsidR="004620F3" w:rsidRPr="004620F3" w:rsidRDefault="004620F3" w:rsidP="004620F3">
            <w:pPr>
              <w:outlineLvl w:val="2"/>
            </w:pPr>
            <w:r w:rsidRPr="004620F3">
              <w:t xml:space="preserve">Complete </w:t>
            </w:r>
            <w:r w:rsidRPr="004620F3">
              <w:rPr>
                <w:b/>
              </w:rPr>
              <w:t xml:space="preserve">Business Compliance </w:t>
            </w:r>
            <w:r w:rsidRPr="004620F3">
              <w:rPr>
                <w:rFonts w:eastAsiaTheme="minorHAnsi"/>
                <w:b/>
              </w:rPr>
              <w:t xml:space="preserve">Exhibit </w:t>
            </w:r>
            <w:r w:rsidR="00511132">
              <w:rPr>
                <w:b/>
              </w:rPr>
              <w:t>M</w:t>
            </w:r>
            <w:r w:rsidRPr="004620F3">
              <w:rPr>
                <w:b/>
              </w:rPr>
              <w:t>, Services Outside</w:t>
            </w:r>
            <w:r w:rsidR="00AF59DD">
              <w:rPr>
                <w:b/>
              </w:rPr>
              <w:t xml:space="preserve"> the</w:t>
            </w:r>
            <w:r w:rsidRPr="004620F3">
              <w:rPr>
                <w:b/>
              </w:rPr>
              <w:t xml:space="preserve"> United States</w:t>
            </w:r>
            <w:r w:rsidR="00732074">
              <w:rPr>
                <w:b/>
              </w:rPr>
              <w:t>.</w:t>
            </w:r>
            <w:r w:rsidRPr="004620F3">
              <w:t xml:space="preserve"> </w:t>
            </w:r>
          </w:p>
        </w:tc>
        <w:tc>
          <w:tcPr>
            <w:tcW w:w="1121" w:type="dxa"/>
          </w:tcPr>
          <w:p w14:paraId="3ADA1FFD" w14:textId="77777777" w:rsidR="004620F3" w:rsidRPr="004620F3" w:rsidRDefault="008C3C41" w:rsidP="004620F3">
            <w:pPr>
              <w:jc w:val="center"/>
              <w:outlineLvl w:val="2"/>
            </w:pPr>
            <w:sdt>
              <w:sdtPr>
                <w:id w:val="116227103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30D2DF9B" w14:textId="77777777" w:rsidTr="004620F3">
        <w:trPr>
          <w:cantSplit/>
        </w:trPr>
        <w:tc>
          <w:tcPr>
            <w:tcW w:w="606" w:type="dxa"/>
            <w:shd w:val="clear" w:color="auto" w:fill="auto"/>
          </w:tcPr>
          <w:p w14:paraId="6198691D" w14:textId="215ECB53" w:rsidR="004620F3" w:rsidRPr="004620F3" w:rsidRDefault="00732074" w:rsidP="004620F3">
            <w:pPr>
              <w:outlineLvl w:val="2"/>
            </w:pPr>
            <w:r>
              <w:t>1</w:t>
            </w:r>
            <w:r w:rsidR="00511132">
              <w:t>3</w:t>
            </w:r>
            <w:r w:rsidR="004620F3" w:rsidRPr="004620F3">
              <w:t>.</w:t>
            </w:r>
          </w:p>
        </w:tc>
        <w:tc>
          <w:tcPr>
            <w:tcW w:w="8358" w:type="dxa"/>
            <w:shd w:val="clear" w:color="auto" w:fill="auto"/>
          </w:tcPr>
          <w:p w14:paraId="2F056FCD" w14:textId="41F65323" w:rsidR="004620F3" w:rsidRPr="004620F3" w:rsidRDefault="004620F3" w:rsidP="004620F3">
            <w:pPr>
              <w:outlineLvl w:val="2"/>
            </w:pPr>
            <w:r w:rsidRPr="004620F3">
              <w:rPr>
                <w:bCs/>
              </w:rPr>
              <w:t xml:space="preserve">Complete </w:t>
            </w:r>
            <w:r w:rsidRPr="004620F3">
              <w:rPr>
                <w:b/>
                <w:bCs/>
              </w:rPr>
              <w:t xml:space="preserve">Business Compliance </w:t>
            </w:r>
            <w:r w:rsidRPr="004620F3">
              <w:rPr>
                <w:rFonts w:eastAsiaTheme="minorHAnsi"/>
                <w:b/>
              </w:rPr>
              <w:t xml:space="preserve">Exhibit </w:t>
            </w:r>
            <w:r w:rsidR="00511132">
              <w:rPr>
                <w:b/>
              </w:rPr>
              <w:t>N</w:t>
            </w:r>
            <w:r w:rsidRPr="004620F3">
              <w:rPr>
                <w:b/>
              </w:rPr>
              <w:t xml:space="preserve">, </w:t>
            </w:r>
            <w:r w:rsidRPr="004620F3">
              <w:rPr>
                <w:b/>
                <w:bCs/>
              </w:rPr>
              <w:t>Employee/Conflict of Interest</w:t>
            </w:r>
            <w:r w:rsidR="00732074">
              <w:rPr>
                <w:b/>
                <w:bCs/>
              </w:rPr>
              <w:t>.</w:t>
            </w:r>
          </w:p>
        </w:tc>
        <w:tc>
          <w:tcPr>
            <w:tcW w:w="1121" w:type="dxa"/>
          </w:tcPr>
          <w:p w14:paraId="7E9EE562" w14:textId="77777777" w:rsidR="004620F3" w:rsidRPr="004620F3" w:rsidRDefault="008C3C41" w:rsidP="004620F3">
            <w:pPr>
              <w:jc w:val="center"/>
              <w:outlineLvl w:val="2"/>
            </w:pPr>
            <w:sdt>
              <w:sdtPr>
                <w:id w:val="-1124383536"/>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3EEF932D" w14:textId="77777777" w:rsidTr="004620F3">
        <w:trPr>
          <w:cantSplit/>
        </w:trPr>
        <w:tc>
          <w:tcPr>
            <w:tcW w:w="606" w:type="dxa"/>
            <w:shd w:val="clear" w:color="auto" w:fill="auto"/>
          </w:tcPr>
          <w:p w14:paraId="24D912A7" w14:textId="5462F989" w:rsidR="004620F3" w:rsidRPr="004620F3" w:rsidRDefault="00732074" w:rsidP="004620F3">
            <w:pPr>
              <w:outlineLvl w:val="2"/>
            </w:pPr>
            <w:r>
              <w:t>1</w:t>
            </w:r>
            <w:r w:rsidR="00511132">
              <w:t>4</w:t>
            </w:r>
            <w:r w:rsidR="004620F3" w:rsidRPr="004620F3">
              <w:t>.</w:t>
            </w:r>
          </w:p>
        </w:tc>
        <w:tc>
          <w:tcPr>
            <w:tcW w:w="8358" w:type="dxa"/>
            <w:shd w:val="clear" w:color="auto" w:fill="auto"/>
          </w:tcPr>
          <w:p w14:paraId="36AD663D" w14:textId="354041BF" w:rsidR="004620F3" w:rsidRPr="004620F3" w:rsidRDefault="004620F3" w:rsidP="004620F3">
            <w:pPr>
              <w:outlineLvl w:val="2"/>
            </w:pPr>
            <w:r w:rsidRPr="004620F3">
              <w:t>Complete</w:t>
            </w:r>
            <w:r w:rsidRPr="004620F3">
              <w:rPr>
                <w:b/>
              </w:rPr>
              <w:t xml:space="preserve"> Business Compliance Exhibit </w:t>
            </w:r>
            <w:r w:rsidR="00511132">
              <w:rPr>
                <w:b/>
              </w:rPr>
              <w:t>O</w:t>
            </w:r>
            <w:r w:rsidRPr="004620F3">
              <w:rPr>
                <w:b/>
              </w:rPr>
              <w:t>, Federal Funding Unique Identity ID</w:t>
            </w:r>
            <w:r w:rsidR="00732074">
              <w:rPr>
                <w:b/>
              </w:rPr>
              <w:t>.</w:t>
            </w:r>
            <w:r w:rsidRPr="004620F3">
              <w:t xml:space="preserve">  </w:t>
            </w:r>
          </w:p>
        </w:tc>
        <w:tc>
          <w:tcPr>
            <w:tcW w:w="1121" w:type="dxa"/>
          </w:tcPr>
          <w:p w14:paraId="3537F645" w14:textId="77777777" w:rsidR="004620F3" w:rsidRPr="004620F3" w:rsidRDefault="008C3C41" w:rsidP="004620F3">
            <w:pPr>
              <w:jc w:val="center"/>
              <w:outlineLvl w:val="2"/>
            </w:pPr>
            <w:sdt>
              <w:sdtPr>
                <w:id w:val="-175357993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44E4F8D9" w14:textId="77777777" w:rsidTr="004620F3">
        <w:trPr>
          <w:cantSplit/>
        </w:trPr>
        <w:tc>
          <w:tcPr>
            <w:tcW w:w="606" w:type="dxa"/>
            <w:shd w:val="clear" w:color="auto" w:fill="auto"/>
          </w:tcPr>
          <w:p w14:paraId="368A8774" w14:textId="08318DF2" w:rsidR="004620F3" w:rsidRPr="004620F3" w:rsidRDefault="00732074" w:rsidP="004620F3">
            <w:pPr>
              <w:outlineLvl w:val="2"/>
            </w:pPr>
            <w:r>
              <w:t>1</w:t>
            </w:r>
            <w:r w:rsidR="00511132">
              <w:t>5</w:t>
            </w:r>
            <w:r w:rsidR="004620F3" w:rsidRPr="004620F3">
              <w:t>.</w:t>
            </w:r>
          </w:p>
        </w:tc>
        <w:tc>
          <w:tcPr>
            <w:tcW w:w="8358" w:type="dxa"/>
            <w:shd w:val="clear" w:color="auto" w:fill="auto"/>
          </w:tcPr>
          <w:p w14:paraId="7B7B45C7" w14:textId="77777777" w:rsidR="004620F3" w:rsidRPr="004620F3" w:rsidRDefault="004620F3" w:rsidP="004620F3">
            <w:pPr>
              <w:outlineLvl w:val="2"/>
            </w:pPr>
            <w:r w:rsidRPr="004620F3">
              <w:t>If applicable, clearly mark, separate, and seal proprietary or confidential information and describe how the proprietary or confidential information meets Chapter 610, RSMo (ref. Section 5 of the RFP)</w:t>
            </w:r>
            <w:r w:rsidR="00732074">
              <w:t>.</w:t>
            </w:r>
          </w:p>
        </w:tc>
        <w:tc>
          <w:tcPr>
            <w:tcW w:w="1121" w:type="dxa"/>
          </w:tcPr>
          <w:p w14:paraId="4330DEED" w14:textId="77777777" w:rsidR="004620F3" w:rsidRPr="004620F3" w:rsidRDefault="008C3C41" w:rsidP="004620F3">
            <w:pPr>
              <w:jc w:val="center"/>
              <w:outlineLvl w:val="2"/>
            </w:pPr>
            <w:sdt>
              <w:sdtPr>
                <w:id w:val="-1504350276"/>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bl>
    <w:p w14:paraId="1F2B7300" w14:textId="77777777" w:rsidR="00732074" w:rsidRPr="00732074" w:rsidRDefault="00732074" w:rsidP="00732074">
      <w:pPr>
        <w:ind w:left="720"/>
        <w:outlineLvl w:val="0"/>
        <w:rPr>
          <w:b/>
          <w:caps/>
          <w:kern w:val="28"/>
        </w:rPr>
      </w:pPr>
    </w:p>
    <w:p w14:paraId="60E79C7E" w14:textId="77777777" w:rsidR="004620F3" w:rsidRPr="004620F3" w:rsidRDefault="00732074" w:rsidP="00732074">
      <w:pPr>
        <w:outlineLvl w:val="0"/>
        <w:rPr>
          <w:b/>
          <w:caps/>
          <w:kern w:val="28"/>
        </w:rPr>
      </w:pPr>
      <w:r w:rsidRPr="00732074">
        <w:rPr>
          <w:b/>
        </w:rPr>
        <w:t>REMINDER:</w:t>
      </w:r>
      <w:r w:rsidRPr="00732074">
        <w:t xml:space="preserve"> vendors do not need to return RFP Sections 1 through 5 or the RFP attachments, if any, with their proposal</w:t>
      </w:r>
      <w:r>
        <w:t xml:space="preserve"> response</w:t>
      </w:r>
      <w:r w:rsidRPr="00732074">
        <w:t>.</w:t>
      </w:r>
      <w:r w:rsidR="004620F3" w:rsidRPr="004620F3">
        <w:rPr>
          <w:b/>
          <w:caps/>
          <w:kern w:val="28"/>
        </w:rPr>
        <w:br w:type="page"/>
      </w:r>
    </w:p>
    <w:p w14:paraId="306B7148" w14:textId="77777777" w:rsidR="004620F3" w:rsidRPr="004620F3" w:rsidRDefault="004620F3" w:rsidP="004620F3">
      <w:pPr>
        <w:outlineLvl w:val="0"/>
        <w:rPr>
          <w:b/>
          <w:caps/>
          <w:kern w:val="28"/>
        </w:rPr>
      </w:pPr>
      <w:r w:rsidRPr="004620F3">
        <w:rPr>
          <w:b/>
          <w:caps/>
          <w:kern w:val="28"/>
        </w:rPr>
        <w:t>EXHIBIT C - Pricing Pages</w:t>
      </w:r>
    </w:p>
    <w:p w14:paraId="24E59307" w14:textId="77777777" w:rsidR="004620F3" w:rsidRPr="004620F3" w:rsidRDefault="004620F3" w:rsidP="004620F3">
      <w:pPr>
        <w:outlineLvl w:val="1"/>
        <w:rPr>
          <w:b/>
          <w:sz w:val="18"/>
        </w:rPr>
      </w:pPr>
    </w:p>
    <w:p w14:paraId="16462C0B" w14:textId="77777777" w:rsidR="004620F3" w:rsidRPr="004620F3" w:rsidRDefault="004620F3" w:rsidP="004620F3">
      <w:pPr>
        <w:pBdr>
          <w:top w:val="single" w:sz="36" w:space="1" w:color="auto"/>
        </w:pBdr>
        <w:jc w:val="center"/>
        <w:outlineLvl w:val="1"/>
        <w:rPr>
          <w:b/>
          <w:sz w:val="16"/>
        </w:rPr>
      </w:pPr>
    </w:p>
    <w:p w14:paraId="1D1453D3" w14:textId="3423A6BC" w:rsidR="004620F3" w:rsidRPr="004B7B6B" w:rsidRDefault="004620F3" w:rsidP="00AC6242">
      <w:pPr>
        <w:pStyle w:val="Heading1"/>
        <w:numPr>
          <w:ilvl w:val="0"/>
          <w:numId w:val="17"/>
        </w:numPr>
      </w:pPr>
      <w:r w:rsidRPr="004B7B6B">
        <w:t>Pricing Requirements and Instructions:</w:t>
      </w:r>
    </w:p>
    <w:p w14:paraId="2FE0977A" w14:textId="77777777" w:rsidR="000012D0" w:rsidRPr="004B7B6B" w:rsidRDefault="000012D0" w:rsidP="000012D0">
      <w:pPr>
        <w:ind w:left="1440"/>
        <w:outlineLvl w:val="3"/>
        <w:rPr>
          <w:rFonts w:eastAsiaTheme="minorHAnsi"/>
        </w:rPr>
      </w:pPr>
    </w:p>
    <w:p w14:paraId="561FE448" w14:textId="328B1A54" w:rsidR="004620F3" w:rsidRPr="004B7B6B" w:rsidRDefault="004620F3" w:rsidP="0048043C">
      <w:pPr>
        <w:pStyle w:val="Heading4"/>
        <w:rPr>
          <w:rFonts w:eastAsiaTheme="minorHAnsi"/>
        </w:rPr>
      </w:pPr>
      <w:r w:rsidRPr="004B7B6B">
        <w:rPr>
          <w:rFonts w:eastAsiaTheme="minorHAnsi"/>
        </w:rPr>
        <w:t xml:space="preserve">Pricing For All Line Items:  The vendor must provide pricing for all </w:t>
      </w:r>
      <w:r w:rsidR="002F2D66">
        <w:rPr>
          <w:rFonts w:eastAsiaTheme="minorHAnsi"/>
        </w:rPr>
        <w:t>sections</w:t>
      </w:r>
      <w:r w:rsidRPr="004B7B6B">
        <w:rPr>
          <w:rFonts w:eastAsiaTheme="minorHAnsi"/>
        </w:rPr>
        <w:t xml:space="preserve"> as required on the Exhibit </w:t>
      </w:r>
      <w:r w:rsidRPr="004B7B6B">
        <w:t xml:space="preserve">C, </w:t>
      </w:r>
      <w:r w:rsidRPr="004B7B6B">
        <w:rPr>
          <w:rFonts w:eastAsiaTheme="minorHAnsi"/>
        </w:rPr>
        <w:t>Pricing Pages.</w:t>
      </w:r>
    </w:p>
    <w:p w14:paraId="20858A81" w14:textId="77777777" w:rsidR="004620F3" w:rsidRPr="004B7B6B" w:rsidRDefault="004620F3" w:rsidP="004620F3">
      <w:pPr>
        <w:outlineLvl w:val="2"/>
        <w:rPr>
          <w:rFonts w:eastAsiaTheme="minorHAnsi"/>
        </w:rPr>
      </w:pPr>
    </w:p>
    <w:p w14:paraId="60204CF1" w14:textId="7603BF43" w:rsidR="003F5453" w:rsidRPr="004B7B6B" w:rsidRDefault="002F2D66" w:rsidP="003F5453">
      <w:pPr>
        <w:pStyle w:val="Heading4"/>
        <w:rPr>
          <w:color w:val="000000"/>
        </w:rPr>
      </w:pPr>
      <w:r w:rsidRPr="002F2D66">
        <w:rPr>
          <w:color w:val="000000"/>
        </w:rPr>
        <w:t xml:space="preserve">Show Me Healthy Women (SMHW) and WISEWOMAN Database </w:t>
      </w:r>
      <w:r w:rsidR="00394BB6">
        <w:rPr>
          <w:color w:val="000000"/>
        </w:rPr>
        <w:t xml:space="preserve">Case </w:t>
      </w:r>
      <w:r w:rsidRPr="002F2D66">
        <w:rPr>
          <w:color w:val="000000"/>
        </w:rPr>
        <w:t xml:space="preserve">Management System </w:t>
      </w:r>
      <w:r>
        <w:rPr>
          <w:color w:val="000000"/>
        </w:rPr>
        <w:t xml:space="preserve">- </w:t>
      </w:r>
      <w:r w:rsidRPr="00211AA3">
        <w:rPr>
          <w:color w:val="000000"/>
        </w:rPr>
        <w:t>The</w:t>
      </w:r>
      <w:r w:rsidRPr="004620F3">
        <w:rPr>
          <w:color w:val="000000"/>
        </w:rPr>
        <w:t xml:space="preserve"> vendor shall provide </w:t>
      </w:r>
      <w:r w:rsidR="00A56258">
        <w:rPr>
          <w:color w:val="000000"/>
        </w:rPr>
        <w:t>firm, fixed pricing</w:t>
      </w:r>
      <w:r w:rsidRPr="004620F3">
        <w:t xml:space="preserve"> for providing the </w:t>
      </w:r>
      <w:r>
        <w:t xml:space="preserve">solution </w:t>
      </w:r>
      <w:r w:rsidRPr="004620F3">
        <w:t xml:space="preserve">and services required herein in accordance with the provisions and requirements of this RFP.  The vendor shall provide firm, </w:t>
      </w:r>
      <w:r w:rsidRPr="00211AA3">
        <w:t xml:space="preserve">fixed prices for the original contract period and maximum prices for each renewal period.  All costs associated with providing the required services, </w:t>
      </w:r>
      <w:r w:rsidRPr="00F01246">
        <w:t xml:space="preserve">software licensing, hosting, maintenance, technical support, implementation, training, data conversion, and additional licenses </w:t>
      </w:r>
      <w:r w:rsidRPr="00211AA3">
        <w:t>shall be included in the stated prices.</w:t>
      </w:r>
    </w:p>
    <w:p w14:paraId="5234A5E5" w14:textId="77777777" w:rsidR="003F5453" w:rsidRPr="004B7B6B" w:rsidRDefault="003F5453" w:rsidP="003F5453">
      <w:pPr>
        <w:pStyle w:val="Heading4"/>
        <w:numPr>
          <w:ilvl w:val="0"/>
          <w:numId w:val="0"/>
        </w:numPr>
        <w:ind w:left="1152"/>
        <w:rPr>
          <w:iCs/>
          <w:color w:val="000000"/>
        </w:rPr>
      </w:pPr>
    </w:p>
    <w:p w14:paraId="48CD350E" w14:textId="77777777" w:rsidR="003F5453" w:rsidRPr="004B7B6B" w:rsidRDefault="003F5453" w:rsidP="003F5453">
      <w:pPr>
        <w:pStyle w:val="Heading4"/>
      </w:pPr>
      <w:r w:rsidRPr="004B7B6B">
        <w:t>The vendor must provide firm, fixed pricing and must not enter “TBD” (to be determined) or similar comment in response to the line items identified herein. Failure to fully complete the required cost information may lead to a determination that the proposal is non-responsive. The vendor must not propose any per transaction fees or administrative fees to be paid by the state or the vendor selling goods or services to the state.</w:t>
      </w:r>
    </w:p>
    <w:p w14:paraId="548AEA04" w14:textId="77777777" w:rsidR="004620F3" w:rsidRPr="004620F3" w:rsidRDefault="004620F3" w:rsidP="004620F3">
      <w:pPr>
        <w:sectPr w:rsidR="004620F3" w:rsidRPr="004620F3">
          <w:headerReference w:type="default" r:id="rId40"/>
          <w:pgSz w:w="12240" w:h="15840" w:code="1"/>
          <w:pgMar w:top="576" w:right="1080" w:bottom="504" w:left="1080" w:header="720" w:footer="0" w:gutter="0"/>
          <w:pgNumType w:start="2"/>
          <w:cols w:space="720"/>
        </w:sectPr>
      </w:pPr>
    </w:p>
    <w:p w14:paraId="70408CBE" w14:textId="77777777" w:rsidR="004620F3" w:rsidRPr="004620F3" w:rsidRDefault="004620F3" w:rsidP="004620F3">
      <w:pPr>
        <w:rPr>
          <w:b/>
        </w:rPr>
      </w:pPr>
      <w:r w:rsidRPr="004620F3">
        <w:rPr>
          <w:rFonts w:eastAsiaTheme="minorHAnsi"/>
          <w:b/>
        </w:rPr>
        <w:t xml:space="preserve">EXHIBIT </w:t>
      </w:r>
      <w:r w:rsidRPr="004620F3">
        <w:rPr>
          <w:b/>
        </w:rPr>
        <w:t>C, PRICING PAGES</w:t>
      </w:r>
    </w:p>
    <w:p w14:paraId="77644770" w14:textId="77777777" w:rsidR="004620F3" w:rsidRPr="004620F3" w:rsidRDefault="004620F3" w:rsidP="004620F3">
      <w:pPr>
        <w:outlineLvl w:val="1"/>
        <w:rPr>
          <w:b/>
          <w:sz w:val="18"/>
        </w:rPr>
      </w:pPr>
    </w:p>
    <w:p w14:paraId="5D157B9D" w14:textId="77777777" w:rsidR="004620F3" w:rsidRPr="004620F3" w:rsidRDefault="004620F3" w:rsidP="004620F3">
      <w:pPr>
        <w:pBdr>
          <w:top w:val="single" w:sz="36" w:space="1" w:color="auto"/>
        </w:pBdr>
        <w:jc w:val="center"/>
        <w:outlineLvl w:val="1"/>
        <w:rPr>
          <w:b/>
          <w:sz w:val="16"/>
        </w:rPr>
      </w:pPr>
    </w:p>
    <w:p w14:paraId="1C340D7B" w14:textId="77777777" w:rsidR="004620F3" w:rsidRPr="004620F3" w:rsidRDefault="004620F3" w:rsidP="004620F3">
      <w:pPr>
        <w:outlineLvl w:val="2"/>
        <w:rPr>
          <w:b/>
        </w:rPr>
      </w:pPr>
    </w:p>
    <w:p w14:paraId="13F5DA30" w14:textId="25D812E7" w:rsidR="004620F3" w:rsidRPr="004620F3" w:rsidRDefault="002F2D66" w:rsidP="002F2D66">
      <w:pPr>
        <w:outlineLvl w:val="1"/>
      </w:pPr>
      <w:r w:rsidRPr="00732074">
        <w:rPr>
          <w:b/>
          <w:kern w:val="28"/>
        </w:rPr>
        <w:t>MANDATORY PRICING PAGES REQUIREMENTS:</w:t>
      </w:r>
      <w:r w:rsidRPr="004620F3">
        <w:t xml:space="preserve">  The vendor shall provide firm, fixed pricing for </w:t>
      </w:r>
      <w:r>
        <w:t xml:space="preserve">providing the </w:t>
      </w:r>
      <w:r w:rsidRPr="002F2D66">
        <w:rPr>
          <w:color w:val="000000"/>
        </w:rPr>
        <w:t xml:space="preserve">Show Me Healthy Women (SMHW) and WISEWOMAN Database </w:t>
      </w:r>
      <w:r w:rsidR="00394BB6">
        <w:rPr>
          <w:color w:val="000000"/>
        </w:rPr>
        <w:t xml:space="preserve">Case </w:t>
      </w:r>
      <w:r w:rsidRPr="002F2D66">
        <w:rPr>
          <w:color w:val="000000"/>
        </w:rPr>
        <w:t>Management System</w:t>
      </w:r>
      <w:r>
        <w:rPr>
          <w:color w:val="000000"/>
        </w:rPr>
        <w:t xml:space="preserve"> </w:t>
      </w:r>
      <w:r w:rsidRPr="004620F3">
        <w:t xml:space="preserve">pursuant to all mandatory requirements herein.  The vendor must clearly describe any one-time required firm, fixed </w:t>
      </w:r>
      <w:r w:rsidRPr="00211AA3">
        <w:t xml:space="preserve">costs, and all </w:t>
      </w:r>
      <w:r>
        <w:t>ongoing</w:t>
      </w:r>
      <w:r w:rsidRPr="00211AA3">
        <w:t xml:space="preserve"> costs (maintenance/support, licensing, </w:t>
      </w:r>
      <w:r>
        <w:t xml:space="preserve">hosting, </w:t>
      </w:r>
      <w:r w:rsidRPr="00211AA3">
        <w:t>etc.)</w:t>
      </w:r>
      <w:r w:rsidRPr="004620F3">
        <w:t xml:space="preserve"> necessary to meet the RFP requirements herein.  The vendor must indicate any other relevant information related to the pricing of their proposed </w:t>
      </w:r>
      <w:r>
        <w:t>solution and services</w:t>
      </w:r>
      <w:r w:rsidRPr="004620F3">
        <w:t xml:space="preserve">.  Pricing must include all </w:t>
      </w:r>
      <w:r w:rsidRPr="00F01246">
        <w:t xml:space="preserve">services, software licensing, hosting, maintenance, technical support, </w:t>
      </w:r>
      <w:r w:rsidRPr="00F01246">
        <w:rPr>
          <w:color w:val="000000"/>
        </w:rPr>
        <w:t>implementation, training, data conversion, and additional licenses</w:t>
      </w:r>
      <w:r w:rsidRPr="004620F3">
        <w:t>.</w:t>
      </w:r>
      <w:r w:rsidRPr="004620F3">
        <w:rPr>
          <w:bCs/>
          <w:iCs/>
        </w:rPr>
        <w:t xml:space="preserve"> The vendor must provide firm, fixed pricing for </w:t>
      </w:r>
      <w:r>
        <w:rPr>
          <w:bCs/>
          <w:iCs/>
        </w:rPr>
        <w:t>the solution</w:t>
      </w:r>
      <w:r w:rsidRPr="004620F3">
        <w:rPr>
          <w:bCs/>
          <w:iCs/>
        </w:rPr>
        <w:t xml:space="preserve"> and services needed to meet the requirements identified herein and to fulfill all of the vendor’s commitments included in their proposal thereto.</w:t>
      </w:r>
      <w:r>
        <w:rPr>
          <w:bCs/>
          <w:iCs/>
        </w:rPr>
        <w:t xml:space="preserve"> </w:t>
      </w:r>
      <w:r w:rsidRPr="004620F3">
        <w:rPr>
          <w:bCs/>
          <w:iCs/>
        </w:rPr>
        <w:t xml:space="preserve"> The vendor must understand and agree, if awarded a contract, no additional costs shall be assessed to the State of Missouri to meet the requirements identified herein unless the State of Missouri amends the contract to request additional Scope of Work.</w:t>
      </w:r>
    </w:p>
    <w:p w14:paraId="03D09292" w14:textId="77777777" w:rsidR="00B37BCB" w:rsidRDefault="00B37BCB" w:rsidP="00B37BCB">
      <w:pPr>
        <w:pStyle w:val="ListParagraph"/>
        <w:rPr>
          <w:b/>
          <w:bCs/>
          <w:sz w:val="24"/>
          <w:szCs w:val="24"/>
        </w:rPr>
      </w:pPr>
    </w:p>
    <w:p w14:paraId="456114D4" w14:textId="3F9E9643" w:rsidR="00B37BCB" w:rsidRPr="005B3775" w:rsidRDefault="002F2D66" w:rsidP="00B37BCB">
      <w:pPr>
        <w:numPr>
          <w:ilvl w:val="0"/>
          <w:numId w:val="6"/>
        </w:numPr>
        <w:outlineLvl w:val="1"/>
        <w:rPr>
          <w:sz w:val="20"/>
        </w:rPr>
      </w:pPr>
      <w:r w:rsidRPr="005B3775">
        <w:rPr>
          <w:b/>
          <w:bCs/>
          <w:szCs w:val="22"/>
        </w:rPr>
        <w:t>IMPLEMENTATION DELIVERABLES PRICING</w:t>
      </w:r>
      <w:r w:rsidRPr="005B3775">
        <w:rPr>
          <w:szCs w:val="22"/>
        </w:rPr>
        <w:t xml:space="preserve">:  </w:t>
      </w:r>
      <w:r w:rsidR="00B37BCB" w:rsidRPr="005B3775">
        <w:rPr>
          <w:szCs w:val="22"/>
        </w:rPr>
        <w:t>The vendor shall provide firm, fixed prices for all deliverables required to implement the system, including all implementation, customization, configuration, and training services required to satisfy the RFP requirements.  The vendor shall individually price ALL IMPLEMENTATION DELIVERABLES proposed, which will also serve as payment milestones.  All unidentified services necessary to meet the mandatory system requirements of the RFP shall be the responsibility of the contractor. Additional rows may be added as necessary.</w:t>
      </w:r>
    </w:p>
    <w:p w14:paraId="3868E40E" w14:textId="77777777" w:rsidR="00B37BCB" w:rsidRDefault="00B37BCB" w:rsidP="00B37BCB">
      <w:pPr>
        <w:rPr>
          <w:b/>
          <w:sz w:val="24"/>
          <w:szCs w:val="24"/>
        </w:rPr>
      </w:pPr>
    </w:p>
    <w:tbl>
      <w:tblPr>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0"/>
        <w:gridCol w:w="9720"/>
        <w:gridCol w:w="2700"/>
      </w:tblGrid>
      <w:tr w:rsidR="00B37BCB" w:rsidRPr="004B3D5A" w14:paraId="54BAC51F" w14:textId="77777777" w:rsidTr="002D0887">
        <w:tc>
          <w:tcPr>
            <w:tcW w:w="13500" w:type="dxa"/>
            <w:gridSpan w:val="3"/>
            <w:shd w:val="clear" w:color="auto" w:fill="B8CCE4" w:themeFill="accent1" w:themeFillTint="66"/>
          </w:tcPr>
          <w:p w14:paraId="2B01BB2A" w14:textId="77777777" w:rsidR="00B37BCB" w:rsidRPr="004B3D5A" w:rsidRDefault="00B37BCB" w:rsidP="00FC2E29">
            <w:pPr>
              <w:tabs>
                <w:tab w:val="left" w:pos="450"/>
                <w:tab w:val="left" w:pos="1260"/>
                <w:tab w:val="left" w:pos="4140"/>
                <w:tab w:val="left" w:pos="7290"/>
                <w:tab w:val="left" w:pos="8100"/>
              </w:tabs>
              <w:jc w:val="center"/>
              <w:rPr>
                <w:b/>
                <w:sz w:val="24"/>
                <w:szCs w:val="24"/>
              </w:rPr>
            </w:pPr>
            <w:r w:rsidRPr="004B3D5A">
              <w:rPr>
                <w:b/>
                <w:sz w:val="24"/>
                <w:szCs w:val="24"/>
              </w:rPr>
              <w:t>FIRM, FIXED ONE-TIME COSTS</w:t>
            </w:r>
          </w:p>
          <w:p w14:paraId="7C75F812" w14:textId="77777777" w:rsidR="00B37BCB" w:rsidRPr="004B3D5A" w:rsidRDefault="00B37BCB" w:rsidP="00FC2E29">
            <w:pPr>
              <w:tabs>
                <w:tab w:val="left" w:pos="450"/>
                <w:tab w:val="left" w:pos="1260"/>
                <w:tab w:val="left" w:pos="4140"/>
                <w:tab w:val="left" w:pos="7290"/>
                <w:tab w:val="left" w:pos="8100"/>
              </w:tabs>
              <w:jc w:val="center"/>
              <w:rPr>
                <w:b/>
                <w:sz w:val="24"/>
                <w:szCs w:val="24"/>
              </w:rPr>
            </w:pPr>
            <w:r w:rsidRPr="004B3D5A">
              <w:rPr>
                <w:b/>
                <w:sz w:val="24"/>
                <w:szCs w:val="24"/>
              </w:rPr>
              <w:t>IMPLEMENTATION DELIVERABLES PRICING</w:t>
            </w:r>
          </w:p>
        </w:tc>
      </w:tr>
      <w:tr w:rsidR="00B37BCB" w:rsidRPr="004B3D5A" w14:paraId="0A072D38" w14:textId="77777777" w:rsidTr="00FC2E29">
        <w:tc>
          <w:tcPr>
            <w:tcW w:w="1080" w:type="dxa"/>
          </w:tcPr>
          <w:p w14:paraId="1C291666" w14:textId="77777777" w:rsidR="00B37BCB" w:rsidRPr="004B3D5A" w:rsidRDefault="00B37BCB" w:rsidP="00FC2E29">
            <w:pPr>
              <w:tabs>
                <w:tab w:val="left" w:pos="450"/>
                <w:tab w:val="left" w:pos="1260"/>
                <w:tab w:val="left" w:pos="4140"/>
                <w:tab w:val="left" w:pos="7290"/>
                <w:tab w:val="left" w:pos="8100"/>
              </w:tabs>
              <w:jc w:val="center"/>
              <w:rPr>
                <w:b/>
                <w:sz w:val="24"/>
                <w:szCs w:val="24"/>
              </w:rPr>
            </w:pPr>
            <w:r>
              <w:rPr>
                <w:b/>
                <w:sz w:val="24"/>
                <w:szCs w:val="24"/>
              </w:rPr>
              <w:t xml:space="preserve">Line </w:t>
            </w:r>
            <w:r w:rsidRPr="004B3D5A">
              <w:rPr>
                <w:b/>
                <w:sz w:val="24"/>
                <w:szCs w:val="24"/>
              </w:rPr>
              <w:t>Item</w:t>
            </w:r>
          </w:p>
        </w:tc>
        <w:tc>
          <w:tcPr>
            <w:tcW w:w="9720" w:type="dxa"/>
          </w:tcPr>
          <w:p w14:paraId="6F4CFC40" w14:textId="77777777" w:rsidR="00B37BCB" w:rsidRPr="004B3D5A" w:rsidRDefault="00B37BCB" w:rsidP="00FC2E29">
            <w:pPr>
              <w:tabs>
                <w:tab w:val="left" w:pos="450"/>
                <w:tab w:val="left" w:pos="1260"/>
                <w:tab w:val="left" w:pos="4140"/>
                <w:tab w:val="left" w:pos="7290"/>
                <w:tab w:val="left" w:pos="8100"/>
              </w:tabs>
              <w:jc w:val="center"/>
              <w:rPr>
                <w:b/>
                <w:sz w:val="24"/>
                <w:szCs w:val="24"/>
              </w:rPr>
            </w:pPr>
            <w:r w:rsidRPr="004B3D5A">
              <w:rPr>
                <w:b/>
                <w:sz w:val="24"/>
                <w:szCs w:val="24"/>
              </w:rPr>
              <w:t>Description</w:t>
            </w:r>
          </w:p>
        </w:tc>
        <w:tc>
          <w:tcPr>
            <w:tcW w:w="2700" w:type="dxa"/>
          </w:tcPr>
          <w:p w14:paraId="7776221A" w14:textId="77777777" w:rsidR="00B37BCB" w:rsidRPr="004B3D5A" w:rsidRDefault="00B37BCB" w:rsidP="00FC2E29">
            <w:pPr>
              <w:tabs>
                <w:tab w:val="left" w:pos="450"/>
                <w:tab w:val="left" w:pos="1260"/>
                <w:tab w:val="left" w:pos="4140"/>
                <w:tab w:val="left" w:pos="7290"/>
                <w:tab w:val="left" w:pos="8100"/>
              </w:tabs>
              <w:jc w:val="center"/>
              <w:rPr>
                <w:b/>
                <w:sz w:val="24"/>
                <w:szCs w:val="24"/>
              </w:rPr>
            </w:pPr>
            <w:r>
              <w:rPr>
                <w:b/>
                <w:sz w:val="24"/>
                <w:szCs w:val="24"/>
              </w:rPr>
              <w:t xml:space="preserve">Total </w:t>
            </w:r>
            <w:r w:rsidRPr="004B3D5A">
              <w:rPr>
                <w:b/>
                <w:sz w:val="24"/>
                <w:szCs w:val="24"/>
              </w:rPr>
              <w:t>Firm, Fixed Price Per Deliverable</w:t>
            </w:r>
          </w:p>
        </w:tc>
      </w:tr>
      <w:tr w:rsidR="00B37BCB" w:rsidRPr="004B3D5A" w14:paraId="37586AA7" w14:textId="77777777" w:rsidTr="00FC2E29">
        <w:tc>
          <w:tcPr>
            <w:tcW w:w="1080" w:type="dxa"/>
          </w:tcPr>
          <w:p w14:paraId="505E74DD" w14:textId="38102691" w:rsidR="00B37BCB" w:rsidRPr="004B3D5A" w:rsidRDefault="00B37BCB" w:rsidP="00FC2E29">
            <w:pPr>
              <w:jc w:val="center"/>
              <w:rPr>
                <w:b/>
                <w:sz w:val="24"/>
                <w:szCs w:val="24"/>
              </w:rPr>
            </w:pPr>
          </w:p>
        </w:tc>
        <w:tc>
          <w:tcPr>
            <w:tcW w:w="9720" w:type="dxa"/>
          </w:tcPr>
          <w:p w14:paraId="52B632FA" w14:textId="77777777" w:rsidR="00B37BCB" w:rsidRPr="004B3D5A" w:rsidRDefault="00B37BCB" w:rsidP="00FC2E29">
            <w:pPr>
              <w:jc w:val="left"/>
              <w:rPr>
                <w:b/>
                <w:sz w:val="24"/>
                <w:szCs w:val="24"/>
              </w:rPr>
            </w:pPr>
          </w:p>
        </w:tc>
        <w:tc>
          <w:tcPr>
            <w:tcW w:w="2700" w:type="dxa"/>
          </w:tcPr>
          <w:p w14:paraId="32CE81DB" w14:textId="77777777" w:rsidR="00B37BCB" w:rsidRPr="004B3D5A" w:rsidRDefault="00B37BCB" w:rsidP="00FC2E29">
            <w:pPr>
              <w:tabs>
                <w:tab w:val="left" w:pos="450"/>
                <w:tab w:val="left" w:pos="1260"/>
                <w:tab w:val="left" w:pos="4140"/>
                <w:tab w:val="left" w:pos="7290"/>
                <w:tab w:val="left" w:pos="8100"/>
              </w:tabs>
              <w:jc w:val="center"/>
              <w:rPr>
                <w:b/>
                <w:sz w:val="24"/>
                <w:szCs w:val="24"/>
              </w:rPr>
            </w:pPr>
          </w:p>
        </w:tc>
      </w:tr>
      <w:tr w:rsidR="00B37BCB" w:rsidRPr="004B3D5A" w14:paraId="76CEB67A" w14:textId="77777777" w:rsidTr="00FC2E29">
        <w:tc>
          <w:tcPr>
            <w:tcW w:w="1080" w:type="dxa"/>
          </w:tcPr>
          <w:p w14:paraId="56005611" w14:textId="77777777" w:rsidR="00B37BCB" w:rsidRPr="004B3D5A" w:rsidRDefault="00B37BCB" w:rsidP="00FC2E29">
            <w:pPr>
              <w:jc w:val="center"/>
              <w:rPr>
                <w:b/>
                <w:sz w:val="24"/>
                <w:szCs w:val="24"/>
              </w:rPr>
            </w:pPr>
          </w:p>
        </w:tc>
        <w:tc>
          <w:tcPr>
            <w:tcW w:w="9720" w:type="dxa"/>
          </w:tcPr>
          <w:p w14:paraId="65F2BC5D" w14:textId="77777777" w:rsidR="00B37BCB" w:rsidRPr="004B3D5A" w:rsidRDefault="00B37BCB" w:rsidP="00FC2E29">
            <w:pPr>
              <w:jc w:val="left"/>
              <w:rPr>
                <w:b/>
                <w:sz w:val="24"/>
                <w:szCs w:val="24"/>
              </w:rPr>
            </w:pPr>
          </w:p>
        </w:tc>
        <w:tc>
          <w:tcPr>
            <w:tcW w:w="2700" w:type="dxa"/>
          </w:tcPr>
          <w:p w14:paraId="2C313518" w14:textId="77777777" w:rsidR="00B37BCB" w:rsidRPr="004B3D5A" w:rsidRDefault="00B37BCB" w:rsidP="00FC2E29">
            <w:pPr>
              <w:tabs>
                <w:tab w:val="left" w:pos="450"/>
                <w:tab w:val="left" w:pos="1260"/>
                <w:tab w:val="left" w:pos="4140"/>
                <w:tab w:val="left" w:pos="7290"/>
                <w:tab w:val="left" w:pos="8100"/>
              </w:tabs>
              <w:jc w:val="center"/>
              <w:rPr>
                <w:b/>
                <w:sz w:val="24"/>
                <w:szCs w:val="24"/>
              </w:rPr>
            </w:pPr>
          </w:p>
        </w:tc>
      </w:tr>
      <w:tr w:rsidR="00B37BCB" w:rsidRPr="004B3D5A" w14:paraId="5B7D8898" w14:textId="77777777" w:rsidTr="00FC2E29">
        <w:tc>
          <w:tcPr>
            <w:tcW w:w="1080" w:type="dxa"/>
          </w:tcPr>
          <w:p w14:paraId="733B6193" w14:textId="77777777" w:rsidR="00B37BCB" w:rsidRPr="004B3D5A" w:rsidRDefault="00B37BCB" w:rsidP="00FC2E29">
            <w:pPr>
              <w:jc w:val="center"/>
              <w:rPr>
                <w:b/>
                <w:sz w:val="24"/>
                <w:szCs w:val="24"/>
              </w:rPr>
            </w:pPr>
          </w:p>
        </w:tc>
        <w:tc>
          <w:tcPr>
            <w:tcW w:w="9720" w:type="dxa"/>
          </w:tcPr>
          <w:p w14:paraId="481B3CF6" w14:textId="77777777" w:rsidR="00B37BCB" w:rsidRPr="004B3D5A" w:rsidRDefault="00B37BCB" w:rsidP="00FC2E29">
            <w:pPr>
              <w:jc w:val="left"/>
              <w:rPr>
                <w:b/>
                <w:sz w:val="24"/>
                <w:szCs w:val="24"/>
              </w:rPr>
            </w:pPr>
          </w:p>
        </w:tc>
        <w:tc>
          <w:tcPr>
            <w:tcW w:w="2700" w:type="dxa"/>
          </w:tcPr>
          <w:p w14:paraId="57FE8D3F" w14:textId="77777777" w:rsidR="00B37BCB" w:rsidRPr="004B3D5A" w:rsidRDefault="00B37BCB" w:rsidP="00FC2E29">
            <w:pPr>
              <w:tabs>
                <w:tab w:val="left" w:pos="450"/>
                <w:tab w:val="left" w:pos="1260"/>
                <w:tab w:val="left" w:pos="4140"/>
                <w:tab w:val="left" w:pos="7290"/>
                <w:tab w:val="left" w:pos="8100"/>
              </w:tabs>
              <w:jc w:val="center"/>
              <w:rPr>
                <w:b/>
                <w:sz w:val="24"/>
                <w:szCs w:val="24"/>
              </w:rPr>
            </w:pPr>
          </w:p>
        </w:tc>
      </w:tr>
      <w:tr w:rsidR="00B37BCB" w:rsidRPr="004B3D5A" w14:paraId="44E91E47" w14:textId="77777777" w:rsidTr="00FC2E29">
        <w:tc>
          <w:tcPr>
            <w:tcW w:w="1080" w:type="dxa"/>
          </w:tcPr>
          <w:p w14:paraId="79EE1FD5" w14:textId="77777777" w:rsidR="00B37BCB" w:rsidRPr="004B3D5A" w:rsidRDefault="00B37BCB" w:rsidP="00FC2E29">
            <w:pPr>
              <w:jc w:val="center"/>
              <w:rPr>
                <w:b/>
                <w:sz w:val="24"/>
                <w:szCs w:val="24"/>
              </w:rPr>
            </w:pPr>
          </w:p>
        </w:tc>
        <w:tc>
          <w:tcPr>
            <w:tcW w:w="9720" w:type="dxa"/>
          </w:tcPr>
          <w:p w14:paraId="3F482ECE" w14:textId="77777777" w:rsidR="00B37BCB" w:rsidRPr="004B3D5A" w:rsidRDefault="00B37BCB" w:rsidP="00FC2E29">
            <w:pPr>
              <w:jc w:val="left"/>
              <w:rPr>
                <w:b/>
                <w:sz w:val="24"/>
                <w:szCs w:val="24"/>
              </w:rPr>
            </w:pPr>
          </w:p>
        </w:tc>
        <w:tc>
          <w:tcPr>
            <w:tcW w:w="2700" w:type="dxa"/>
          </w:tcPr>
          <w:p w14:paraId="4F387B90" w14:textId="77777777" w:rsidR="00B37BCB" w:rsidRPr="004B3D5A" w:rsidRDefault="00B37BCB" w:rsidP="00FC2E29">
            <w:pPr>
              <w:tabs>
                <w:tab w:val="left" w:pos="450"/>
                <w:tab w:val="left" w:pos="1260"/>
                <w:tab w:val="left" w:pos="4140"/>
                <w:tab w:val="left" w:pos="7290"/>
                <w:tab w:val="left" w:pos="8100"/>
              </w:tabs>
              <w:jc w:val="center"/>
              <w:rPr>
                <w:b/>
                <w:sz w:val="24"/>
                <w:szCs w:val="24"/>
              </w:rPr>
            </w:pPr>
          </w:p>
        </w:tc>
      </w:tr>
      <w:tr w:rsidR="00B37BCB" w:rsidRPr="004B3D5A" w14:paraId="712C6B12" w14:textId="77777777" w:rsidTr="00FC2E29">
        <w:tc>
          <w:tcPr>
            <w:tcW w:w="1080" w:type="dxa"/>
          </w:tcPr>
          <w:p w14:paraId="3E3B50E6" w14:textId="77777777" w:rsidR="00B37BCB" w:rsidRPr="004B3D5A" w:rsidRDefault="00B37BCB" w:rsidP="00FC2E29">
            <w:pPr>
              <w:jc w:val="center"/>
              <w:rPr>
                <w:b/>
                <w:sz w:val="24"/>
                <w:szCs w:val="24"/>
              </w:rPr>
            </w:pPr>
          </w:p>
        </w:tc>
        <w:tc>
          <w:tcPr>
            <w:tcW w:w="9720" w:type="dxa"/>
          </w:tcPr>
          <w:p w14:paraId="049B6FDC" w14:textId="77777777" w:rsidR="00B37BCB" w:rsidRPr="004B3D5A" w:rsidRDefault="00B37BCB" w:rsidP="00FC2E29">
            <w:pPr>
              <w:jc w:val="left"/>
              <w:rPr>
                <w:b/>
                <w:sz w:val="24"/>
                <w:szCs w:val="24"/>
              </w:rPr>
            </w:pPr>
          </w:p>
        </w:tc>
        <w:tc>
          <w:tcPr>
            <w:tcW w:w="2700" w:type="dxa"/>
          </w:tcPr>
          <w:p w14:paraId="5A1EF867" w14:textId="77777777" w:rsidR="00B37BCB" w:rsidRPr="004B3D5A" w:rsidRDefault="00B37BCB" w:rsidP="00FC2E29">
            <w:pPr>
              <w:tabs>
                <w:tab w:val="left" w:pos="450"/>
                <w:tab w:val="left" w:pos="1260"/>
                <w:tab w:val="left" w:pos="4140"/>
                <w:tab w:val="left" w:pos="7290"/>
                <w:tab w:val="left" w:pos="8100"/>
              </w:tabs>
              <w:jc w:val="center"/>
              <w:rPr>
                <w:b/>
                <w:sz w:val="24"/>
                <w:szCs w:val="24"/>
              </w:rPr>
            </w:pPr>
          </w:p>
        </w:tc>
      </w:tr>
      <w:tr w:rsidR="00B37BCB" w:rsidRPr="004B3D5A" w14:paraId="2C85E2D0" w14:textId="77777777" w:rsidTr="00FC2E29">
        <w:tc>
          <w:tcPr>
            <w:tcW w:w="1080" w:type="dxa"/>
          </w:tcPr>
          <w:p w14:paraId="501481B5" w14:textId="77777777" w:rsidR="00B37BCB" w:rsidRPr="004B3D5A" w:rsidRDefault="00B37BCB" w:rsidP="00FC2E29">
            <w:pPr>
              <w:jc w:val="center"/>
              <w:rPr>
                <w:b/>
                <w:sz w:val="24"/>
                <w:szCs w:val="24"/>
              </w:rPr>
            </w:pPr>
          </w:p>
        </w:tc>
        <w:tc>
          <w:tcPr>
            <w:tcW w:w="9720" w:type="dxa"/>
          </w:tcPr>
          <w:p w14:paraId="3DC0D372" w14:textId="77777777" w:rsidR="00B37BCB" w:rsidRPr="004B3D5A" w:rsidRDefault="00B37BCB" w:rsidP="00FC2E29">
            <w:pPr>
              <w:jc w:val="left"/>
              <w:rPr>
                <w:b/>
                <w:sz w:val="24"/>
                <w:szCs w:val="24"/>
              </w:rPr>
            </w:pPr>
          </w:p>
        </w:tc>
        <w:tc>
          <w:tcPr>
            <w:tcW w:w="2700" w:type="dxa"/>
          </w:tcPr>
          <w:p w14:paraId="297C9C53" w14:textId="77777777" w:rsidR="00B37BCB" w:rsidRPr="004B3D5A" w:rsidRDefault="00B37BCB" w:rsidP="00FC2E29">
            <w:pPr>
              <w:tabs>
                <w:tab w:val="left" w:pos="450"/>
                <w:tab w:val="left" w:pos="1260"/>
                <w:tab w:val="left" w:pos="4140"/>
                <w:tab w:val="left" w:pos="7290"/>
                <w:tab w:val="left" w:pos="8100"/>
              </w:tabs>
              <w:jc w:val="center"/>
              <w:rPr>
                <w:b/>
                <w:sz w:val="24"/>
                <w:szCs w:val="24"/>
              </w:rPr>
            </w:pPr>
          </w:p>
        </w:tc>
      </w:tr>
      <w:tr w:rsidR="00B37BCB" w:rsidRPr="004B3D5A" w14:paraId="6040FCEC" w14:textId="77777777" w:rsidTr="00FC2E29">
        <w:tc>
          <w:tcPr>
            <w:tcW w:w="1080" w:type="dxa"/>
          </w:tcPr>
          <w:p w14:paraId="4068511B" w14:textId="77777777" w:rsidR="00B37BCB" w:rsidRPr="004B3D5A" w:rsidRDefault="00B37BCB" w:rsidP="00FC2E29">
            <w:pPr>
              <w:jc w:val="center"/>
              <w:rPr>
                <w:b/>
                <w:sz w:val="24"/>
                <w:szCs w:val="24"/>
              </w:rPr>
            </w:pPr>
          </w:p>
        </w:tc>
        <w:tc>
          <w:tcPr>
            <w:tcW w:w="9720" w:type="dxa"/>
          </w:tcPr>
          <w:p w14:paraId="7CFC4681" w14:textId="77777777" w:rsidR="00B37BCB" w:rsidRPr="004B3D5A" w:rsidRDefault="00B37BCB" w:rsidP="00FC2E29">
            <w:pPr>
              <w:jc w:val="left"/>
              <w:rPr>
                <w:b/>
                <w:sz w:val="24"/>
                <w:szCs w:val="24"/>
              </w:rPr>
            </w:pPr>
          </w:p>
        </w:tc>
        <w:tc>
          <w:tcPr>
            <w:tcW w:w="2700" w:type="dxa"/>
          </w:tcPr>
          <w:p w14:paraId="7529D0ED" w14:textId="77777777" w:rsidR="00B37BCB" w:rsidRPr="004B3D5A" w:rsidRDefault="00B37BCB" w:rsidP="00FC2E29">
            <w:pPr>
              <w:tabs>
                <w:tab w:val="left" w:pos="450"/>
                <w:tab w:val="left" w:pos="1260"/>
                <w:tab w:val="left" w:pos="4140"/>
                <w:tab w:val="left" w:pos="7290"/>
                <w:tab w:val="left" w:pos="8100"/>
              </w:tabs>
              <w:jc w:val="center"/>
              <w:rPr>
                <w:b/>
                <w:sz w:val="24"/>
                <w:szCs w:val="24"/>
              </w:rPr>
            </w:pPr>
          </w:p>
        </w:tc>
      </w:tr>
      <w:tr w:rsidR="00B37BCB" w:rsidRPr="004B3D5A" w14:paraId="3C06B1A3" w14:textId="77777777" w:rsidTr="00FC2E29">
        <w:tc>
          <w:tcPr>
            <w:tcW w:w="1080" w:type="dxa"/>
          </w:tcPr>
          <w:p w14:paraId="3833C812" w14:textId="77777777" w:rsidR="00B37BCB" w:rsidRPr="004B3D5A" w:rsidRDefault="00B37BCB" w:rsidP="00FC2E29">
            <w:pPr>
              <w:jc w:val="center"/>
              <w:rPr>
                <w:b/>
                <w:sz w:val="24"/>
                <w:szCs w:val="24"/>
              </w:rPr>
            </w:pPr>
          </w:p>
        </w:tc>
        <w:tc>
          <w:tcPr>
            <w:tcW w:w="9720" w:type="dxa"/>
          </w:tcPr>
          <w:p w14:paraId="358F2851" w14:textId="77777777" w:rsidR="00B37BCB" w:rsidRPr="004B3D5A" w:rsidRDefault="00B37BCB" w:rsidP="00FC2E29">
            <w:pPr>
              <w:jc w:val="left"/>
              <w:rPr>
                <w:b/>
                <w:sz w:val="24"/>
                <w:szCs w:val="24"/>
              </w:rPr>
            </w:pPr>
          </w:p>
        </w:tc>
        <w:tc>
          <w:tcPr>
            <w:tcW w:w="2700" w:type="dxa"/>
          </w:tcPr>
          <w:p w14:paraId="500A73BB" w14:textId="77777777" w:rsidR="00B37BCB" w:rsidRPr="004B3D5A" w:rsidRDefault="00B37BCB" w:rsidP="00FC2E29">
            <w:pPr>
              <w:tabs>
                <w:tab w:val="left" w:pos="450"/>
                <w:tab w:val="left" w:pos="1260"/>
                <w:tab w:val="left" w:pos="4140"/>
                <w:tab w:val="left" w:pos="7290"/>
                <w:tab w:val="left" w:pos="8100"/>
              </w:tabs>
              <w:jc w:val="center"/>
              <w:rPr>
                <w:b/>
                <w:sz w:val="24"/>
                <w:szCs w:val="24"/>
              </w:rPr>
            </w:pPr>
          </w:p>
        </w:tc>
      </w:tr>
      <w:tr w:rsidR="00B37BCB" w:rsidRPr="004B3D5A" w14:paraId="1EEF5F12" w14:textId="77777777" w:rsidTr="00FC2E29">
        <w:tc>
          <w:tcPr>
            <w:tcW w:w="1080" w:type="dxa"/>
          </w:tcPr>
          <w:p w14:paraId="009444DB" w14:textId="77777777" w:rsidR="00B37BCB" w:rsidRPr="004B3D5A" w:rsidRDefault="00B37BCB" w:rsidP="00FC2E29">
            <w:pPr>
              <w:jc w:val="center"/>
              <w:rPr>
                <w:b/>
                <w:sz w:val="24"/>
                <w:szCs w:val="24"/>
              </w:rPr>
            </w:pPr>
          </w:p>
        </w:tc>
        <w:tc>
          <w:tcPr>
            <w:tcW w:w="9720" w:type="dxa"/>
          </w:tcPr>
          <w:p w14:paraId="53222614" w14:textId="77777777" w:rsidR="00B37BCB" w:rsidRPr="004B3D5A" w:rsidRDefault="00B37BCB" w:rsidP="00FC2E29">
            <w:pPr>
              <w:jc w:val="left"/>
              <w:rPr>
                <w:b/>
                <w:sz w:val="24"/>
                <w:szCs w:val="24"/>
              </w:rPr>
            </w:pPr>
          </w:p>
        </w:tc>
        <w:tc>
          <w:tcPr>
            <w:tcW w:w="2700" w:type="dxa"/>
          </w:tcPr>
          <w:p w14:paraId="601BA0A9" w14:textId="77777777" w:rsidR="00B37BCB" w:rsidRPr="004B3D5A" w:rsidRDefault="00B37BCB" w:rsidP="00FC2E29">
            <w:pPr>
              <w:tabs>
                <w:tab w:val="left" w:pos="450"/>
                <w:tab w:val="left" w:pos="1260"/>
                <w:tab w:val="left" w:pos="4140"/>
                <w:tab w:val="left" w:pos="7290"/>
                <w:tab w:val="left" w:pos="8100"/>
              </w:tabs>
              <w:jc w:val="center"/>
              <w:rPr>
                <w:b/>
                <w:sz w:val="24"/>
                <w:szCs w:val="24"/>
              </w:rPr>
            </w:pPr>
          </w:p>
        </w:tc>
      </w:tr>
      <w:tr w:rsidR="00B37BCB" w:rsidRPr="004B3D5A" w14:paraId="38CDBA81" w14:textId="77777777" w:rsidTr="00FC2E29">
        <w:tc>
          <w:tcPr>
            <w:tcW w:w="1080" w:type="dxa"/>
          </w:tcPr>
          <w:p w14:paraId="601EE9B0" w14:textId="77777777" w:rsidR="00B37BCB" w:rsidRPr="004B3D5A" w:rsidRDefault="00B37BCB" w:rsidP="00FC2E29">
            <w:pPr>
              <w:jc w:val="center"/>
              <w:rPr>
                <w:b/>
                <w:sz w:val="24"/>
                <w:szCs w:val="24"/>
              </w:rPr>
            </w:pPr>
          </w:p>
        </w:tc>
        <w:tc>
          <w:tcPr>
            <w:tcW w:w="9720" w:type="dxa"/>
          </w:tcPr>
          <w:p w14:paraId="1CF7EEF7" w14:textId="77777777" w:rsidR="00B37BCB" w:rsidRPr="004B3D5A" w:rsidRDefault="00B37BCB" w:rsidP="00FC2E29">
            <w:pPr>
              <w:jc w:val="left"/>
              <w:rPr>
                <w:b/>
                <w:sz w:val="24"/>
                <w:szCs w:val="24"/>
              </w:rPr>
            </w:pPr>
          </w:p>
        </w:tc>
        <w:tc>
          <w:tcPr>
            <w:tcW w:w="2700" w:type="dxa"/>
          </w:tcPr>
          <w:p w14:paraId="6E972E07" w14:textId="77777777" w:rsidR="00B37BCB" w:rsidRPr="004B3D5A" w:rsidRDefault="00B37BCB" w:rsidP="00FC2E29">
            <w:pPr>
              <w:tabs>
                <w:tab w:val="left" w:pos="450"/>
                <w:tab w:val="left" w:pos="1260"/>
                <w:tab w:val="left" w:pos="4140"/>
                <w:tab w:val="left" w:pos="7290"/>
                <w:tab w:val="left" w:pos="8100"/>
              </w:tabs>
              <w:jc w:val="center"/>
              <w:rPr>
                <w:b/>
                <w:sz w:val="24"/>
                <w:szCs w:val="24"/>
              </w:rPr>
            </w:pPr>
          </w:p>
        </w:tc>
      </w:tr>
      <w:tr w:rsidR="00B37BCB" w:rsidRPr="004B3D5A" w14:paraId="133AEB53" w14:textId="77777777" w:rsidTr="00FC2E29">
        <w:tc>
          <w:tcPr>
            <w:tcW w:w="1080" w:type="dxa"/>
          </w:tcPr>
          <w:p w14:paraId="4778B95C" w14:textId="77777777" w:rsidR="00B37BCB" w:rsidRPr="004B3D5A" w:rsidRDefault="00B37BCB" w:rsidP="00FC2E29">
            <w:pPr>
              <w:jc w:val="center"/>
              <w:rPr>
                <w:b/>
                <w:sz w:val="24"/>
                <w:szCs w:val="24"/>
              </w:rPr>
            </w:pPr>
          </w:p>
        </w:tc>
        <w:tc>
          <w:tcPr>
            <w:tcW w:w="9720" w:type="dxa"/>
          </w:tcPr>
          <w:p w14:paraId="7D6BD7BC" w14:textId="77777777" w:rsidR="00B37BCB" w:rsidRPr="004B3D5A" w:rsidRDefault="00B37BCB" w:rsidP="00FC2E29">
            <w:pPr>
              <w:jc w:val="left"/>
              <w:rPr>
                <w:b/>
                <w:sz w:val="24"/>
                <w:szCs w:val="24"/>
              </w:rPr>
            </w:pPr>
          </w:p>
        </w:tc>
        <w:tc>
          <w:tcPr>
            <w:tcW w:w="2700" w:type="dxa"/>
          </w:tcPr>
          <w:p w14:paraId="2D4034EB" w14:textId="77777777" w:rsidR="00B37BCB" w:rsidRPr="004B3D5A" w:rsidRDefault="00B37BCB" w:rsidP="00FC2E29">
            <w:pPr>
              <w:tabs>
                <w:tab w:val="left" w:pos="450"/>
                <w:tab w:val="left" w:pos="1260"/>
                <w:tab w:val="left" w:pos="4140"/>
                <w:tab w:val="left" w:pos="7290"/>
                <w:tab w:val="left" w:pos="8100"/>
              </w:tabs>
              <w:jc w:val="center"/>
              <w:rPr>
                <w:b/>
                <w:sz w:val="24"/>
                <w:szCs w:val="24"/>
              </w:rPr>
            </w:pPr>
          </w:p>
        </w:tc>
      </w:tr>
      <w:tr w:rsidR="00B37BCB" w:rsidRPr="004B3D5A" w14:paraId="6A2BC647" w14:textId="77777777" w:rsidTr="002D0887">
        <w:tc>
          <w:tcPr>
            <w:tcW w:w="10800" w:type="dxa"/>
            <w:gridSpan w:val="2"/>
            <w:shd w:val="clear" w:color="auto" w:fill="DBE5F1" w:themeFill="accent1" w:themeFillTint="33"/>
          </w:tcPr>
          <w:p w14:paraId="56627B5C" w14:textId="77777777" w:rsidR="00B37BCB" w:rsidRPr="004B3D5A" w:rsidRDefault="00B37BCB" w:rsidP="00FC2E29">
            <w:pPr>
              <w:tabs>
                <w:tab w:val="left" w:pos="450"/>
                <w:tab w:val="left" w:pos="1260"/>
                <w:tab w:val="left" w:pos="4140"/>
                <w:tab w:val="left" w:pos="7290"/>
                <w:tab w:val="left" w:pos="8100"/>
              </w:tabs>
              <w:rPr>
                <w:b/>
                <w:sz w:val="24"/>
                <w:szCs w:val="24"/>
              </w:rPr>
            </w:pPr>
          </w:p>
          <w:p w14:paraId="1B2358B5" w14:textId="77777777" w:rsidR="00B37BCB" w:rsidRPr="004B3D5A" w:rsidRDefault="00B37BCB" w:rsidP="00FC2E29">
            <w:pPr>
              <w:tabs>
                <w:tab w:val="left" w:pos="450"/>
                <w:tab w:val="left" w:pos="1260"/>
                <w:tab w:val="left" w:pos="4140"/>
                <w:tab w:val="left" w:pos="7290"/>
                <w:tab w:val="left" w:pos="8100"/>
              </w:tabs>
              <w:rPr>
                <w:b/>
                <w:sz w:val="24"/>
                <w:szCs w:val="24"/>
              </w:rPr>
            </w:pPr>
            <w:r w:rsidRPr="004B3D5A">
              <w:rPr>
                <w:b/>
                <w:sz w:val="24"/>
                <w:szCs w:val="24"/>
              </w:rPr>
              <w:t>TOTAL DELIVERABLES PRICING:</w:t>
            </w:r>
          </w:p>
          <w:p w14:paraId="360EDAE4" w14:textId="77777777" w:rsidR="00B37BCB" w:rsidRPr="004B3D5A" w:rsidRDefault="00B37BCB" w:rsidP="00FC2E29">
            <w:pPr>
              <w:tabs>
                <w:tab w:val="left" w:pos="450"/>
                <w:tab w:val="left" w:pos="1260"/>
                <w:tab w:val="left" w:pos="4140"/>
                <w:tab w:val="left" w:pos="7290"/>
                <w:tab w:val="left" w:pos="8100"/>
              </w:tabs>
              <w:rPr>
                <w:b/>
                <w:sz w:val="24"/>
                <w:szCs w:val="24"/>
              </w:rPr>
            </w:pPr>
          </w:p>
        </w:tc>
        <w:tc>
          <w:tcPr>
            <w:tcW w:w="2700" w:type="dxa"/>
            <w:shd w:val="clear" w:color="auto" w:fill="DBE5F1" w:themeFill="accent1" w:themeFillTint="33"/>
          </w:tcPr>
          <w:p w14:paraId="72F02D13" w14:textId="77777777" w:rsidR="00B37BCB" w:rsidRPr="004B3D5A" w:rsidRDefault="00B37BCB" w:rsidP="00FC2E29">
            <w:pPr>
              <w:tabs>
                <w:tab w:val="left" w:pos="450"/>
                <w:tab w:val="left" w:pos="1260"/>
                <w:tab w:val="left" w:pos="4140"/>
                <w:tab w:val="left" w:pos="7290"/>
                <w:tab w:val="left" w:pos="8100"/>
              </w:tabs>
              <w:rPr>
                <w:b/>
                <w:sz w:val="24"/>
                <w:szCs w:val="24"/>
              </w:rPr>
            </w:pPr>
          </w:p>
          <w:p w14:paraId="02FE205A" w14:textId="77777777" w:rsidR="00B37BCB" w:rsidRPr="004B3D5A" w:rsidRDefault="00B37BCB" w:rsidP="00FC2E29">
            <w:pPr>
              <w:tabs>
                <w:tab w:val="left" w:pos="450"/>
                <w:tab w:val="left" w:pos="1260"/>
                <w:tab w:val="left" w:pos="4140"/>
                <w:tab w:val="left" w:pos="7290"/>
                <w:tab w:val="left" w:pos="8100"/>
              </w:tabs>
              <w:rPr>
                <w:b/>
                <w:sz w:val="24"/>
                <w:szCs w:val="24"/>
              </w:rPr>
            </w:pPr>
            <w:r w:rsidRPr="004B3D5A">
              <w:rPr>
                <w:b/>
                <w:sz w:val="24"/>
                <w:szCs w:val="24"/>
              </w:rPr>
              <w:t>$______________</w:t>
            </w:r>
          </w:p>
        </w:tc>
      </w:tr>
    </w:tbl>
    <w:p w14:paraId="75279EEC" w14:textId="53C11C3C" w:rsidR="00B37BCB" w:rsidRPr="005B3775" w:rsidRDefault="0053573E" w:rsidP="00B37BCB">
      <w:pPr>
        <w:pStyle w:val="Heading3"/>
        <w:numPr>
          <w:ilvl w:val="0"/>
          <w:numId w:val="6"/>
        </w:numPr>
        <w:rPr>
          <w:szCs w:val="22"/>
        </w:rPr>
      </w:pPr>
      <w:r>
        <w:rPr>
          <w:b/>
          <w:bCs/>
          <w:szCs w:val="22"/>
        </w:rPr>
        <w:t xml:space="preserve">PRICING FOR </w:t>
      </w:r>
      <w:r w:rsidR="002F2D66" w:rsidRPr="002F2D66">
        <w:rPr>
          <w:b/>
          <w:bCs/>
          <w:szCs w:val="22"/>
        </w:rPr>
        <w:t>SERVICES:</w:t>
      </w:r>
      <w:r w:rsidR="002F2D66" w:rsidRPr="005B3775">
        <w:rPr>
          <w:szCs w:val="22"/>
        </w:rPr>
        <w:t xml:space="preserve">  </w:t>
      </w:r>
      <w:r w:rsidR="002F2D66" w:rsidRPr="0038088D">
        <w:rPr>
          <w:bCs/>
          <w:iCs/>
          <w:color w:val="000000"/>
          <w:szCs w:val="22"/>
        </w:rPr>
        <w:t xml:space="preserve">The vendor shall provide firm, fixed costs for all </w:t>
      </w:r>
      <w:r w:rsidR="002F2D66">
        <w:rPr>
          <w:bCs/>
          <w:iCs/>
          <w:color w:val="000000"/>
          <w:szCs w:val="22"/>
        </w:rPr>
        <w:t>services</w:t>
      </w:r>
      <w:r w:rsidR="002F2D66" w:rsidRPr="0038088D">
        <w:rPr>
          <w:bCs/>
          <w:iCs/>
          <w:color w:val="000000"/>
          <w:szCs w:val="22"/>
        </w:rPr>
        <w:t xml:space="preserve"> proposed to utilize the solution for the original contract period and each renewal period.  The vendor’s </w:t>
      </w:r>
      <w:r w:rsidR="002F2D66">
        <w:rPr>
          <w:bCs/>
          <w:iCs/>
          <w:color w:val="000000"/>
          <w:szCs w:val="22"/>
        </w:rPr>
        <w:t>services</w:t>
      </w:r>
      <w:r w:rsidR="002F2D66" w:rsidRPr="0038088D">
        <w:rPr>
          <w:bCs/>
          <w:iCs/>
          <w:color w:val="000000"/>
          <w:szCs w:val="22"/>
        </w:rPr>
        <w:t xml:space="preserve"> cost must include services required for the proposed solution</w:t>
      </w:r>
      <w:r w:rsidR="002F2D66">
        <w:rPr>
          <w:bCs/>
          <w:iCs/>
          <w:color w:val="000000"/>
          <w:szCs w:val="22"/>
        </w:rPr>
        <w:t>, including 3</w:t>
      </w:r>
      <w:r w:rsidR="002F2D66" w:rsidRPr="00CC3EBA">
        <w:rPr>
          <w:bCs/>
          <w:iCs/>
          <w:color w:val="000000"/>
          <w:szCs w:val="22"/>
          <w:vertAlign w:val="superscript"/>
        </w:rPr>
        <w:t>rd</w:t>
      </w:r>
      <w:r w:rsidR="002F2D66">
        <w:rPr>
          <w:bCs/>
          <w:iCs/>
          <w:color w:val="000000"/>
          <w:szCs w:val="22"/>
        </w:rPr>
        <w:t xml:space="preserve"> party interfacing/integration, data conversion support, and professional services</w:t>
      </w:r>
      <w:r w:rsidR="002F2D66" w:rsidRPr="0038088D">
        <w:rPr>
          <w:bCs/>
          <w:iCs/>
          <w:color w:val="000000"/>
          <w:szCs w:val="22"/>
        </w:rPr>
        <w:t xml:space="preserve"> that meets all RFP requirements.  The vendor must list all </w:t>
      </w:r>
      <w:r w:rsidR="002F2D66">
        <w:rPr>
          <w:bCs/>
          <w:iCs/>
          <w:color w:val="000000"/>
          <w:szCs w:val="22"/>
        </w:rPr>
        <w:t>services</w:t>
      </w:r>
      <w:r w:rsidR="002F2D66" w:rsidRPr="0038088D">
        <w:rPr>
          <w:bCs/>
          <w:iCs/>
          <w:color w:val="000000"/>
          <w:szCs w:val="22"/>
        </w:rPr>
        <w:t xml:space="preserve"> being proposed. If the vendor is proposing different pricing during the implementation of the system or there is a variance in the number of units per year below the table explaining how the costs for those contract years were calculated, then the vendor must add a comment to explain how the extended price for each contract year was calculated.  All unidentified costs necessary to meet the mandatory </w:t>
      </w:r>
      <w:r w:rsidR="002F2D66">
        <w:rPr>
          <w:bCs/>
          <w:iCs/>
          <w:color w:val="000000"/>
          <w:szCs w:val="22"/>
        </w:rPr>
        <w:t>solution</w:t>
      </w:r>
      <w:r w:rsidR="002F2D66" w:rsidRPr="0038088D">
        <w:rPr>
          <w:bCs/>
          <w:iCs/>
          <w:color w:val="000000"/>
          <w:szCs w:val="22"/>
        </w:rPr>
        <w:t xml:space="preserve"> requirements of the RFP shall be the responsibility of the contractor.</w:t>
      </w:r>
      <w:r w:rsidR="002F2D66" w:rsidRPr="0038088D">
        <w:rPr>
          <w:bCs/>
          <w:iCs/>
        </w:rPr>
        <w:t xml:space="preserve"> </w:t>
      </w:r>
      <w:r w:rsidR="002F2D66" w:rsidRPr="0038088D">
        <w:rPr>
          <w:bCs/>
          <w:iCs/>
          <w:color w:val="000000"/>
          <w:szCs w:val="22"/>
        </w:rPr>
        <w:t>Additional rows may be added as necessary.</w:t>
      </w:r>
    </w:p>
    <w:p w14:paraId="3664A47B" w14:textId="77777777" w:rsidR="00B37BCB" w:rsidRDefault="00B37BCB" w:rsidP="00B37BCB"/>
    <w:tbl>
      <w:tblPr>
        <w:tblW w:w="13590" w:type="dxa"/>
        <w:tblInd w:w="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0"/>
        <w:gridCol w:w="2970"/>
        <w:gridCol w:w="1620"/>
        <w:gridCol w:w="2520"/>
        <w:gridCol w:w="2700"/>
        <w:gridCol w:w="2970"/>
      </w:tblGrid>
      <w:tr w:rsidR="002F2D66" w:rsidRPr="0038088D" w14:paraId="55CAF98E" w14:textId="77777777" w:rsidTr="002D0887">
        <w:tc>
          <w:tcPr>
            <w:tcW w:w="13590" w:type="dxa"/>
            <w:gridSpan w:val="6"/>
            <w:shd w:val="clear" w:color="auto" w:fill="B8CCE4" w:themeFill="accent1" w:themeFillTint="66"/>
          </w:tcPr>
          <w:p w14:paraId="2AAAEDF4" w14:textId="7AA8307F" w:rsidR="002F2D66" w:rsidRPr="0038088D" w:rsidRDefault="002F2D66" w:rsidP="00FC2E29">
            <w:pPr>
              <w:tabs>
                <w:tab w:val="left" w:pos="450"/>
                <w:tab w:val="left" w:pos="1260"/>
                <w:tab w:val="left" w:pos="4140"/>
                <w:tab w:val="left" w:pos="7290"/>
                <w:tab w:val="left" w:pos="8100"/>
              </w:tabs>
              <w:jc w:val="center"/>
              <w:rPr>
                <w:b/>
                <w:iCs/>
                <w:sz w:val="24"/>
                <w:szCs w:val="24"/>
              </w:rPr>
            </w:pPr>
            <w:r w:rsidRPr="0038088D">
              <w:rPr>
                <w:b/>
                <w:iCs/>
                <w:sz w:val="24"/>
                <w:szCs w:val="24"/>
              </w:rPr>
              <w:t xml:space="preserve">FIRM, FIXED PRICING </w:t>
            </w:r>
          </w:p>
          <w:p w14:paraId="7A778234" w14:textId="1A536982" w:rsidR="002F2D66" w:rsidRPr="0038088D" w:rsidRDefault="0053573E" w:rsidP="00FC2E29">
            <w:pPr>
              <w:tabs>
                <w:tab w:val="left" w:pos="450"/>
                <w:tab w:val="left" w:pos="1260"/>
                <w:tab w:val="left" w:pos="4140"/>
                <w:tab w:val="left" w:pos="7290"/>
                <w:tab w:val="left" w:pos="8100"/>
              </w:tabs>
              <w:jc w:val="center"/>
              <w:rPr>
                <w:b/>
                <w:iCs/>
                <w:sz w:val="24"/>
                <w:szCs w:val="24"/>
              </w:rPr>
            </w:pPr>
            <w:r>
              <w:rPr>
                <w:b/>
                <w:iCs/>
                <w:sz w:val="24"/>
                <w:szCs w:val="24"/>
              </w:rPr>
              <w:t xml:space="preserve">FOR </w:t>
            </w:r>
            <w:r w:rsidR="002F2D66">
              <w:rPr>
                <w:b/>
                <w:iCs/>
                <w:sz w:val="24"/>
                <w:szCs w:val="24"/>
              </w:rPr>
              <w:t xml:space="preserve">SERVICES </w:t>
            </w:r>
          </w:p>
        </w:tc>
      </w:tr>
      <w:tr w:rsidR="002F2D66" w:rsidRPr="0038088D" w14:paraId="41D0BA5F" w14:textId="77777777" w:rsidTr="001A1701">
        <w:tc>
          <w:tcPr>
            <w:tcW w:w="810" w:type="dxa"/>
          </w:tcPr>
          <w:p w14:paraId="6D2F9EA9" w14:textId="2D1CB335" w:rsidR="002F2D66" w:rsidRDefault="002D0887" w:rsidP="00FC2E29">
            <w:pPr>
              <w:tabs>
                <w:tab w:val="left" w:pos="450"/>
                <w:tab w:val="left" w:pos="1260"/>
                <w:tab w:val="left" w:pos="4140"/>
                <w:tab w:val="left" w:pos="7290"/>
                <w:tab w:val="left" w:pos="8100"/>
              </w:tabs>
              <w:jc w:val="center"/>
              <w:rPr>
                <w:b/>
                <w:iCs/>
              </w:rPr>
            </w:pPr>
            <w:r>
              <w:rPr>
                <w:b/>
                <w:iCs/>
              </w:rPr>
              <w:t xml:space="preserve">Line </w:t>
            </w:r>
            <w:r w:rsidR="002F2D66">
              <w:rPr>
                <w:b/>
                <w:iCs/>
              </w:rPr>
              <w:t>Item</w:t>
            </w:r>
          </w:p>
        </w:tc>
        <w:tc>
          <w:tcPr>
            <w:tcW w:w="2970" w:type="dxa"/>
          </w:tcPr>
          <w:p w14:paraId="3C537D47" w14:textId="58FB71DC" w:rsidR="002F2D66" w:rsidRPr="0038088D" w:rsidRDefault="002F2D66" w:rsidP="00FC2E29">
            <w:pPr>
              <w:tabs>
                <w:tab w:val="left" w:pos="450"/>
                <w:tab w:val="left" w:pos="1260"/>
                <w:tab w:val="left" w:pos="4140"/>
                <w:tab w:val="left" w:pos="7290"/>
                <w:tab w:val="left" w:pos="8100"/>
              </w:tabs>
              <w:jc w:val="center"/>
              <w:rPr>
                <w:b/>
                <w:iCs/>
              </w:rPr>
            </w:pPr>
            <w:r>
              <w:rPr>
                <w:b/>
                <w:iCs/>
              </w:rPr>
              <w:t>Description</w:t>
            </w:r>
          </w:p>
        </w:tc>
        <w:tc>
          <w:tcPr>
            <w:tcW w:w="1620" w:type="dxa"/>
          </w:tcPr>
          <w:p w14:paraId="66D48F61" w14:textId="7BEFDF39" w:rsidR="002F2D66" w:rsidRPr="0038088D" w:rsidRDefault="002F2D66" w:rsidP="00FC2E29">
            <w:pPr>
              <w:tabs>
                <w:tab w:val="left" w:pos="450"/>
                <w:tab w:val="left" w:pos="1260"/>
                <w:tab w:val="left" w:pos="4140"/>
                <w:tab w:val="left" w:pos="7290"/>
                <w:tab w:val="left" w:pos="8100"/>
              </w:tabs>
              <w:jc w:val="center"/>
              <w:rPr>
                <w:b/>
                <w:iCs/>
              </w:rPr>
            </w:pPr>
            <w:r w:rsidRPr="0038088D">
              <w:rPr>
                <w:b/>
                <w:iCs/>
              </w:rPr>
              <w:t>Unit of Measure</w:t>
            </w:r>
          </w:p>
        </w:tc>
        <w:tc>
          <w:tcPr>
            <w:tcW w:w="2520" w:type="dxa"/>
          </w:tcPr>
          <w:p w14:paraId="038D716E" w14:textId="77777777" w:rsidR="002F2D66" w:rsidRPr="0038088D" w:rsidRDefault="002F2D66" w:rsidP="00FC2E29">
            <w:pPr>
              <w:tabs>
                <w:tab w:val="left" w:pos="450"/>
                <w:tab w:val="left" w:pos="1260"/>
                <w:tab w:val="left" w:pos="4140"/>
                <w:tab w:val="left" w:pos="7290"/>
                <w:tab w:val="left" w:pos="8100"/>
              </w:tabs>
              <w:jc w:val="center"/>
              <w:rPr>
                <w:b/>
                <w:iCs/>
              </w:rPr>
            </w:pPr>
            <w:r w:rsidRPr="0038088D">
              <w:rPr>
                <w:b/>
                <w:iCs/>
              </w:rPr>
              <w:t>Estimated Quantity</w:t>
            </w:r>
          </w:p>
        </w:tc>
        <w:tc>
          <w:tcPr>
            <w:tcW w:w="2700" w:type="dxa"/>
          </w:tcPr>
          <w:p w14:paraId="64453FBB" w14:textId="77777777" w:rsidR="002F2D66" w:rsidRPr="0038088D" w:rsidRDefault="002F2D66" w:rsidP="00FC2E29">
            <w:pPr>
              <w:tabs>
                <w:tab w:val="left" w:pos="450"/>
                <w:tab w:val="left" w:pos="1260"/>
                <w:tab w:val="left" w:pos="4140"/>
                <w:tab w:val="left" w:pos="7290"/>
                <w:tab w:val="left" w:pos="8100"/>
              </w:tabs>
              <w:jc w:val="center"/>
              <w:rPr>
                <w:b/>
                <w:iCs/>
              </w:rPr>
            </w:pPr>
            <w:r w:rsidRPr="0038088D">
              <w:rPr>
                <w:b/>
                <w:iCs/>
              </w:rPr>
              <w:t xml:space="preserve">Original Contract Period </w:t>
            </w:r>
          </w:p>
          <w:p w14:paraId="4FAAE0AB" w14:textId="77777777" w:rsidR="002F2D66" w:rsidRPr="0038088D" w:rsidRDefault="002F2D66" w:rsidP="00FC2E29">
            <w:pPr>
              <w:tabs>
                <w:tab w:val="left" w:pos="450"/>
                <w:tab w:val="left" w:pos="1260"/>
                <w:tab w:val="left" w:pos="4140"/>
                <w:tab w:val="left" w:pos="7290"/>
                <w:tab w:val="left" w:pos="8100"/>
              </w:tabs>
              <w:jc w:val="center"/>
              <w:rPr>
                <w:b/>
                <w:iCs/>
              </w:rPr>
            </w:pPr>
            <w:r w:rsidRPr="0038088D">
              <w:rPr>
                <w:b/>
                <w:iCs/>
              </w:rPr>
              <w:t>Unit Price</w:t>
            </w:r>
          </w:p>
        </w:tc>
        <w:tc>
          <w:tcPr>
            <w:tcW w:w="2970" w:type="dxa"/>
          </w:tcPr>
          <w:p w14:paraId="6979E400" w14:textId="77777777" w:rsidR="002F2D66" w:rsidRPr="0038088D" w:rsidRDefault="002F2D66" w:rsidP="00FC2E29">
            <w:pPr>
              <w:tabs>
                <w:tab w:val="left" w:pos="450"/>
                <w:tab w:val="left" w:pos="1260"/>
                <w:tab w:val="left" w:pos="4140"/>
                <w:tab w:val="left" w:pos="7290"/>
                <w:tab w:val="left" w:pos="8100"/>
              </w:tabs>
              <w:jc w:val="center"/>
              <w:rPr>
                <w:b/>
                <w:iCs/>
              </w:rPr>
            </w:pPr>
            <w:r w:rsidRPr="0038088D">
              <w:rPr>
                <w:b/>
                <w:iCs/>
              </w:rPr>
              <w:t xml:space="preserve">Original Contract Period </w:t>
            </w:r>
          </w:p>
          <w:p w14:paraId="042CB2B7" w14:textId="77777777" w:rsidR="002F2D66" w:rsidRPr="0038088D" w:rsidRDefault="002F2D66" w:rsidP="00FC2E29">
            <w:pPr>
              <w:tabs>
                <w:tab w:val="left" w:pos="450"/>
                <w:tab w:val="left" w:pos="1260"/>
                <w:tab w:val="left" w:pos="4140"/>
                <w:tab w:val="left" w:pos="7290"/>
                <w:tab w:val="left" w:pos="8100"/>
              </w:tabs>
              <w:jc w:val="center"/>
              <w:rPr>
                <w:b/>
                <w:iCs/>
              </w:rPr>
            </w:pPr>
            <w:r w:rsidRPr="0038088D">
              <w:rPr>
                <w:b/>
                <w:iCs/>
              </w:rPr>
              <w:t xml:space="preserve">Extended Price </w:t>
            </w:r>
          </w:p>
        </w:tc>
      </w:tr>
      <w:tr w:rsidR="002F2D66" w:rsidRPr="0038088D" w14:paraId="0571F5FC" w14:textId="77777777" w:rsidTr="002D0887">
        <w:tc>
          <w:tcPr>
            <w:tcW w:w="13590" w:type="dxa"/>
            <w:gridSpan w:val="6"/>
            <w:shd w:val="clear" w:color="auto" w:fill="DBE5F1" w:themeFill="accent1" w:themeFillTint="33"/>
          </w:tcPr>
          <w:p w14:paraId="7F8AA892" w14:textId="56E6A5F7" w:rsidR="002F2D66" w:rsidRPr="0038088D" w:rsidRDefault="002F2D66" w:rsidP="00FC2E29">
            <w:pPr>
              <w:tabs>
                <w:tab w:val="left" w:pos="450"/>
                <w:tab w:val="left" w:pos="1260"/>
                <w:tab w:val="left" w:pos="4140"/>
                <w:tab w:val="left" w:pos="7290"/>
                <w:tab w:val="left" w:pos="8100"/>
              </w:tabs>
              <w:jc w:val="center"/>
              <w:rPr>
                <w:b/>
                <w:iCs/>
              </w:rPr>
            </w:pPr>
            <w:r w:rsidRPr="0038088D">
              <w:rPr>
                <w:b/>
                <w:iCs/>
              </w:rPr>
              <w:t>PRE - PRODUCTION</w:t>
            </w:r>
          </w:p>
        </w:tc>
      </w:tr>
      <w:tr w:rsidR="002F2D66" w:rsidRPr="0038088D" w14:paraId="6FC7B0DD" w14:textId="77777777" w:rsidTr="001A1701">
        <w:tc>
          <w:tcPr>
            <w:tcW w:w="810" w:type="dxa"/>
          </w:tcPr>
          <w:p w14:paraId="53516B84"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970" w:type="dxa"/>
          </w:tcPr>
          <w:p w14:paraId="4C157535" w14:textId="03D6679C" w:rsidR="002F2D66" w:rsidRPr="0038088D" w:rsidRDefault="002F2D66" w:rsidP="00FC2E29">
            <w:pPr>
              <w:tabs>
                <w:tab w:val="left" w:pos="450"/>
                <w:tab w:val="left" w:pos="1260"/>
                <w:tab w:val="left" w:pos="4140"/>
                <w:tab w:val="left" w:pos="7290"/>
                <w:tab w:val="left" w:pos="8100"/>
              </w:tabs>
              <w:jc w:val="center"/>
              <w:rPr>
                <w:b/>
                <w:iCs/>
              </w:rPr>
            </w:pPr>
          </w:p>
        </w:tc>
        <w:tc>
          <w:tcPr>
            <w:tcW w:w="1620" w:type="dxa"/>
          </w:tcPr>
          <w:p w14:paraId="7FF66B48" w14:textId="3FD0E607" w:rsidR="002F2D66" w:rsidRPr="0038088D" w:rsidRDefault="002F2D66" w:rsidP="00FC2E29">
            <w:pPr>
              <w:tabs>
                <w:tab w:val="left" w:pos="450"/>
                <w:tab w:val="left" w:pos="1260"/>
                <w:tab w:val="left" w:pos="4140"/>
                <w:tab w:val="left" w:pos="7290"/>
                <w:tab w:val="left" w:pos="8100"/>
              </w:tabs>
              <w:jc w:val="center"/>
              <w:rPr>
                <w:b/>
                <w:iCs/>
              </w:rPr>
            </w:pPr>
          </w:p>
        </w:tc>
        <w:tc>
          <w:tcPr>
            <w:tcW w:w="2520" w:type="dxa"/>
          </w:tcPr>
          <w:p w14:paraId="2B7EA5D7"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700" w:type="dxa"/>
          </w:tcPr>
          <w:p w14:paraId="34ACE62C" w14:textId="77777777" w:rsidR="002F2D66" w:rsidRPr="0038088D" w:rsidRDefault="002F2D66" w:rsidP="00FC2E29">
            <w:pPr>
              <w:tabs>
                <w:tab w:val="left" w:pos="450"/>
                <w:tab w:val="left" w:pos="1260"/>
                <w:tab w:val="left" w:pos="4140"/>
                <w:tab w:val="left" w:pos="7290"/>
                <w:tab w:val="left" w:pos="8100"/>
              </w:tabs>
              <w:jc w:val="left"/>
              <w:rPr>
                <w:b/>
                <w:iCs/>
              </w:rPr>
            </w:pPr>
          </w:p>
        </w:tc>
        <w:tc>
          <w:tcPr>
            <w:tcW w:w="2970" w:type="dxa"/>
          </w:tcPr>
          <w:p w14:paraId="6807013F" w14:textId="77777777" w:rsidR="002F2D66" w:rsidRPr="0038088D" w:rsidRDefault="002F2D66" w:rsidP="00FC2E29">
            <w:pPr>
              <w:tabs>
                <w:tab w:val="left" w:pos="450"/>
                <w:tab w:val="left" w:pos="1260"/>
                <w:tab w:val="left" w:pos="4140"/>
                <w:tab w:val="left" w:pos="7290"/>
                <w:tab w:val="left" w:pos="8100"/>
              </w:tabs>
              <w:rPr>
                <w:b/>
                <w:iCs/>
              </w:rPr>
            </w:pPr>
          </w:p>
        </w:tc>
      </w:tr>
      <w:tr w:rsidR="002F2D66" w:rsidRPr="0038088D" w14:paraId="3386B6C9" w14:textId="77777777" w:rsidTr="001A1701">
        <w:tc>
          <w:tcPr>
            <w:tcW w:w="810" w:type="dxa"/>
          </w:tcPr>
          <w:p w14:paraId="2AFA105C"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970" w:type="dxa"/>
          </w:tcPr>
          <w:p w14:paraId="65BDD49D" w14:textId="7596885B" w:rsidR="002F2D66" w:rsidRPr="0038088D" w:rsidRDefault="002F2D66" w:rsidP="00FC2E29">
            <w:pPr>
              <w:tabs>
                <w:tab w:val="left" w:pos="450"/>
                <w:tab w:val="left" w:pos="1260"/>
                <w:tab w:val="left" w:pos="4140"/>
                <w:tab w:val="left" w:pos="7290"/>
                <w:tab w:val="left" w:pos="8100"/>
              </w:tabs>
              <w:jc w:val="center"/>
              <w:rPr>
                <w:b/>
                <w:iCs/>
              </w:rPr>
            </w:pPr>
          </w:p>
        </w:tc>
        <w:tc>
          <w:tcPr>
            <w:tcW w:w="1620" w:type="dxa"/>
          </w:tcPr>
          <w:p w14:paraId="5AD90C77" w14:textId="6E3E43D9" w:rsidR="002F2D66" w:rsidRPr="0038088D" w:rsidRDefault="002F2D66" w:rsidP="00FC2E29">
            <w:pPr>
              <w:tabs>
                <w:tab w:val="left" w:pos="450"/>
                <w:tab w:val="left" w:pos="1260"/>
                <w:tab w:val="left" w:pos="4140"/>
                <w:tab w:val="left" w:pos="7290"/>
                <w:tab w:val="left" w:pos="8100"/>
              </w:tabs>
              <w:jc w:val="center"/>
              <w:rPr>
                <w:b/>
                <w:iCs/>
              </w:rPr>
            </w:pPr>
          </w:p>
        </w:tc>
        <w:tc>
          <w:tcPr>
            <w:tcW w:w="2520" w:type="dxa"/>
          </w:tcPr>
          <w:p w14:paraId="53C00693"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700" w:type="dxa"/>
          </w:tcPr>
          <w:p w14:paraId="08C90AF9" w14:textId="77777777" w:rsidR="002F2D66" w:rsidRPr="0038088D" w:rsidRDefault="002F2D66" w:rsidP="00FC2E29">
            <w:pPr>
              <w:tabs>
                <w:tab w:val="left" w:pos="450"/>
                <w:tab w:val="left" w:pos="1260"/>
                <w:tab w:val="left" w:pos="4140"/>
                <w:tab w:val="left" w:pos="7290"/>
                <w:tab w:val="left" w:pos="8100"/>
              </w:tabs>
              <w:jc w:val="left"/>
              <w:rPr>
                <w:b/>
                <w:iCs/>
              </w:rPr>
            </w:pPr>
          </w:p>
        </w:tc>
        <w:tc>
          <w:tcPr>
            <w:tcW w:w="2970" w:type="dxa"/>
          </w:tcPr>
          <w:p w14:paraId="23B6B692" w14:textId="77777777" w:rsidR="002F2D66" w:rsidRPr="0038088D" w:rsidRDefault="002F2D66" w:rsidP="00FC2E29">
            <w:pPr>
              <w:tabs>
                <w:tab w:val="left" w:pos="450"/>
                <w:tab w:val="left" w:pos="1260"/>
                <w:tab w:val="left" w:pos="4140"/>
                <w:tab w:val="left" w:pos="7290"/>
                <w:tab w:val="left" w:pos="8100"/>
              </w:tabs>
              <w:rPr>
                <w:b/>
                <w:iCs/>
              </w:rPr>
            </w:pPr>
          </w:p>
        </w:tc>
      </w:tr>
      <w:tr w:rsidR="002F2D66" w:rsidRPr="0038088D" w14:paraId="74A50EDF" w14:textId="77777777" w:rsidTr="001A1701">
        <w:tc>
          <w:tcPr>
            <w:tcW w:w="810" w:type="dxa"/>
          </w:tcPr>
          <w:p w14:paraId="2F2BDBEB"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970" w:type="dxa"/>
          </w:tcPr>
          <w:p w14:paraId="15D501C4" w14:textId="5652524B" w:rsidR="002F2D66" w:rsidRPr="0038088D" w:rsidRDefault="002F2D66" w:rsidP="00FC2E29">
            <w:pPr>
              <w:tabs>
                <w:tab w:val="left" w:pos="450"/>
                <w:tab w:val="left" w:pos="1260"/>
                <w:tab w:val="left" w:pos="4140"/>
                <w:tab w:val="left" w:pos="7290"/>
                <w:tab w:val="left" w:pos="8100"/>
              </w:tabs>
              <w:jc w:val="center"/>
              <w:rPr>
                <w:b/>
                <w:iCs/>
              </w:rPr>
            </w:pPr>
          </w:p>
        </w:tc>
        <w:tc>
          <w:tcPr>
            <w:tcW w:w="1620" w:type="dxa"/>
          </w:tcPr>
          <w:p w14:paraId="521F1C41" w14:textId="3E9283BF" w:rsidR="002F2D66" w:rsidRPr="0038088D" w:rsidRDefault="002F2D66" w:rsidP="00FC2E29">
            <w:pPr>
              <w:tabs>
                <w:tab w:val="left" w:pos="450"/>
                <w:tab w:val="left" w:pos="1260"/>
                <w:tab w:val="left" w:pos="4140"/>
                <w:tab w:val="left" w:pos="7290"/>
                <w:tab w:val="left" w:pos="8100"/>
              </w:tabs>
              <w:jc w:val="center"/>
              <w:rPr>
                <w:b/>
                <w:iCs/>
              </w:rPr>
            </w:pPr>
          </w:p>
        </w:tc>
        <w:tc>
          <w:tcPr>
            <w:tcW w:w="2520" w:type="dxa"/>
          </w:tcPr>
          <w:p w14:paraId="0E8BBE49"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700" w:type="dxa"/>
          </w:tcPr>
          <w:p w14:paraId="220FB3BD" w14:textId="77777777" w:rsidR="002F2D66" w:rsidRPr="0038088D" w:rsidRDefault="002F2D66" w:rsidP="00FC2E29">
            <w:pPr>
              <w:tabs>
                <w:tab w:val="left" w:pos="450"/>
                <w:tab w:val="left" w:pos="1260"/>
                <w:tab w:val="left" w:pos="4140"/>
                <w:tab w:val="left" w:pos="7290"/>
                <w:tab w:val="left" w:pos="8100"/>
              </w:tabs>
              <w:jc w:val="left"/>
              <w:rPr>
                <w:b/>
                <w:iCs/>
              </w:rPr>
            </w:pPr>
          </w:p>
        </w:tc>
        <w:tc>
          <w:tcPr>
            <w:tcW w:w="2970" w:type="dxa"/>
          </w:tcPr>
          <w:p w14:paraId="4F6F1C7F" w14:textId="77777777" w:rsidR="002F2D66" w:rsidRPr="0038088D" w:rsidRDefault="002F2D66" w:rsidP="00FC2E29">
            <w:pPr>
              <w:tabs>
                <w:tab w:val="left" w:pos="450"/>
                <w:tab w:val="left" w:pos="1260"/>
                <w:tab w:val="left" w:pos="4140"/>
                <w:tab w:val="left" w:pos="7290"/>
                <w:tab w:val="left" w:pos="8100"/>
              </w:tabs>
              <w:rPr>
                <w:b/>
                <w:iCs/>
              </w:rPr>
            </w:pPr>
          </w:p>
        </w:tc>
      </w:tr>
      <w:tr w:rsidR="002F2D66" w:rsidRPr="0038088D" w14:paraId="41910F00" w14:textId="77777777" w:rsidTr="002D0887">
        <w:tc>
          <w:tcPr>
            <w:tcW w:w="13590" w:type="dxa"/>
            <w:gridSpan w:val="6"/>
            <w:shd w:val="clear" w:color="auto" w:fill="DBE5F1" w:themeFill="accent1" w:themeFillTint="33"/>
          </w:tcPr>
          <w:p w14:paraId="7B387FF0" w14:textId="40A08396" w:rsidR="002F2D66" w:rsidRPr="0038088D" w:rsidRDefault="002F2D66" w:rsidP="00FC2E29">
            <w:pPr>
              <w:tabs>
                <w:tab w:val="left" w:pos="450"/>
                <w:tab w:val="left" w:pos="1260"/>
                <w:tab w:val="left" w:pos="4140"/>
                <w:tab w:val="left" w:pos="7290"/>
                <w:tab w:val="left" w:pos="8100"/>
              </w:tabs>
              <w:jc w:val="center"/>
              <w:rPr>
                <w:b/>
                <w:iCs/>
              </w:rPr>
            </w:pPr>
            <w:r w:rsidRPr="0038088D">
              <w:rPr>
                <w:b/>
                <w:iCs/>
              </w:rPr>
              <w:t>POST - PRODUCTION</w:t>
            </w:r>
          </w:p>
        </w:tc>
      </w:tr>
      <w:tr w:rsidR="002F2D66" w:rsidRPr="0038088D" w14:paraId="5A80C4F4" w14:textId="77777777" w:rsidTr="001A1701">
        <w:tc>
          <w:tcPr>
            <w:tcW w:w="810" w:type="dxa"/>
          </w:tcPr>
          <w:p w14:paraId="3F1CDF33"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970" w:type="dxa"/>
          </w:tcPr>
          <w:p w14:paraId="41CB85D5" w14:textId="3372330A" w:rsidR="002F2D66" w:rsidRPr="0038088D" w:rsidRDefault="002F2D66" w:rsidP="00FC2E29">
            <w:pPr>
              <w:tabs>
                <w:tab w:val="left" w:pos="450"/>
                <w:tab w:val="left" w:pos="1260"/>
                <w:tab w:val="left" w:pos="4140"/>
                <w:tab w:val="left" w:pos="7290"/>
                <w:tab w:val="left" w:pos="8100"/>
              </w:tabs>
              <w:jc w:val="center"/>
              <w:rPr>
                <w:b/>
                <w:iCs/>
              </w:rPr>
            </w:pPr>
          </w:p>
        </w:tc>
        <w:tc>
          <w:tcPr>
            <w:tcW w:w="1620" w:type="dxa"/>
          </w:tcPr>
          <w:p w14:paraId="74F953BB" w14:textId="53496599" w:rsidR="002F2D66" w:rsidRPr="0038088D" w:rsidRDefault="002F2D66" w:rsidP="00FC2E29">
            <w:pPr>
              <w:tabs>
                <w:tab w:val="left" w:pos="450"/>
                <w:tab w:val="left" w:pos="1260"/>
                <w:tab w:val="left" w:pos="4140"/>
                <w:tab w:val="left" w:pos="7290"/>
                <w:tab w:val="left" w:pos="8100"/>
              </w:tabs>
              <w:jc w:val="center"/>
              <w:rPr>
                <w:b/>
                <w:iCs/>
              </w:rPr>
            </w:pPr>
          </w:p>
        </w:tc>
        <w:tc>
          <w:tcPr>
            <w:tcW w:w="2520" w:type="dxa"/>
          </w:tcPr>
          <w:p w14:paraId="1C0E19E2"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700" w:type="dxa"/>
          </w:tcPr>
          <w:p w14:paraId="6403AAC5" w14:textId="77777777" w:rsidR="002F2D66" w:rsidRPr="0038088D" w:rsidRDefault="002F2D66" w:rsidP="00FC2E29">
            <w:pPr>
              <w:tabs>
                <w:tab w:val="left" w:pos="450"/>
                <w:tab w:val="left" w:pos="1260"/>
                <w:tab w:val="left" w:pos="4140"/>
                <w:tab w:val="left" w:pos="7290"/>
                <w:tab w:val="left" w:pos="8100"/>
              </w:tabs>
              <w:jc w:val="left"/>
              <w:rPr>
                <w:b/>
                <w:iCs/>
              </w:rPr>
            </w:pPr>
          </w:p>
        </w:tc>
        <w:tc>
          <w:tcPr>
            <w:tcW w:w="2970" w:type="dxa"/>
          </w:tcPr>
          <w:p w14:paraId="7BBB4631" w14:textId="77777777" w:rsidR="002F2D66" w:rsidRPr="0038088D" w:rsidRDefault="002F2D66" w:rsidP="00FC2E29">
            <w:pPr>
              <w:tabs>
                <w:tab w:val="left" w:pos="450"/>
                <w:tab w:val="left" w:pos="1260"/>
                <w:tab w:val="left" w:pos="4140"/>
                <w:tab w:val="left" w:pos="7290"/>
                <w:tab w:val="left" w:pos="8100"/>
              </w:tabs>
              <w:rPr>
                <w:b/>
                <w:iCs/>
              </w:rPr>
            </w:pPr>
          </w:p>
        </w:tc>
      </w:tr>
      <w:tr w:rsidR="002F2D66" w:rsidRPr="0038088D" w14:paraId="1EB32E9D" w14:textId="77777777" w:rsidTr="001A1701">
        <w:tc>
          <w:tcPr>
            <w:tcW w:w="810" w:type="dxa"/>
          </w:tcPr>
          <w:p w14:paraId="39D418BD"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970" w:type="dxa"/>
          </w:tcPr>
          <w:p w14:paraId="464DE019" w14:textId="51AB75D4" w:rsidR="002F2D66" w:rsidRPr="0038088D" w:rsidRDefault="002F2D66" w:rsidP="00FC2E29">
            <w:pPr>
              <w:tabs>
                <w:tab w:val="left" w:pos="450"/>
                <w:tab w:val="left" w:pos="1260"/>
                <w:tab w:val="left" w:pos="4140"/>
                <w:tab w:val="left" w:pos="7290"/>
                <w:tab w:val="left" w:pos="8100"/>
              </w:tabs>
              <w:jc w:val="center"/>
              <w:rPr>
                <w:b/>
                <w:iCs/>
              </w:rPr>
            </w:pPr>
          </w:p>
        </w:tc>
        <w:tc>
          <w:tcPr>
            <w:tcW w:w="1620" w:type="dxa"/>
          </w:tcPr>
          <w:p w14:paraId="1910A7EC" w14:textId="37DA21C2" w:rsidR="002F2D66" w:rsidRPr="0038088D" w:rsidRDefault="002F2D66" w:rsidP="00FC2E29">
            <w:pPr>
              <w:tabs>
                <w:tab w:val="left" w:pos="450"/>
                <w:tab w:val="left" w:pos="1260"/>
                <w:tab w:val="left" w:pos="4140"/>
                <w:tab w:val="left" w:pos="7290"/>
                <w:tab w:val="left" w:pos="8100"/>
              </w:tabs>
              <w:jc w:val="center"/>
              <w:rPr>
                <w:b/>
                <w:iCs/>
              </w:rPr>
            </w:pPr>
          </w:p>
        </w:tc>
        <w:tc>
          <w:tcPr>
            <w:tcW w:w="2520" w:type="dxa"/>
          </w:tcPr>
          <w:p w14:paraId="2F06D610"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700" w:type="dxa"/>
          </w:tcPr>
          <w:p w14:paraId="344EE8AC" w14:textId="77777777" w:rsidR="002F2D66" w:rsidRPr="0038088D" w:rsidRDefault="002F2D66" w:rsidP="00FC2E29">
            <w:pPr>
              <w:tabs>
                <w:tab w:val="left" w:pos="450"/>
                <w:tab w:val="left" w:pos="1260"/>
                <w:tab w:val="left" w:pos="4140"/>
                <w:tab w:val="left" w:pos="7290"/>
                <w:tab w:val="left" w:pos="8100"/>
              </w:tabs>
              <w:rPr>
                <w:b/>
                <w:iCs/>
              </w:rPr>
            </w:pPr>
          </w:p>
        </w:tc>
        <w:tc>
          <w:tcPr>
            <w:tcW w:w="2970" w:type="dxa"/>
          </w:tcPr>
          <w:p w14:paraId="5240E58D" w14:textId="77777777" w:rsidR="002F2D66" w:rsidRPr="0038088D" w:rsidRDefault="002F2D66" w:rsidP="00FC2E29">
            <w:pPr>
              <w:tabs>
                <w:tab w:val="left" w:pos="450"/>
                <w:tab w:val="left" w:pos="1260"/>
                <w:tab w:val="left" w:pos="4140"/>
                <w:tab w:val="left" w:pos="7290"/>
                <w:tab w:val="left" w:pos="8100"/>
              </w:tabs>
              <w:rPr>
                <w:b/>
                <w:iCs/>
              </w:rPr>
            </w:pPr>
          </w:p>
        </w:tc>
      </w:tr>
      <w:tr w:rsidR="002F2D66" w:rsidRPr="0038088D" w14:paraId="7E0C62B5" w14:textId="77777777" w:rsidTr="001A1701">
        <w:tc>
          <w:tcPr>
            <w:tcW w:w="810" w:type="dxa"/>
          </w:tcPr>
          <w:p w14:paraId="7829F335"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970" w:type="dxa"/>
          </w:tcPr>
          <w:p w14:paraId="3ADBA9EC" w14:textId="18C5D285" w:rsidR="002F2D66" w:rsidRPr="0038088D" w:rsidRDefault="002F2D66" w:rsidP="00FC2E29">
            <w:pPr>
              <w:tabs>
                <w:tab w:val="left" w:pos="450"/>
                <w:tab w:val="left" w:pos="1260"/>
                <w:tab w:val="left" w:pos="4140"/>
                <w:tab w:val="left" w:pos="7290"/>
                <w:tab w:val="left" w:pos="8100"/>
              </w:tabs>
              <w:jc w:val="center"/>
              <w:rPr>
                <w:b/>
                <w:iCs/>
              </w:rPr>
            </w:pPr>
          </w:p>
        </w:tc>
        <w:tc>
          <w:tcPr>
            <w:tcW w:w="1620" w:type="dxa"/>
          </w:tcPr>
          <w:p w14:paraId="5B0FEF16" w14:textId="349B0A01" w:rsidR="002F2D66" w:rsidRPr="0038088D" w:rsidRDefault="002F2D66" w:rsidP="00FC2E29">
            <w:pPr>
              <w:tabs>
                <w:tab w:val="left" w:pos="450"/>
                <w:tab w:val="left" w:pos="1260"/>
                <w:tab w:val="left" w:pos="4140"/>
                <w:tab w:val="left" w:pos="7290"/>
                <w:tab w:val="left" w:pos="8100"/>
              </w:tabs>
              <w:jc w:val="center"/>
              <w:rPr>
                <w:b/>
                <w:iCs/>
              </w:rPr>
            </w:pPr>
          </w:p>
        </w:tc>
        <w:tc>
          <w:tcPr>
            <w:tcW w:w="2520" w:type="dxa"/>
          </w:tcPr>
          <w:p w14:paraId="0D5405B9"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700" w:type="dxa"/>
          </w:tcPr>
          <w:p w14:paraId="6B6C3ECE" w14:textId="77777777" w:rsidR="002F2D66" w:rsidRPr="0038088D" w:rsidRDefault="002F2D66" w:rsidP="00FC2E29">
            <w:pPr>
              <w:tabs>
                <w:tab w:val="left" w:pos="450"/>
                <w:tab w:val="left" w:pos="1260"/>
                <w:tab w:val="left" w:pos="4140"/>
                <w:tab w:val="left" w:pos="7290"/>
                <w:tab w:val="left" w:pos="8100"/>
              </w:tabs>
              <w:rPr>
                <w:b/>
                <w:iCs/>
              </w:rPr>
            </w:pPr>
          </w:p>
        </w:tc>
        <w:tc>
          <w:tcPr>
            <w:tcW w:w="2970" w:type="dxa"/>
          </w:tcPr>
          <w:p w14:paraId="32B2524F" w14:textId="77777777" w:rsidR="002F2D66" w:rsidRPr="0038088D" w:rsidRDefault="002F2D66" w:rsidP="00FC2E29">
            <w:pPr>
              <w:tabs>
                <w:tab w:val="left" w:pos="450"/>
                <w:tab w:val="left" w:pos="1260"/>
                <w:tab w:val="left" w:pos="4140"/>
                <w:tab w:val="left" w:pos="7290"/>
                <w:tab w:val="left" w:pos="8100"/>
              </w:tabs>
              <w:rPr>
                <w:b/>
                <w:iCs/>
              </w:rPr>
            </w:pPr>
          </w:p>
        </w:tc>
      </w:tr>
      <w:tr w:rsidR="002F2D66" w:rsidRPr="0038088D" w14:paraId="1DABA297" w14:textId="77777777" w:rsidTr="001A1701">
        <w:tc>
          <w:tcPr>
            <w:tcW w:w="810" w:type="dxa"/>
          </w:tcPr>
          <w:p w14:paraId="2A838183"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970" w:type="dxa"/>
          </w:tcPr>
          <w:p w14:paraId="1A27E671" w14:textId="7C642F9C" w:rsidR="002F2D66" w:rsidRPr="0038088D" w:rsidRDefault="002F2D66" w:rsidP="00FC2E29">
            <w:pPr>
              <w:tabs>
                <w:tab w:val="left" w:pos="450"/>
                <w:tab w:val="left" w:pos="1260"/>
                <w:tab w:val="left" w:pos="4140"/>
                <w:tab w:val="left" w:pos="7290"/>
                <w:tab w:val="left" w:pos="8100"/>
              </w:tabs>
              <w:jc w:val="center"/>
              <w:rPr>
                <w:b/>
                <w:iCs/>
              </w:rPr>
            </w:pPr>
          </w:p>
        </w:tc>
        <w:tc>
          <w:tcPr>
            <w:tcW w:w="1620" w:type="dxa"/>
          </w:tcPr>
          <w:p w14:paraId="3C33BAEE" w14:textId="1812893F" w:rsidR="002F2D66" w:rsidRPr="0038088D" w:rsidRDefault="002F2D66" w:rsidP="00FC2E29">
            <w:pPr>
              <w:tabs>
                <w:tab w:val="left" w:pos="450"/>
                <w:tab w:val="left" w:pos="1260"/>
                <w:tab w:val="left" w:pos="4140"/>
                <w:tab w:val="left" w:pos="7290"/>
                <w:tab w:val="left" w:pos="8100"/>
              </w:tabs>
              <w:jc w:val="center"/>
              <w:rPr>
                <w:b/>
                <w:iCs/>
              </w:rPr>
            </w:pPr>
          </w:p>
        </w:tc>
        <w:tc>
          <w:tcPr>
            <w:tcW w:w="2520" w:type="dxa"/>
          </w:tcPr>
          <w:p w14:paraId="27971BFF"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700" w:type="dxa"/>
          </w:tcPr>
          <w:p w14:paraId="6B19CFD0" w14:textId="77777777" w:rsidR="002F2D66" w:rsidRPr="0038088D" w:rsidRDefault="002F2D66" w:rsidP="00FC2E29">
            <w:pPr>
              <w:tabs>
                <w:tab w:val="left" w:pos="450"/>
                <w:tab w:val="left" w:pos="1260"/>
                <w:tab w:val="left" w:pos="4140"/>
                <w:tab w:val="left" w:pos="7290"/>
                <w:tab w:val="left" w:pos="8100"/>
              </w:tabs>
              <w:rPr>
                <w:b/>
                <w:iCs/>
              </w:rPr>
            </w:pPr>
          </w:p>
        </w:tc>
        <w:tc>
          <w:tcPr>
            <w:tcW w:w="2970" w:type="dxa"/>
          </w:tcPr>
          <w:p w14:paraId="58465805" w14:textId="77777777" w:rsidR="002F2D66" w:rsidRPr="0038088D" w:rsidRDefault="002F2D66" w:rsidP="00FC2E29">
            <w:pPr>
              <w:tabs>
                <w:tab w:val="left" w:pos="450"/>
                <w:tab w:val="left" w:pos="1260"/>
                <w:tab w:val="left" w:pos="4140"/>
                <w:tab w:val="left" w:pos="7290"/>
                <w:tab w:val="left" w:pos="8100"/>
              </w:tabs>
              <w:rPr>
                <w:b/>
                <w:iCs/>
              </w:rPr>
            </w:pPr>
          </w:p>
        </w:tc>
      </w:tr>
      <w:tr w:rsidR="002F2D66" w:rsidRPr="0038088D" w14:paraId="66A03E64" w14:textId="77777777" w:rsidTr="001A1701">
        <w:tc>
          <w:tcPr>
            <w:tcW w:w="810" w:type="dxa"/>
          </w:tcPr>
          <w:p w14:paraId="7DC90FB7"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970" w:type="dxa"/>
          </w:tcPr>
          <w:p w14:paraId="771D4E28" w14:textId="120C5296" w:rsidR="002F2D66" w:rsidRPr="0038088D" w:rsidRDefault="002F2D66" w:rsidP="00FC2E29">
            <w:pPr>
              <w:tabs>
                <w:tab w:val="left" w:pos="450"/>
                <w:tab w:val="left" w:pos="1260"/>
                <w:tab w:val="left" w:pos="4140"/>
                <w:tab w:val="left" w:pos="7290"/>
                <w:tab w:val="left" w:pos="8100"/>
              </w:tabs>
              <w:jc w:val="center"/>
              <w:rPr>
                <w:b/>
                <w:iCs/>
              </w:rPr>
            </w:pPr>
          </w:p>
        </w:tc>
        <w:tc>
          <w:tcPr>
            <w:tcW w:w="1620" w:type="dxa"/>
          </w:tcPr>
          <w:p w14:paraId="5C894E79" w14:textId="07C04B81" w:rsidR="002F2D66" w:rsidRPr="0038088D" w:rsidRDefault="002F2D66" w:rsidP="00FC2E29">
            <w:pPr>
              <w:tabs>
                <w:tab w:val="left" w:pos="450"/>
                <w:tab w:val="left" w:pos="1260"/>
                <w:tab w:val="left" w:pos="4140"/>
                <w:tab w:val="left" w:pos="7290"/>
                <w:tab w:val="left" w:pos="8100"/>
              </w:tabs>
              <w:jc w:val="center"/>
              <w:rPr>
                <w:b/>
                <w:iCs/>
              </w:rPr>
            </w:pPr>
          </w:p>
        </w:tc>
        <w:tc>
          <w:tcPr>
            <w:tcW w:w="2520" w:type="dxa"/>
          </w:tcPr>
          <w:p w14:paraId="1A946D13" w14:textId="77777777" w:rsidR="002F2D66" w:rsidRPr="0038088D" w:rsidRDefault="002F2D66" w:rsidP="00FC2E29">
            <w:pPr>
              <w:tabs>
                <w:tab w:val="left" w:pos="450"/>
                <w:tab w:val="left" w:pos="1260"/>
                <w:tab w:val="left" w:pos="4140"/>
                <w:tab w:val="left" w:pos="7290"/>
                <w:tab w:val="left" w:pos="8100"/>
              </w:tabs>
              <w:jc w:val="center"/>
              <w:rPr>
                <w:b/>
                <w:iCs/>
              </w:rPr>
            </w:pPr>
          </w:p>
        </w:tc>
        <w:tc>
          <w:tcPr>
            <w:tcW w:w="2700" w:type="dxa"/>
          </w:tcPr>
          <w:p w14:paraId="4B2921B5" w14:textId="77777777" w:rsidR="002F2D66" w:rsidRPr="0038088D" w:rsidRDefault="002F2D66" w:rsidP="00FC2E29">
            <w:pPr>
              <w:tabs>
                <w:tab w:val="left" w:pos="450"/>
                <w:tab w:val="left" w:pos="1260"/>
                <w:tab w:val="left" w:pos="4140"/>
                <w:tab w:val="left" w:pos="7290"/>
                <w:tab w:val="left" w:pos="8100"/>
              </w:tabs>
              <w:rPr>
                <w:b/>
                <w:iCs/>
              </w:rPr>
            </w:pPr>
          </w:p>
        </w:tc>
        <w:tc>
          <w:tcPr>
            <w:tcW w:w="2970" w:type="dxa"/>
          </w:tcPr>
          <w:p w14:paraId="03FEF240" w14:textId="77777777" w:rsidR="002F2D66" w:rsidRPr="0038088D" w:rsidRDefault="002F2D66" w:rsidP="00FC2E29">
            <w:pPr>
              <w:tabs>
                <w:tab w:val="left" w:pos="450"/>
                <w:tab w:val="left" w:pos="1260"/>
                <w:tab w:val="left" w:pos="4140"/>
                <w:tab w:val="left" w:pos="7290"/>
                <w:tab w:val="left" w:pos="8100"/>
              </w:tabs>
              <w:rPr>
                <w:b/>
                <w:iCs/>
              </w:rPr>
            </w:pPr>
          </w:p>
        </w:tc>
      </w:tr>
      <w:tr w:rsidR="002F2D66" w:rsidRPr="0038088D" w14:paraId="7E662255" w14:textId="77777777" w:rsidTr="002D0887">
        <w:tc>
          <w:tcPr>
            <w:tcW w:w="10620" w:type="dxa"/>
            <w:gridSpan w:val="5"/>
            <w:shd w:val="clear" w:color="auto" w:fill="DBE5F1" w:themeFill="accent1" w:themeFillTint="33"/>
          </w:tcPr>
          <w:p w14:paraId="2C866490" w14:textId="256CEDC5" w:rsidR="002F2D66" w:rsidRPr="0038088D" w:rsidRDefault="002F2D66" w:rsidP="00FC2E29">
            <w:pPr>
              <w:tabs>
                <w:tab w:val="left" w:pos="450"/>
                <w:tab w:val="left" w:pos="1260"/>
                <w:tab w:val="left" w:pos="4140"/>
                <w:tab w:val="left" w:pos="7290"/>
                <w:tab w:val="left" w:pos="8100"/>
              </w:tabs>
              <w:rPr>
                <w:b/>
                <w:iCs/>
                <w:sz w:val="16"/>
                <w:szCs w:val="16"/>
              </w:rPr>
            </w:pPr>
          </w:p>
          <w:p w14:paraId="3ACCA0CF" w14:textId="546FF514" w:rsidR="002F2D66" w:rsidRPr="0038088D" w:rsidRDefault="002F2D66" w:rsidP="00FC2E29">
            <w:pPr>
              <w:tabs>
                <w:tab w:val="left" w:pos="450"/>
                <w:tab w:val="left" w:pos="1260"/>
                <w:tab w:val="left" w:pos="4140"/>
                <w:tab w:val="left" w:pos="7290"/>
                <w:tab w:val="left" w:pos="8100"/>
              </w:tabs>
              <w:jc w:val="left"/>
              <w:rPr>
                <w:b/>
                <w:iCs/>
                <w:szCs w:val="22"/>
              </w:rPr>
            </w:pPr>
            <w:r w:rsidRPr="0038088D">
              <w:rPr>
                <w:b/>
                <w:iCs/>
                <w:szCs w:val="22"/>
              </w:rPr>
              <w:t xml:space="preserve">TOTAL </w:t>
            </w:r>
            <w:r>
              <w:rPr>
                <w:b/>
                <w:iCs/>
                <w:szCs w:val="22"/>
              </w:rPr>
              <w:t>SERVICES</w:t>
            </w:r>
            <w:r w:rsidR="0053573E">
              <w:rPr>
                <w:b/>
                <w:iCs/>
                <w:szCs w:val="22"/>
              </w:rPr>
              <w:t xml:space="preserve"> PRICE</w:t>
            </w:r>
            <w:r w:rsidRPr="0038088D">
              <w:rPr>
                <w:b/>
                <w:iCs/>
                <w:szCs w:val="22"/>
              </w:rPr>
              <w:t>:</w:t>
            </w:r>
          </w:p>
          <w:p w14:paraId="5741FD64" w14:textId="77777777" w:rsidR="002F2D66" w:rsidRPr="0038088D" w:rsidRDefault="002F2D66" w:rsidP="002F2D66">
            <w:pPr>
              <w:tabs>
                <w:tab w:val="left" w:pos="450"/>
                <w:tab w:val="left" w:pos="1260"/>
                <w:tab w:val="left" w:pos="4140"/>
                <w:tab w:val="left" w:pos="7290"/>
                <w:tab w:val="left" w:pos="8100"/>
              </w:tabs>
              <w:ind w:right="2265"/>
              <w:rPr>
                <w:b/>
                <w:iCs/>
                <w:sz w:val="16"/>
                <w:szCs w:val="16"/>
              </w:rPr>
            </w:pPr>
          </w:p>
        </w:tc>
        <w:tc>
          <w:tcPr>
            <w:tcW w:w="2970" w:type="dxa"/>
            <w:shd w:val="clear" w:color="auto" w:fill="DBE5F1" w:themeFill="accent1" w:themeFillTint="33"/>
          </w:tcPr>
          <w:p w14:paraId="19A2B727" w14:textId="77777777" w:rsidR="002F2D66" w:rsidRPr="0038088D" w:rsidRDefault="002F2D66" w:rsidP="00FC2E29">
            <w:pPr>
              <w:tabs>
                <w:tab w:val="left" w:pos="450"/>
                <w:tab w:val="left" w:pos="1260"/>
                <w:tab w:val="left" w:pos="4140"/>
                <w:tab w:val="left" w:pos="7290"/>
                <w:tab w:val="left" w:pos="8100"/>
              </w:tabs>
              <w:rPr>
                <w:b/>
                <w:iCs/>
                <w:sz w:val="16"/>
                <w:szCs w:val="16"/>
              </w:rPr>
            </w:pPr>
          </w:p>
          <w:p w14:paraId="12591422" w14:textId="77777777" w:rsidR="002F2D66" w:rsidRPr="0038088D" w:rsidRDefault="002F2D66" w:rsidP="00FC2E29">
            <w:pPr>
              <w:tabs>
                <w:tab w:val="left" w:pos="450"/>
                <w:tab w:val="left" w:pos="1260"/>
                <w:tab w:val="left" w:pos="4140"/>
                <w:tab w:val="left" w:pos="7290"/>
                <w:tab w:val="left" w:pos="8100"/>
              </w:tabs>
              <w:rPr>
                <w:b/>
                <w:iCs/>
                <w:szCs w:val="22"/>
              </w:rPr>
            </w:pPr>
            <w:r w:rsidRPr="0038088D">
              <w:rPr>
                <w:b/>
                <w:iCs/>
                <w:szCs w:val="22"/>
              </w:rPr>
              <w:t>$______________</w:t>
            </w:r>
          </w:p>
        </w:tc>
      </w:tr>
    </w:tbl>
    <w:p w14:paraId="2135DEA4" w14:textId="16245B46" w:rsidR="00233C11" w:rsidRDefault="00233C11" w:rsidP="00B37BCB"/>
    <w:p w14:paraId="0BCE423B" w14:textId="77777777" w:rsidR="00233C11" w:rsidRDefault="00233C11">
      <w:pPr>
        <w:jc w:val="left"/>
      </w:pPr>
      <w:r>
        <w:br w:type="page"/>
      </w:r>
    </w:p>
    <w:p w14:paraId="30D75BA7" w14:textId="0EDBE917" w:rsidR="00663E39" w:rsidRPr="005B3775" w:rsidRDefault="00233C11" w:rsidP="00FC2E29">
      <w:pPr>
        <w:pStyle w:val="Heading3"/>
        <w:numPr>
          <w:ilvl w:val="0"/>
          <w:numId w:val="6"/>
        </w:numPr>
        <w:rPr>
          <w:szCs w:val="22"/>
        </w:rPr>
      </w:pPr>
      <w:r w:rsidRPr="000B024D">
        <w:rPr>
          <w:b/>
          <w:bCs/>
          <w:kern w:val="28"/>
          <w:szCs w:val="22"/>
        </w:rPr>
        <w:t>RENEWAL</w:t>
      </w:r>
      <w:r w:rsidR="0053573E">
        <w:rPr>
          <w:b/>
          <w:bCs/>
          <w:kern w:val="28"/>
          <w:szCs w:val="22"/>
        </w:rPr>
        <w:t xml:space="preserve"> PRICING</w:t>
      </w:r>
      <w:r w:rsidRPr="000B024D">
        <w:rPr>
          <w:b/>
          <w:bCs/>
          <w:kern w:val="28"/>
          <w:szCs w:val="22"/>
        </w:rPr>
        <w:t xml:space="preserve"> FOR </w:t>
      </w:r>
      <w:r w:rsidR="0053573E">
        <w:rPr>
          <w:b/>
          <w:bCs/>
          <w:szCs w:val="22"/>
        </w:rPr>
        <w:t>SERVICES</w:t>
      </w:r>
      <w:r w:rsidRPr="000B024D">
        <w:rPr>
          <w:b/>
          <w:bCs/>
          <w:kern w:val="28"/>
          <w:szCs w:val="22"/>
        </w:rPr>
        <w:t>:</w:t>
      </w:r>
      <w:r>
        <w:rPr>
          <w:b/>
          <w:bCs/>
          <w:kern w:val="28"/>
        </w:rPr>
        <w:t xml:space="preserve"> </w:t>
      </w:r>
      <w:r w:rsidR="00663E39" w:rsidRPr="005B3775">
        <w:rPr>
          <w:szCs w:val="22"/>
        </w:rPr>
        <w:t>The Division of Purchasing shall have the sole option to renew the contract in one (1) year increments, or a portion thereof, for a maximum total of five (5) additional years.</w:t>
      </w:r>
    </w:p>
    <w:p w14:paraId="50E3D475" w14:textId="77777777" w:rsidR="00663E39" w:rsidRPr="005B3775" w:rsidRDefault="00663E39" w:rsidP="00663E39">
      <w:pPr>
        <w:rPr>
          <w:szCs w:val="22"/>
        </w:rPr>
      </w:pPr>
    </w:p>
    <w:p w14:paraId="4F5A6E96" w14:textId="77777777" w:rsidR="00663E39" w:rsidRPr="005B3775" w:rsidRDefault="00663E39" w:rsidP="000B024D">
      <w:pPr>
        <w:ind w:left="720"/>
        <w:rPr>
          <w:szCs w:val="22"/>
        </w:rPr>
      </w:pPr>
      <w:r w:rsidRPr="005B3775">
        <w:rPr>
          <w:szCs w:val="22"/>
        </w:rPr>
        <w:t xml:space="preserve">The vendor must indicate below the maximum allowable percentage of price increase or </w:t>
      </w:r>
      <w:r w:rsidRPr="005B3775">
        <w:rPr>
          <w:szCs w:val="22"/>
          <w:u w:val="single"/>
        </w:rPr>
        <w:t>guaranteed</w:t>
      </w:r>
      <w:r w:rsidRPr="005B3775">
        <w:rPr>
          <w:szCs w:val="22"/>
        </w:rPr>
        <w:t xml:space="preserve"> minimum percentage of price decrease applicable to the renewal option periods.  If a percentage is not quoted (i.e. left blank), the State shall have the right to execute the option at the same price(s) quoted for the original contract period.  Statements such as "a percentage of the then-current price" or "consumer price index" are NOT ACCEPTABLE.</w:t>
      </w:r>
    </w:p>
    <w:p w14:paraId="5B51416A" w14:textId="77777777" w:rsidR="00663E39" w:rsidRPr="005B3775" w:rsidRDefault="00663E39" w:rsidP="00663E39">
      <w:pPr>
        <w:rPr>
          <w:szCs w:val="22"/>
        </w:rPr>
      </w:pPr>
    </w:p>
    <w:p w14:paraId="57475FF0" w14:textId="77777777" w:rsidR="00663E39" w:rsidRDefault="00663E39" w:rsidP="000B024D">
      <w:pPr>
        <w:ind w:left="720"/>
        <w:rPr>
          <w:szCs w:val="22"/>
        </w:rPr>
      </w:pPr>
      <w:r w:rsidRPr="005B3775">
        <w:rPr>
          <w:szCs w:val="22"/>
        </w:rPr>
        <w:t xml:space="preserve">All increases or decreases shall be calculated against the </w:t>
      </w:r>
      <w:r w:rsidRPr="005B3775">
        <w:rPr>
          <w:szCs w:val="22"/>
          <w:u w:val="single"/>
        </w:rPr>
        <w:t>ORIGINAL</w:t>
      </w:r>
      <w:r w:rsidRPr="005B3775">
        <w:rPr>
          <w:szCs w:val="22"/>
        </w:rPr>
        <w:t xml:space="preserve"> contract price, </w:t>
      </w:r>
      <w:r w:rsidRPr="005B3775">
        <w:rPr>
          <w:szCs w:val="22"/>
          <w:u w:val="single"/>
        </w:rPr>
        <w:t>NOT against the previous year's price</w:t>
      </w:r>
      <w:r w:rsidRPr="005B3775">
        <w:rPr>
          <w:szCs w:val="22"/>
        </w:rPr>
        <w:t>.  A CUMULATIVE CALCULATION SHALL NOT BE UTILIZED.</w:t>
      </w:r>
    </w:p>
    <w:p w14:paraId="06E35B5D" w14:textId="77777777" w:rsidR="00233C11" w:rsidRDefault="00233C11" w:rsidP="000B024D">
      <w:pPr>
        <w:ind w:left="720"/>
        <w:rPr>
          <w:szCs w:val="22"/>
        </w:rPr>
      </w:pPr>
    </w:p>
    <w:p w14:paraId="586BCF21" w14:textId="77777777" w:rsidR="00663E39" w:rsidRPr="005B3775" w:rsidRDefault="00663E39" w:rsidP="000B024D">
      <w:pPr>
        <w:ind w:firstLine="720"/>
        <w:rPr>
          <w:szCs w:val="22"/>
        </w:rPr>
      </w:pPr>
      <w:r w:rsidRPr="005B3775">
        <w:rPr>
          <w:szCs w:val="22"/>
        </w:rPr>
        <w:t>The percentages indicated below will be used in the cost evaluation to determine the potential maximum financial liability to the State.</w:t>
      </w:r>
    </w:p>
    <w:p w14:paraId="3AF6142F" w14:textId="77777777" w:rsidR="00663E39" w:rsidRPr="005B3775" w:rsidRDefault="00663E39" w:rsidP="00663E39">
      <w:pPr>
        <w:tabs>
          <w:tab w:val="left" w:pos="576"/>
          <w:tab w:val="left" w:pos="720"/>
          <w:tab w:val="left" w:pos="1440"/>
          <w:tab w:val="left" w:pos="3600"/>
          <w:tab w:val="left" w:pos="4320"/>
          <w:tab w:val="left" w:pos="6480"/>
          <w:tab w:val="left" w:pos="7200"/>
        </w:tabs>
        <w:spacing w:line="-240" w:lineRule="auto"/>
        <w:rPr>
          <w:szCs w:val="22"/>
        </w:rPr>
      </w:pPr>
    </w:p>
    <w:p w14:paraId="0D7117D5" w14:textId="483EB75B" w:rsidR="00663E39" w:rsidRPr="005B3775" w:rsidRDefault="00663E39" w:rsidP="00663E39">
      <w:pPr>
        <w:tabs>
          <w:tab w:val="left" w:pos="576"/>
          <w:tab w:val="left" w:pos="720"/>
          <w:tab w:val="left" w:pos="1440"/>
          <w:tab w:val="left" w:pos="3600"/>
          <w:tab w:val="left" w:pos="4320"/>
          <w:tab w:val="left" w:pos="6480"/>
          <w:tab w:val="left" w:pos="7200"/>
        </w:tabs>
        <w:spacing w:line="-240" w:lineRule="auto"/>
        <w:rPr>
          <w:szCs w:val="22"/>
        </w:rPr>
      </w:pPr>
      <w:r w:rsidRPr="005B3775">
        <w:rPr>
          <w:szCs w:val="22"/>
        </w:rPr>
        <w:tab/>
      </w:r>
      <w:r w:rsidR="000B024D">
        <w:tab/>
      </w:r>
      <w:r w:rsidRPr="005B3775">
        <w:rPr>
          <w:b/>
          <w:bCs/>
          <w:szCs w:val="22"/>
        </w:rPr>
        <w:t>NOTICE</w:t>
      </w:r>
      <w:r w:rsidRPr="005B3775">
        <w:rPr>
          <w:szCs w:val="22"/>
        </w:rPr>
        <w:t xml:space="preserve">:  </w:t>
      </w:r>
      <w:r w:rsidRPr="005B3775">
        <w:rPr>
          <w:szCs w:val="22"/>
          <w:u w:val="single"/>
        </w:rPr>
        <w:t>DO NOT</w:t>
      </w:r>
      <w:r w:rsidRPr="005B3775">
        <w:rPr>
          <w:szCs w:val="22"/>
        </w:rPr>
        <w:t xml:space="preserve"> COMPLETE BOTH A MAXIMUM INCREASE AND A MINIMUM DECREASE FOR THE SAME RENEWAL PERIOD. </w:t>
      </w:r>
    </w:p>
    <w:p w14:paraId="46AC082A" w14:textId="77777777" w:rsidR="00663E39" w:rsidRPr="005B3775" w:rsidRDefault="00663E39" w:rsidP="00663E39">
      <w:pPr>
        <w:tabs>
          <w:tab w:val="left" w:pos="576"/>
          <w:tab w:val="left" w:pos="1296"/>
          <w:tab w:val="left" w:pos="1440"/>
          <w:tab w:val="left" w:pos="3600"/>
          <w:tab w:val="left" w:pos="4320"/>
          <w:tab w:val="left" w:pos="6480"/>
          <w:tab w:val="left" w:pos="7200"/>
        </w:tabs>
        <w:spacing w:line="-240" w:lineRule="auto"/>
        <w:jc w:val="left"/>
        <w:rPr>
          <w:szCs w:val="22"/>
        </w:rPr>
      </w:pPr>
    </w:p>
    <w:p w14:paraId="07E33D21" w14:textId="77777777" w:rsidR="00233C11" w:rsidRDefault="00233C11" w:rsidP="00663E39">
      <w:pPr>
        <w:spacing w:line="-240" w:lineRule="auto"/>
        <w:jc w:val="center"/>
        <w:rPr>
          <w:b/>
          <w:bCs/>
          <w:szCs w:val="22"/>
          <w:u w:val="single"/>
        </w:rPr>
      </w:pPr>
    </w:p>
    <w:p w14:paraId="50C21F87" w14:textId="62074896" w:rsidR="00663E39" w:rsidRPr="005B3775" w:rsidRDefault="00663E39" w:rsidP="00663E39">
      <w:pPr>
        <w:spacing w:line="-240" w:lineRule="auto"/>
        <w:jc w:val="center"/>
        <w:rPr>
          <w:b/>
          <w:bCs/>
          <w:szCs w:val="22"/>
        </w:rPr>
      </w:pPr>
      <w:r w:rsidRPr="005B3775">
        <w:rPr>
          <w:b/>
          <w:bCs/>
          <w:szCs w:val="22"/>
          <w:u w:val="single"/>
        </w:rPr>
        <w:t xml:space="preserve">RENEWAL OF </w:t>
      </w:r>
      <w:r w:rsidR="0053573E">
        <w:rPr>
          <w:b/>
          <w:bCs/>
          <w:szCs w:val="22"/>
          <w:u w:val="single"/>
        </w:rPr>
        <w:t>PRICING FOR SERVICES</w:t>
      </w:r>
      <w:r w:rsidRPr="005B3775">
        <w:rPr>
          <w:b/>
          <w:bCs/>
          <w:szCs w:val="22"/>
        </w:rPr>
        <w:t>:</w:t>
      </w:r>
    </w:p>
    <w:p w14:paraId="424069F1" w14:textId="77777777" w:rsidR="00663E39" w:rsidRPr="005B3775" w:rsidRDefault="00663E39" w:rsidP="00663E39">
      <w:pPr>
        <w:tabs>
          <w:tab w:val="left" w:pos="576"/>
          <w:tab w:val="left" w:pos="1296"/>
          <w:tab w:val="left" w:pos="1440"/>
          <w:tab w:val="left" w:pos="3600"/>
          <w:tab w:val="left" w:pos="4320"/>
          <w:tab w:val="left" w:pos="6480"/>
          <w:tab w:val="left" w:pos="7200"/>
        </w:tabs>
        <w:spacing w:line="-240" w:lineRule="auto"/>
        <w:jc w:val="center"/>
        <w:rPr>
          <w:szCs w:val="22"/>
        </w:rPr>
      </w:pPr>
    </w:p>
    <w:p w14:paraId="3C2D0B9B" w14:textId="77777777" w:rsidR="00663E39" w:rsidRPr="005B3775" w:rsidRDefault="00663E39" w:rsidP="00663E39">
      <w:pPr>
        <w:tabs>
          <w:tab w:val="left" w:pos="576"/>
          <w:tab w:val="left" w:pos="1296"/>
          <w:tab w:val="left" w:pos="1440"/>
          <w:tab w:val="left" w:pos="3150"/>
          <w:tab w:val="left" w:pos="4320"/>
          <w:tab w:val="left" w:pos="5940"/>
          <w:tab w:val="left" w:pos="7200"/>
        </w:tabs>
        <w:spacing w:line="-240" w:lineRule="auto"/>
        <w:ind w:firstLine="2880"/>
        <w:jc w:val="center"/>
        <w:rPr>
          <w:szCs w:val="22"/>
        </w:rPr>
      </w:pPr>
      <w:r w:rsidRPr="005B3775">
        <w:rPr>
          <w:szCs w:val="22"/>
          <w:u w:val="single"/>
        </w:rPr>
        <w:t>Maximum Increase</w:t>
      </w:r>
      <w:r w:rsidRPr="005B3775">
        <w:rPr>
          <w:szCs w:val="22"/>
        </w:rPr>
        <w:tab/>
        <w:t>OR</w:t>
      </w:r>
      <w:r w:rsidRPr="005B3775">
        <w:rPr>
          <w:szCs w:val="22"/>
        </w:rPr>
        <w:tab/>
        <w:t xml:space="preserve"> </w:t>
      </w:r>
      <w:r w:rsidRPr="005B3775">
        <w:rPr>
          <w:szCs w:val="22"/>
          <w:u w:val="single"/>
        </w:rPr>
        <w:t>Minimum Decrease</w:t>
      </w:r>
    </w:p>
    <w:p w14:paraId="272316F9" w14:textId="77777777" w:rsidR="00663E39" w:rsidRPr="005B3775" w:rsidRDefault="00663E39" w:rsidP="00663E39">
      <w:pPr>
        <w:tabs>
          <w:tab w:val="left" w:pos="576"/>
          <w:tab w:val="left" w:pos="1296"/>
          <w:tab w:val="left" w:pos="1440"/>
          <w:tab w:val="left" w:pos="3600"/>
          <w:tab w:val="left" w:pos="4320"/>
          <w:tab w:val="left" w:pos="6480"/>
          <w:tab w:val="left" w:pos="7200"/>
        </w:tabs>
        <w:spacing w:line="-240" w:lineRule="auto"/>
        <w:jc w:val="center"/>
        <w:rPr>
          <w:szCs w:val="22"/>
        </w:rPr>
      </w:pPr>
    </w:p>
    <w:p w14:paraId="083503E2" w14:textId="42FA07DF" w:rsidR="00663E39" w:rsidRPr="005B3775" w:rsidRDefault="00663E39" w:rsidP="00663E39">
      <w:pPr>
        <w:tabs>
          <w:tab w:val="left" w:pos="1296"/>
          <w:tab w:val="left" w:pos="1440"/>
          <w:tab w:val="left" w:pos="3060"/>
          <w:tab w:val="left" w:pos="4320"/>
          <w:tab w:val="left" w:pos="5940"/>
          <w:tab w:val="left" w:pos="7200"/>
        </w:tabs>
        <w:spacing w:line="-240" w:lineRule="auto"/>
        <w:jc w:val="center"/>
        <w:rPr>
          <w:szCs w:val="22"/>
        </w:rPr>
      </w:pPr>
      <w:r w:rsidRPr="005B3775">
        <w:rPr>
          <w:szCs w:val="22"/>
        </w:rPr>
        <w:t>1st Renewal Period:</w:t>
      </w:r>
      <w:r w:rsidRPr="005B3775">
        <w:rPr>
          <w:szCs w:val="22"/>
        </w:rPr>
        <w:tab/>
        <w:t>original price +_____%</w:t>
      </w:r>
      <w:r w:rsidRPr="005B3775">
        <w:rPr>
          <w:szCs w:val="22"/>
        </w:rPr>
        <w:tab/>
        <w:t xml:space="preserve">  OR</w:t>
      </w:r>
      <w:r w:rsidRPr="005B3775">
        <w:rPr>
          <w:szCs w:val="22"/>
        </w:rPr>
        <w:tab/>
        <w:t>original price -_____%</w:t>
      </w:r>
    </w:p>
    <w:p w14:paraId="74E2BC21" w14:textId="77777777" w:rsidR="00663E39" w:rsidRPr="005B3775" w:rsidRDefault="00663E39" w:rsidP="00663E39">
      <w:pPr>
        <w:tabs>
          <w:tab w:val="left" w:pos="576"/>
          <w:tab w:val="left" w:pos="1296"/>
          <w:tab w:val="left" w:pos="1440"/>
          <w:tab w:val="left" w:pos="3600"/>
          <w:tab w:val="left" w:pos="4320"/>
          <w:tab w:val="left" w:pos="6480"/>
          <w:tab w:val="left" w:pos="7200"/>
        </w:tabs>
        <w:spacing w:line="-240" w:lineRule="auto"/>
        <w:jc w:val="center"/>
        <w:rPr>
          <w:szCs w:val="22"/>
        </w:rPr>
      </w:pPr>
    </w:p>
    <w:p w14:paraId="395845AF" w14:textId="3E04E196" w:rsidR="00663E39" w:rsidRPr="005B3775" w:rsidRDefault="00663E39" w:rsidP="00663E39">
      <w:pPr>
        <w:tabs>
          <w:tab w:val="left" w:pos="3060"/>
          <w:tab w:val="left" w:pos="5940"/>
          <w:tab w:val="left" w:pos="7200"/>
        </w:tabs>
        <w:jc w:val="center"/>
        <w:rPr>
          <w:szCs w:val="22"/>
        </w:rPr>
      </w:pPr>
      <w:r w:rsidRPr="005B3775">
        <w:rPr>
          <w:szCs w:val="22"/>
        </w:rPr>
        <w:t>2nd Renewal Period:</w:t>
      </w:r>
      <w:r w:rsidRPr="005B3775">
        <w:rPr>
          <w:szCs w:val="22"/>
        </w:rPr>
        <w:tab/>
        <w:t>original price +_____%</w:t>
      </w:r>
      <w:r w:rsidRPr="005B3775">
        <w:rPr>
          <w:szCs w:val="22"/>
        </w:rPr>
        <w:tab/>
        <w:t xml:space="preserve">  OR</w:t>
      </w:r>
      <w:r w:rsidRPr="005B3775">
        <w:rPr>
          <w:szCs w:val="22"/>
        </w:rPr>
        <w:tab/>
        <w:t>original price -_____%</w:t>
      </w:r>
    </w:p>
    <w:p w14:paraId="71C1BCB4" w14:textId="77777777" w:rsidR="00663E39" w:rsidRPr="005B3775" w:rsidRDefault="00663E39" w:rsidP="00663E39">
      <w:pPr>
        <w:tabs>
          <w:tab w:val="left" w:pos="3060"/>
          <w:tab w:val="left" w:pos="5940"/>
          <w:tab w:val="left" w:pos="7200"/>
        </w:tabs>
        <w:jc w:val="center"/>
        <w:rPr>
          <w:szCs w:val="22"/>
        </w:rPr>
      </w:pPr>
    </w:p>
    <w:p w14:paraId="4A2B2D13" w14:textId="5EA6AF14" w:rsidR="00663E39" w:rsidRPr="005B3775" w:rsidRDefault="00663E39" w:rsidP="00663E39">
      <w:pPr>
        <w:tabs>
          <w:tab w:val="left" w:pos="3060"/>
          <w:tab w:val="left" w:pos="5940"/>
          <w:tab w:val="left" w:pos="7200"/>
        </w:tabs>
        <w:jc w:val="center"/>
        <w:rPr>
          <w:szCs w:val="22"/>
        </w:rPr>
      </w:pPr>
      <w:r w:rsidRPr="005B3775">
        <w:rPr>
          <w:szCs w:val="22"/>
        </w:rPr>
        <w:t>3rd Renewal Period:</w:t>
      </w:r>
      <w:r w:rsidRPr="005B3775">
        <w:rPr>
          <w:szCs w:val="22"/>
        </w:rPr>
        <w:tab/>
        <w:t>original price +_____%</w:t>
      </w:r>
      <w:r w:rsidRPr="005B3775">
        <w:rPr>
          <w:szCs w:val="22"/>
        </w:rPr>
        <w:tab/>
        <w:t xml:space="preserve">  OR</w:t>
      </w:r>
      <w:r w:rsidRPr="005B3775">
        <w:rPr>
          <w:szCs w:val="22"/>
        </w:rPr>
        <w:tab/>
        <w:t>original price -_____%</w:t>
      </w:r>
    </w:p>
    <w:p w14:paraId="0345B874" w14:textId="77777777" w:rsidR="00663E39" w:rsidRPr="005B3775" w:rsidRDefault="00663E39" w:rsidP="00663E39">
      <w:pPr>
        <w:tabs>
          <w:tab w:val="left" w:pos="3060"/>
          <w:tab w:val="left" w:pos="5940"/>
          <w:tab w:val="left" w:pos="7200"/>
        </w:tabs>
        <w:jc w:val="center"/>
        <w:rPr>
          <w:szCs w:val="22"/>
        </w:rPr>
      </w:pPr>
    </w:p>
    <w:p w14:paraId="1BBC75AC" w14:textId="3C4EABA5" w:rsidR="00663E39" w:rsidRPr="005B3775" w:rsidRDefault="00663E39" w:rsidP="00663E39">
      <w:pPr>
        <w:tabs>
          <w:tab w:val="left" w:pos="3060"/>
          <w:tab w:val="left" w:pos="5940"/>
          <w:tab w:val="left" w:pos="7200"/>
        </w:tabs>
        <w:jc w:val="center"/>
        <w:rPr>
          <w:szCs w:val="22"/>
        </w:rPr>
      </w:pPr>
      <w:r w:rsidRPr="005B3775">
        <w:rPr>
          <w:szCs w:val="22"/>
        </w:rPr>
        <w:t>4th Renewal Period:</w:t>
      </w:r>
      <w:r w:rsidRPr="005B3775">
        <w:rPr>
          <w:szCs w:val="22"/>
        </w:rPr>
        <w:tab/>
        <w:t>original price +_____%</w:t>
      </w:r>
      <w:r w:rsidRPr="005B3775">
        <w:rPr>
          <w:szCs w:val="22"/>
        </w:rPr>
        <w:tab/>
        <w:t xml:space="preserve">  OR</w:t>
      </w:r>
      <w:r w:rsidRPr="005B3775">
        <w:rPr>
          <w:szCs w:val="22"/>
        </w:rPr>
        <w:tab/>
        <w:t>original price -_____%</w:t>
      </w:r>
    </w:p>
    <w:p w14:paraId="3FEDAAC1" w14:textId="77777777" w:rsidR="00663E39" w:rsidRPr="005B3775" w:rsidRDefault="00663E39" w:rsidP="00663E39">
      <w:pPr>
        <w:tabs>
          <w:tab w:val="left" w:pos="3060"/>
          <w:tab w:val="left" w:pos="5940"/>
          <w:tab w:val="left" w:pos="7200"/>
        </w:tabs>
        <w:jc w:val="center"/>
        <w:rPr>
          <w:b/>
          <w:bCs/>
          <w:szCs w:val="22"/>
        </w:rPr>
      </w:pPr>
    </w:p>
    <w:p w14:paraId="047211E5" w14:textId="0BBDF5D4" w:rsidR="00663E39" w:rsidRDefault="00663E39" w:rsidP="00663E39">
      <w:pPr>
        <w:tabs>
          <w:tab w:val="left" w:pos="3060"/>
          <w:tab w:val="left" w:pos="5940"/>
          <w:tab w:val="left" w:pos="7200"/>
        </w:tabs>
        <w:jc w:val="center"/>
      </w:pPr>
      <w:r w:rsidRPr="005B3775">
        <w:rPr>
          <w:szCs w:val="22"/>
        </w:rPr>
        <w:t>5th Renewal Period:</w:t>
      </w:r>
      <w:r w:rsidRPr="005B3775">
        <w:rPr>
          <w:szCs w:val="22"/>
        </w:rPr>
        <w:tab/>
        <w:t>original price +_____%</w:t>
      </w:r>
      <w:r w:rsidRPr="005B3775">
        <w:rPr>
          <w:szCs w:val="22"/>
        </w:rPr>
        <w:tab/>
        <w:t xml:space="preserve">  OR</w:t>
      </w:r>
      <w:r w:rsidRPr="005B3775">
        <w:rPr>
          <w:szCs w:val="22"/>
        </w:rPr>
        <w:tab/>
        <w:t>original price -_____%</w:t>
      </w:r>
    </w:p>
    <w:p w14:paraId="39600D89" w14:textId="77777777" w:rsidR="005B3775" w:rsidRDefault="005B3775" w:rsidP="00663E39">
      <w:pPr>
        <w:tabs>
          <w:tab w:val="left" w:pos="3060"/>
          <w:tab w:val="left" w:pos="5940"/>
          <w:tab w:val="left" w:pos="7200"/>
        </w:tabs>
        <w:jc w:val="center"/>
      </w:pPr>
    </w:p>
    <w:p w14:paraId="3D3B73B8" w14:textId="77777777" w:rsidR="008C106D" w:rsidRDefault="008C106D" w:rsidP="00663E39">
      <w:pPr>
        <w:tabs>
          <w:tab w:val="left" w:pos="3060"/>
          <w:tab w:val="left" w:pos="5940"/>
          <w:tab w:val="left" w:pos="7200"/>
        </w:tabs>
        <w:jc w:val="center"/>
      </w:pPr>
    </w:p>
    <w:p w14:paraId="73524FEB" w14:textId="77777777" w:rsidR="000B024D" w:rsidRDefault="000B024D" w:rsidP="00663E39">
      <w:pPr>
        <w:tabs>
          <w:tab w:val="left" w:pos="3060"/>
          <w:tab w:val="left" w:pos="5940"/>
          <w:tab w:val="left" w:pos="7200"/>
        </w:tabs>
        <w:jc w:val="center"/>
      </w:pPr>
    </w:p>
    <w:p w14:paraId="55925C62" w14:textId="02CF94F3" w:rsidR="00233C11" w:rsidRDefault="00233C11">
      <w:pPr>
        <w:jc w:val="left"/>
      </w:pPr>
      <w:r>
        <w:br w:type="page"/>
      </w:r>
    </w:p>
    <w:p w14:paraId="557E4148" w14:textId="7149CFA0" w:rsidR="00233C11" w:rsidRDefault="0053573E" w:rsidP="00B37BCB">
      <w:pPr>
        <w:numPr>
          <w:ilvl w:val="0"/>
          <w:numId w:val="6"/>
        </w:numPr>
        <w:outlineLvl w:val="1"/>
      </w:pPr>
      <w:r>
        <w:rPr>
          <w:b/>
          <w:bCs/>
        </w:rPr>
        <w:t xml:space="preserve">PRICING FOR </w:t>
      </w:r>
      <w:r w:rsidR="00233C11" w:rsidRPr="00233C11">
        <w:rPr>
          <w:b/>
          <w:bCs/>
        </w:rPr>
        <w:t>SYSTEM SUBSCRIPTION LICENSE:</w:t>
      </w:r>
      <w:r w:rsidR="00233C11">
        <w:t xml:space="preserve"> </w:t>
      </w:r>
      <w:r w:rsidR="00233C11" w:rsidRPr="00233C11">
        <w:t xml:space="preserve">The vendor shall provide firm, fixed costs for all software products proposed for </w:t>
      </w:r>
      <w:r w:rsidR="00BA0167">
        <w:t>425</w:t>
      </w:r>
      <w:r w:rsidR="00233C11" w:rsidRPr="00233C11">
        <w:t xml:space="preserve"> initial users and additional users on an as needed, if needed basis to utilize the solution for the original contract period and each renewal period.  The vendor’s system subscription service cost must include licensing to use the system, maintenance, technical support, and hosting services required for the proposed solution that meets all RFP requirements.  The vendor must list all software products being proposed. If the vendor is proposing different pricing during the implementation of the system or there is a variance in the number of units per year below the table explaining how the costs for those contract years were calculated, then the vendor must add a comment to explain how the extended price for each contract year was calculated.  All unidentified costs necessary to meet the mandatory system requirements of the RFP shall be the responsibility of the contractor. Additional rows may be added as necessary.</w:t>
      </w:r>
    </w:p>
    <w:p w14:paraId="3A626282" w14:textId="77777777" w:rsidR="00233C11" w:rsidRDefault="00233C11" w:rsidP="00233C11">
      <w:pPr>
        <w:outlineLvl w:val="1"/>
      </w:pPr>
    </w:p>
    <w:tbl>
      <w:tblPr>
        <w:tblW w:w="14310" w:type="dxa"/>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0"/>
        <w:gridCol w:w="3240"/>
        <w:gridCol w:w="1980"/>
        <w:gridCol w:w="2250"/>
        <w:gridCol w:w="2790"/>
        <w:gridCol w:w="3060"/>
      </w:tblGrid>
      <w:tr w:rsidR="00233C11" w:rsidRPr="0038088D" w14:paraId="4110AA28" w14:textId="77777777" w:rsidTr="002D0887">
        <w:tc>
          <w:tcPr>
            <w:tcW w:w="14310" w:type="dxa"/>
            <w:gridSpan w:val="6"/>
            <w:shd w:val="clear" w:color="auto" w:fill="B8CCE4" w:themeFill="accent1" w:themeFillTint="66"/>
          </w:tcPr>
          <w:p w14:paraId="5562AF83" w14:textId="77777777" w:rsidR="00233C11" w:rsidRPr="0038088D" w:rsidRDefault="00233C11" w:rsidP="00FC2E29">
            <w:pPr>
              <w:tabs>
                <w:tab w:val="left" w:pos="450"/>
                <w:tab w:val="left" w:pos="1260"/>
                <w:tab w:val="left" w:pos="4140"/>
                <w:tab w:val="left" w:pos="7290"/>
                <w:tab w:val="left" w:pos="8100"/>
              </w:tabs>
              <w:jc w:val="center"/>
              <w:rPr>
                <w:b/>
                <w:iCs/>
                <w:sz w:val="24"/>
                <w:szCs w:val="24"/>
              </w:rPr>
            </w:pPr>
            <w:r w:rsidRPr="0038088D">
              <w:rPr>
                <w:b/>
                <w:iCs/>
                <w:sz w:val="24"/>
                <w:szCs w:val="24"/>
              </w:rPr>
              <w:t xml:space="preserve">FIRM, FIXED PRICING </w:t>
            </w:r>
          </w:p>
          <w:p w14:paraId="45F41D31" w14:textId="798F2B15" w:rsidR="00233C11" w:rsidRPr="0038088D" w:rsidRDefault="0053573E" w:rsidP="00FC2E29">
            <w:pPr>
              <w:tabs>
                <w:tab w:val="left" w:pos="450"/>
                <w:tab w:val="left" w:pos="1260"/>
                <w:tab w:val="left" w:pos="4140"/>
                <w:tab w:val="left" w:pos="7290"/>
                <w:tab w:val="left" w:pos="8100"/>
              </w:tabs>
              <w:jc w:val="center"/>
              <w:rPr>
                <w:b/>
                <w:iCs/>
                <w:sz w:val="24"/>
                <w:szCs w:val="24"/>
              </w:rPr>
            </w:pPr>
            <w:r>
              <w:rPr>
                <w:b/>
                <w:iCs/>
                <w:sz w:val="24"/>
                <w:szCs w:val="24"/>
              </w:rPr>
              <w:t xml:space="preserve">FOR </w:t>
            </w:r>
            <w:r w:rsidR="00233C11" w:rsidRPr="0038088D">
              <w:rPr>
                <w:b/>
                <w:iCs/>
                <w:sz w:val="24"/>
                <w:szCs w:val="24"/>
              </w:rPr>
              <w:t>SYSTEM SUBSCRIPTION LICENSE</w:t>
            </w:r>
          </w:p>
        </w:tc>
      </w:tr>
      <w:tr w:rsidR="00233C11" w:rsidRPr="0038088D" w14:paraId="15431E3E" w14:textId="77777777" w:rsidTr="00233C11">
        <w:tc>
          <w:tcPr>
            <w:tcW w:w="990" w:type="dxa"/>
          </w:tcPr>
          <w:p w14:paraId="375C93B4" w14:textId="7B3E05B8" w:rsidR="00233C11" w:rsidRPr="0038088D" w:rsidRDefault="002D0887" w:rsidP="00FC2E29">
            <w:pPr>
              <w:tabs>
                <w:tab w:val="left" w:pos="450"/>
                <w:tab w:val="left" w:pos="1260"/>
                <w:tab w:val="left" w:pos="4140"/>
                <w:tab w:val="left" w:pos="7290"/>
                <w:tab w:val="left" w:pos="8100"/>
              </w:tabs>
              <w:jc w:val="center"/>
              <w:rPr>
                <w:b/>
                <w:iCs/>
              </w:rPr>
            </w:pPr>
            <w:r>
              <w:rPr>
                <w:b/>
                <w:iCs/>
              </w:rPr>
              <w:t xml:space="preserve">Line </w:t>
            </w:r>
            <w:r w:rsidR="00233C11" w:rsidRPr="0038088D">
              <w:rPr>
                <w:b/>
                <w:iCs/>
              </w:rPr>
              <w:t>Item</w:t>
            </w:r>
          </w:p>
        </w:tc>
        <w:tc>
          <w:tcPr>
            <w:tcW w:w="3240" w:type="dxa"/>
          </w:tcPr>
          <w:p w14:paraId="759B2BB1" w14:textId="77777777" w:rsidR="00233C11" w:rsidRPr="0038088D" w:rsidRDefault="00233C11" w:rsidP="00FC2E29">
            <w:pPr>
              <w:tabs>
                <w:tab w:val="left" w:pos="450"/>
                <w:tab w:val="left" w:pos="1260"/>
                <w:tab w:val="left" w:pos="4140"/>
                <w:tab w:val="left" w:pos="7290"/>
                <w:tab w:val="left" w:pos="8100"/>
              </w:tabs>
              <w:jc w:val="center"/>
              <w:rPr>
                <w:b/>
                <w:iCs/>
              </w:rPr>
            </w:pPr>
            <w:r w:rsidRPr="0038088D">
              <w:rPr>
                <w:b/>
                <w:iCs/>
              </w:rPr>
              <w:t>Description</w:t>
            </w:r>
          </w:p>
        </w:tc>
        <w:tc>
          <w:tcPr>
            <w:tcW w:w="1980" w:type="dxa"/>
          </w:tcPr>
          <w:p w14:paraId="5CE81431" w14:textId="77777777" w:rsidR="00233C11" w:rsidRPr="0038088D" w:rsidRDefault="00233C11" w:rsidP="00FC2E29">
            <w:pPr>
              <w:tabs>
                <w:tab w:val="left" w:pos="450"/>
                <w:tab w:val="left" w:pos="1260"/>
                <w:tab w:val="left" w:pos="4140"/>
                <w:tab w:val="left" w:pos="7290"/>
                <w:tab w:val="left" w:pos="8100"/>
              </w:tabs>
              <w:jc w:val="center"/>
              <w:rPr>
                <w:b/>
                <w:iCs/>
              </w:rPr>
            </w:pPr>
            <w:r w:rsidRPr="0038088D">
              <w:rPr>
                <w:b/>
                <w:iCs/>
              </w:rPr>
              <w:t>Unit of Measure</w:t>
            </w:r>
          </w:p>
        </w:tc>
        <w:tc>
          <w:tcPr>
            <w:tcW w:w="2250" w:type="dxa"/>
          </w:tcPr>
          <w:p w14:paraId="4E5B9569" w14:textId="77777777" w:rsidR="00233C11" w:rsidRPr="0038088D" w:rsidRDefault="00233C11" w:rsidP="00FC2E29">
            <w:pPr>
              <w:tabs>
                <w:tab w:val="left" w:pos="450"/>
                <w:tab w:val="left" w:pos="1260"/>
                <w:tab w:val="left" w:pos="4140"/>
                <w:tab w:val="left" w:pos="7290"/>
                <w:tab w:val="left" w:pos="8100"/>
              </w:tabs>
              <w:jc w:val="center"/>
              <w:rPr>
                <w:b/>
                <w:iCs/>
              </w:rPr>
            </w:pPr>
            <w:r w:rsidRPr="0038088D">
              <w:rPr>
                <w:b/>
                <w:iCs/>
              </w:rPr>
              <w:t>Estimated Quantity</w:t>
            </w:r>
          </w:p>
        </w:tc>
        <w:tc>
          <w:tcPr>
            <w:tcW w:w="2790" w:type="dxa"/>
          </w:tcPr>
          <w:p w14:paraId="2A7FAF6B" w14:textId="77777777" w:rsidR="00233C11" w:rsidRPr="0038088D" w:rsidRDefault="00233C11" w:rsidP="00FC2E29">
            <w:pPr>
              <w:tabs>
                <w:tab w:val="left" w:pos="450"/>
                <w:tab w:val="left" w:pos="1260"/>
                <w:tab w:val="left" w:pos="4140"/>
                <w:tab w:val="left" w:pos="7290"/>
                <w:tab w:val="left" w:pos="8100"/>
              </w:tabs>
              <w:jc w:val="center"/>
              <w:rPr>
                <w:b/>
                <w:iCs/>
              </w:rPr>
            </w:pPr>
            <w:r w:rsidRPr="0038088D">
              <w:rPr>
                <w:b/>
                <w:iCs/>
              </w:rPr>
              <w:t xml:space="preserve">Original Contract Period </w:t>
            </w:r>
          </w:p>
          <w:p w14:paraId="7F796047" w14:textId="77777777" w:rsidR="00233C11" w:rsidRPr="0038088D" w:rsidRDefault="00233C11" w:rsidP="00FC2E29">
            <w:pPr>
              <w:tabs>
                <w:tab w:val="left" w:pos="450"/>
                <w:tab w:val="left" w:pos="1260"/>
                <w:tab w:val="left" w:pos="4140"/>
                <w:tab w:val="left" w:pos="7290"/>
                <w:tab w:val="left" w:pos="8100"/>
              </w:tabs>
              <w:jc w:val="center"/>
              <w:rPr>
                <w:b/>
                <w:iCs/>
              </w:rPr>
            </w:pPr>
            <w:r w:rsidRPr="0038088D">
              <w:rPr>
                <w:b/>
                <w:iCs/>
              </w:rPr>
              <w:t>Unit Price</w:t>
            </w:r>
          </w:p>
        </w:tc>
        <w:tc>
          <w:tcPr>
            <w:tcW w:w="3060" w:type="dxa"/>
          </w:tcPr>
          <w:p w14:paraId="6E6F7DC6" w14:textId="77777777" w:rsidR="00233C11" w:rsidRPr="0038088D" w:rsidRDefault="00233C11" w:rsidP="00FC2E29">
            <w:pPr>
              <w:tabs>
                <w:tab w:val="left" w:pos="450"/>
                <w:tab w:val="left" w:pos="1260"/>
                <w:tab w:val="left" w:pos="4140"/>
                <w:tab w:val="left" w:pos="7290"/>
                <w:tab w:val="left" w:pos="8100"/>
              </w:tabs>
              <w:jc w:val="center"/>
              <w:rPr>
                <w:b/>
                <w:iCs/>
              </w:rPr>
            </w:pPr>
            <w:r w:rsidRPr="0038088D">
              <w:rPr>
                <w:b/>
                <w:iCs/>
              </w:rPr>
              <w:t xml:space="preserve">Original Contract Period </w:t>
            </w:r>
          </w:p>
          <w:p w14:paraId="46390A0B" w14:textId="77777777" w:rsidR="00233C11" w:rsidRPr="0038088D" w:rsidRDefault="00233C11" w:rsidP="00FC2E29">
            <w:pPr>
              <w:tabs>
                <w:tab w:val="left" w:pos="450"/>
                <w:tab w:val="left" w:pos="1260"/>
                <w:tab w:val="left" w:pos="4140"/>
                <w:tab w:val="left" w:pos="7290"/>
                <w:tab w:val="left" w:pos="8100"/>
              </w:tabs>
              <w:jc w:val="center"/>
              <w:rPr>
                <w:b/>
                <w:iCs/>
              </w:rPr>
            </w:pPr>
            <w:r w:rsidRPr="0038088D">
              <w:rPr>
                <w:b/>
                <w:iCs/>
              </w:rPr>
              <w:t xml:space="preserve">Extended Price </w:t>
            </w:r>
          </w:p>
        </w:tc>
      </w:tr>
      <w:tr w:rsidR="00233C11" w:rsidRPr="0038088D" w14:paraId="56FB4125" w14:textId="77777777" w:rsidTr="002D0887">
        <w:tc>
          <w:tcPr>
            <w:tcW w:w="14310" w:type="dxa"/>
            <w:gridSpan w:val="6"/>
            <w:shd w:val="clear" w:color="auto" w:fill="DBE5F1" w:themeFill="accent1" w:themeFillTint="33"/>
          </w:tcPr>
          <w:p w14:paraId="4AEBE69F" w14:textId="77777777" w:rsidR="00233C11" w:rsidRPr="0038088D" w:rsidRDefault="00233C11" w:rsidP="00FC2E29">
            <w:pPr>
              <w:tabs>
                <w:tab w:val="left" w:pos="450"/>
                <w:tab w:val="left" w:pos="1260"/>
                <w:tab w:val="left" w:pos="4140"/>
                <w:tab w:val="left" w:pos="7290"/>
                <w:tab w:val="left" w:pos="8100"/>
              </w:tabs>
              <w:jc w:val="center"/>
              <w:rPr>
                <w:b/>
                <w:iCs/>
              </w:rPr>
            </w:pPr>
            <w:r w:rsidRPr="0038088D">
              <w:rPr>
                <w:b/>
                <w:iCs/>
              </w:rPr>
              <w:t>PRE - PRODUCTION</w:t>
            </w:r>
          </w:p>
        </w:tc>
      </w:tr>
      <w:tr w:rsidR="00233C11" w:rsidRPr="0038088D" w14:paraId="3765BAEC" w14:textId="77777777" w:rsidTr="00233C11">
        <w:tc>
          <w:tcPr>
            <w:tcW w:w="990" w:type="dxa"/>
          </w:tcPr>
          <w:p w14:paraId="7FFF0B0B" w14:textId="77777777" w:rsidR="00233C11" w:rsidRPr="0038088D" w:rsidRDefault="00233C11" w:rsidP="00FC2E29">
            <w:pPr>
              <w:rPr>
                <w:b/>
                <w:iCs/>
              </w:rPr>
            </w:pPr>
          </w:p>
        </w:tc>
        <w:tc>
          <w:tcPr>
            <w:tcW w:w="3240" w:type="dxa"/>
          </w:tcPr>
          <w:p w14:paraId="7657A6B2" w14:textId="77777777" w:rsidR="00233C11" w:rsidRPr="0038088D" w:rsidRDefault="00233C11" w:rsidP="00FC2E29">
            <w:pPr>
              <w:jc w:val="left"/>
              <w:rPr>
                <w:b/>
                <w:iCs/>
              </w:rPr>
            </w:pPr>
          </w:p>
        </w:tc>
        <w:tc>
          <w:tcPr>
            <w:tcW w:w="1980" w:type="dxa"/>
          </w:tcPr>
          <w:p w14:paraId="1BA2E4B1"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250" w:type="dxa"/>
          </w:tcPr>
          <w:p w14:paraId="532C0EAD"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790" w:type="dxa"/>
          </w:tcPr>
          <w:p w14:paraId="5C3BDB69" w14:textId="77777777" w:rsidR="00233C11" w:rsidRPr="0038088D" w:rsidRDefault="00233C11" w:rsidP="00FC2E29">
            <w:pPr>
              <w:tabs>
                <w:tab w:val="left" w:pos="450"/>
                <w:tab w:val="left" w:pos="1260"/>
                <w:tab w:val="left" w:pos="4140"/>
                <w:tab w:val="left" w:pos="7290"/>
                <w:tab w:val="left" w:pos="8100"/>
              </w:tabs>
              <w:rPr>
                <w:b/>
                <w:iCs/>
              </w:rPr>
            </w:pPr>
          </w:p>
        </w:tc>
        <w:tc>
          <w:tcPr>
            <w:tcW w:w="3060" w:type="dxa"/>
          </w:tcPr>
          <w:p w14:paraId="7F5D3FCE" w14:textId="77777777" w:rsidR="00233C11" w:rsidRPr="0038088D" w:rsidRDefault="00233C11" w:rsidP="00FC2E29">
            <w:pPr>
              <w:tabs>
                <w:tab w:val="left" w:pos="450"/>
                <w:tab w:val="left" w:pos="1260"/>
                <w:tab w:val="left" w:pos="4140"/>
                <w:tab w:val="left" w:pos="7290"/>
                <w:tab w:val="left" w:pos="8100"/>
              </w:tabs>
              <w:rPr>
                <w:b/>
                <w:iCs/>
              </w:rPr>
            </w:pPr>
          </w:p>
        </w:tc>
      </w:tr>
      <w:tr w:rsidR="00233C11" w:rsidRPr="0038088D" w14:paraId="2996D316" w14:textId="77777777" w:rsidTr="00233C11">
        <w:tc>
          <w:tcPr>
            <w:tcW w:w="990" w:type="dxa"/>
          </w:tcPr>
          <w:p w14:paraId="54C0B797" w14:textId="77777777" w:rsidR="00233C11" w:rsidRPr="0038088D" w:rsidRDefault="00233C11" w:rsidP="00FC2E29">
            <w:pPr>
              <w:rPr>
                <w:b/>
                <w:iCs/>
              </w:rPr>
            </w:pPr>
          </w:p>
        </w:tc>
        <w:tc>
          <w:tcPr>
            <w:tcW w:w="3240" w:type="dxa"/>
          </w:tcPr>
          <w:p w14:paraId="004FFD1E" w14:textId="77777777" w:rsidR="00233C11" w:rsidRPr="0038088D" w:rsidRDefault="00233C11" w:rsidP="00FC2E29">
            <w:pPr>
              <w:jc w:val="left"/>
              <w:rPr>
                <w:b/>
                <w:iCs/>
              </w:rPr>
            </w:pPr>
          </w:p>
        </w:tc>
        <w:tc>
          <w:tcPr>
            <w:tcW w:w="1980" w:type="dxa"/>
          </w:tcPr>
          <w:p w14:paraId="17AE1289"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250" w:type="dxa"/>
          </w:tcPr>
          <w:p w14:paraId="0C09D2D0"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790" w:type="dxa"/>
          </w:tcPr>
          <w:p w14:paraId="6FE92A84" w14:textId="77777777" w:rsidR="00233C11" w:rsidRPr="0038088D" w:rsidRDefault="00233C11" w:rsidP="00FC2E29">
            <w:pPr>
              <w:tabs>
                <w:tab w:val="left" w:pos="450"/>
                <w:tab w:val="left" w:pos="1260"/>
                <w:tab w:val="left" w:pos="4140"/>
                <w:tab w:val="left" w:pos="7290"/>
                <w:tab w:val="left" w:pos="8100"/>
              </w:tabs>
              <w:rPr>
                <w:b/>
                <w:iCs/>
              </w:rPr>
            </w:pPr>
          </w:p>
        </w:tc>
        <w:tc>
          <w:tcPr>
            <w:tcW w:w="3060" w:type="dxa"/>
          </w:tcPr>
          <w:p w14:paraId="5F10FBC0" w14:textId="77777777" w:rsidR="00233C11" w:rsidRPr="0038088D" w:rsidRDefault="00233C11" w:rsidP="00FC2E29">
            <w:pPr>
              <w:tabs>
                <w:tab w:val="left" w:pos="450"/>
                <w:tab w:val="left" w:pos="1260"/>
                <w:tab w:val="left" w:pos="4140"/>
                <w:tab w:val="left" w:pos="7290"/>
                <w:tab w:val="left" w:pos="8100"/>
              </w:tabs>
              <w:rPr>
                <w:b/>
                <w:iCs/>
              </w:rPr>
            </w:pPr>
          </w:p>
        </w:tc>
      </w:tr>
      <w:tr w:rsidR="00233C11" w:rsidRPr="0038088D" w14:paraId="5F3C402D" w14:textId="77777777" w:rsidTr="00233C11">
        <w:tc>
          <w:tcPr>
            <w:tcW w:w="990" w:type="dxa"/>
          </w:tcPr>
          <w:p w14:paraId="1A2CC0C5" w14:textId="77777777" w:rsidR="00233C11" w:rsidRPr="0038088D" w:rsidRDefault="00233C11" w:rsidP="00FC2E29">
            <w:pPr>
              <w:rPr>
                <w:b/>
                <w:iCs/>
              </w:rPr>
            </w:pPr>
          </w:p>
        </w:tc>
        <w:tc>
          <w:tcPr>
            <w:tcW w:w="3240" w:type="dxa"/>
          </w:tcPr>
          <w:p w14:paraId="41EC0DDF" w14:textId="77777777" w:rsidR="00233C11" w:rsidRPr="0038088D" w:rsidRDefault="00233C11" w:rsidP="00FC2E29">
            <w:pPr>
              <w:jc w:val="left"/>
              <w:rPr>
                <w:b/>
                <w:iCs/>
              </w:rPr>
            </w:pPr>
          </w:p>
        </w:tc>
        <w:tc>
          <w:tcPr>
            <w:tcW w:w="1980" w:type="dxa"/>
          </w:tcPr>
          <w:p w14:paraId="17DD08B8"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250" w:type="dxa"/>
          </w:tcPr>
          <w:p w14:paraId="15A4331E"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790" w:type="dxa"/>
          </w:tcPr>
          <w:p w14:paraId="5749C92F" w14:textId="77777777" w:rsidR="00233C11" w:rsidRPr="0038088D" w:rsidRDefault="00233C11" w:rsidP="00FC2E29">
            <w:pPr>
              <w:tabs>
                <w:tab w:val="left" w:pos="450"/>
                <w:tab w:val="left" w:pos="1260"/>
                <w:tab w:val="left" w:pos="4140"/>
                <w:tab w:val="left" w:pos="7290"/>
                <w:tab w:val="left" w:pos="8100"/>
              </w:tabs>
              <w:rPr>
                <w:b/>
                <w:iCs/>
              </w:rPr>
            </w:pPr>
          </w:p>
        </w:tc>
        <w:tc>
          <w:tcPr>
            <w:tcW w:w="3060" w:type="dxa"/>
          </w:tcPr>
          <w:p w14:paraId="44B7EE42" w14:textId="77777777" w:rsidR="00233C11" w:rsidRPr="0038088D" w:rsidRDefault="00233C11" w:rsidP="00FC2E29">
            <w:pPr>
              <w:tabs>
                <w:tab w:val="left" w:pos="450"/>
                <w:tab w:val="left" w:pos="1260"/>
                <w:tab w:val="left" w:pos="4140"/>
                <w:tab w:val="left" w:pos="7290"/>
                <w:tab w:val="left" w:pos="8100"/>
              </w:tabs>
              <w:rPr>
                <w:b/>
                <w:iCs/>
              </w:rPr>
            </w:pPr>
          </w:p>
        </w:tc>
      </w:tr>
      <w:tr w:rsidR="00233C11" w:rsidRPr="0038088D" w14:paraId="5FABC8EE" w14:textId="77777777" w:rsidTr="002D0887">
        <w:tc>
          <w:tcPr>
            <w:tcW w:w="14310" w:type="dxa"/>
            <w:gridSpan w:val="6"/>
            <w:shd w:val="clear" w:color="auto" w:fill="DBE5F1" w:themeFill="accent1" w:themeFillTint="33"/>
          </w:tcPr>
          <w:p w14:paraId="2576F543" w14:textId="77777777" w:rsidR="00233C11" w:rsidRPr="0038088D" w:rsidRDefault="00233C11" w:rsidP="00FC2E29">
            <w:pPr>
              <w:tabs>
                <w:tab w:val="left" w:pos="450"/>
                <w:tab w:val="left" w:pos="1260"/>
                <w:tab w:val="left" w:pos="4140"/>
                <w:tab w:val="left" w:pos="7290"/>
                <w:tab w:val="left" w:pos="8100"/>
              </w:tabs>
              <w:jc w:val="center"/>
              <w:rPr>
                <w:b/>
                <w:iCs/>
              </w:rPr>
            </w:pPr>
            <w:r w:rsidRPr="0038088D">
              <w:rPr>
                <w:b/>
                <w:iCs/>
              </w:rPr>
              <w:t>POST - PRODUCTION</w:t>
            </w:r>
          </w:p>
        </w:tc>
      </w:tr>
      <w:tr w:rsidR="00233C11" w:rsidRPr="0038088D" w14:paraId="29AD842C" w14:textId="77777777" w:rsidTr="00233C11">
        <w:tc>
          <w:tcPr>
            <w:tcW w:w="990" w:type="dxa"/>
          </w:tcPr>
          <w:p w14:paraId="5C483823" w14:textId="77777777" w:rsidR="00233C11" w:rsidRPr="0038088D" w:rsidRDefault="00233C11" w:rsidP="00FC2E29">
            <w:pPr>
              <w:jc w:val="center"/>
              <w:rPr>
                <w:b/>
                <w:iCs/>
              </w:rPr>
            </w:pPr>
          </w:p>
        </w:tc>
        <w:tc>
          <w:tcPr>
            <w:tcW w:w="3240" w:type="dxa"/>
          </w:tcPr>
          <w:p w14:paraId="599E8336" w14:textId="77777777" w:rsidR="00233C11" w:rsidRPr="0038088D" w:rsidRDefault="00233C11" w:rsidP="00FC2E29">
            <w:pPr>
              <w:jc w:val="left"/>
              <w:rPr>
                <w:b/>
                <w:iCs/>
              </w:rPr>
            </w:pPr>
          </w:p>
        </w:tc>
        <w:tc>
          <w:tcPr>
            <w:tcW w:w="1980" w:type="dxa"/>
          </w:tcPr>
          <w:p w14:paraId="311C890F"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250" w:type="dxa"/>
          </w:tcPr>
          <w:p w14:paraId="2EC2C124"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790" w:type="dxa"/>
          </w:tcPr>
          <w:p w14:paraId="007860DE" w14:textId="77777777" w:rsidR="00233C11" w:rsidRPr="0038088D" w:rsidRDefault="00233C11" w:rsidP="00FC2E29">
            <w:pPr>
              <w:tabs>
                <w:tab w:val="left" w:pos="450"/>
                <w:tab w:val="left" w:pos="1260"/>
                <w:tab w:val="left" w:pos="4140"/>
                <w:tab w:val="left" w:pos="7290"/>
                <w:tab w:val="left" w:pos="8100"/>
              </w:tabs>
              <w:jc w:val="left"/>
              <w:rPr>
                <w:b/>
                <w:iCs/>
              </w:rPr>
            </w:pPr>
          </w:p>
        </w:tc>
        <w:tc>
          <w:tcPr>
            <w:tcW w:w="3060" w:type="dxa"/>
          </w:tcPr>
          <w:p w14:paraId="2528CF82" w14:textId="77777777" w:rsidR="00233C11" w:rsidRPr="0038088D" w:rsidRDefault="00233C11" w:rsidP="00FC2E29">
            <w:pPr>
              <w:tabs>
                <w:tab w:val="left" w:pos="450"/>
                <w:tab w:val="left" w:pos="1260"/>
                <w:tab w:val="left" w:pos="4140"/>
                <w:tab w:val="left" w:pos="7290"/>
                <w:tab w:val="left" w:pos="8100"/>
              </w:tabs>
              <w:rPr>
                <w:b/>
                <w:iCs/>
              </w:rPr>
            </w:pPr>
          </w:p>
        </w:tc>
      </w:tr>
      <w:tr w:rsidR="00233C11" w:rsidRPr="0038088D" w14:paraId="5BB0A494" w14:textId="77777777" w:rsidTr="00233C11">
        <w:tc>
          <w:tcPr>
            <w:tcW w:w="990" w:type="dxa"/>
          </w:tcPr>
          <w:p w14:paraId="00B45814" w14:textId="77777777" w:rsidR="00233C11" w:rsidRPr="0038088D" w:rsidRDefault="00233C11" w:rsidP="00FC2E29">
            <w:pPr>
              <w:jc w:val="center"/>
              <w:rPr>
                <w:b/>
                <w:iCs/>
              </w:rPr>
            </w:pPr>
          </w:p>
        </w:tc>
        <w:tc>
          <w:tcPr>
            <w:tcW w:w="3240" w:type="dxa"/>
          </w:tcPr>
          <w:p w14:paraId="21A3A90F" w14:textId="77777777" w:rsidR="00233C11" w:rsidRPr="0038088D" w:rsidRDefault="00233C11" w:rsidP="00FC2E29">
            <w:pPr>
              <w:jc w:val="left"/>
              <w:rPr>
                <w:b/>
                <w:iCs/>
              </w:rPr>
            </w:pPr>
          </w:p>
        </w:tc>
        <w:tc>
          <w:tcPr>
            <w:tcW w:w="1980" w:type="dxa"/>
          </w:tcPr>
          <w:p w14:paraId="1E995F9C"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250" w:type="dxa"/>
          </w:tcPr>
          <w:p w14:paraId="7CF59F03"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790" w:type="dxa"/>
          </w:tcPr>
          <w:p w14:paraId="75E230E5" w14:textId="77777777" w:rsidR="00233C11" w:rsidRPr="0038088D" w:rsidRDefault="00233C11" w:rsidP="00FC2E29">
            <w:pPr>
              <w:tabs>
                <w:tab w:val="left" w:pos="450"/>
                <w:tab w:val="left" w:pos="1260"/>
                <w:tab w:val="left" w:pos="4140"/>
                <w:tab w:val="left" w:pos="7290"/>
                <w:tab w:val="left" w:pos="8100"/>
              </w:tabs>
              <w:jc w:val="left"/>
              <w:rPr>
                <w:b/>
                <w:iCs/>
              </w:rPr>
            </w:pPr>
          </w:p>
        </w:tc>
        <w:tc>
          <w:tcPr>
            <w:tcW w:w="3060" w:type="dxa"/>
          </w:tcPr>
          <w:p w14:paraId="017AB64F" w14:textId="77777777" w:rsidR="00233C11" w:rsidRPr="0038088D" w:rsidRDefault="00233C11" w:rsidP="00FC2E29">
            <w:pPr>
              <w:tabs>
                <w:tab w:val="left" w:pos="450"/>
                <w:tab w:val="left" w:pos="1260"/>
                <w:tab w:val="left" w:pos="4140"/>
                <w:tab w:val="left" w:pos="7290"/>
                <w:tab w:val="left" w:pos="8100"/>
              </w:tabs>
              <w:rPr>
                <w:b/>
                <w:iCs/>
              </w:rPr>
            </w:pPr>
          </w:p>
        </w:tc>
      </w:tr>
      <w:tr w:rsidR="00233C11" w:rsidRPr="0038088D" w14:paraId="644DBCAD" w14:textId="77777777" w:rsidTr="00233C11">
        <w:tc>
          <w:tcPr>
            <w:tcW w:w="990" w:type="dxa"/>
          </w:tcPr>
          <w:p w14:paraId="22A69E3B" w14:textId="77777777" w:rsidR="00233C11" w:rsidRPr="0038088D" w:rsidRDefault="00233C11" w:rsidP="00FC2E29">
            <w:pPr>
              <w:jc w:val="center"/>
              <w:rPr>
                <w:b/>
                <w:iCs/>
              </w:rPr>
            </w:pPr>
          </w:p>
        </w:tc>
        <w:tc>
          <w:tcPr>
            <w:tcW w:w="3240" w:type="dxa"/>
          </w:tcPr>
          <w:p w14:paraId="6D1101EA" w14:textId="77777777" w:rsidR="00233C11" w:rsidRPr="0038088D" w:rsidRDefault="00233C11" w:rsidP="00FC2E29">
            <w:pPr>
              <w:jc w:val="left"/>
              <w:rPr>
                <w:b/>
                <w:iCs/>
              </w:rPr>
            </w:pPr>
          </w:p>
        </w:tc>
        <w:tc>
          <w:tcPr>
            <w:tcW w:w="1980" w:type="dxa"/>
          </w:tcPr>
          <w:p w14:paraId="40836EF6"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250" w:type="dxa"/>
          </w:tcPr>
          <w:p w14:paraId="0D449E13"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790" w:type="dxa"/>
          </w:tcPr>
          <w:p w14:paraId="1C70F60D" w14:textId="77777777" w:rsidR="00233C11" w:rsidRPr="0038088D" w:rsidRDefault="00233C11" w:rsidP="00FC2E29">
            <w:pPr>
              <w:tabs>
                <w:tab w:val="left" w:pos="450"/>
                <w:tab w:val="left" w:pos="1260"/>
                <w:tab w:val="left" w:pos="4140"/>
                <w:tab w:val="left" w:pos="7290"/>
                <w:tab w:val="left" w:pos="8100"/>
              </w:tabs>
              <w:jc w:val="left"/>
              <w:rPr>
                <w:b/>
                <w:iCs/>
              </w:rPr>
            </w:pPr>
          </w:p>
        </w:tc>
        <w:tc>
          <w:tcPr>
            <w:tcW w:w="3060" w:type="dxa"/>
          </w:tcPr>
          <w:p w14:paraId="349C1E93" w14:textId="77777777" w:rsidR="00233C11" w:rsidRPr="0038088D" w:rsidRDefault="00233C11" w:rsidP="00FC2E29">
            <w:pPr>
              <w:tabs>
                <w:tab w:val="left" w:pos="450"/>
                <w:tab w:val="left" w:pos="1260"/>
                <w:tab w:val="left" w:pos="4140"/>
                <w:tab w:val="left" w:pos="7290"/>
                <w:tab w:val="left" w:pos="8100"/>
              </w:tabs>
              <w:rPr>
                <w:b/>
                <w:iCs/>
              </w:rPr>
            </w:pPr>
          </w:p>
        </w:tc>
      </w:tr>
      <w:tr w:rsidR="00233C11" w:rsidRPr="0038088D" w14:paraId="4A2E4934" w14:textId="77777777" w:rsidTr="00233C11">
        <w:tc>
          <w:tcPr>
            <w:tcW w:w="990" w:type="dxa"/>
          </w:tcPr>
          <w:p w14:paraId="154C196F" w14:textId="77777777" w:rsidR="00233C11" w:rsidRPr="0038088D" w:rsidRDefault="00233C11" w:rsidP="00FC2E29">
            <w:pPr>
              <w:jc w:val="center"/>
              <w:rPr>
                <w:b/>
                <w:iCs/>
              </w:rPr>
            </w:pPr>
          </w:p>
        </w:tc>
        <w:tc>
          <w:tcPr>
            <w:tcW w:w="3240" w:type="dxa"/>
          </w:tcPr>
          <w:p w14:paraId="23786FF9" w14:textId="77777777" w:rsidR="00233C11" w:rsidRPr="0038088D" w:rsidRDefault="00233C11" w:rsidP="00FC2E29">
            <w:pPr>
              <w:jc w:val="left"/>
              <w:rPr>
                <w:b/>
                <w:iCs/>
              </w:rPr>
            </w:pPr>
          </w:p>
        </w:tc>
        <w:tc>
          <w:tcPr>
            <w:tcW w:w="1980" w:type="dxa"/>
          </w:tcPr>
          <w:p w14:paraId="5E6C6338"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250" w:type="dxa"/>
          </w:tcPr>
          <w:p w14:paraId="7F274B48"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790" w:type="dxa"/>
          </w:tcPr>
          <w:p w14:paraId="21801799" w14:textId="77777777" w:rsidR="00233C11" w:rsidRPr="0038088D" w:rsidRDefault="00233C11" w:rsidP="00FC2E29">
            <w:pPr>
              <w:tabs>
                <w:tab w:val="left" w:pos="450"/>
                <w:tab w:val="left" w:pos="1260"/>
                <w:tab w:val="left" w:pos="4140"/>
                <w:tab w:val="left" w:pos="7290"/>
                <w:tab w:val="left" w:pos="8100"/>
              </w:tabs>
              <w:jc w:val="left"/>
              <w:rPr>
                <w:b/>
                <w:iCs/>
              </w:rPr>
            </w:pPr>
          </w:p>
        </w:tc>
        <w:tc>
          <w:tcPr>
            <w:tcW w:w="3060" w:type="dxa"/>
          </w:tcPr>
          <w:p w14:paraId="4A160799" w14:textId="77777777" w:rsidR="00233C11" w:rsidRPr="0038088D" w:rsidRDefault="00233C11" w:rsidP="00FC2E29">
            <w:pPr>
              <w:tabs>
                <w:tab w:val="left" w:pos="450"/>
                <w:tab w:val="left" w:pos="1260"/>
                <w:tab w:val="left" w:pos="4140"/>
                <w:tab w:val="left" w:pos="7290"/>
                <w:tab w:val="left" w:pos="8100"/>
              </w:tabs>
              <w:rPr>
                <w:b/>
                <w:iCs/>
              </w:rPr>
            </w:pPr>
          </w:p>
        </w:tc>
      </w:tr>
      <w:tr w:rsidR="00233C11" w:rsidRPr="0038088D" w14:paraId="39E5DD76" w14:textId="77777777" w:rsidTr="00233C11">
        <w:tc>
          <w:tcPr>
            <w:tcW w:w="990" w:type="dxa"/>
          </w:tcPr>
          <w:p w14:paraId="6CBB3AD0" w14:textId="77777777" w:rsidR="00233C11" w:rsidRPr="0038088D" w:rsidRDefault="00233C11" w:rsidP="00FC2E29">
            <w:pPr>
              <w:jc w:val="center"/>
              <w:rPr>
                <w:b/>
                <w:iCs/>
              </w:rPr>
            </w:pPr>
          </w:p>
        </w:tc>
        <w:tc>
          <w:tcPr>
            <w:tcW w:w="3240" w:type="dxa"/>
          </w:tcPr>
          <w:p w14:paraId="65CC1F1E" w14:textId="77777777" w:rsidR="00233C11" w:rsidRPr="0038088D" w:rsidRDefault="00233C11" w:rsidP="00FC2E29">
            <w:pPr>
              <w:jc w:val="left"/>
              <w:rPr>
                <w:b/>
                <w:iCs/>
              </w:rPr>
            </w:pPr>
          </w:p>
        </w:tc>
        <w:tc>
          <w:tcPr>
            <w:tcW w:w="1980" w:type="dxa"/>
          </w:tcPr>
          <w:p w14:paraId="62D2AEEB"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250" w:type="dxa"/>
          </w:tcPr>
          <w:p w14:paraId="478D5239" w14:textId="77777777" w:rsidR="00233C11" w:rsidRPr="0038088D" w:rsidRDefault="00233C11" w:rsidP="00FC2E29">
            <w:pPr>
              <w:tabs>
                <w:tab w:val="left" w:pos="450"/>
                <w:tab w:val="left" w:pos="1260"/>
                <w:tab w:val="left" w:pos="4140"/>
                <w:tab w:val="left" w:pos="7290"/>
                <w:tab w:val="left" w:pos="8100"/>
              </w:tabs>
              <w:jc w:val="center"/>
              <w:rPr>
                <w:b/>
                <w:iCs/>
              </w:rPr>
            </w:pPr>
          </w:p>
        </w:tc>
        <w:tc>
          <w:tcPr>
            <w:tcW w:w="2790" w:type="dxa"/>
          </w:tcPr>
          <w:p w14:paraId="13984148" w14:textId="77777777" w:rsidR="00233C11" w:rsidRPr="0038088D" w:rsidRDefault="00233C11" w:rsidP="00FC2E29">
            <w:pPr>
              <w:tabs>
                <w:tab w:val="left" w:pos="450"/>
                <w:tab w:val="left" w:pos="1260"/>
                <w:tab w:val="left" w:pos="4140"/>
                <w:tab w:val="left" w:pos="7290"/>
                <w:tab w:val="left" w:pos="8100"/>
              </w:tabs>
              <w:jc w:val="left"/>
              <w:rPr>
                <w:b/>
                <w:iCs/>
              </w:rPr>
            </w:pPr>
          </w:p>
        </w:tc>
        <w:tc>
          <w:tcPr>
            <w:tcW w:w="3060" w:type="dxa"/>
          </w:tcPr>
          <w:p w14:paraId="530D2233" w14:textId="77777777" w:rsidR="00233C11" w:rsidRPr="0038088D" w:rsidRDefault="00233C11" w:rsidP="00FC2E29">
            <w:pPr>
              <w:tabs>
                <w:tab w:val="left" w:pos="450"/>
                <w:tab w:val="left" w:pos="1260"/>
                <w:tab w:val="left" w:pos="4140"/>
                <w:tab w:val="left" w:pos="7290"/>
                <w:tab w:val="left" w:pos="8100"/>
              </w:tabs>
              <w:rPr>
                <w:b/>
                <w:iCs/>
              </w:rPr>
            </w:pPr>
          </w:p>
        </w:tc>
      </w:tr>
      <w:tr w:rsidR="00233C11" w:rsidRPr="0038088D" w14:paraId="156A93EE" w14:textId="77777777" w:rsidTr="002D0887">
        <w:tc>
          <w:tcPr>
            <w:tcW w:w="11250" w:type="dxa"/>
            <w:gridSpan w:val="5"/>
            <w:shd w:val="clear" w:color="auto" w:fill="DBE5F1" w:themeFill="accent1" w:themeFillTint="33"/>
          </w:tcPr>
          <w:p w14:paraId="426DD707" w14:textId="77777777" w:rsidR="00233C11" w:rsidRPr="0038088D" w:rsidRDefault="00233C11" w:rsidP="00FC2E29">
            <w:pPr>
              <w:tabs>
                <w:tab w:val="left" w:pos="450"/>
                <w:tab w:val="left" w:pos="1260"/>
                <w:tab w:val="left" w:pos="4140"/>
                <w:tab w:val="left" w:pos="7290"/>
                <w:tab w:val="left" w:pos="8100"/>
              </w:tabs>
              <w:rPr>
                <w:b/>
                <w:iCs/>
                <w:sz w:val="16"/>
                <w:szCs w:val="16"/>
              </w:rPr>
            </w:pPr>
          </w:p>
          <w:p w14:paraId="0ADEF53F" w14:textId="57D85617" w:rsidR="00233C11" w:rsidRPr="0038088D" w:rsidRDefault="00233C11" w:rsidP="00FC2E29">
            <w:pPr>
              <w:tabs>
                <w:tab w:val="left" w:pos="450"/>
                <w:tab w:val="left" w:pos="1260"/>
                <w:tab w:val="left" w:pos="4140"/>
                <w:tab w:val="left" w:pos="7290"/>
                <w:tab w:val="left" w:pos="8100"/>
              </w:tabs>
              <w:jc w:val="left"/>
              <w:rPr>
                <w:b/>
                <w:iCs/>
                <w:szCs w:val="22"/>
              </w:rPr>
            </w:pPr>
            <w:r w:rsidRPr="0038088D">
              <w:rPr>
                <w:b/>
                <w:iCs/>
                <w:szCs w:val="22"/>
              </w:rPr>
              <w:t xml:space="preserve">TOTAL SYSTEM SUBSCRIPTION LICENSE </w:t>
            </w:r>
            <w:r w:rsidR="0053573E">
              <w:rPr>
                <w:b/>
                <w:iCs/>
                <w:szCs w:val="22"/>
              </w:rPr>
              <w:t>PRICING</w:t>
            </w:r>
            <w:r w:rsidRPr="0038088D">
              <w:rPr>
                <w:b/>
                <w:iCs/>
                <w:szCs w:val="22"/>
              </w:rPr>
              <w:t>:</w:t>
            </w:r>
          </w:p>
          <w:p w14:paraId="2673333A" w14:textId="77777777" w:rsidR="00233C11" w:rsidRPr="0038088D" w:rsidRDefault="00233C11" w:rsidP="00FC2E29">
            <w:pPr>
              <w:tabs>
                <w:tab w:val="left" w:pos="450"/>
                <w:tab w:val="left" w:pos="1260"/>
                <w:tab w:val="left" w:pos="4140"/>
                <w:tab w:val="left" w:pos="7290"/>
                <w:tab w:val="left" w:pos="8100"/>
              </w:tabs>
              <w:rPr>
                <w:b/>
                <w:iCs/>
                <w:sz w:val="16"/>
                <w:szCs w:val="16"/>
              </w:rPr>
            </w:pPr>
          </w:p>
        </w:tc>
        <w:tc>
          <w:tcPr>
            <w:tcW w:w="3060" w:type="dxa"/>
            <w:shd w:val="clear" w:color="auto" w:fill="DBE5F1" w:themeFill="accent1" w:themeFillTint="33"/>
          </w:tcPr>
          <w:p w14:paraId="2C80FA89" w14:textId="77777777" w:rsidR="00233C11" w:rsidRPr="0038088D" w:rsidRDefault="00233C11" w:rsidP="00FC2E29">
            <w:pPr>
              <w:tabs>
                <w:tab w:val="left" w:pos="450"/>
                <w:tab w:val="left" w:pos="1260"/>
                <w:tab w:val="left" w:pos="4140"/>
                <w:tab w:val="left" w:pos="7290"/>
                <w:tab w:val="left" w:pos="8100"/>
              </w:tabs>
              <w:rPr>
                <w:b/>
                <w:iCs/>
                <w:sz w:val="16"/>
                <w:szCs w:val="16"/>
              </w:rPr>
            </w:pPr>
          </w:p>
          <w:p w14:paraId="6B1811AA" w14:textId="77777777" w:rsidR="00233C11" w:rsidRPr="0038088D" w:rsidRDefault="00233C11" w:rsidP="00FC2E29">
            <w:pPr>
              <w:tabs>
                <w:tab w:val="left" w:pos="450"/>
                <w:tab w:val="left" w:pos="1260"/>
                <w:tab w:val="left" w:pos="4140"/>
                <w:tab w:val="left" w:pos="7290"/>
                <w:tab w:val="left" w:pos="8100"/>
              </w:tabs>
              <w:rPr>
                <w:b/>
                <w:iCs/>
                <w:szCs w:val="22"/>
              </w:rPr>
            </w:pPr>
            <w:r w:rsidRPr="0038088D">
              <w:rPr>
                <w:b/>
                <w:iCs/>
                <w:szCs w:val="22"/>
              </w:rPr>
              <w:t>$______________</w:t>
            </w:r>
          </w:p>
        </w:tc>
      </w:tr>
    </w:tbl>
    <w:p w14:paraId="57D4AA11" w14:textId="77777777" w:rsidR="00233C11" w:rsidRDefault="00233C11" w:rsidP="00233C11">
      <w:pPr>
        <w:outlineLvl w:val="1"/>
      </w:pPr>
    </w:p>
    <w:p w14:paraId="05E8F744" w14:textId="77777777" w:rsidR="00233C11" w:rsidRDefault="00233C11" w:rsidP="00233C11">
      <w:pPr>
        <w:outlineLvl w:val="1"/>
      </w:pPr>
    </w:p>
    <w:p w14:paraId="164389D5" w14:textId="2DD336C2" w:rsidR="00DF3E85" w:rsidRDefault="00DF3E85">
      <w:pPr>
        <w:jc w:val="left"/>
      </w:pPr>
      <w:r>
        <w:br w:type="page"/>
      </w:r>
    </w:p>
    <w:p w14:paraId="63FBA506" w14:textId="77777777" w:rsidR="00233C11" w:rsidRDefault="00233C11" w:rsidP="00233C11">
      <w:pPr>
        <w:numPr>
          <w:ilvl w:val="0"/>
          <w:numId w:val="6"/>
        </w:numPr>
        <w:outlineLvl w:val="1"/>
      </w:pPr>
      <w:r w:rsidRPr="00233C11">
        <w:rPr>
          <w:b/>
          <w:bCs/>
        </w:rPr>
        <w:t>RENEWAL PRICING FOR SYSTEM SUBSCRIPTION LICENSE:</w:t>
      </w:r>
      <w:r>
        <w:t xml:space="preserve"> The Division of Purchasing shall have the sole option to renew the contract in one (1) year increments, or a portion thereof, for a maximum total of five (5) additional years.</w:t>
      </w:r>
    </w:p>
    <w:p w14:paraId="47F6C77F" w14:textId="77777777" w:rsidR="00233C11" w:rsidRDefault="00233C11" w:rsidP="00233C11">
      <w:pPr>
        <w:ind w:left="720"/>
        <w:outlineLvl w:val="1"/>
      </w:pPr>
    </w:p>
    <w:p w14:paraId="615037B0" w14:textId="77777777" w:rsidR="00233C11" w:rsidRDefault="00233C11" w:rsidP="00233C11">
      <w:pPr>
        <w:ind w:left="720"/>
        <w:outlineLvl w:val="1"/>
      </w:pPr>
      <w:r>
        <w:t>The vendor must indicate below the maximum allowable percentage of price increase or guaranteed minimum percentage of price decrease applicable to the renewal option periods.  If a percentage is not quoted (i.e. left blank), the State shall have the right to execute the option at the same price(s) quoted for the original contract period.  Statements such as "a percentage of the then-current price" or "consumer price index" are NOT ACCEPTABLE.</w:t>
      </w:r>
    </w:p>
    <w:p w14:paraId="5D7551FF" w14:textId="77777777" w:rsidR="00233C11" w:rsidRDefault="00233C11" w:rsidP="00233C11">
      <w:pPr>
        <w:ind w:left="720"/>
        <w:outlineLvl w:val="1"/>
      </w:pPr>
    </w:p>
    <w:p w14:paraId="78D79586" w14:textId="77777777" w:rsidR="00233C11" w:rsidRDefault="00233C11" w:rsidP="00233C11">
      <w:pPr>
        <w:ind w:left="720"/>
        <w:outlineLvl w:val="1"/>
      </w:pPr>
      <w:r>
        <w:t>All increases or decreases shall be calculated against the ORIGINAL contract price, NOT against the previous year's price.  A CUMULATIVE CALCULATION SHALL NOT BE UTILIZED.</w:t>
      </w:r>
    </w:p>
    <w:p w14:paraId="0190397C" w14:textId="77777777" w:rsidR="00233C11" w:rsidRDefault="00233C11" w:rsidP="00233C11">
      <w:pPr>
        <w:ind w:left="720"/>
        <w:outlineLvl w:val="1"/>
      </w:pPr>
    </w:p>
    <w:p w14:paraId="14F9EAA5" w14:textId="77777777" w:rsidR="00233C11" w:rsidRDefault="00233C11" w:rsidP="00233C11">
      <w:pPr>
        <w:ind w:left="720"/>
        <w:outlineLvl w:val="1"/>
      </w:pPr>
      <w:r>
        <w:t>The percentages indicated below will be used in the cost evaluation to determine the potential maximum financial liability to the State.</w:t>
      </w:r>
    </w:p>
    <w:p w14:paraId="52AB6FF1" w14:textId="77777777" w:rsidR="00233C11" w:rsidRDefault="00233C11" w:rsidP="00233C11">
      <w:pPr>
        <w:ind w:left="720"/>
        <w:outlineLvl w:val="1"/>
      </w:pPr>
    </w:p>
    <w:p w14:paraId="00B15DCB" w14:textId="15F25824" w:rsidR="00233C11" w:rsidRPr="00233C11" w:rsidRDefault="00233C11" w:rsidP="00233C11">
      <w:pPr>
        <w:ind w:left="720"/>
        <w:outlineLvl w:val="1"/>
      </w:pPr>
      <w:r>
        <w:t>NOTICE:  DO NOT COMPLETE BOTH A MAXIMUM INCREASE AND A MINIMUM DECREASE FOR THE SAME RENEWAL PERIOD.</w:t>
      </w:r>
    </w:p>
    <w:p w14:paraId="3E0B7DFD" w14:textId="77777777" w:rsidR="00233C11" w:rsidRDefault="00233C11" w:rsidP="00233C11">
      <w:pPr>
        <w:ind w:left="720"/>
        <w:outlineLvl w:val="1"/>
      </w:pPr>
    </w:p>
    <w:p w14:paraId="7A56EB3B" w14:textId="77777777" w:rsidR="00233C11" w:rsidRDefault="00233C11" w:rsidP="00233C11">
      <w:pPr>
        <w:ind w:left="720"/>
        <w:outlineLvl w:val="1"/>
      </w:pPr>
    </w:p>
    <w:p w14:paraId="7EF7CB6A" w14:textId="4F257CEC" w:rsidR="0053573E" w:rsidRPr="005B3775" w:rsidRDefault="0053573E" w:rsidP="0053573E">
      <w:pPr>
        <w:spacing w:line="-240" w:lineRule="auto"/>
        <w:jc w:val="center"/>
        <w:rPr>
          <w:b/>
          <w:bCs/>
          <w:szCs w:val="22"/>
        </w:rPr>
      </w:pPr>
      <w:r w:rsidRPr="005B3775">
        <w:rPr>
          <w:b/>
          <w:bCs/>
          <w:szCs w:val="22"/>
          <w:u w:val="single"/>
        </w:rPr>
        <w:t xml:space="preserve">RENEWAL </w:t>
      </w:r>
      <w:r>
        <w:rPr>
          <w:b/>
          <w:bCs/>
          <w:szCs w:val="22"/>
          <w:u w:val="single"/>
        </w:rPr>
        <w:t>PRICING FOR SYSTEM SUBSCRIPTING LICENSE</w:t>
      </w:r>
      <w:r w:rsidRPr="005B3775">
        <w:rPr>
          <w:b/>
          <w:bCs/>
          <w:szCs w:val="22"/>
        </w:rPr>
        <w:t>:</w:t>
      </w:r>
    </w:p>
    <w:p w14:paraId="0343A875" w14:textId="77777777" w:rsidR="0053573E" w:rsidRPr="005B3775" w:rsidRDefault="0053573E" w:rsidP="0053573E">
      <w:pPr>
        <w:tabs>
          <w:tab w:val="left" w:pos="576"/>
          <w:tab w:val="left" w:pos="1296"/>
          <w:tab w:val="left" w:pos="1440"/>
          <w:tab w:val="left" w:pos="3600"/>
          <w:tab w:val="left" w:pos="4320"/>
          <w:tab w:val="left" w:pos="6480"/>
          <w:tab w:val="left" w:pos="7200"/>
        </w:tabs>
        <w:spacing w:line="-240" w:lineRule="auto"/>
        <w:jc w:val="center"/>
        <w:rPr>
          <w:szCs w:val="22"/>
        </w:rPr>
      </w:pPr>
    </w:p>
    <w:p w14:paraId="55A24939" w14:textId="77777777" w:rsidR="0053573E" w:rsidRPr="005B3775" w:rsidRDefault="0053573E" w:rsidP="0053573E">
      <w:pPr>
        <w:tabs>
          <w:tab w:val="left" w:pos="576"/>
          <w:tab w:val="left" w:pos="1296"/>
          <w:tab w:val="left" w:pos="1440"/>
          <w:tab w:val="left" w:pos="3150"/>
          <w:tab w:val="left" w:pos="4320"/>
          <w:tab w:val="left" w:pos="5940"/>
          <w:tab w:val="left" w:pos="7200"/>
        </w:tabs>
        <w:spacing w:line="-240" w:lineRule="auto"/>
        <w:ind w:firstLine="2880"/>
        <w:jc w:val="center"/>
        <w:rPr>
          <w:szCs w:val="22"/>
        </w:rPr>
      </w:pPr>
      <w:r w:rsidRPr="005B3775">
        <w:rPr>
          <w:szCs w:val="22"/>
          <w:u w:val="single"/>
        </w:rPr>
        <w:t>Maximum Increase</w:t>
      </w:r>
      <w:r w:rsidRPr="005B3775">
        <w:rPr>
          <w:szCs w:val="22"/>
        </w:rPr>
        <w:tab/>
        <w:t>OR</w:t>
      </w:r>
      <w:r w:rsidRPr="005B3775">
        <w:rPr>
          <w:szCs w:val="22"/>
        </w:rPr>
        <w:tab/>
        <w:t xml:space="preserve"> </w:t>
      </w:r>
      <w:r w:rsidRPr="005B3775">
        <w:rPr>
          <w:szCs w:val="22"/>
          <w:u w:val="single"/>
        </w:rPr>
        <w:t>Minimum Decrease</w:t>
      </w:r>
    </w:p>
    <w:p w14:paraId="4DDFFCCE" w14:textId="77777777" w:rsidR="0053573E" w:rsidRPr="005B3775" w:rsidRDefault="0053573E" w:rsidP="0053573E">
      <w:pPr>
        <w:tabs>
          <w:tab w:val="left" w:pos="576"/>
          <w:tab w:val="left" w:pos="1296"/>
          <w:tab w:val="left" w:pos="1440"/>
          <w:tab w:val="left" w:pos="3600"/>
          <w:tab w:val="left" w:pos="4320"/>
          <w:tab w:val="left" w:pos="6480"/>
          <w:tab w:val="left" w:pos="7200"/>
        </w:tabs>
        <w:spacing w:line="-240" w:lineRule="auto"/>
        <w:jc w:val="center"/>
        <w:rPr>
          <w:szCs w:val="22"/>
        </w:rPr>
      </w:pPr>
    </w:p>
    <w:p w14:paraId="24F2474D" w14:textId="77777777" w:rsidR="0053573E" w:rsidRPr="005B3775" w:rsidRDefault="0053573E" w:rsidP="0053573E">
      <w:pPr>
        <w:tabs>
          <w:tab w:val="left" w:pos="1296"/>
          <w:tab w:val="left" w:pos="1440"/>
          <w:tab w:val="left" w:pos="3060"/>
          <w:tab w:val="left" w:pos="4320"/>
          <w:tab w:val="left" w:pos="5940"/>
          <w:tab w:val="left" w:pos="7200"/>
        </w:tabs>
        <w:spacing w:line="-240" w:lineRule="auto"/>
        <w:jc w:val="center"/>
        <w:rPr>
          <w:szCs w:val="22"/>
        </w:rPr>
      </w:pPr>
      <w:r w:rsidRPr="005B3775">
        <w:rPr>
          <w:szCs w:val="22"/>
        </w:rPr>
        <w:t>1st Renewal Period:</w:t>
      </w:r>
      <w:r w:rsidRPr="005B3775">
        <w:rPr>
          <w:szCs w:val="22"/>
        </w:rPr>
        <w:tab/>
        <w:t>original price +_____%</w:t>
      </w:r>
      <w:r w:rsidRPr="005B3775">
        <w:rPr>
          <w:szCs w:val="22"/>
        </w:rPr>
        <w:tab/>
        <w:t xml:space="preserve">  OR</w:t>
      </w:r>
      <w:r w:rsidRPr="005B3775">
        <w:rPr>
          <w:szCs w:val="22"/>
        </w:rPr>
        <w:tab/>
        <w:t>original price -_____%</w:t>
      </w:r>
    </w:p>
    <w:p w14:paraId="7DA60DFD" w14:textId="77777777" w:rsidR="0053573E" w:rsidRPr="005B3775" w:rsidRDefault="0053573E" w:rsidP="0053573E">
      <w:pPr>
        <w:tabs>
          <w:tab w:val="left" w:pos="576"/>
          <w:tab w:val="left" w:pos="1296"/>
          <w:tab w:val="left" w:pos="1440"/>
          <w:tab w:val="left" w:pos="3600"/>
          <w:tab w:val="left" w:pos="4320"/>
          <w:tab w:val="left" w:pos="6480"/>
          <w:tab w:val="left" w:pos="7200"/>
        </w:tabs>
        <w:spacing w:line="-240" w:lineRule="auto"/>
        <w:jc w:val="center"/>
        <w:rPr>
          <w:szCs w:val="22"/>
        </w:rPr>
      </w:pPr>
    </w:p>
    <w:p w14:paraId="6673ABE1" w14:textId="77777777" w:rsidR="0053573E" w:rsidRPr="005B3775" w:rsidRDefault="0053573E" w:rsidP="0053573E">
      <w:pPr>
        <w:tabs>
          <w:tab w:val="left" w:pos="3060"/>
          <w:tab w:val="left" w:pos="5940"/>
          <w:tab w:val="left" w:pos="7200"/>
        </w:tabs>
        <w:jc w:val="center"/>
        <w:rPr>
          <w:szCs w:val="22"/>
        </w:rPr>
      </w:pPr>
      <w:r w:rsidRPr="005B3775">
        <w:rPr>
          <w:szCs w:val="22"/>
        </w:rPr>
        <w:t>2nd Renewal Period:</w:t>
      </w:r>
      <w:r w:rsidRPr="005B3775">
        <w:rPr>
          <w:szCs w:val="22"/>
        </w:rPr>
        <w:tab/>
        <w:t>original price +_____%</w:t>
      </w:r>
      <w:r w:rsidRPr="005B3775">
        <w:rPr>
          <w:szCs w:val="22"/>
        </w:rPr>
        <w:tab/>
        <w:t xml:space="preserve">  OR</w:t>
      </w:r>
      <w:r w:rsidRPr="005B3775">
        <w:rPr>
          <w:szCs w:val="22"/>
        </w:rPr>
        <w:tab/>
        <w:t>original price -_____%</w:t>
      </w:r>
    </w:p>
    <w:p w14:paraId="7E95B213" w14:textId="77777777" w:rsidR="0053573E" w:rsidRPr="005B3775" w:rsidRDefault="0053573E" w:rsidP="0053573E">
      <w:pPr>
        <w:tabs>
          <w:tab w:val="left" w:pos="3060"/>
          <w:tab w:val="left" w:pos="5940"/>
          <w:tab w:val="left" w:pos="7200"/>
        </w:tabs>
        <w:jc w:val="center"/>
        <w:rPr>
          <w:szCs w:val="22"/>
        </w:rPr>
      </w:pPr>
    </w:p>
    <w:p w14:paraId="4FDD6CDA" w14:textId="77777777" w:rsidR="0053573E" w:rsidRPr="005B3775" w:rsidRDefault="0053573E" w:rsidP="0053573E">
      <w:pPr>
        <w:tabs>
          <w:tab w:val="left" w:pos="3060"/>
          <w:tab w:val="left" w:pos="5940"/>
          <w:tab w:val="left" w:pos="7200"/>
        </w:tabs>
        <w:jc w:val="center"/>
        <w:rPr>
          <w:szCs w:val="22"/>
        </w:rPr>
      </w:pPr>
      <w:r w:rsidRPr="005B3775">
        <w:rPr>
          <w:szCs w:val="22"/>
        </w:rPr>
        <w:t>3rd Renewal Period:</w:t>
      </w:r>
      <w:r w:rsidRPr="005B3775">
        <w:rPr>
          <w:szCs w:val="22"/>
        </w:rPr>
        <w:tab/>
        <w:t>original price +_____%</w:t>
      </w:r>
      <w:r w:rsidRPr="005B3775">
        <w:rPr>
          <w:szCs w:val="22"/>
        </w:rPr>
        <w:tab/>
        <w:t xml:space="preserve">  OR</w:t>
      </w:r>
      <w:r w:rsidRPr="005B3775">
        <w:rPr>
          <w:szCs w:val="22"/>
        </w:rPr>
        <w:tab/>
        <w:t>original price -_____%</w:t>
      </w:r>
    </w:p>
    <w:p w14:paraId="7CA5BB09" w14:textId="77777777" w:rsidR="0053573E" w:rsidRPr="005B3775" w:rsidRDefault="0053573E" w:rsidP="0053573E">
      <w:pPr>
        <w:tabs>
          <w:tab w:val="left" w:pos="3060"/>
          <w:tab w:val="left" w:pos="5940"/>
          <w:tab w:val="left" w:pos="7200"/>
        </w:tabs>
        <w:jc w:val="center"/>
        <w:rPr>
          <w:szCs w:val="22"/>
        </w:rPr>
      </w:pPr>
    </w:p>
    <w:p w14:paraId="7D055249" w14:textId="77777777" w:rsidR="0053573E" w:rsidRPr="005B3775" w:rsidRDefault="0053573E" w:rsidP="0053573E">
      <w:pPr>
        <w:tabs>
          <w:tab w:val="left" w:pos="3060"/>
          <w:tab w:val="left" w:pos="5940"/>
          <w:tab w:val="left" w:pos="7200"/>
        </w:tabs>
        <w:jc w:val="center"/>
        <w:rPr>
          <w:szCs w:val="22"/>
        </w:rPr>
      </w:pPr>
      <w:r w:rsidRPr="005B3775">
        <w:rPr>
          <w:szCs w:val="22"/>
        </w:rPr>
        <w:t>4th Renewal Period:</w:t>
      </w:r>
      <w:r w:rsidRPr="005B3775">
        <w:rPr>
          <w:szCs w:val="22"/>
        </w:rPr>
        <w:tab/>
        <w:t>original price +_____%</w:t>
      </w:r>
      <w:r w:rsidRPr="005B3775">
        <w:rPr>
          <w:szCs w:val="22"/>
        </w:rPr>
        <w:tab/>
        <w:t xml:space="preserve">  OR</w:t>
      </w:r>
      <w:r w:rsidRPr="005B3775">
        <w:rPr>
          <w:szCs w:val="22"/>
        </w:rPr>
        <w:tab/>
        <w:t>original price -_____%</w:t>
      </w:r>
    </w:p>
    <w:p w14:paraId="5032AAD6" w14:textId="77777777" w:rsidR="0053573E" w:rsidRPr="005B3775" w:rsidRDefault="0053573E" w:rsidP="0053573E">
      <w:pPr>
        <w:tabs>
          <w:tab w:val="left" w:pos="3060"/>
          <w:tab w:val="left" w:pos="5940"/>
          <w:tab w:val="left" w:pos="7200"/>
        </w:tabs>
        <w:jc w:val="center"/>
        <w:rPr>
          <w:b/>
          <w:bCs/>
          <w:szCs w:val="22"/>
        </w:rPr>
      </w:pPr>
    </w:p>
    <w:p w14:paraId="42D0B85F" w14:textId="77777777" w:rsidR="0053573E" w:rsidRDefault="0053573E" w:rsidP="0053573E">
      <w:pPr>
        <w:tabs>
          <w:tab w:val="left" w:pos="3060"/>
          <w:tab w:val="left" w:pos="5940"/>
          <w:tab w:val="left" w:pos="7200"/>
        </w:tabs>
        <w:jc w:val="center"/>
      </w:pPr>
      <w:r w:rsidRPr="005B3775">
        <w:rPr>
          <w:szCs w:val="22"/>
        </w:rPr>
        <w:t>5th Renewal Period:</w:t>
      </w:r>
      <w:r w:rsidRPr="005B3775">
        <w:rPr>
          <w:szCs w:val="22"/>
        </w:rPr>
        <w:tab/>
        <w:t>original price +_____%</w:t>
      </w:r>
      <w:r w:rsidRPr="005B3775">
        <w:rPr>
          <w:szCs w:val="22"/>
        </w:rPr>
        <w:tab/>
        <w:t xml:space="preserve">  OR</w:t>
      </w:r>
      <w:r w:rsidRPr="005B3775">
        <w:rPr>
          <w:szCs w:val="22"/>
        </w:rPr>
        <w:tab/>
        <w:t>original price -_____%</w:t>
      </w:r>
    </w:p>
    <w:p w14:paraId="3D79EB72" w14:textId="77777777" w:rsidR="00233C11" w:rsidRDefault="00233C11" w:rsidP="00233C11">
      <w:pPr>
        <w:ind w:left="720"/>
        <w:outlineLvl w:val="1"/>
      </w:pPr>
    </w:p>
    <w:p w14:paraId="03D3D7D7" w14:textId="77777777" w:rsidR="00233C11" w:rsidRDefault="00233C11" w:rsidP="00233C11">
      <w:pPr>
        <w:ind w:left="720"/>
        <w:outlineLvl w:val="1"/>
      </w:pPr>
    </w:p>
    <w:p w14:paraId="74571FF4" w14:textId="77777777" w:rsidR="00233C11" w:rsidRDefault="00233C11" w:rsidP="00233C11">
      <w:pPr>
        <w:ind w:left="720"/>
        <w:outlineLvl w:val="1"/>
      </w:pPr>
    </w:p>
    <w:p w14:paraId="7B12B5D1" w14:textId="77777777" w:rsidR="0053573E" w:rsidRDefault="0053573E" w:rsidP="00233C11">
      <w:pPr>
        <w:ind w:left="720"/>
        <w:outlineLvl w:val="1"/>
      </w:pPr>
    </w:p>
    <w:p w14:paraId="0BB6DE95" w14:textId="77777777" w:rsidR="0053573E" w:rsidRDefault="0053573E" w:rsidP="00233C11">
      <w:pPr>
        <w:ind w:left="720"/>
        <w:outlineLvl w:val="1"/>
      </w:pPr>
    </w:p>
    <w:p w14:paraId="00CC4033" w14:textId="77777777" w:rsidR="0053573E" w:rsidRDefault="0053573E" w:rsidP="00233C11">
      <w:pPr>
        <w:ind w:left="720"/>
        <w:outlineLvl w:val="1"/>
      </w:pPr>
    </w:p>
    <w:p w14:paraId="22335AA2" w14:textId="77777777" w:rsidR="0053573E" w:rsidRDefault="0053573E" w:rsidP="00233C11">
      <w:pPr>
        <w:ind w:left="720"/>
        <w:outlineLvl w:val="1"/>
      </w:pPr>
    </w:p>
    <w:p w14:paraId="5E84A2E5" w14:textId="77777777" w:rsidR="0053573E" w:rsidRDefault="0053573E" w:rsidP="00233C11">
      <w:pPr>
        <w:ind w:left="720"/>
        <w:outlineLvl w:val="1"/>
      </w:pPr>
    </w:p>
    <w:p w14:paraId="7AD15B44" w14:textId="77777777" w:rsidR="0053573E" w:rsidRDefault="0053573E" w:rsidP="00233C11">
      <w:pPr>
        <w:ind w:left="720"/>
        <w:outlineLvl w:val="1"/>
      </w:pPr>
    </w:p>
    <w:p w14:paraId="45A7CBE9" w14:textId="77777777" w:rsidR="0053573E" w:rsidRPr="00233C11" w:rsidRDefault="0053573E" w:rsidP="00233C11">
      <w:pPr>
        <w:ind w:left="720"/>
        <w:outlineLvl w:val="1"/>
      </w:pPr>
    </w:p>
    <w:p w14:paraId="1CAF4664" w14:textId="364AF156" w:rsidR="004620F3" w:rsidRPr="008C106D" w:rsidRDefault="00CF2051" w:rsidP="00B37BCB">
      <w:pPr>
        <w:numPr>
          <w:ilvl w:val="0"/>
          <w:numId w:val="6"/>
        </w:numPr>
        <w:outlineLvl w:val="1"/>
      </w:pPr>
      <w:r>
        <w:rPr>
          <w:b/>
        </w:rPr>
        <w:t>STATEMENT OF WORK</w:t>
      </w:r>
      <w:r w:rsidR="00233C11" w:rsidRPr="00C806C4">
        <w:rPr>
          <w:b/>
        </w:rPr>
        <w:t xml:space="preserve"> (</w:t>
      </w:r>
      <w:r>
        <w:rPr>
          <w:b/>
        </w:rPr>
        <w:t>SOW</w:t>
      </w:r>
      <w:r w:rsidR="00233C11" w:rsidRPr="00C806C4">
        <w:rPr>
          <w:b/>
        </w:rPr>
        <w:t>) PRICING</w:t>
      </w:r>
      <w:r w:rsidR="004620F3" w:rsidRPr="00C806C4">
        <w:rPr>
          <w:b/>
        </w:rPr>
        <w:t>:</w:t>
      </w:r>
      <w:r w:rsidR="004620F3" w:rsidRPr="00A44570">
        <w:t xml:space="preserve">  </w:t>
      </w:r>
      <w:r w:rsidR="004620F3" w:rsidRPr="004620F3">
        <w:t xml:space="preserve">The vendor must state below the hourly rate(s) necessary for customization of the solution to add enhancements or modifications that are not part of the contractual requirements herein. The hourly rate(s) specified shall be applied using the </w:t>
      </w:r>
      <w:r>
        <w:t>Statement of Work</w:t>
      </w:r>
      <w:r w:rsidR="004620F3" w:rsidRPr="004620F3">
        <w:t xml:space="preserve"> process described herein. </w:t>
      </w:r>
      <w:r>
        <w:t>SOW</w:t>
      </w:r>
      <w:r w:rsidR="004620F3" w:rsidRPr="004620F3">
        <w:t xml:space="preserve"> services shall provide all services on an as needed, if needed basis. The State of Missouri </w:t>
      </w:r>
      <w:r w:rsidR="004620F3" w:rsidRPr="009B54D7">
        <w:t>shall not guarantee any minimum or maximum amount of</w:t>
      </w:r>
      <w:r>
        <w:t xml:space="preserve"> SOW</w:t>
      </w:r>
      <w:r w:rsidR="004620F3" w:rsidRPr="009B54D7">
        <w:t xml:space="preserve"> services that may be required under the contract.</w:t>
      </w:r>
      <w:r w:rsidR="004620F3" w:rsidRPr="009B54D7">
        <w:rPr>
          <w:lang w:val="en-CA"/>
        </w:rPr>
        <w:t xml:space="preserve"> </w:t>
      </w:r>
      <w:r>
        <w:rPr>
          <w:lang w:val="en-CA"/>
        </w:rPr>
        <w:t>SOW</w:t>
      </w:r>
      <w:r w:rsidR="004620F3" w:rsidRPr="009B54D7">
        <w:rPr>
          <w:lang w:val="en-CA"/>
        </w:rPr>
        <w:t xml:space="preserve"> pricing shall include all travel expenses.</w:t>
      </w:r>
      <w:r w:rsidR="004620F3" w:rsidRPr="009B54D7">
        <w:rPr>
          <w:i/>
        </w:rPr>
        <w:t xml:space="preserve"> </w:t>
      </w:r>
    </w:p>
    <w:p w14:paraId="76197D4C" w14:textId="77777777" w:rsidR="008C106D" w:rsidRPr="004620F3" w:rsidRDefault="008C106D" w:rsidP="008C106D">
      <w:pPr>
        <w:ind w:left="720"/>
        <w:outlineLvl w:val="1"/>
      </w:pPr>
    </w:p>
    <w:p w14:paraId="0B2C3EDA" w14:textId="77777777" w:rsidR="004620F3" w:rsidRPr="004620F3" w:rsidRDefault="004620F3" w:rsidP="004620F3">
      <w:pPr>
        <w:tabs>
          <w:tab w:val="left" w:pos="1200"/>
          <w:tab w:val="left" w:pos="6600"/>
          <w:tab w:val="left" w:pos="8520"/>
        </w:tabs>
        <w:spacing w:line="-240" w:lineRule="auto"/>
        <w:rPr>
          <w:vanish/>
        </w:rPr>
      </w:pPr>
    </w:p>
    <w:tbl>
      <w:tblPr>
        <w:tblW w:w="1467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1890"/>
        <w:gridCol w:w="1800"/>
        <w:gridCol w:w="1980"/>
        <w:gridCol w:w="1890"/>
        <w:gridCol w:w="1980"/>
        <w:gridCol w:w="1890"/>
      </w:tblGrid>
      <w:tr w:rsidR="005B3775" w:rsidRPr="005B3775" w14:paraId="6822C0E8" w14:textId="5E539324" w:rsidTr="002D0887">
        <w:tc>
          <w:tcPr>
            <w:tcW w:w="3240" w:type="dxa"/>
            <w:shd w:val="clear" w:color="auto" w:fill="B8CCE4" w:themeFill="accent1" w:themeFillTint="66"/>
            <w:vAlign w:val="center"/>
          </w:tcPr>
          <w:p w14:paraId="3B73E07A" w14:textId="77777777" w:rsidR="005B3775" w:rsidRPr="005B3775" w:rsidRDefault="005B3775" w:rsidP="004620F3">
            <w:pPr>
              <w:tabs>
                <w:tab w:val="center" w:pos="5400"/>
              </w:tabs>
              <w:spacing w:line="-240" w:lineRule="auto"/>
              <w:jc w:val="center"/>
              <w:rPr>
                <w:b/>
              </w:rPr>
            </w:pPr>
            <w:r w:rsidRPr="005B3775">
              <w:rPr>
                <w:b/>
              </w:rPr>
              <w:t>Personnel Classification</w:t>
            </w:r>
          </w:p>
        </w:tc>
        <w:tc>
          <w:tcPr>
            <w:tcW w:w="1890" w:type="dxa"/>
            <w:tcBorders>
              <w:bottom w:val="single" w:sz="4" w:space="0" w:color="auto"/>
            </w:tcBorders>
            <w:shd w:val="clear" w:color="auto" w:fill="B8CCE4" w:themeFill="accent1" w:themeFillTint="66"/>
            <w:vAlign w:val="center"/>
          </w:tcPr>
          <w:p w14:paraId="67777365" w14:textId="77777777" w:rsidR="005B3775" w:rsidRPr="005B3775" w:rsidRDefault="005B3775" w:rsidP="004620F3">
            <w:pPr>
              <w:tabs>
                <w:tab w:val="center" w:pos="5400"/>
              </w:tabs>
              <w:spacing w:line="-240" w:lineRule="auto"/>
              <w:jc w:val="center"/>
              <w:rPr>
                <w:b/>
              </w:rPr>
            </w:pPr>
            <w:r w:rsidRPr="005B3775">
              <w:rPr>
                <w:b/>
              </w:rPr>
              <w:t>Firm, Fixed Hourly Rate for Original Contract Period</w:t>
            </w:r>
          </w:p>
        </w:tc>
        <w:tc>
          <w:tcPr>
            <w:tcW w:w="1800" w:type="dxa"/>
            <w:tcBorders>
              <w:bottom w:val="single" w:sz="4" w:space="0" w:color="auto"/>
            </w:tcBorders>
            <w:shd w:val="clear" w:color="auto" w:fill="B8CCE4" w:themeFill="accent1" w:themeFillTint="66"/>
          </w:tcPr>
          <w:p w14:paraId="6C92EA0B" w14:textId="77777777" w:rsidR="005B3775" w:rsidRPr="005B3775" w:rsidRDefault="005B3775" w:rsidP="004620F3">
            <w:pPr>
              <w:tabs>
                <w:tab w:val="center" w:pos="5400"/>
              </w:tabs>
              <w:spacing w:line="-240" w:lineRule="auto"/>
              <w:jc w:val="center"/>
              <w:rPr>
                <w:b/>
              </w:rPr>
            </w:pPr>
            <w:r w:rsidRPr="005B3775">
              <w:rPr>
                <w:b/>
              </w:rPr>
              <w:t>1</w:t>
            </w:r>
            <w:r w:rsidRPr="005B3775">
              <w:rPr>
                <w:b/>
                <w:vertAlign w:val="superscript"/>
              </w:rPr>
              <w:t>st</w:t>
            </w:r>
            <w:r w:rsidRPr="005B3775">
              <w:rPr>
                <w:b/>
              </w:rPr>
              <w:t xml:space="preserve"> Renewal Period</w:t>
            </w:r>
          </w:p>
          <w:p w14:paraId="5B29879A" w14:textId="77777777" w:rsidR="005B3775" w:rsidRPr="005B3775" w:rsidRDefault="005B3775" w:rsidP="004620F3">
            <w:pPr>
              <w:tabs>
                <w:tab w:val="center" w:pos="5400"/>
              </w:tabs>
              <w:spacing w:line="-240" w:lineRule="auto"/>
              <w:jc w:val="center"/>
              <w:rPr>
                <w:b/>
              </w:rPr>
            </w:pPr>
            <w:r w:rsidRPr="005B3775">
              <w:rPr>
                <w:b/>
              </w:rPr>
              <w:t>Maximum Firm, Fixed Hourly Pricing</w:t>
            </w:r>
          </w:p>
        </w:tc>
        <w:tc>
          <w:tcPr>
            <w:tcW w:w="1980" w:type="dxa"/>
            <w:tcBorders>
              <w:bottom w:val="single" w:sz="4" w:space="0" w:color="auto"/>
            </w:tcBorders>
            <w:shd w:val="clear" w:color="auto" w:fill="B8CCE4" w:themeFill="accent1" w:themeFillTint="66"/>
          </w:tcPr>
          <w:p w14:paraId="63441674" w14:textId="77777777" w:rsidR="005B3775" w:rsidRPr="005B3775" w:rsidRDefault="005B3775" w:rsidP="004620F3">
            <w:pPr>
              <w:tabs>
                <w:tab w:val="center" w:pos="5400"/>
              </w:tabs>
              <w:spacing w:line="-240" w:lineRule="auto"/>
              <w:jc w:val="center"/>
              <w:rPr>
                <w:b/>
              </w:rPr>
            </w:pPr>
            <w:r w:rsidRPr="005B3775">
              <w:rPr>
                <w:b/>
              </w:rPr>
              <w:t>2</w:t>
            </w:r>
            <w:r w:rsidRPr="005B3775">
              <w:rPr>
                <w:b/>
                <w:vertAlign w:val="superscript"/>
              </w:rPr>
              <w:t>nd</w:t>
            </w:r>
            <w:r w:rsidRPr="005B3775">
              <w:rPr>
                <w:b/>
              </w:rPr>
              <w:t xml:space="preserve"> Renewal Period</w:t>
            </w:r>
          </w:p>
          <w:p w14:paraId="461E557A" w14:textId="77777777" w:rsidR="005B3775" w:rsidRPr="005B3775" w:rsidRDefault="005B3775" w:rsidP="004620F3">
            <w:pPr>
              <w:tabs>
                <w:tab w:val="center" w:pos="5400"/>
              </w:tabs>
              <w:spacing w:line="-240" w:lineRule="auto"/>
              <w:jc w:val="center"/>
              <w:rPr>
                <w:b/>
              </w:rPr>
            </w:pPr>
            <w:r w:rsidRPr="005B3775">
              <w:rPr>
                <w:b/>
              </w:rPr>
              <w:t>Maximum Firm, Fixed Hourly Pricing</w:t>
            </w:r>
          </w:p>
        </w:tc>
        <w:tc>
          <w:tcPr>
            <w:tcW w:w="1890" w:type="dxa"/>
            <w:tcBorders>
              <w:bottom w:val="single" w:sz="4" w:space="0" w:color="auto"/>
            </w:tcBorders>
            <w:shd w:val="clear" w:color="auto" w:fill="B8CCE4" w:themeFill="accent1" w:themeFillTint="66"/>
          </w:tcPr>
          <w:p w14:paraId="14C21465" w14:textId="77777777" w:rsidR="005B3775" w:rsidRPr="005B3775" w:rsidRDefault="005B3775" w:rsidP="004620F3">
            <w:pPr>
              <w:tabs>
                <w:tab w:val="center" w:pos="5400"/>
              </w:tabs>
              <w:spacing w:line="-240" w:lineRule="auto"/>
              <w:jc w:val="center"/>
              <w:rPr>
                <w:b/>
              </w:rPr>
            </w:pPr>
            <w:r w:rsidRPr="005B3775">
              <w:rPr>
                <w:b/>
              </w:rPr>
              <w:t>3</w:t>
            </w:r>
            <w:r w:rsidRPr="005B3775">
              <w:rPr>
                <w:b/>
                <w:vertAlign w:val="superscript"/>
              </w:rPr>
              <w:t>rd</w:t>
            </w:r>
            <w:r w:rsidRPr="005B3775">
              <w:rPr>
                <w:b/>
              </w:rPr>
              <w:t xml:space="preserve"> Renewal Period</w:t>
            </w:r>
          </w:p>
          <w:p w14:paraId="74952FD2" w14:textId="77777777" w:rsidR="005B3775" w:rsidRPr="005B3775" w:rsidRDefault="005B3775" w:rsidP="004620F3">
            <w:pPr>
              <w:tabs>
                <w:tab w:val="center" w:pos="5400"/>
              </w:tabs>
              <w:spacing w:line="-240" w:lineRule="auto"/>
              <w:jc w:val="center"/>
              <w:rPr>
                <w:b/>
              </w:rPr>
            </w:pPr>
            <w:r w:rsidRPr="005B3775">
              <w:rPr>
                <w:b/>
              </w:rPr>
              <w:t>Maximum Firm, Fixed Hourly Pricing</w:t>
            </w:r>
          </w:p>
        </w:tc>
        <w:tc>
          <w:tcPr>
            <w:tcW w:w="1980" w:type="dxa"/>
            <w:tcBorders>
              <w:bottom w:val="single" w:sz="4" w:space="0" w:color="auto"/>
            </w:tcBorders>
            <w:shd w:val="clear" w:color="auto" w:fill="B8CCE4" w:themeFill="accent1" w:themeFillTint="66"/>
          </w:tcPr>
          <w:p w14:paraId="1A586FEC" w14:textId="77777777" w:rsidR="005B3775" w:rsidRPr="005B3775" w:rsidRDefault="005B3775" w:rsidP="004620F3">
            <w:pPr>
              <w:tabs>
                <w:tab w:val="center" w:pos="5400"/>
              </w:tabs>
              <w:spacing w:line="-240" w:lineRule="auto"/>
              <w:jc w:val="center"/>
              <w:rPr>
                <w:b/>
              </w:rPr>
            </w:pPr>
            <w:r w:rsidRPr="005B3775">
              <w:rPr>
                <w:b/>
              </w:rPr>
              <w:t>4</w:t>
            </w:r>
            <w:r w:rsidRPr="005B3775">
              <w:rPr>
                <w:b/>
                <w:vertAlign w:val="superscript"/>
              </w:rPr>
              <w:t>th</w:t>
            </w:r>
            <w:r w:rsidRPr="005B3775">
              <w:rPr>
                <w:b/>
              </w:rPr>
              <w:t xml:space="preserve"> Renewal Period</w:t>
            </w:r>
          </w:p>
          <w:p w14:paraId="4DCA621D" w14:textId="77777777" w:rsidR="005B3775" w:rsidRPr="005B3775" w:rsidRDefault="005B3775" w:rsidP="004620F3">
            <w:pPr>
              <w:tabs>
                <w:tab w:val="center" w:pos="5400"/>
              </w:tabs>
              <w:spacing w:line="-240" w:lineRule="auto"/>
              <w:jc w:val="center"/>
              <w:rPr>
                <w:b/>
              </w:rPr>
            </w:pPr>
            <w:r w:rsidRPr="005B3775">
              <w:rPr>
                <w:b/>
              </w:rPr>
              <w:t>Maximum Firm, Fixed Hourly Pricing</w:t>
            </w:r>
          </w:p>
        </w:tc>
        <w:tc>
          <w:tcPr>
            <w:tcW w:w="1890" w:type="dxa"/>
            <w:tcBorders>
              <w:bottom w:val="single" w:sz="4" w:space="0" w:color="auto"/>
            </w:tcBorders>
            <w:shd w:val="clear" w:color="auto" w:fill="B8CCE4" w:themeFill="accent1" w:themeFillTint="66"/>
          </w:tcPr>
          <w:p w14:paraId="06D1EF14" w14:textId="14BF7A47" w:rsidR="005B3775" w:rsidRPr="005B3775" w:rsidRDefault="005B3775" w:rsidP="005B3775">
            <w:pPr>
              <w:tabs>
                <w:tab w:val="center" w:pos="5400"/>
              </w:tabs>
              <w:spacing w:line="-240" w:lineRule="auto"/>
              <w:jc w:val="center"/>
              <w:rPr>
                <w:b/>
              </w:rPr>
            </w:pPr>
            <w:r w:rsidRPr="005B3775">
              <w:rPr>
                <w:b/>
              </w:rPr>
              <w:t>5</w:t>
            </w:r>
            <w:r w:rsidRPr="005B3775">
              <w:rPr>
                <w:b/>
                <w:vertAlign w:val="superscript"/>
              </w:rPr>
              <w:t>th</w:t>
            </w:r>
            <w:r w:rsidRPr="005B3775">
              <w:rPr>
                <w:b/>
              </w:rPr>
              <w:t xml:space="preserve"> Renewal Period</w:t>
            </w:r>
          </w:p>
          <w:p w14:paraId="4740ADB6" w14:textId="3ECD8A63" w:rsidR="005B3775" w:rsidRPr="005B3775" w:rsidRDefault="005B3775" w:rsidP="005B3775">
            <w:pPr>
              <w:tabs>
                <w:tab w:val="center" w:pos="5400"/>
              </w:tabs>
              <w:spacing w:line="-240" w:lineRule="auto"/>
              <w:jc w:val="center"/>
              <w:rPr>
                <w:b/>
              </w:rPr>
            </w:pPr>
            <w:r w:rsidRPr="005B3775">
              <w:rPr>
                <w:b/>
              </w:rPr>
              <w:t>Maximum Firm, Fixed Hourly Pricing</w:t>
            </w:r>
          </w:p>
        </w:tc>
      </w:tr>
      <w:tr w:rsidR="005B3775" w:rsidRPr="005B3775" w14:paraId="558117EA" w14:textId="1754EC99" w:rsidTr="005B3775">
        <w:trPr>
          <w:trHeight w:val="432"/>
        </w:trPr>
        <w:tc>
          <w:tcPr>
            <w:tcW w:w="3240" w:type="dxa"/>
            <w:vAlign w:val="center"/>
          </w:tcPr>
          <w:p w14:paraId="184F8456" w14:textId="77777777" w:rsidR="005B3775" w:rsidRPr="005B3775" w:rsidRDefault="005B3775" w:rsidP="00A44570">
            <w:r w:rsidRPr="005B3775">
              <w:t>If providing multiple consulting job classifications,  please list consultant job classification titles and their corresponding per hour consulting rates on separate rows below:</w:t>
            </w:r>
          </w:p>
        </w:tc>
        <w:tc>
          <w:tcPr>
            <w:tcW w:w="1890" w:type="dxa"/>
            <w:shd w:val="thinDiagStripe" w:color="auto" w:fill="FFFFFF"/>
          </w:tcPr>
          <w:p w14:paraId="3D949AFA" w14:textId="77777777" w:rsidR="005B3775" w:rsidRPr="005B3775" w:rsidRDefault="005B3775" w:rsidP="004620F3"/>
        </w:tc>
        <w:tc>
          <w:tcPr>
            <w:tcW w:w="1800" w:type="dxa"/>
            <w:shd w:val="thinDiagStripe" w:color="auto" w:fill="FFFFFF"/>
          </w:tcPr>
          <w:p w14:paraId="090A4A75" w14:textId="77777777" w:rsidR="005B3775" w:rsidRPr="005B3775" w:rsidRDefault="005B3775" w:rsidP="004620F3"/>
        </w:tc>
        <w:tc>
          <w:tcPr>
            <w:tcW w:w="1980" w:type="dxa"/>
            <w:shd w:val="thinDiagStripe" w:color="auto" w:fill="FFFFFF"/>
          </w:tcPr>
          <w:p w14:paraId="6AD7119D" w14:textId="77777777" w:rsidR="005B3775" w:rsidRPr="005B3775" w:rsidRDefault="005B3775" w:rsidP="004620F3"/>
        </w:tc>
        <w:tc>
          <w:tcPr>
            <w:tcW w:w="1890" w:type="dxa"/>
            <w:shd w:val="thinDiagStripe" w:color="auto" w:fill="FFFFFF"/>
          </w:tcPr>
          <w:p w14:paraId="57CBAD31" w14:textId="77777777" w:rsidR="005B3775" w:rsidRPr="005B3775" w:rsidRDefault="005B3775" w:rsidP="004620F3"/>
        </w:tc>
        <w:tc>
          <w:tcPr>
            <w:tcW w:w="1980" w:type="dxa"/>
            <w:shd w:val="thinDiagStripe" w:color="auto" w:fill="FFFFFF"/>
          </w:tcPr>
          <w:p w14:paraId="3BC02610" w14:textId="77777777" w:rsidR="005B3775" w:rsidRPr="005B3775" w:rsidRDefault="005B3775" w:rsidP="004620F3"/>
        </w:tc>
        <w:tc>
          <w:tcPr>
            <w:tcW w:w="1890" w:type="dxa"/>
            <w:shd w:val="thinDiagStripe" w:color="auto" w:fill="FFFFFF"/>
          </w:tcPr>
          <w:p w14:paraId="30055604" w14:textId="77777777" w:rsidR="005B3775" w:rsidRPr="005B3775" w:rsidRDefault="005B3775" w:rsidP="004620F3"/>
        </w:tc>
      </w:tr>
      <w:tr w:rsidR="005B3775" w:rsidRPr="005B3775" w14:paraId="6EA05F91" w14:textId="57C1A647" w:rsidTr="005B3775">
        <w:trPr>
          <w:trHeight w:val="432"/>
        </w:trPr>
        <w:tc>
          <w:tcPr>
            <w:tcW w:w="3240" w:type="dxa"/>
            <w:vAlign w:val="center"/>
          </w:tcPr>
          <w:p w14:paraId="547F5F9F" w14:textId="77777777" w:rsidR="005B3775" w:rsidRPr="005B3775" w:rsidRDefault="005B3775" w:rsidP="005B3775">
            <w:pPr>
              <w:tabs>
                <w:tab w:val="center" w:pos="5400"/>
              </w:tabs>
              <w:jc w:val="left"/>
            </w:pPr>
          </w:p>
        </w:tc>
        <w:tc>
          <w:tcPr>
            <w:tcW w:w="1890" w:type="dxa"/>
          </w:tcPr>
          <w:p w14:paraId="35843B04" w14:textId="77777777" w:rsidR="005B3775" w:rsidRPr="005B3775" w:rsidRDefault="005B3775" w:rsidP="005B3775">
            <w:r w:rsidRPr="005B3775">
              <w:t>$</w:t>
            </w:r>
          </w:p>
        </w:tc>
        <w:tc>
          <w:tcPr>
            <w:tcW w:w="1800" w:type="dxa"/>
          </w:tcPr>
          <w:p w14:paraId="2CD8E3A4" w14:textId="77777777" w:rsidR="005B3775" w:rsidRPr="005B3775" w:rsidRDefault="005B3775" w:rsidP="005B3775">
            <w:r w:rsidRPr="005B3775">
              <w:t>$</w:t>
            </w:r>
          </w:p>
        </w:tc>
        <w:tc>
          <w:tcPr>
            <w:tcW w:w="1980" w:type="dxa"/>
          </w:tcPr>
          <w:p w14:paraId="17A1E698" w14:textId="77777777" w:rsidR="005B3775" w:rsidRPr="005B3775" w:rsidRDefault="005B3775" w:rsidP="005B3775">
            <w:r w:rsidRPr="005B3775">
              <w:t>$</w:t>
            </w:r>
          </w:p>
        </w:tc>
        <w:tc>
          <w:tcPr>
            <w:tcW w:w="1890" w:type="dxa"/>
          </w:tcPr>
          <w:p w14:paraId="39180ACB" w14:textId="77777777" w:rsidR="005B3775" w:rsidRPr="005B3775" w:rsidRDefault="005B3775" w:rsidP="005B3775">
            <w:r w:rsidRPr="005B3775">
              <w:t>$</w:t>
            </w:r>
          </w:p>
        </w:tc>
        <w:tc>
          <w:tcPr>
            <w:tcW w:w="1980" w:type="dxa"/>
          </w:tcPr>
          <w:p w14:paraId="6A62E2B6" w14:textId="77777777" w:rsidR="005B3775" w:rsidRPr="005B3775" w:rsidRDefault="005B3775" w:rsidP="005B3775">
            <w:r w:rsidRPr="005B3775">
              <w:t>$</w:t>
            </w:r>
          </w:p>
        </w:tc>
        <w:tc>
          <w:tcPr>
            <w:tcW w:w="1890" w:type="dxa"/>
          </w:tcPr>
          <w:p w14:paraId="3B14CEEE" w14:textId="6A1A4DDB" w:rsidR="005B3775" w:rsidRPr="005B3775" w:rsidRDefault="005B3775" w:rsidP="005B3775">
            <w:r w:rsidRPr="005B3775">
              <w:t>$</w:t>
            </w:r>
          </w:p>
        </w:tc>
      </w:tr>
      <w:tr w:rsidR="005B3775" w:rsidRPr="005B3775" w14:paraId="4734A0E7" w14:textId="285351D6" w:rsidTr="005B3775">
        <w:trPr>
          <w:trHeight w:val="432"/>
        </w:trPr>
        <w:tc>
          <w:tcPr>
            <w:tcW w:w="3240" w:type="dxa"/>
            <w:vAlign w:val="center"/>
          </w:tcPr>
          <w:p w14:paraId="197F3CC2" w14:textId="77777777" w:rsidR="005B3775" w:rsidRPr="005B3775" w:rsidRDefault="005B3775" w:rsidP="005B3775">
            <w:pPr>
              <w:tabs>
                <w:tab w:val="center" w:pos="5400"/>
              </w:tabs>
              <w:jc w:val="left"/>
            </w:pPr>
          </w:p>
        </w:tc>
        <w:tc>
          <w:tcPr>
            <w:tcW w:w="1890" w:type="dxa"/>
          </w:tcPr>
          <w:p w14:paraId="414A945A" w14:textId="77777777" w:rsidR="005B3775" w:rsidRPr="005B3775" w:rsidRDefault="005B3775" w:rsidP="005B3775">
            <w:r w:rsidRPr="005B3775">
              <w:t>$</w:t>
            </w:r>
          </w:p>
        </w:tc>
        <w:tc>
          <w:tcPr>
            <w:tcW w:w="1800" w:type="dxa"/>
          </w:tcPr>
          <w:p w14:paraId="652A0B2C" w14:textId="77777777" w:rsidR="005B3775" w:rsidRPr="005B3775" w:rsidRDefault="005B3775" w:rsidP="005B3775">
            <w:r w:rsidRPr="005B3775">
              <w:t>$</w:t>
            </w:r>
          </w:p>
        </w:tc>
        <w:tc>
          <w:tcPr>
            <w:tcW w:w="1980" w:type="dxa"/>
          </w:tcPr>
          <w:p w14:paraId="18FB85F5" w14:textId="77777777" w:rsidR="005B3775" w:rsidRPr="005B3775" w:rsidRDefault="005B3775" w:rsidP="005B3775">
            <w:r w:rsidRPr="005B3775">
              <w:t>$</w:t>
            </w:r>
          </w:p>
        </w:tc>
        <w:tc>
          <w:tcPr>
            <w:tcW w:w="1890" w:type="dxa"/>
          </w:tcPr>
          <w:p w14:paraId="044EBBDC" w14:textId="77777777" w:rsidR="005B3775" w:rsidRPr="005B3775" w:rsidRDefault="005B3775" w:rsidP="005B3775">
            <w:r w:rsidRPr="005B3775">
              <w:t>$</w:t>
            </w:r>
          </w:p>
        </w:tc>
        <w:tc>
          <w:tcPr>
            <w:tcW w:w="1980" w:type="dxa"/>
          </w:tcPr>
          <w:p w14:paraId="5B898EB5" w14:textId="77777777" w:rsidR="005B3775" w:rsidRPr="005B3775" w:rsidRDefault="005B3775" w:rsidP="005B3775">
            <w:r w:rsidRPr="005B3775">
              <w:t>$</w:t>
            </w:r>
          </w:p>
        </w:tc>
        <w:tc>
          <w:tcPr>
            <w:tcW w:w="1890" w:type="dxa"/>
          </w:tcPr>
          <w:p w14:paraId="1F773C43" w14:textId="0E29CAFD" w:rsidR="005B3775" w:rsidRPr="005B3775" w:rsidRDefault="005B3775" w:rsidP="005B3775">
            <w:r w:rsidRPr="005B3775">
              <w:t>$</w:t>
            </w:r>
          </w:p>
        </w:tc>
      </w:tr>
      <w:tr w:rsidR="005B3775" w:rsidRPr="005B3775" w14:paraId="48B4E61C" w14:textId="3C4F8EB0" w:rsidTr="005B3775">
        <w:trPr>
          <w:trHeight w:val="432"/>
        </w:trPr>
        <w:tc>
          <w:tcPr>
            <w:tcW w:w="3240" w:type="dxa"/>
            <w:vAlign w:val="center"/>
          </w:tcPr>
          <w:p w14:paraId="490D8E04" w14:textId="77777777" w:rsidR="005B3775" w:rsidRPr="005B3775" w:rsidRDefault="005B3775" w:rsidP="005B3775">
            <w:pPr>
              <w:tabs>
                <w:tab w:val="center" w:pos="5400"/>
              </w:tabs>
              <w:jc w:val="left"/>
            </w:pPr>
          </w:p>
        </w:tc>
        <w:tc>
          <w:tcPr>
            <w:tcW w:w="1890" w:type="dxa"/>
          </w:tcPr>
          <w:p w14:paraId="280E0FF6" w14:textId="77777777" w:rsidR="005B3775" w:rsidRPr="005B3775" w:rsidRDefault="005B3775" w:rsidP="005B3775">
            <w:r w:rsidRPr="005B3775">
              <w:t>$</w:t>
            </w:r>
          </w:p>
        </w:tc>
        <w:tc>
          <w:tcPr>
            <w:tcW w:w="1800" w:type="dxa"/>
          </w:tcPr>
          <w:p w14:paraId="3E872869" w14:textId="77777777" w:rsidR="005B3775" w:rsidRPr="005B3775" w:rsidRDefault="005B3775" w:rsidP="005B3775">
            <w:r w:rsidRPr="005B3775">
              <w:t>$</w:t>
            </w:r>
          </w:p>
        </w:tc>
        <w:tc>
          <w:tcPr>
            <w:tcW w:w="1980" w:type="dxa"/>
          </w:tcPr>
          <w:p w14:paraId="62260807" w14:textId="77777777" w:rsidR="005B3775" w:rsidRPr="005B3775" w:rsidRDefault="005B3775" w:rsidP="005B3775">
            <w:r w:rsidRPr="005B3775">
              <w:t>$</w:t>
            </w:r>
          </w:p>
        </w:tc>
        <w:tc>
          <w:tcPr>
            <w:tcW w:w="1890" w:type="dxa"/>
          </w:tcPr>
          <w:p w14:paraId="680EE41C" w14:textId="77777777" w:rsidR="005B3775" w:rsidRPr="005B3775" w:rsidRDefault="005B3775" w:rsidP="005B3775">
            <w:r w:rsidRPr="005B3775">
              <w:t>$</w:t>
            </w:r>
          </w:p>
        </w:tc>
        <w:tc>
          <w:tcPr>
            <w:tcW w:w="1980" w:type="dxa"/>
          </w:tcPr>
          <w:p w14:paraId="1E51F1C5" w14:textId="77777777" w:rsidR="005B3775" w:rsidRPr="005B3775" w:rsidRDefault="005B3775" w:rsidP="005B3775">
            <w:r w:rsidRPr="005B3775">
              <w:t>$</w:t>
            </w:r>
          </w:p>
        </w:tc>
        <w:tc>
          <w:tcPr>
            <w:tcW w:w="1890" w:type="dxa"/>
          </w:tcPr>
          <w:p w14:paraId="5321C031" w14:textId="745D0C1F" w:rsidR="005B3775" w:rsidRPr="005B3775" w:rsidRDefault="005B3775" w:rsidP="005B3775">
            <w:r w:rsidRPr="005B3775">
              <w:t>$</w:t>
            </w:r>
          </w:p>
        </w:tc>
      </w:tr>
      <w:tr w:rsidR="005B3775" w:rsidRPr="004620F3" w14:paraId="6096EC65" w14:textId="50D6F1DD" w:rsidTr="005B3775">
        <w:trPr>
          <w:trHeight w:val="432"/>
        </w:trPr>
        <w:tc>
          <w:tcPr>
            <w:tcW w:w="3240" w:type="dxa"/>
            <w:vAlign w:val="center"/>
          </w:tcPr>
          <w:p w14:paraId="5EECAE51" w14:textId="77777777" w:rsidR="005B3775" w:rsidRPr="005B3775" w:rsidRDefault="005B3775" w:rsidP="005B3775">
            <w:pPr>
              <w:tabs>
                <w:tab w:val="center" w:pos="5400"/>
              </w:tabs>
              <w:jc w:val="left"/>
            </w:pPr>
          </w:p>
        </w:tc>
        <w:tc>
          <w:tcPr>
            <w:tcW w:w="1890" w:type="dxa"/>
          </w:tcPr>
          <w:p w14:paraId="38E833B7" w14:textId="77777777" w:rsidR="005B3775" w:rsidRPr="005B3775" w:rsidRDefault="005B3775" w:rsidP="005B3775">
            <w:r w:rsidRPr="005B3775">
              <w:t>$</w:t>
            </w:r>
          </w:p>
        </w:tc>
        <w:tc>
          <w:tcPr>
            <w:tcW w:w="1800" w:type="dxa"/>
          </w:tcPr>
          <w:p w14:paraId="3F14C899" w14:textId="77777777" w:rsidR="005B3775" w:rsidRPr="005B3775" w:rsidRDefault="005B3775" w:rsidP="005B3775">
            <w:r w:rsidRPr="005B3775">
              <w:t>$</w:t>
            </w:r>
          </w:p>
        </w:tc>
        <w:tc>
          <w:tcPr>
            <w:tcW w:w="1980" w:type="dxa"/>
          </w:tcPr>
          <w:p w14:paraId="1B607C9C" w14:textId="77777777" w:rsidR="005B3775" w:rsidRPr="005B3775" w:rsidRDefault="005B3775" w:rsidP="005B3775">
            <w:r w:rsidRPr="005B3775">
              <w:t>$</w:t>
            </w:r>
          </w:p>
        </w:tc>
        <w:tc>
          <w:tcPr>
            <w:tcW w:w="1890" w:type="dxa"/>
          </w:tcPr>
          <w:p w14:paraId="5F993D25" w14:textId="77777777" w:rsidR="005B3775" w:rsidRPr="005B3775" w:rsidRDefault="005B3775" w:rsidP="005B3775">
            <w:r w:rsidRPr="005B3775">
              <w:t>$</w:t>
            </w:r>
          </w:p>
        </w:tc>
        <w:tc>
          <w:tcPr>
            <w:tcW w:w="1980" w:type="dxa"/>
          </w:tcPr>
          <w:p w14:paraId="14CB916E" w14:textId="77777777" w:rsidR="005B3775" w:rsidRPr="005B3775" w:rsidRDefault="005B3775" w:rsidP="005B3775">
            <w:r w:rsidRPr="005B3775">
              <w:t>$</w:t>
            </w:r>
          </w:p>
        </w:tc>
        <w:tc>
          <w:tcPr>
            <w:tcW w:w="1890" w:type="dxa"/>
          </w:tcPr>
          <w:p w14:paraId="610991DC" w14:textId="30A6F4A7" w:rsidR="005B3775" w:rsidRPr="005B3775" w:rsidRDefault="005B3775" w:rsidP="005B3775">
            <w:r w:rsidRPr="005B3775">
              <w:t>$</w:t>
            </w:r>
          </w:p>
        </w:tc>
      </w:tr>
    </w:tbl>
    <w:p w14:paraId="18F7CAD1" w14:textId="77777777" w:rsidR="004620F3" w:rsidRPr="004620F3" w:rsidRDefault="004620F3" w:rsidP="004620F3">
      <w:pPr>
        <w:tabs>
          <w:tab w:val="left" w:pos="576"/>
          <w:tab w:val="left" w:pos="1296"/>
          <w:tab w:val="left" w:pos="1440"/>
          <w:tab w:val="left" w:pos="3600"/>
          <w:tab w:val="left" w:pos="4320"/>
          <w:tab w:val="left" w:pos="6480"/>
          <w:tab w:val="left" w:pos="7200"/>
        </w:tabs>
        <w:spacing w:line="-240" w:lineRule="auto"/>
        <w:rPr>
          <w:b/>
          <w:highlight w:val="yellow"/>
        </w:rPr>
      </w:pPr>
    </w:p>
    <w:p w14:paraId="54860B17" w14:textId="77777777" w:rsidR="004620F3" w:rsidRPr="004620F3" w:rsidRDefault="004620F3" w:rsidP="004620F3">
      <w:pPr>
        <w:rPr>
          <w:highlight w:val="yellow"/>
        </w:rPr>
      </w:pPr>
    </w:p>
    <w:p w14:paraId="56A55A65" w14:textId="77777777" w:rsidR="004620F3" w:rsidRPr="004620F3" w:rsidRDefault="004620F3" w:rsidP="004620F3">
      <w:pPr>
        <w:sectPr w:rsidR="004620F3" w:rsidRPr="004620F3" w:rsidSect="004620F3">
          <w:pgSz w:w="15840" w:h="12240" w:orient="landscape" w:code="1"/>
          <w:pgMar w:top="1080" w:right="576" w:bottom="1080" w:left="504" w:header="720" w:footer="0" w:gutter="0"/>
          <w:cols w:space="720"/>
          <w:docGrid w:linePitch="299"/>
        </w:sectPr>
      </w:pPr>
    </w:p>
    <w:p w14:paraId="26141D2D" w14:textId="46789106" w:rsidR="004620F3" w:rsidRPr="004620F3" w:rsidRDefault="004620F3" w:rsidP="004620F3">
      <w:pPr>
        <w:outlineLvl w:val="0"/>
        <w:rPr>
          <w:b/>
          <w:caps/>
          <w:kern w:val="28"/>
        </w:rPr>
      </w:pPr>
      <w:r w:rsidRPr="004620F3">
        <w:rPr>
          <w:b/>
          <w:caps/>
          <w:kern w:val="28"/>
        </w:rPr>
        <w:t xml:space="preserve">TECHNICAL PROPOSAL </w:t>
      </w:r>
      <w:r w:rsidRPr="004620F3">
        <w:rPr>
          <w:rFonts w:eastAsiaTheme="minorHAnsi"/>
          <w:b/>
          <w:caps/>
          <w:kern w:val="28"/>
        </w:rPr>
        <w:t xml:space="preserve">Exhibit </w:t>
      </w:r>
      <w:r w:rsidR="00DA73B0">
        <w:rPr>
          <w:b/>
          <w:caps/>
          <w:kern w:val="28"/>
        </w:rPr>
        <w:t>D</w:t>
      </w:r>
      <w:r w:rsidRPr="004620F3">
        <w:rPr>
          <w:b/>
          <w:caps/>
          <w:kern w:val="28"/>
        </w:rPr>
        <w:t xml:space="preserve">, </w:t>
      </w:r>
    </w:p>
    <w:p w14:paraId="6CAFFC05" w14:textId="77777777" w:rsidR="004620F3" w:rsidRPr="004620F3" w:rsidRDefault="004620F3" w:rsidP="004620F3">
      <w:pPr>
        <w:outlineLvl w:val="0"/>
        <w:rPr>
          <w:b/>
          <w:caps/>
          <w:kern w:val="28"/>
        </w:rPr>
      </w:pPr>
      <w:r w:rsidRPr="004620F3">
        <w:rPr>
          <w:b/>
          <w:caps/>
          <w:kern w:val="28"/>
        </w:rPr>
        <w:t>Experience of Organization and Past Performance</w:t>
      </w:r>
    </w:p>
    <w:p w14:paraId="36644042" w14:textId="77777777" w:rsidR="004620F3" w:rsidRPr="004620F3" w:rsidRDefault="004620F3" w:rsidP="004620F3">
      <w:pPr>
        <w:outlineLvl w:val="1"/>
        <w:rPr>
          <w:b/>
          <w:sz w:val="18"/>
        </w:rPr>
      </w:pPr>
    </w:p>
    <w:p w14:paraId="3F01E1F1" w14:textId="77777777" w:rsidR="004620F3" w:rsidRPr="004620F3" w:rsidRDefault="004620F3" w:rsidP="004620F3">
      <w:pPr>
        <w:pBdr>
          <w:top w:val="single" w:sz="36" w:space="1" w:color="auto"/>
        </w:pBdr>
        <w:jc w:val="center"/>
        <w:outlineLvl w:val="1"/>
        <w:rPr>
          <w:b/>
          <w:sz w:val="16"/>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4620F3" w:rsidRPr="004620F3" w14:paraId="7C6543A4" w14:textId="77777777" w:rsidTr="002D0887">
        <w:tc>
          <w:tcPr>
            <w:tcW w:w="10070" w:type="dxa"/>
            <w:shd w:val="clear" w:color="auto" w:fill="B8CCE4" w:themeFill="accent1" w:themeFillTint="66"/>
          </w:tcPr>
          <w:p w14:paraId="4645BCB5" w14:textId="77777777" w:rsidR="004620F3" w:rsidRPr="00886917" w:rsidRDefault="004620F3" w:rsidP="00B92A1B">
            <w:pPr>
              <w:ind w:left="0" w:firstLine="0"/>
              <w:outlineLvl w:val="1"/>
            </w:pPr>
            <w:r w:rsidRPr="00886917">
              <w:rPr>
                <w:b/>
              </w:rPr>
              <w:t>Experience of Organization and Past Performance Submission Instructions:</w:t>
            </w:r>
            <w:r w:rsidRPr="00886917">
              <w:t xml:space="preserve">  The vendor should provide the information requested below regarding the vendor’s compliance with the minimum experience requirements identified in the RFP.  Additionally, the vendor should provide the same information for their proposed subcontractors, as applicable.</w:t>
            </w:r>
          </w:p>
        </w:tc>
      </w:tr>
    </w:tbl>
    <w:p w14:paraId="53E0ED41" w14:textId="77777777" w:rsidR="004620F3" w:rsidRPr="004620F3" w:rsidRDefault="004620F3" w:rsidP="004620F3">
      <w:pPr>
        <w:outlineLvl w:val="1"/>
      </w:pPr>
    </w:p>
    <w:tbl>
      <w:tblPr>
        <w:tblStyle w:val="TableGrid5"/>
        <w:tblW w:w="10080" w:type="dxa"/>
        <w:tblInd w:w="-5" w:type="dxa"/>
        <w:tblLayout w:type="fixed"/>
        <w:tblLook w:val="04A0" w:firstRow="1" w:lastRow="0" w:firstColumn="1" w:lastColumn="0" w:noHBand="0" w:noVBand="1"/>
      </w:tblPr>
      <w:tblGrid>
        <w:gridCol w:w="1530"/>
        <w:gridCol w:w="1728"/>
        <w:gridCol w:w="1728"/>
        <w:gridCol w:w="1728"/>
        <w:gridCol w:w="1800"/>
        <w:gridCol w:w="1566"/>
      </w:tblGrid>
      <w:tr w:rsidR="004620F3" w:rsidRPr="004620F3" w14:paraId="090E324D" w14:textId="77777777" w:rsidTr="00DD128A">
        <w:tc>
          <w:tcPr>
            <w:tcW w:w="10080" w:type="dxa"/>
            <w:gridSpan w:val="6"/>
            <w:shd w:val="clear" w:color="auto" w:fill="000000" w:themeFill="text1"/>
          </w:tcPr>
          <w:p w14:paraId="76FAA80F" w14:textId="77777777" w:rsidR="004620F3" w:rsidRPr="00B92A1B" w:rsidRDefault="004620F3" w:rsidP="004620F3">
            <w:pPr>
              <w:jc w:val="center"/>
              <w:rPr>
                <w:b/>
                <w:bCs/>
                <w:color w:val="FFFFFF" w:themeColor="background1"/>
              </w:rPr>
            </w:pPr>
            <w:r w:rsidRPr="00B92A1B">
              <w:rPr>
                <w:b/>
                <w:bCs/>
                <w:color w:val="FFFFFF" w:themeColor="background1"/>
              </w:rPr>
              <w:t>EXPERIENCE REQUIREMENTS COMPLIANCE TABLE</w:t>
            </w:r>
          </w:p>
        </w:tc>
      </w:tr>
      <w:tr w:rsidR="004620F3" w:rsidRPr="004620F3" w14:paraId="59B9E6E4" w14:textId="77777777" w:rsidTr="002D0887">
        <w:tc>
          <w:tcPr>
            <w:tcW w:w="10080" w:type="dxa"/>
            <w:gridSpan w:val="6"/>
            <w:shd w:val="clear" w:color="auto" w:fill="B8CCE4" w:themeFill="accent1" w:themeFillTint="66"/>
          </w:tcPr>
          <w:p w14:paraId="00AC685A" w14:textId="77777777" w:rsidR="004620F3" w:rsidRPr="00B92A1B" w:rsidRDefault="004620F3" w:rsidP="00B92A1B">
            <w:pPr>
              <w:ind w:left="0" w:firstLine="0"/>
              <w:outlineLvl w:val="1"/>
            </w:pPr>
            <w:r w:rsidRPr="00B92A1B">
              <w:rPr>
                <w:b/>
              </w:rPr>
              <w:t>Table Instructions:</w:t>
            </w:r>
            <w:r w:rsidRPr="00B92A1B">
              <w:t xml:space="preserve">  In the table below, the vendor should indicate whether the vendor complies with each minimum experience requirement identified in Section 2: S</w:t>
            </w:r>
            <w:r w:rsidR="00217081">
              <w:t>tatement of Work</w:t>
            </w:r>
            <w:r w:rsidRPr="00B92A1B">
              <w:t xml:space="preserve"> by stating “Y” (Yes) or “N” (No). </w:t>
            </w:r>
          </w:p>
          <w:p w14:paraId="712BF6E5" w14:textId="77777777" w:rsidR="004620F3" w:rsidRPr="00B92A1B" w:rsidRDefault="004620F3" w:rsidP="004620F3">
            <w:pPr>
              <w:outlineLvl w:val="1"/>
            </w:pPr>
          </w:p>
          <w:p w14:paraId="3EABA3DB" w14:textId="77777777" w:rsidR="004620F3" w:rsidRPr="00B92A1B" w:rsidRDefault="004620F3" w:rsidP="00B92A1B">
            <w:pPr>
              <w:ind w:left="0" w:firstLine="0"/>
              <w:outlineLvl w:val="1"/>
            </w:pPr>
            <w:r w:rsidRPr="00B92A1B">
              <w:t xml:space="preserve">If the vendor fails to respond to a requirement(s), the State of Missouri reserves the right to consider the requirement(s) as being met by the vendor, and/or the State of Missouri reserves the right to clarify the requirement(s).  </w:t>
            </w:r>
          </w:p>
        </w:tc>
      </w:tr>
      <w:tr w:rsidR="00DD128A" w:rsidRPr="004620F3" w14:paraId="611DC1F2" w14:textId="77777777" w:rsidTr="00DD128A">
        <w:tc>
          <w:tcPr>
            <w:tcW w:w="1530" w:type="dxa"/>
          </w:tcPr>
          <w:p w14:paraId="4BDBACF7" w14:textId="77777777" w:rsidR="00DD128A" w:rsidRPr="0008700D" w:rsidRDefault="00DD128A" w:rsidP="0008700D">
            <w:pPr>
              <w:ind w:left="-15" w:firstLine="15"/>
              <w:jc w:val="left"/>
              <w:rPr>
                <w:b/>
              </w:rPr>
            </w:pPr>
            <w:r w:rsidRPr="0008700D">
              <w:rPr>
                <w:b/>
              </w:rPr>
              <w:t>Paragraph</w:t>
            </w:r>
          </w:p>
          <w:p w14:paraId="45876E66" w14:textId="77777777" w:rsidR="00DD128A" w:rsidRPr="0008700D" w:rsidRDefault="00DD128A" w:rsidP="0008700D">
            <w:pPr>
              <w:ind w:left="-15" w:firstLine="15"/>
              <w:jc w:val="left"/>
              <w:rPr>
                <w:b/>
              </w:rPr>
            </w:pPr>
            <w:r w:rsidRPr="0008700D">
              <w:rPr>
                <w:b/>
              </w:rPr>
              <w:t>Number</w:t>
            </w:r>
          </w:p>
        </w:tc>
        <w:tc>
          <w:tcPr>
            <w:tcW w:w="1728" w:type="dxa"/>
          </w:tcPr>
          <w:p w14:paraId="77A323C1" w14:textId="77777777" w:rsidR="00DD128A" w:rsidRPr="0008700D" w:rsidRDefault="00DD128A" w:rsidP="00DD128A">
            <w:pPr>
              <w:ind w:left="699" w:right="-11" w:hanging="699"/>
              <w:jc w:val="center"/>
              <w:rPr>
                <w:b/>
                <w:bCs/>
                <w:color w:val="000000"/>
              </w:rPr>
            </w:pPr>
            <w:r w:rsidRPr="0008700D">
              <w:rPr>
                <w:b/>
                <w:bCs/>
                <w:color w:val="000000"/>
              </w:rPr>
              <w:t>Indicate</w:t>
            </w:r>
          </w:p>
          <w:p w14:paraId="489FA81C" w14:textId="77777777" w:rsidR="00DD128A" w:rsidRPr="0008700D" w:rsidRDefault="00DD128A" w:rsidP="00DD128A">
            <w:pPr>
              <w:ind w:left="0" w:right="-11" w:firstLine="0"/>
              <w:jc w:val="center"/>
              <w:rPr>
                <w:b/>
                <w:bCs/>
                <w:color w:val="000000"/>
              </w:rPr>
            </w:pPr>
            <w:r w:rsidRPr="0008700D">
              <w:rPr>
                <w:b/>
                <w:bCs/>
              </w:rPr>
              <w:t>“Y” or “N”</w:t>
            </w:r>
          </w:p>
        </w:tc>
        <w:tc>
          <w:tcPr>
            <w:tcW w:w="1728" w:type="dxa"/>
          </w:tcPr>
          <w:p w14:paraId="300123E6" w14:textId="77777777" w:rsidR="00DD128A" w:rsidRPr="0008700D" w:rsidRDefault="00DD128A" w:rsidP="00DD128A">
            <w:pPr>
              <w:ind w:left="0" w:firstLine="0"/>
              <w:jc w:val="center"/>
              <w:rPr>
                <w:b/>
              </w:rPr>
            </w:pPr>
            <w:r w:rsidRPr="0008700D">
              <w:rPr>
                <w:b/>
              </w:rPr>
              <w:t>Paragraph Number</w:t>
            </w:r>
          </w:p>
        </w:tc>
        <w:tc>
          <w:tcPr>
            <w:tcW w:w="1728" w:type="dxa"/>
          </w:tcPr>
          <w:p w14:paraId="36CAED58" w14:textId="77777777" w:rsidR="00DD128A" w:rsidRPr="0008700D" w:rsidRDefault="00DD128A" w:rsidP="00DD128A">
            <w:pPr>
              <w:ind w:left="0" w:firstLine="0"/>
              <w:jc w:val="center"/>
              <w:rPr>
                <w:b/>
                <w:bCs/>
                <w:color w:val="000000"/>
              </w:rPr>
            </w:pPr>
            <w:r w:rsidRPr="0008700D">
              <w:rPr>
                <w:b/>
                <w:bCs/>
                <w:color w:val="000000"/>
              </w:rPr>
              <w:t>Indicate</w:t>
            </w:r>
          </w:p>
          <w:p w14:paraId="22002B0D" w14:textId="77777777" w:rsidR="00DD128A" w:rsidRPr="0008700D" w:rsidRDefault="00DD128A" w:rsidP="00DD128A">
            <w:pPr>
              <w:jc w:val="center"/>
            </w:pPr>
            <w:r w:rsidRPr="0056198B">
              <w:rPr>
                <w:rStyle w:val="StyleHeadings"/>
              </w:rPr>
              <w:t>“Y”</w:t>
            </w:r>
            <w:r w:rsidRPr="0008700D">
              <w:rPr>
                <w:color w:val="000000"/>
              </w:rPr>
              <w:t xml:space="preserve"> or </w:t>
            </w:r>
            <w:r w:rsidRPr="0056198B">
              <w:rPr>
                <w:rStyle w:val="StyleHeadings"/>
              </w:rPr>
              <w:t>“N”</w:t>
            </w:r>
          </w:p>
        </w:tc>
        <w:tc>
          <w:tcPr>
            <w:tcW w:w="1800" w:type="dxa"/>
          </w:tcPr>
          <w:p w14:paraId="7B8062A4" w14:textId="77777777" w:rsidR="00DD128A" w:rsidRPr="0008700D" w:rsidRDefault="00DD128A" w:rsidP="00DD128A">
            <w:pPr>
              <w:ind w:left="-22" w:hanging="1"/>
              <w:jc w:val="center"/>
              <w:rPr>
                <w:b/>
              </w:rPr>
            </w:pPr>
            <w:r w:rsidRPr="0008700D">
              <w:rPr>
                <w:b/>
              </w:rPr>
              <w:t>Paragraph Number</w:t>
            </w:r>
          </w:p>
        </w:tc>
        <w:tc>
          <w:tcPr>
            <w:tcW w:w="1566" w:type="dxa"/>
          </w:tcPr>
          <w:p w14:paraId="07553461" w14:textId="77777777" w:rsidR="00DD128A" w:rsidRPr="0008700D" w:rsidRDefault="00DD128A" w:rsidP="00DD128A">
            <w:pPr>
              <w:jc w:val="center"/>
              <w:rPr>
                <w:b/>
                <w:bCs/>
                <w:color w:val="000000"/>
              </w:rPr>
            </w:pPr>
            <w:r w:rsidRPr="0008700D">
              <w:rPr>
                <w:b/>
                <w:bCs/>
                <w:color w:val="000000"/>
              </w:rPr>
              <w:t>Indicate</w:t>
            </w:r>
          </w:p>
          <w:p w14:paraId="6AC71805" w14:textId="77777777" w:rsidR="00DD128A" w:rsidRPr="0008700D" w:rsidRDefault="00DD128A" w:rsidP="00DD128A">
            <w:pPr>
              <w:jc w:val="center"/>
            </w:pPr>
            <w:r w:rsidRPr="0056198B">
              <w:rPr>
                <w:rStyle w:val="StyleHeadings"/>
              </w:rPr>
              <w:t xml:space="preserve">“Y” </w:t>
            </w:r>
            <w:r w:rsidRPr="0008700D">
              <w:rPr>
                <w:color w:val="000000"/>
              </w:rPr>
              <w:t xml:space="preserve">or </w:t>
            </w:r>
            <w:r w:rsidRPr="0056198B">
              <w:rPr>
                <w:rStyle w:val="StyleHeadings"/>
              </w:rPr>
              <w:t>“N”</w:t>
            </w:r>
          </w:p>
        </w:tc>
      </w:tr>
      <w:tr w:rsidR="00DD128A" w:rsidRPr="00411DEF" w14:paraId="7315019B" w14:textId="77777777" w:rsidTr="00DD128A">
        <w:tc>
          <w:tcPr>
            <w:tcW w:w="1530" w:type="dxa"/>
            <w:shd w:val="clear" w:color="auto" w:fill="auto"/>
          </w:tcPr>
          <w:p w14:paraId="4DA65B92" w14:textId="41E35E48" w:rsidR="00DD128A" w:rsidRPr="0024198F" w:rsidRDefault="00DD128A" w:rsidP="00DD128A">
            <w:pPr>
              <w:jc w:val="center"/>
            </w:pPr>
            <w:r w:rsidRPr="0024198F">
              <w:t>2.2.1 a</w:t>
            </w:r>
          </w:p>
        </w:tc>
        <w:tc>
          <w:tcPr>
            <w:tcW w:w="1728" w:type="dxa"/>
            <w:shd w:val="clear" w:color="auto" w:fill="auto"/>
          </w:tcPr>
          <w:p w14:paraId="0213D725" w14:textId="77777777" w:rsidR="00DD128A" w:rsidRPr="0024198F" w:rsidRDefault="00DD128A" w:rsidP="00DD128A">
            <w:pPr>
              <w:jc w:val="center"/>
            </w:pPr>
          </w:p>
        </w:tc>
        <w:tc>
          <w:tcPr>
            <w:tcW w:w="1728" w:type="dxa"/>
            <w:shd w:val="clear" w:color="auto" w:fill="auto"/>
          </w:tcPr>
          <w:p w14:paraId="4E315785" w14:textId="68F691A9" w:rsidR="00DD128A" w:rsidRPr="0024198F" w:rsidRDefault="00DD128A" w:rsidP="00DD128A">
            <w:pPr>
              <w:jc w:val="center"/>
            </w:pPr>
            <w:r w:rsidRPr="0024198F">
              <w:t>2.2.1 e</w:t>
            </w:r>
          </w:p>
        </w:tc>
        <w:tc>
          <w:tcPr>
            <w:tcW w:w="1728" w:type="dxa"/>
            <w:shd w:val="clear" w:color="auto" w:fill="auto"/>
          </w:tcPr>
          <w:p w14:paraId="55F7622F" w14:textId="77777777" w:rsidR="00DD128A" w:rsidRPr="0024198F" w:rsidRDefault="00DD128A" w:rsidP="00DD128A">
            <w:pPr>
              <w:jc w:val="center"/>
            </w:pPr>
          </w:p>
        </w:tc>
        <w:tc>
          <w:tcPr>
            <w:tcW w:w="1800" w:type="dxa"/>
            <w:shd w:val="clear" w:color="auto" w:fill="auto"/>
          </w:tcPr>
          <w:p w14:paraId="0E7E7FE4" w14:textId="127EF45D" w:rsidR="00DD128A" w:rsidRPr="0024198F" w:rsidRDefault="0024198F" w:rsidP="00DD128A">
            <w:pPr>
              <w:jc w:val="center"/>
            </w:pPr>
            <w:r w:rsidRPr="0024198F">
              <w:t>2.3.1</w:t>
            </w:r>
          </w:p>
        </w:tc>
        <w:tc>
          <w:tcPr>
            <w:tcW w:w="1566" w:type="dxa"/>
            <w:shd w:val="clear" w:color="auto" w:fill="auto"/>
          </w:tcPr>
          <w:p w14:paraId="25FD0700" w14:textId="77777777" w:rsidR="00DD128A" w:rsidRPr="00411DEF" w:rsidRDefault="00DD128A" w:rsidP="00DD128A">
            <w:pPr>
              <w:jc w:val="center"/>
              <w:rPr>
                <w:highlight w:val="yellow"/>
              </w:rPr>
            </w:pPr>
          </w:p>
        </w:tc>
      </w:tr>
      <w:tr w:rsidR="00DD128A" w:rsidRPr="00411DEF" w14:paraId="6BDD3ACF" w14:textId="77777777" w:rsidTr="002C5E29">
        <w:tc>
          <w:tcPr>
            <w:tcW w:w="1530" w:type="dxa"/>
            <w:shd w:val="clear" w:color="auto" w:fill="auto"/>
          </w:tcPr>
          <w:p w14:paraId="07EB914C" w14:textId="43C5DC74" w:rsidR="00DD128A" w:rsidRPr="0024198F" w:rsidRDefault="00DD128A" w:rsidP="00DD128A">
            <w:pPr>
              <w:jc w:val="center"/>
            </w:pPr>
            <w:r w:rsidRPr="0024198F">
              <w:t>2.2.1 b</w:t>
            </w:r>
          </w:p>
        </w:tc>
        <w:tc>
          <w:tcPr>
            <w:tcW w:w="1728" w:type="dxa"/>
            <w:shd w:val="clear" w:color="auto" w:fill="auto"/>
          </w:tcPr>
          <w:p w14:paraId="7331B8FE" w14:textId="77777777" w:rsidR="00DD128A" w:rsidRPr="0024198F" w:rsidRDefault="00DD128A" w:rsidP="00DD128A">
            <w:pPr>
              <w:jc w:val="center"/>
            </w:pPr>
          </w:p>
        </w:tc>
        <w:tc>
          <w:tcPr>
            <w:tcW w:w="1728" w:type="dxa"/>
            <w:shd w:val="clear" w:color="auto" w:fill="auto"/>
          </w:tcPr>
          <w:p w14:paraId="5592E4CE" w14:textId="49BC029E" w:rsidR="00DD128A" w:rsidRPr="0024198F" w:rsidRDefault="00DD128A" w:rsidP="00DD128A">
            <w:pPr>
              <w:jc w:val="center"/>
            </w:pPr>
            <w:r w:rsidRPr="0024198F">
              <w:t>2.2.1 f</w:t>
            </w:r>
          </w:p>
        </w:tc>
        <w:tc>
          <w:tcPr>
            <w:tcW w:w="1728" w:type="dxa"/>
            <w:shd w:val="clear" w:color="auto" w:fill="auto"/>
          </w:tcPr>
          <w:p w14:paraId="7F60887A" w14:textId="77777777" w:rsidR="00DD128A" w:rsidRPr="0024198F" w:rsidRDefault="00DD128A" w:rsidP="00DD128A">
            <w:pPr>
              <w:jc w:val="center"/>
            </w:pPr>
          </w:p>
        </w:tc>
        <w:tc>
          <w:tcPr>
            <w:tcW w:w="1800" w:type="dxa"/>
            <w:shd w:val="clear" w:color="auto" w:fill="000000" w:themeFill="text1"/>
          </w:tcPr>
          <w:p w14:paraId="3560A1C3" w14:textId="19C30845" w:rsidR="00DD128A" w:rsidRPr="0024198F" w:rsidRDefault="00DD128A" w:rsidP="00DD128A">
            <w:pPr>
              <w:jc w:val="center"/>
            </w:pPr>
          </w:p>
        </w:tc>
        <w:tc>
          <w:tcPr>
            <w:tcW w:w="1566" w:type="dxa"/>
            <w:shd w:val="clear" w:color="auto" w:fill="000000" w:themeFill="text1"/>
          </w:tcPr>
          <w:p w14:paraId="572A8FFA" w14:textId="77777777" w:rsidR="00DD128A" w:rsidRPr="00411DEF" w:rsidRDefault="00DD128A" w:rsidP="00DD128A">
            <w:pPr>
              <w:jc w:val="center"/>
              <w:rPr>
                <w:highlight w:val="yellow"/>
              </w:rPr>
            </w:pPr>
          </w:p>
        </w:tc>
      </w:tr>
      <w:tr w:rsidR="00DD128A" w:rsidRPr="00411DEF" w14:paraId="1318B4B7" w14:textId="77777777" w:rsidTr="002C5E29">
        <w:tc>
          <w:tcPr>
            <w:tcW w:w="1530" w:type="dxa"/>
            <w:shd w:val="clear" w:color="auto" w:fill="auto"/>
          </w:tcPr>
          <w:p w14:paraId="2125FB3B" w14:textId="61F47FFD" w:rsidR="00DD128A" w:rsidRPr="0024198F" w:rsidRDefault="00DD128A" w:rsidP="00DD128A">
            <w:pPr>
              <w:jc w:val="center"/>
            </w:pPr>
            <w:r w:rsidRPr="0024198F">
              <w:t>2.2.1 c</w:t>
            </w:r>
          </w:p>
        </w:tc>
        <w:tc>
          <w:tcPr>
            <w:tcW w:w="1728" w:type="dxa"/>
            <w:shd w:val="clear" w:color="auto" w:fill="auto"/>
          </w:tcPr>
          <w:p w14:paraId="4923CCCB" w14:textId="77777777" w:rsidR="00DD128A" w:rsidRPr="0024198F" w:rsidRDefault="00DD128A" w:rsidP="00DD128A">
            <w:pPr>
              <w:jc w:val="center"/>
            </w:pPr>
          </w:p>
        </w:tc>
        <w:tc>
          <w:tcPr>
            <w:tcW w:w="1728" w:type="dxa"/>
            <w:shd w:val="clear" w:color="auto" w:fill="auto"/>
          </w:tcPr>
          <w:p w14:paraId="7D7450B9" w14:textId="123AA152" w:rsidR="00DD128A" w:rsidRPr="0024198F" w:rsidRDefault="00DD128A" w:rsidP="00DD128A">
            <w:pPr>
              <w:jc w:val="center"/>
            </w:pPr>
            <w:r w:rsidRPr="0024198F">
              <w:t>2.2.1 g</w:t>
            </w:r>
          </w:p>
        </w:tc>
        <w:tc>
          <w:tcPr>
            <w:tcW w:w="1728" w:type="dxa"/>
            <w:shd w:val="clear" w:color="auto" w:fill="auto"/>
          </w:tcPr>
          <w:p w14:paraId="7249C642" w14:textId="77777777" w:rsidR="00DD128A" w:rsidRPr="0024198F" w:rsidRDefault="00DD128A" w:rsidP="00DD128A">
            <w:pPr>
              <w:jc w:val="center"/>
            </w:pPr>
          </w:p>
        </w:tc>
        <w:tc>
          <w:tcPr>
            <w:tcW w:w="1800" w:type="dxa"/>
            <w:shd w:val="clear" w:color="auto" w:fill="000000" w:themeFill="text1"/>
          </w:tcPr>
          <w:p w14:paraId="1347D853" w14:textId="5C17A76D" w:rsidR="00DD128A" w:rsidRPr="0024198F" w:rsidRDefault="00DD128A" w:rsidP="00DD128A">
            <w:pPr>
              <w:jc w:val="center"/>
            </w:pPr>
          </w:p>
        </w:tc>
        <w:tc>
          <w:tcPr>
            <w:tcW w:w="1566" w:type="dxa"/>
            <w:shd w:val="clear" w:color="auto" w:fill="000000" w:themeFill="text1"/>
          </w:tcPr>
          <w:p w14:paraId="4642B5DA" w14:textId="77777777" w:rsidR="00DD128A" w:rsidRPr="00411DEF" w:rsidRDefault="00DD128A" w:rsidP="00DD128A">
            <w:pPr>
              <w:jc w:val="center"/>
              <w:rPr>
                <w:highlight w:val="yellow"/>
              </w:rPr>
            </w:pPr>
          </w:p>
        </w:tc>
      </w:tr>
      <w:tr w:rsidR="00AC7D0D" w:rsidRPr="0024198F" w14:paraId="34605442" w14:textId="77777777" w:rsidTr="00DD128A">
        <w:trPr>
          <w:gridAfter w:val="2"/>
          <w:wAfter w:w="3366" w:type="dxa"/>
        </w:trPr>
        <w:tc>
          <w:tcPr>
            <w:tcW w:w="1530" w:type="dxa"/>
            <w:shd w:val="clear" w:color="auto" w:fill="auto"/>
          </w:tcPr>
          <w:p w14:paraId="35D9974A" w14:textId="342CC40F" w:rsidR="00AC7D0D" w:rsidRPr="0024198F" w:rsidRDefault="00AC7D0D" w:rsidP="00DD128A">
            <w:pPr>
              <w:jc w:val="center"/>
            </w:pPr>
            <w:r w:rsidRPr="0024198F">
              <w:t>2.2.1 d</w:t>
            </w:r>
          </w:p>
        </w:tc>
        <w:tc>
          <w:tcPr>
            <w:tcW w:w="1728" w:type="dxa"/>
            <w:shd w:val="clear" w:color="auto" w:fill="auto"/>
          </w:tcPr>
          <w:p w14:paraId="778DBE4E" w14:textId="77777777" w:rsidR="00AC7D0D" w:rsidRPr="0024198F" w:rsidRDefault="00AC7D0D" w:rsidP="00DD128A">
            <w:pPr>
              <w:jc w:val="center"/>
            </w:pPr>
          </w:p>
        </w:tc>
        <w:tc>
          <w:tcPr>
            <w:tcW w:w="1728" w:type="dxa"/>
            <w:shd w:val="clear" w:color="auto" w:fill="auto"/>
          </w:tcPr>
          <w:p w14:paraId="13CAC108" w14:textId="60BB1314" w:rsidR="00AC7D0D" w:rsidRPr="0024198F" w:rsidRDefault="00AC7D0D" w:rsidP="00DD128A">
            <w:pPr>
              <w:jc w:val="center"/>
            </w:pPr>
            <w:r w:rsidRPr="0024198F">
              <w:t>2.2.1 h</w:t>
            </w:r>
          </w:p>
        </w:tc>
        <w:tc>
          <w:tcPr>
            <w:tcW w:w="1728" w:type="dxa"/>
            <w:shd w:val="clear" w:color="auto" w:fill="auto"/>
          </w:tcPr>
          <w:p w14:paraId="645C0BC6" w14:textId="77777777" w:rsidR="00AC7D0D" w:rsidRPr="0024198F" w:rsidRDefault="00AC7D0D" w:rsidP="00DD128A">
            <w:pPr>
              <w:jc w:val="center"/>
            </w:pPr>
          </w:p>
        </w:tc>
      </w:tr>
    </w:tbl>
    <w:p w14:paraId="6E8D251E" w14:textId="77777777" w:rsidR="004620F3" w:rsidRPr="004620F3" w:rsidRDefault="004620F3" w:rsidP="004620F3"/>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5400"/>
      </w:tblGrid>
      <w:tr w:rsidR="004620F3" w:rsidRPr="004620F3" w14:paraId="20EB1AED" w14:textId="77777777" w:rsidTr="004620F3">
        <w:trPr>
          <w:trHeight w:val="350"/>
        </w:trPr>
        <w:tc>
          <w:tcPr>
            <w:tcW w:w="10080" w:type="dxa"/>
            <w:gridSpan w:val="2"/>
            <w:shd w:val="clear" w:color="auto" w:fill="000000" w:themeFill="text1"/>
            <w:vAlign w:val="center"/>
          </w:tcPr>
          <w:p w14:paraId="37D5D221" w14:textId="77777777" w:rsidR="004620F3" w:rsidRPr="004620F3" w:rsidRDefault="004620F3" w:rsidP="004620F3">
            <w:pPr>
              <w:spacing w:after="60"/>
              <w:jc w:val="center"/>
              <w:rPr>
                <w:sz w:val="21"/>
                <w:szCs w:val="21"/>
              </w:rPr>
            </w:pPr>
            <w:r w:rsidRPr="004620F3">
              <w:rPr>
                <w:b/>
                <w:color w:val="FFFFFF" w:themeColor="background1"/>
              </w:rPr>
              <w:t>EXPERIENCE OF ORGANIZATION</w:t>
            </w:r>
          </w:p>
        </w:tc>
      </w:tr>
      <w:tr w:rsidR="004620F3" w:rsidRPr="004620F3" w14:paraId="756654E4" w14:textId="77777777" w:rsidTr="002D0887">
        <w:trPr>
          <w:trHeight w:val="350"/>
        </w:trPr>
        <w:tc>
          <w:tcPr>
            <w:tcW w:w="10080" w:type="dxa"/>
            <w:gridSpan w:val="2"/>
            <w:shd w:val="clear" w:color="auto" w:fill="B8CCE4" w:themeFill="accent1" w:themeFillTint="66"/>
            <w:vAlign w:val="center"/>
          </w:tcPr>
          <w:p w14:paraId="7674AEE4" w14:textId="77777777" w:rsidR="004620F3" w:rsidRPr="004620F3" w:rsidRDefault="004620F3" w:rsidP="004620F3">
            <w:pPr>
              <w:spacing w:after="60"/>
              <w:jc w:val="left"/>
              <w:rPr>
                <w:sz w:val="21"/>
                <w:szCs w:val="21"/>
              </w:rPr>
            </w:pPr>
            <w:r w:rsidRPr="004620F3">
              <w:t xml:space="preserve">The vendor should describe their overall experience relative to the information requested below that demonstrates similar scope and magnitude of effort, including identifying the recentness of that experience.      </w:t>
            </w:r>
          </w:p>
        </w:tc>
      </w:tr>
      <w:tr w:rsidR="004620F3" w:rsidRPr="004620F3" w14:paraId="4E91E9BE" w14:textId="77777777" w:rsidTr="002D0887">
        <w:trPr>
          <w:trHeight w:val="350"/>
        </w:trPr>
        <w:tc>
          <w:tcPr>
            <w:tcW w:w="4680" w:type="dxa"/>
            <w:shd w:val="clear" w:color="auto" w:fill="DBE5F1" w:themeFill="accent1" w:themeFillTint="33"/>
            <w:vAlign w:val="center"/>
          </w:tcPr>
          <w:p w14:paraId="71D3969A" w14:textId="594471D5" w:rsidR="004620F3" w:rsidRPr="004620F3" w:rsidRDefault="009E658B" w:rsidP="00AC6242">
            <w:pPr>
              <w:pStyle w:val="ListParagraph"/>
              <w:numPr>
                <w:ilvl w:val="0"/>
                <w:numId w:val="19"/>
              </w:numPr>
              <w:spacing w:after="60"/>
              <w:ind w:left="435"/>
              <w:jc w:val="left"/>
            </w:pPr>
            <w:r>
              <w:t>The vendor should p</w:t>
            </w:r>
            <w:r w:rsidR="004620F3" w:rsidRPr="004620F3">
              <w:t xml:space="preserve">rovide a brief company history, including the number of years in business as currently constituted.  </w:t>
            </w:r>
          </w:p>
        </w:tc>
        <w:tc>
          <w:tcPr>
            <w:tcW w:w="5400" w:type="dxa"/>
            <w:shd w:val="clear" w:color="auto" w:fill="auto"/>
          </w:tcPr>
          <w:p w14:paraId="5D4581D0" w14:textId="77777777" w:rsidR="004620F3" w:rsidRPr="004620F3" w:rsidRDefault="004620F3" w:rsidP="004620F3">
            <w:pPr>
              <w:spacing w:after="60"/>
              <w:rPr>
                <w:b/>
                <w:color w:val="FFFFFF" w:themeColor="background1"/>
              </w:rPr>
            </w:pPr>
          </w:p>
        </w:tc>
      </w:tr>
      <w:tr w:rsidR="004620F3" w:rsidRPr="004620F3" w14:paraId="0A02D37D" w14:textId="77777777" w:rsidTr="002D0887">
        <w:trPr>
          <w:trHeight w:val="350"/>
        </w:trPr>
        <w:tc>
          <w:tcPr>
            <w:tcW w:w="4680" w:type="dxa"/>
            <w:shd w:val="clear" w:color="auto" w:fill="DBE5F1" w:themeFill="accent1" w:themeFillTint="33"/>
            <w:vAlign w:val="center"/>
          </w:tcPr>
          <w:p w14:paraId="4EC10E6A" w14:textId="1F1C8266" w:rsidR="004620F3" w:rsidRPr="004620F3" w:rsidRDefault="009E658B" w:rsidP="00AC6242">
            <w:pPr>
              <w:pStyle w:val="ListParagraph"/>
              <w:numPr>
                <w:ilvl w:val="0"/>
                <w:numId w:val="19"/>
              </w:numPr>
              <w:spacing w:after="60"/>
              <w:ind w:left="435"/>
              <w:jc w:val="left"/>
            </w:pPr>
            <w:r>
              <w:t>The vendor should d</w:t>
            </w:r>
            <w:r w:rsidR="004620F3" w:rsidRPr="004620F3">
              <w:t xml:space="preserve">escribe the nature of the vendor’s business, including type of products and/or services provided/performed.  </w:t>
            </w:r>
          </w:p>
        </w:tc>
        <w:tc>
          <w:tcPr>
            <w:tcW w:w="5400" w:type="dxa"/>
            <w:shd w:val="clear" w:color="auto" w:fill="auto"/>
          </w:tcPr>
          <w:p w14:paraId="5F52E407" w14:textId="77777777" w:rsidR="004620F3" w:rsidRPr="004620F3" w:rsidRDefault="004620F3" w:rsidP="004620F3">
            <w:pPr>
              <w:spacing w:after="60"/>
              <w:rPr>
                <w:b/>
                <w:color w:val="FFFFFF" w:themeColor="background1"/>
              </w:rPr>
            </w:pPr>
          </w:p>
        </w:tc>
      </w:tr>
      <w:tr w:rsidR="004620F3" w:rsidRPr="004620F3" w14:paraId="317A6371" w14:textId="77777777" w:rsidTr="004620F3">
        <w:trPr>
          <w:trHeight w:val="350"/>
        </w:trPr>
        <w:tc>
          <w:tcPr>
            <w:tcW w:w="4680" w:type="dxa"/>
            <w:shd w:val="clear" w:color="auto" w:fill="000000" w:themeFill="text1"/>
            <w:vAlign w:val="center"/>
          </w:tcPr>
          <w:p w14:paraId="297807F3" w14:textId="77777777" w:rsidR="004620F3" w:rsidRPr="004620F3" w:rsidRDefault="004620F3" w:rsidP="004620F3">
            <w:pPr>
              <w:spacing w:after="60"/>
              <w:jc w:val="center"/>
              <w:rPr>
                <w:b/>
                <w:color w:val="FFFFFF" w:themeColor="background1"/>
              </w:rPr>
            </w:pPr>
            <w:r w:rsidRPr="004620F3">
              <w:rPr>
                <w:b/>
                <w:color w:val="FFFFFF" w:themeColor="background1"/>
              </w:rPr>
              <w:t>RFP Experience Provisions</w:t>
            </w:r>
          </w:p>
        </w:tc>
        <w:tc>
          <w:tcPr>
            <w:tcW w:w="5400" w:type="dxa"/>
            <w:shd w:val="clear" w:color="auto" w:fill="000000" w:themeFill="text1"/>
            <w:vAlign w:val="center"/>
          </w:tcPr>
          <w:p w14:paraId="7CD5CF30" w14:textId="7D8BA3E7" w:rsidR="004620F3" w:rsidRPr="004620F3" w:rsidRDefault="004620F3" w:rsidP="004620F3">
            <w:pPr>
              <w:spacing w:after="60"/>
              <w:jc w:val="center"/>
              <w:rPr>
                <w:b/>
                <w:color w:val="FFFFFF" w:themeColor="background1"/>
              </w:rPr>
            </w:pPr>
            <w:r w:rsidRPr="004620F3">
              <w:rPr>
                <w:b/>
                <w:color w:val="FFFFFF" w:themeColor="background1"/>
              </w:rPr>
              <w:t xml:space="preserve">Vendor’s Corresponding </w:t>
            </w:r>
            <w:r w:rsidR="000E0AC8">
              <w:rPr>
                <w:b/>
                <w:color w:val="FFFFFF" w:themeColor="background1"/>
              </w:rPr>
              <w:t>Response</w:t>
            </w:r>
          </w:p>
        </w:tc>
      </w:tr>
      <w:tr w:rsidR="004620F3" w:rsidRPr="004620F3" w14:paraId="237D4EF7" w14:textId="77777777" w:rsidTr="002D0887">
        <w:trPr>
          <w:trHeight w:val="719"/>
        </w:trPr>
        <w:tc>
          <w:tcPr>
            <w:tcW w:w="4680" w:type="dxa"/>
            <w:shd w:val="clear" w:color="auto" w:fill="DBE5F1" w:themeFill="accent1" w:themeFillTint="33"/>
            <w:vAlign w:val="center"/>
          </w:tcPr>
          <w:p w14:paraId="7132E742" w14:textId="26D4092B" w:rsidR="004620F3" w:rsidRPr="004620F3" w:rsidRDefault="009E658B" w:rsidP="00AC6242">
            <w:pPr>
              <w:pStyle w:val="ListParagraph"/>
              <w:numPr>
                <w:ilvl w:val="0"/>
                <w:numId w:val="18"/>
              </w:numPr>
              <w:ind w:left="435"/>
              <w:jc w:val="left"/>
            </w:pPr>
            <w:bookmarkStart w:id="7" w:name="_Hlk182915237"/>
            <w:r>
              <w:t>The vendor should d</w:t>
            </w:r>
            <w:r w:rsidR="00D71B37">
              <w:t>escribe how</w:t>
            </w:r>
            <w:r>
              <w:t xml:space="preserve"> they handle</w:t>
            </w:r>
            <w:r w:rsidR="00D71B37">
              <w:t xml:space="preserve"> glitches, unexpected performance, and system issues </w:t>
            </w:r>
            <w:r w:rsidR="00991508">
              <w:t xml:space="preserve">are </w:t>
            </w:r>
            <w:r w:rsidR="00D71B37">
              <w:t>addressed, and what is the average</w:t>
            </w:r>
            <w:r w:rsidR="00991508">
              <w:t xml:space="preserve"> </w:t>
            </w:r>
            <w:r w:rsidR="00D71B37">
              <w:t xml:space="preserve">time to resolution. </w:t>
            </w:r>
          </w:p>
        </w:tc>
        <w:tc>
          <w:tcPr>
            <w:tcW w:w="5400" w:type="dxa"/>
            <w:shd w:val="clear" w:color="auto" w:fill="auto"/>
            <w:vAlign w:val="center"/>
          </w:tcPr>
          <w:p w14:paraId="48DEB973" w14:textId="77777777" w:rsidR="004620F3" w:rsidRPr="004620F3" w:rsidRDefault="004620F3" w:rsidP="004620F3">
            <w:pPr>
              <w:spacing w:after="60"/>
              <w:jc w:val="left"/>
              <w:rPr>
                <w:sz w:val="21"/>
                <w:szCs w:val="21"/>
              </w:rPr>
            </w:pPr>
          </w:p>
        </w:tc>
      </w:tr>
      <w:tr w:rsidR="004620F3" w:rsidRPr="004620F3" w14:paraId="75D4973D" w14:textId="77777777" w:rsidTr="002D0887">
        <w:trPr>
          <w:trHeight w:val="710"/>
        </w:trPr>
        <w:tc>
          <w:tcPr>
            <w:tcW w:w="4680" w:type="dxa"/>
            <w:shd w:val="clear" w:color="auto" w:fill="DBE5F1" w:themeFill="accent1" w:themeFillTint="33"/>
          </w:tcPr>
          <w:p w14:paraId="7120C696" w14:textId="7C89DF37" w:rsidR="004620F3" w:rsidRPr="004620F3" w:rsidRDefault="009E658B" w:rsidP="00AC6242">
            <w:pPr>
              <w:pStyle w:val="ListParagraph"/>
              <w:numPr>
                <w:ilvl w:val="0"/>
                <w:numId w:val="18"/>
              </w:numPr>
              <w:spacing w:after="60"/>
              <w:ind w:left="435"/>
              <w:jc w:val="left"/>
            </w:pPr>
            <w:r>
              <w:t>The vendor should p</w:t>
            </w:r>
            <w:r w:rsidR="00D71B37">
              <w:t>rovide e</w:t>
            </w:r>
            <w:r w:rsidR="00D71B37" w:rsidRPr="00D71B37">
              <w:t>xamples of</w:t>
            </w:r>
            <w:r w:rsidR="00991508">
              <w:t xml:space="preserve"> </w:t>
            </w:r>
            <w:r w:rsidR="00D71B37" w:rsidRPr="00D71B37">
              <w:t xml:space="preserve">how </w:t>
            </w:r>
            <w:r w:rsidR="00991508">
              <w:t>s</w:t>
            </w:r>
            <w:r w:rsidR="00D71B37" w:rsidRPr="00D71B37">
              <w:t>oftware is operating and generating value for other client organizations.</w:t>
            </w:r>
            <w:r w:rsidR="00D71B37">
              <w:t xml:space="preserve"> Provide specific metrics and cost recovery. </w:t>
            </w:r>
          </w:p>
        </w:tc>
        <w:tc>
          <w:tcPr>
            <w:tcW w:w="5400" w:type="dxa"/>
            <w:shd w:val="clear" w:color="auto" w:fill="auto"/>
            <w:vAlign w:val="center"/>
          </w:tcPr>
          <w:p w14:paraId="116F4C73" w14:textId="77777777" w:rsidR="004620F3" w:rsidRPr="004620F3" w:rsidRDefault="004620F3" w:rsidP="004620F3">
            <w:pPr>
              <w:spacing w:after="60"/>
              <w:jc w:val="left"/>
              <w:rPr>
                <w:sz w:val="21"/>
                <w:szCs w:val="21"/>
              </w:rPr>
            </w:pPr>
          </w:p>
        </w:tc>
      </w:tr>
      <w:tr w:rsidR="004620F3" w:rsidRPr="004620F3" w14:paraId="78977474" w14:textId="77777777" w:rsidTr="002D0887">
        <w:trPr>
          <w:trHeight w:val="710"/>
        </w:trPr>
        <w:tc>
          <w:tcPr>
            <w:tcW w:w="4680" w:type="dxa"/>
            <w:shd w:val="clear" w:color="auto" w:fill="DBE5F1" w:themeFill="accent1" w:themeFillTint="33"/>
          </w:tcPr>
          <w:p w14:paraId="5B060E90" w14:textId="446181F8" w:rsidR="004620F3" w:rsidRPr="004620F3" w:rsidRDefault="009E658B" w:rsidP="00AC6242">
            <w:pPr>
              <w:pStyle w:val="ListParagraph"/>
              <w:numPr>
                <w:ilvl w:val="0"/>
                <w:numId w:val="18"/>
              </w:numPr>
              <w:spacing w:after="60"/>
              <w:ind w:left="435"/>
              <w:jc w:val="left"/>
            </w:pPr>
            <w:r>
              <w:t>The vendor should p</w:t>
            </w:r>
            <w:r w:rsidR="00D71B37">
              <w:t xml:space="preserve">rovide </w:t>
            </w:r>
            <w:r>
              <w:t>an example</w:t>
            </w:r>
            <w:r w:rsidR="00D71B37" w:rsidRPr="00D71B37">
              <w:t xml:space="preserve"> of communication skills/means with the team and with users.</w:t>
            </w:r>
            <w:r w:rsidR="00D71B37">
              <w:t xml:space="preserve"> Provide specific metrics around the message/communication latency between teams and users. </w:t>
            </w:r>
          </w:p>
        </w:tc>
        <w:tc>
          <w:tcPr>
            <w:tcW w:w="5400" w:type="dxa"/>
            <w:shd w:val="clear" w:color="auto" w:fill="auto"/>
            <w:vAlign w:val="center"/>
          </w:tcPr>
          <w:p w14:paraId="12699C22" w14:textId="77777777" w:rsidR="004620F3" w:rsidRPr="004620F3" w:rsidRDefault="004620F3" w:rsidP="004620F3">
            <w:pPr>
              <w:spacing w:after="60"/>
              <w:jc w:val="left"/>
              <w:rPr>
                <w:sz w:val="21"/>
                <w:szCs w:val="21"/>
              </w:rPr>
            </w:pPr>
          </w:p>
        </w:tc>
      </w:tr>
      <w:tr w:rsidR="00D71B37" w:rsidRPr="004620F3" w14:paraId="0477492C" w14:textId="77777777" w:rsidTr="000E0AC8">
        <w:trPr>
          <w:trHeight w:val="629"/>
        </w:trPr>
        <w:tc>
          <w:tcPr>
            <w:tcW w:w="4680" w:type="dxa"/>
            <w:shd w:val="clear" w:color="auto" w:fill="DBE5F1" w:themeFill="accent1" w:themeFillTint="33"/>
          </w:tcPr>
          <w:p w14:paraId="428F04EE" w14:textId="71EFD97A" w:rsidR="00D71B37" w:rsidRDefault="009E658B" w:rsidP="00AC6242">
            <w:pPr>
              <w:pStyle w:val="ListParagraph"/>
              <w:numPr>
                <w:ilvl w:val="0"/>
                <w:numId w:val="18"/>
              </w:numPr>
              <w:spacing w:after="60"/>
              <w:ind w:left="435"/>
              <w:jc w:val="left"/>
            </w:pPr>
            <w:r>
              <w:t>The vendor should d</w:t>
            </w:r>
            <w:r w:rsidR="00991508">
              <w:t>escribe h</w:t>
            </w:r>
            <w:r w:rsidR="00991508" w:rsidRPr="00D71B37">
              <w:t xml:space="preserve">ow reports </w:t>
            </w:r>
            <w:r>
              <w:t xml:space="preserve">have </w:t>
            </w:r>
            <w:r w:rsidR="00991508" w:rsidRPr="00D71B37">
              <w:t xml:space="preserve">been used to improve </w:t>
            </w:r>
            <w:r w:rsidR="00991508">
              <w:t xml:space="preserve">other client’s </w:t>
            </w:r>
            <w:r w:rsidR="00991508" w:rsidRPr="00D71B37">
              <w:t>program performance</w:t>
            </w:r>
            <w:r w:rsidR="00991508">
              <w:t xml:space="preserve">. </w:t>
            </w:r>
          </w:p>
        </w:tc>
        <w:tc>
          <w:tcPr>
            <w:tcW w:w="5400" w:type="dxa"/>
            <w:shd w:val="clear" w:color="auto" w:fill="auto"/>
            <w:vAlign w:val="center"/>
          </w:tcPr>
          <w:p w14:paraId="03BCFE60" w14:textId="77777777" w:rsidR="00D71B37" w:rsidRPr="004620F3" w:rsidRDefault="00D71B37" w:rsidP="004620F3">
            <w:pPr>
              <w:spacing w:after="60"/>
              <w:jc w:val="left"/>
              <w:rPr>
                <w:sz w:val="21"/>
                <w:szCs w:val="21"/>
              </w:rPr>
            </w:pPr>
          </w:p>
        </w:tc>
      </w:tr>
      <w:tr w:rsidR="00D71B37" w:rsidRPr="004620F3" w14:paraId="49FF1629" w14:textId="77777777" w:rsidTr="002D0887">
        <w:trPr>
          <w:trHeight w:val="710"/>
        </w:trPr>
        <w:tc>
          <w:tcPr>
            <w:tcW w:w="4680" w:type="dxa"/>
            <w:shd w:val="clear" w:color="auto" w:fill="DBE5F1" w:themeFill="accent1" w:themeFillTint="33"/>
          </w:tcPr>
          <w:p w14:paraId="6492FB8E" w14:textId="249D70A0" w:rsidR="00D71B37" w:rsidRDefault="009E658B" w:rsidP="00AC6242">
            <w:pPr>
              <w:pStyle w:val="ListParagraph"/>
              <w:numPr>
                <w:ilvl w:val="0"/>
                <w:numId w:val="18"/>
              </w:numPr>
              <w:spacing w:after="60"/>
              <w:ind w:left="435"/>
              <w:jc w:val="left"/>
            </w:pPr>
            <w:r>
              <w:t>The vendor should p</w:t>
            </w:r>
            <w:r w:rsidR="00991508">
              <w:t>rovide w</w:t>
            </w:r>
            <w:r w:rsidR="00991508" w:rsidRPr="00D71B37">
              <w:t xml:space="preserve">hat feedback from the </w:t>
            </w:r>
            <w:r>
              <w:t xml:space="preserve">repost </w:t>
            </w:r>
            <w:r w:rsidR="00991508" w:rsidRPr="00D71B37">
              <w:t>data has assisted</w:t>
            </w:r>
            <w:r w:rsidR="00991508">
              <w:t xml:space="preserve"> other clients</w:t>
            </w:r>
            <w:r w:rsidR="00991508" w:rsidRPr="00D71B37">
              <w:t xml:space="preserve"> plan for upcoming grant years</w:t>
            </w:r>
            <w:r w:rsidR="00991508">
              <w:t>.</w:t>
            </w:r>
            <w:r w:rsidR="00D71B37">
              <w:t xml:space="preserve"> </w:t>
            </w:r>
          </w:p>
        </w:tc>
        <w:tc>
          <w:tcPr>
            <w:tcW w:w="5400" w:type="dxa"/>
            <w:shd w:val="clear" w:color="auto" w:fill="auto"/>
            <w:vAlign w:val="center"/>
          </w:tcPr>
          <w:p w14:paraId="75C9639B" w14:textId="77777777" w:rsidR="00D71B37" w:rsidRPr="004620F3" w:rsidRDefault="00D71B37" w:rsidP="004620F3">
            <w:pPr>
              <w:spacing w:after="60"/>
              <w:jc w:val="left"/>
              <w:rPr>
                <w:sz w:val="21"/>
                <w:szCs w:val="21"/>
              </w:rPr>
            </w:pPr>
          </w:p>
        </w:tc>
      </w:tr>
      <w:tr w:rsidR="00D71B37" w:rsidRPr="004620F3" w14:paraId="44668F0E" w14:textId="77777777" w:rsidTr="002D0887">
        <w:trPr>
          <w:trHeight w:val="710"/>
        </w:trPr>
        <w:tc>
          <w:tcPr>
            <w:tcW w:w="4680" w:type="dxa"/>
            <w:shd w:val="clear" w:color="auto" w:fill="DBE5F1" w:themeFill="accent1" w:themeFillTint="33"/>
          </w:tcPr>
          <w:p w14:paraId="2C78C16A" w14:textId="68D92BCE" w:rsidR="00D71B37" w:rsidRDefault="009E658B" w:rsidP="00AC6242">
            <w:pPr>
              <w:pStyle w:val="ListParagraph"/>
              <w:numPr>
                <w:ilvl w:val="0"/>
                <w:numId w:val="18"/>
              </w:numPr>
              <w:spacing w:after="60"/>
              <w:ind w:left="435"/>
              <w:jc w:val="left"/>
            </w:pPr>
            <w:r>
              <w:t>The vendor should p</w:t>
            </w:r>
            <w:r w:rsidR="00991508">
              <w:t xml:space="preserve">rovide </w:t>
            </w:r>
            <w:r>
              <w:t>a</w:t>
            </w:r>
            <w:r w:rsidR="00991508" w:rsidRPr="00D71B37">
              <w:t xml:space="preserve"> feedback reporting </w:t>
            </w:r>
            <w:r w:rsidR="00991508">
              <w:t xml:space="preserve">example that </w:t>
            </w:r>
            <w:r w:rsidR="00991508" w:rsidRPr="00D71B37">
              <w:t>has demonstrated</w:t>
            </w:r>
            <w:r w:rsidR="00991508">
              <w:t xml:space="preserve"> </w:t>
            </w:r>
            <w:r w:rsidR="00991508" w:rsidRPr="00D71B37">
              <w:t>areas in which the</w:t>
            </w:r>
            <w:r w:rsidR="00991508">
              <w:t xml:space="preserve"> client’s</w:t>
            </w:r>
            <w:r w:rsidR="00991508" w:rsidRPr="00D71B37">
              <w:t xml:space="preserve"> program can improve services</w:t>
            </w:r>
            <w:r w:rsidR="00991508">
              <w:t xml:space="preserve">. </w:t>
            </w:r>
          </w:p>
        </w:tc>
        <w:tc>
          <w:tcPr>
            <w:tcW w:w="5400" w:type="dxa"/>
            <w:shd w:val="clear" w:color="auto" w:fill="auto"/>
            <w:vAlign w:val="center"/>
          </w:tcPr>
          <w:p w14:paraId="2FA0BC5A" w14:textId="77777777" w:rsidR="00D71B37" w:rsidRPr="004620F3" w:rsidRDefault="00D71B37" w:rsidP="004620F3">
            <w:pPr>
              <w:spacing w:after="60"/>
              <w:jc w:val="left"/>
              <w:rPr>
                <w:sz w:val="21"/>
                <w:szCs w:val="21"/>
              </w:rPr>
            </w:pPr>
          </w:p>
        </w:tc>
      </w:tr>
      <w:tr w:rsidR="00D71B37" w:rsidRPr="004620F3" w14:paraId="033F32C9" w14:textId="77777777" w:rsidTr="000E0AC8">
        <w:trPr>
          <w:trHeight w:val="404"/>
        </w:trPr>
        <w:tc>
          <w:tcPr>
            <w:tcW w:w="4680" w:type="dxa"/>
            <w:shd w:val="clear" w:color="auto" w:fill="DBE5F1" w:themeFill="accent1" w:themeFillTint="33"/>
          </w:tcPr>
          <w:p w14:paraId="7AC09077" w14:textId="53BB9C60" w:rsidR="00D71B37" w:rsidRDefault="009E658B" w:rsidP="00AC6242">
            <w:pPr>
              <w:pStyle w:val="ListParagraph"/>
              <w:numPr>
                <w:ilvl w:val="0"/>
                <w:numId w:val="18"/>
              </w:numPr>
              <w:spacing w:after="60"/>
              <w:ind w:left="435"/>
              <w:jc w:val="left"/>
            </w:pPr>
            <w:r>
              <w:t>The vendor should d</w:t>
            </w:r>
            <w:r w:rsidR="00D71B37">
              <w:t xml:space="preserve">escribe </w:t>
            </w:r>
            <w:r w:rsidR="00186821">
              <w:t>h</w:t>
            </w:r>
            <w:r w:rsidR="00D71B37" w:rsidRPr="00D71B37">
              <w:t>ow i</w:t>
            </w:r>
            <w:r>
              <w:t>ts’</w:t>
            </w:r>
            <w:r w:rsidR="00D71B37" w:rsidRPr="00D71B37">
              <w:t xml:space="preserve"> data </w:t>
            </w:r>
            <w:r>
              <w:t xml:space="preserve">is </w:t>
            </w:r>
            <w:r w:rsidR="00D71B37" w:rsidRPr="00D71B37">
              <w:t>monitored for quality</w:t>
            </w:r>
            <w:r w:rsidR="00D71B37">
              <w:t>.</w:t>
            </w:r>
          </w:p>
        </w:tc>
        <w:tc>
          <w:tcPr>
            <w:tcW w:w="5400" w:type="dxa"/>
            <w:shd w:val="clear" w:color="auto" w:fill="auto"/>
            <w:vAlign w:val="center"/>
          </w:tcPr>
          <w:p w14:paraId="48731D7D" w14:textId="77777777" w:rsidR="00D71B37" w:rsidRPr="004620F3" w:rsidRDefault="00D71B37" w:rsidP="004620F3">
            <w:pPr>
              <w:spacing w:after="60"/>
              <w:jc w:val="left"/>
              <w:rPr>
                <w:sz w:val="21"/>
                <w:szCs w:val="21"/>
              </w:rPr>
            </w:pPr>
          </w:p>
        </w:tc>
      </w:tr>
      <w:tr w:rsidR="004620F3" w:rsidRPr="004620F3" w14:paraId="0DB3FD11" w14:textId="77777777" w:rsidTr="002D0887">
        <w:trPr>
          <w:trHeight w:val="710"/>
        </w:trPr>
        <w:tc>
          <w:tcPr>
            <w:tcW w:w="4680" w:type="dxa"/>
            <w:shd w:val="clear" w:color="auto" w:fill="DBE5F1" w:themeFill="accent1" w:themeFillTint="33"/>
          </w:tcPr>
          <w:p w14:paraId="01048954" w14:textId="6FCCBED6" w:rsidR="00D71B37" w:rsidRPr="004620F3" w:rsidRDefault="009E658B" w:rsidP="00AC6242">
            <w:pPr>
              <w:pStyle w:val="ListParagraph"/>
              <w:numPr>
                <w:ilvl w:val="0"/>
                <w:numId w:val="18"/>
              </w:numPr>
              <w:spacing w:after="60"/>
              <w:ind w:left="435"/>
              <w:jc w:val="left"/>
            </w:pPr>
            <w:r>
              <w:t>The vendor should p</w:t>
            </w:r>
            <w:r w:rsidR="00D71B37" w:rsidRPr="00D71B37">
              <w:t>rovide an example of a quality improvement project related to data</w:t>
            </w:r>
            <w:r w:rsidR="002132CE">
              <w:t xml:space="preserve">base </w:t>
            </w:r>
            <w:r w:rsidR="0024198F">
              <w:t>case</w:t>
            </w:r>
            <w:r w:rsidR="0024198F" w:rsidRPr="00D71B37">
              <w:t xml:space="preserve"> management</w:t>
            </w:r>
            <w:r w:rsidR="00D71B37" w:rsidRPr="00D71B37">
              <w:t>.</w:t>
            </w:r>
          </w:p>
        </w:tc>
        <w:tc>
          <w:tcPr>
            <w:tcW w:w="5400" w:type="dxa"/>
            <w:shd w:val="clear" w:color="auto" w:fill="auto"/>
            <w:vAlign w:val="center"/>
          </w:tcPr>
          <w:p w14:paraId="2614F97D" w14:textId="77777777" w:rsidR="004620F3" w:rsidRPr="004620F3" w:rsidRDefault="004620F3" w:rsidP="004620F3">
            <w:pPr>
              <w:spacing w:after="60"/>
              <w:jc w:val="left"/>
              <w:rPr>
                <w:sz w:val="21"/>
                <w:szCs w:val="21"/>
              </w:rPr>
            </w:pPr>
          </w:p>
        </w:tc>
      </w:tr>
      <w:tr w:rsidR="00D71B37" w:rsidRPr="004620F3" w14:paraId="29B5472F" w14:textId="77777777" w:rsidTr="002D0887">
        <w:trPr>
          <w:trHeight w:val="593"/>
        </w:trPr>
        <w:tc>
          <w:tcPr>
            <w:tcW w:w="4680" w:type="dxa"/>
            <w:shd w:val="clear" w:color="auto" w:fill="DBE5F1" w:themeFill="accent1" w:themeFillTint="33"/>
          </w:tcPr>
          <w:p w14:paraId="733705F5" w14:textId="09AC2750" w:rsidR="00D71B37" w:rsidRPr="004620F3" w:rsidRDefault="001C6386" w:rsidP="00AC6242">
            <w:pPr>
              <w:pStyle w:val="ListParagraph"/>
              <w:numPr>
                <w:ilvl w:val="0"/>
                <w:numId w:val="18"/>
              </w:numPr>
              <w:spacing w:after="60"/>
              <w:ind w:left="435"/>
              <w:jc w:val="left"/>
            </w:pPr>
            <w:r w:rsidRPr="001C6386">
              <w:t>The vendor should outline how past project systems have accurately and timely managed MDE submission.</w:t>
            </w:r>
          </w:p>
        </w:tc>
        <w:tc>
          <w:tcPr>
            <w:tcW w:w="5400" w:type="dxa"/>
            <w:shd w:val="clear" w:color="auto" w:fill="auto"/>
            <w:vAlign w:val="center"/>
          </w:tcPr>
          <w:p w14:paraId="20EC70EF" w14:textId="77777777" w:rsidR="00D71B37" w:rsidRPr="004620F3" w:rsidRDefault="00D71B37" w:rsidP="004620F3">
            <w:pPr>
              <w:spacing w:after="60"/>
              <w:jc w:val="left"/>
              <w:rPr>
                <w:sz w:val="21"/>
                <w:szCs w:val="21"/>
              </w:rPr>
            </w:pPr>
          </w:p>
        </w:tc>
      </w:tr>
      <w:tr w:rsidR="00D71B37" w:rsidRPr="004620F3" w14:paraId="029AC81F" w14:textId="77777777" w:rsidTr="002D0887">
        <w:trPr>
          <w:trHeight w:val="710"/>
        </w:trPr>
        <w:tc>
          <w:tcPr>
            <w:tcW w:w="4680" w:type="dxa"/>
            <w:shd w:val="clear" w:color="auto" w:fill="DBE5F1" w:themeFill="accent1" w:themeFillTint="33"/>
          </w:tcPr>
          <w:p w14:paraId="75385FFA" w14:textId="2A2B3D37" w:rsidR="00D71B37" w:rsidRPr="004620F3" w:rsidRDefault="009E658B" w:rsidP="00AC6242">
            <w:pPr>
              <w:pStyle w:val="ListParagraph"/>
              <w:numPr>
                <w:ilvl w:val="0"/>
                <w:numId w:val="18"/>
              </w:numPr>
              <w:spacing w:after="60"/>
              <w:ind w:left="435"/>
              <w:jc w:val="left"/>
            </w:pPr>
            <w:r>
              <w:t>The vendor should p</w:t>
            </w:r>
            <w:r w:rsidR="00D71B37" w:rsidRPr="00D71B37">
              <w:t xml:space="preserve">rovide </w:t>
            </w:r>
            <w:r w:rsidR="00DF3E85">
              <w:t xml:space="preserve">a copy of the </w:t>
            </w:r>
            <w:r w:rsidR="00D71B37" w:rsidRPr="00D71B37">
              <w:t xml:space="preserve">User Documentation (Software Manual) supplied to </w:t>
            </w:r>
            <w:r>
              <w:t xml:space="preserve">past </w:t>
            </w:r>
            <w:r w:rsidR="00D71B37" w:rsidRPr="00D71B37">
              <w:t>client organizations.</w:t>
            </w:r>
          </w:p>
        </w:tc>
        <w:tc>
          <w:tcPr>
            <w:tcW w:w="5400" w:type="dxa"/>
            <w:shd w:val="clear" w:color="auto" w:fill="auto"/>
            <w:vAlign w:val="center"/>
          </w:tcPr>
          <w:p w14:paraId="0EC6FB13" w14:textId="77777777" w:rsidR="00D71B37" w:rsidRPr="004620F3" w:rsidRDefault="00D71B37" w:rsidP="004620F3">
            <w:pPr>
              <w:spacing w:after="60"/>
              <w:jc w:val="left"/>
              <w:rPr>
                <w:sz w:val="21"/>
                <w:szCs w:val="21"/>
              </w:rPr>
            </w:pPr>
          </w:p>
        </w:tc>
      </w:tr>
      <w:bookmarkEnd w:id="7"/>
    </w:tbl>
    <w:p w14:paraId="4D002D2F" w14:textId="77777777" w:rsidR="004620F3" w:rsidRPr="004620F3" w:rsidRDefault="004620F3" w:rsidP="004620F3">
      <w:pPr>
        <w:jc w:val="left"/>
        <w:rPr>
          <w:b/>
          <w:caps/>
          <w:kern w:val="28"/>
          <w:u w:val="single"/>
        </w:rPr>
      </w:pPr>
      <w:r w:rsidRPr="004620F3">
        <w:rPr>
          <w:b/>
          <w:caps/>
          <w:kern w:val="28"/>
          <w:u w:val="single"/>
        </w:rPr>
        <w:br w:type="page"/>
      </w:r>
    </w:p>
    <w:tbl>
      <w:tblPr>
        <w:tblStyle w:val="TableGrid3"/>
        <w:tblW w:w="0" w:type="auto"/>
        <w:tblLook w:val="04A0" w:firstRow="1" w:lastRow="0" w:firstColumn="1" w:lastColumn="0" w:noHBand="0" w:noVBand="1"/>
      </w:tblPr>
      <w:tblGrid>
        <w:gridCol w:w="10070"/>
      </w:tblGrid>
      <w:tr w:rsidR="004620F3" w:rsidRPr="004620F3" w14:paraId="541FE310" w14:textId="77777777" w:rsidTr="004620F3">
        <w:tc>
          <w:tcPr>
            <w:tcW w:w="10070" w:type="dxa"/>
            <w:shd w:val="clear" w:color="auto" w:fill="000000" w:themeFill="text1"/>
          </w:tcPr>
          <w:p w14:paraId="1034C96C" w14:textId="77777777" w:rsidR="004620F3" w:rsidRPr="000E0AC8" w:rsidRDefault="004620F3" w:rsidP="004620F3">
            <w:pPr>
              <w:jc w:val="center"/>
              <w:outlineLvl w:val="3"/>
              <w:rPr>
                <w:b/>
                <w:bCs/>
                <w:color w:val="FFFFFF" w:themeColor="background1"/>
              </w:rPr>
            </w:pPr>
            <w:r w:rsidRPr="000E0AC8">
              <w:rPr>
                <w:b/>
                <w:bCs/>
              </w:rPr>
              <w:t>PAST PERFORMANCE - CASE STUDIES</w:t>
            </w:r>
          </w:p>
        </w:tc>
      </w:tr>
      <w:tr w:rsidR="004620F3" w:rsidRPr="004620F3" w14:paraId="69BBFF71" w14:textId="77777777" w:rsidTr="002D0887">
        <w:tc>
          <w:tcPr>
            <w:tcW w:w="10070" w:type="dxa"/>
            <w:shd w:val="clear" w:color="auto" w:fill="B8CCE4" w:themeFill="accent1" w:themeFillTint="66"/>
          </w:tcPr>
          <w:p w14:paraId="6656CACE" w14:textId="77777777" w:rsidR="004620F3" w:rsidRPr="00B92A1B" w:rsidRDefault="004620F3" w:rsidP="0003216D">
            <w:pPr>
              <w:ind w:left="0" w:firstLine="0"/>
              <w:outlineLvl w:val="3"/>
            </w:pPr>
            <w:r w:rsidRPr="00B92A1B">
              <w:t xml:space="preserve">The vendor should </w:t>
            </w:r>
            <w:r w:rsidRPr="000C1224">
              <w:t>provide three (3) past performance case studies for projects where the products and/or services in the RFP are currently in use or recently used as an indicator of the vendor’s past performance.  The three (3) case studies should represent the same scope and magnitude of effort and complexity required in the RFP and be recent.</w:t>
            </w:r>
          </w:p>
          <w:p w14:paraId="2AAF338E" w14:textId="77777777" w:rsidR="004620F3" w:rsidRPr="00B92A1B" w:rsidRDefault="004620F3" w:rsidP="004620F3">
            <w:pPr>
              <w:outlineLvl w:val="3"/>
            </w:pPr>
          </w:p>
          <w:p w14:paraId="1E598596" w14:textId="77777777" w:rsidR="004620F3" w:rsidRPr="00B92A1B" w:rsidRDefault="004620F3" w:rsidP="0003216D">
            <w:pPr>
              <w:ind w:left="0" w:firstLine="0"/>
              <w:outlineLvl w:val="3"/>
            </w:pPr>
            <w:r w:rsidRPr="00B92A1B">
              <w:t>The case study should include the name and contact information for a client representative who can speak to the scope, quality, and impact of the vendor’s work.  The state, at its discretion, may or may not contact any of the case studies provided by the vendor.</w:t>
            </w:r>
          </w:p>
          <w:p w14:paraId="6B668B67" w14:textId="77777777" w:rsidR="004620F3" w:rsidRPr="00B92A1B" w:rsidRDefault="004620F3" w:rsidP="004620F3">
            <w:pPr>
              <w:outlineLvl w:val="3"/>
            </w:pPr>
          </w:p>
          <w:p w14:paraId="57FEEC4C" w14:textId="77777777" w:rsidR="004620F3" w:rsidRPr="00B92A1B" w:rsidRDefault="004620F3" w:rsidP="004620F3">
            <w:pPr>
              <w:outlineLvl w:val="3"/>
            </w:pPr>
            <w:r w:rsidRPr="00B92A1B">
              <w:t xml:space="preserve">The vendor should clearly indicate if case studies are for proposed subcontractor(s). </w:t>
            </w:r>
          </w:p>
        </w:tc>
      </w:tr>
      <w:tr w:rsidR="004620F3" w:rsidRPr="004620F3" w14:paraId="7363666B" w14:textId="77777777" w:rsidTr="002D0887">
        <w:tc>
          <w:tcPr>
            <w:tcW w:w="10070" w:type="dxa"/>
            <w:shd w:val="clear" w:color="auto" w:fill="B8CCE4" w:themeFill="accent1" w:themeFillTint="66"/>
          </w:tcPr>
          <w:p w14:paraId="6C43781A" w14:textId="77777777" w:rsidR="004620F3" w:rsidRPr="00B92A1B" w:rsidRDefault="004620F3" w:rsidP="0003216D">
            <w:pPr>
              <w:ind w:left="0" w:firstLine="0"/>
              <w:outlineLvl w:val="3"/>
            </w:pPr>
            <w:r w:rsidRPr="00B92A1B">
              <w:t>Additional Case Studies:  In the event the vendor submits more case studies than requested, for evaluation purposes only the first case studies up to the number requested will be considered.   Any additional case studies will not be evaluated.</w:t>
            </w:r>
          </w:p>
        </w:tc>
      </w:tr>
      <w:tr w:rsidR="004620F3" w:rsidRPr="004620F3" w14:paraId="564E680C" w14:textId="77777777" w:rsidTr="002D0887">
        <w:tc>
          <w:tcPr>
            <w:tcW w:w="10070" w:type="dxa"/>
            <w:shd w:val="clear" w:color="auto" w:fill="B8CCE4" w:themeFill="accent1" w:themeFillTint="66"/>
          </w:tcPr>
          <w:p w14:paraId="475D0324" w14:textId="77777777" w:rsidR="004620F3" w:rsidRPr="00B92A1B" w:rsidRDefault="004620F3" w:rsidP="001C15C1">
            <w:pPr>
              <w:outlineLvl w:val="3"/>
            </w:pPr>
            <w:r w:rsidRPr="00B92A1B">
              <w:rPr>
                <w:b/>
              </w:rPr>
              <w:t xml:space="preserve">The vendor should duplicate and complete the </w:t>
            </w:r>
            <w:r w:rsidR="001C15C1">
              <w:rPr>
                <w:b/>
              </w:rPr>
              <w:t xml:space="preserve">following </w:t>
            </w:r>
            <w:r w:rsidRPr="00B92A1B">
              <w:rPr>
                <w:b/>
              </w:rPr>
              <w:t>table for each case study presented.</w:t>
            </w:r>
          </w:p>
        </w:tc>
      </w:tr>
    </w:tbl>
    <w:p w14:paraId="18FA8AC0" w14:textId="77777777" w:rsidR="004620F3" w:rsidRPr="004620F3" w:rsidRDefault="004620F3" w:rsidP="004620F3">
      <w:pPr>
        <w:ind w:left="1152"/>
        <w:outlineLvl w:val="3"/>
      </w:pP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5"/>
        <w:gridCol w:w="7205"/>
      </w:tblGrid>
      <w:tr w:rsidR="004620F3" w:rsidRPr="004620F3" w14:paraId="2BA95243" w14:textId="77777777" w:rsidTr="000E0AC8">
        <w:trPr>
          <w:tblHeader/>
        </w:trPr>
        <w:tc>
          <w:tcPr>
            <w:tcW w:w="10080" w:type="dxa"/>
            <w:gridSpan w:val="2"/>
            <w:shd w:val="clear" w:color="auto" w:fill="000000"/>
          </w:tcPr>
          <w:p w14:paraId="5EA99AED" w14:textId="77777777" w:rsidR="004620F3" w:rsidRPr="000E0AC8" w:rsidRDefault="004620F3" w:rsidP="004620F3">
            <w:pPr>
              <w:spacing w:after="60"/>
              <w:ind w:left="-22" w:firstLine="22"/>
              <w:jc w:val="center"/>
              <w:rPr>
                <w:b/>
                <w:bCs/>
                <w:color w:val="FFFFFF"/>
              </w:rPr>
            </w:pPr>
            <w:r w:rsidRPr="000E0AC8">
              <w:rPr>
                <w:b/>
                <w:bCs/>
              </w:rPr>
              <w:t>CASE STUDY</w:t>
            </w:r>
          </w:p>
        </w:tc>
      </w:tr>
      <w:tr w:rsidR="004620F3" w:rsidRPr="004620F3" w14:paraId="7FFD0192" w14:textId="77777777" w:rsidTr="000E0AC8">
        <w:tc>
          <w:tcPr>
            <w:tcW w:w="2875" w:type="dxa"/>
            <w:shd w:val="clear" w:color="auto" w:fill="DBE5F1" w:themeFill="accent1" w:themeFillTint="33"/>
          </w:tcPr>
          <w:p w14:paraId="19C597DA" w14:textId="77777777" w:rsidR="004620F3" w:rsidRPr="000E0AC8" w:rsidRDefault="004620F3" w:rsidP="004620F3">
            <w:pPr>
              <w:spacing w:after="60"/>
              <w:rPr>
                <w:bCs/>
              </w:rPr>
            </w:pPr>
            <w:r w:rsidRPr="000E0AC8">
              <w:rPr>
                <w:bCs/>
              </w:rPr>
              <w:t>Project Title</w:t>
            </w:r>
          </w:p>
        </w:tc>
        <w:tc>
          <w:tcPr>
            <w:tcW w:w="7205" w:type="dxa"/>
            <w:shd w:val="clear" w:color="auto" w:fill="auto"/>
          </w:tcPr>
          <w:p w14:paraId="4C5F52EC" w14:textId="77777777" w:rsidR="004620F3" w:rsidRPr="004620F3" w:rsidRDefault="004620F3" w:rsidP="004620F3">
            <w:pPr>
              <w:spacing w:after="60"/>
              <w:rPr>
                <w:b/>
              </w:rPr>
            </w:pPr>
          </w:p>
        </w:tc>
      </w:tr>
      <w:tr w:rsidR="004620F3" w:rsidRPr="004620F3" w14:paraId="2F87DB37" w14:textId="77777777" w:rsidTr="000E0AC8">
        <w:tc>
          <w:tcPr>
            <w:tcW w:w="2875" w:type="dxa"/>
            <w:shd w:val="clear" w:color="auto" w:fill="DBE5F1" w:themeFill="accent1" w:themeFillTint="33"/>
          </w:tcPr>
          <w:p w14:paraId="0881A763" w14:textId="77777777" w:rsidR="004620F3" w:rsidRPr="000E0AC8" w:rsidRDefault="004620F3" w:rsidP="004620F3">
            <w:pPr>
              <w:spacing w:after="60"/>
              <w:rPr>
                <w:bCs/>
              </w:rPr>
            </w:pPr>
            <w:r w:rsidRPr="000E0AC8">
              <w:rPr>
                <w:bCs/>
              </w:rPr>
              <w:t>Duration of the Project</w:t>
            </w:r>
          </w:p>
          <w:p w14:paraId="28323613" w14:textId="1F531C9C" w:rsidR="00B640D1" w:rsidRPr="000E0AC8" w:rsidRDefault="00B640D1" w:rsidP="004620F3">
            <w:pPr>
              <w:spacing w:after="60"/>
              <w:rPr>
                <w:bCs/>
              </w:rPr>
            </w:pPr>
            <w:r w:rsidRPr="000E0AC8">
              <w:rPr>
                <w:bCs/>
              </w:rPr>
              <w:t>(Start Date and End Date)</w:t>
            </w:r>
          </w:p>
        </w:tc>
        <w:tc>
          <w:tcPr>
            <w:tcW w:w="7205" w:type="dxa"/>
            <w:shd w:val="clear" w:color="auto" w:fill="auto"/>
          </w:tcPr>
          <w:p w14:paraId="29515072" w14:textId="77777777" w:rsidR="004620F3" w:rsidRPr="004620F3" w:rsidRDefault="004620F3" w:rsidP="004620F3">
            <w:pPr>
              <w:spacing w:after="60"/>
              <w:rPr>
                <w:b/>
              </w:rPr>
            </w:pPr>
          </w:p>
        </w:tc>
      </w:tr>
      <w:tr w:rsidR="004620F3" w:rsidRPr="004620F3" w14:paraId="7647BB4C" w14:textId="77777777" w:rsidTr="000E0AC8">
        <w:tc>
          <w:tcPr>
            <w:tcW w:w="2875" w:type="dxa"/>
            <w:shd w:val="clear" w:color="auto" w:fill="DBE5F1" w:themeFill="accent1" w:themeFillTint="33"/>
          </w:tcPr>
          <w:p w14:paraId="09F1907F" w14:textId="77777777" w:rsidR="004620F3" w:rsidRPr="000E0AC8" w:rsidRDefault="004620F3" w:rsidP="004620F3">
            <w:pPr>
              <w:spacing w:after="60"/>
              <w:jc w:val="left"/>
              <w:rPr>
                <w:bCs/>
              </w:rPr>
            </w:pPr>
            <w:r w:rsidRPr="000E0AC8">
              <w:rPr>
                <w:bCs/>
              </w:rPr>
              <w:t>Specific Contact Information:</w:t>
            </w:r>
          </w:p>
        </w:tc>
        <w:tc>
          <w:tcPr>
            <w:tcW w:w="7205" w:type="dxa"/>
            <w:shd w:val="clear" w:color="auto" w:fill="auto"/>
          </w:tcPr>
          <w:p w14:paraId="1340FE81" w14:textId="77777777" w:rsidR="004620F3" w:rsidRPr="004620F3" w:rsidRDefault="004620F3" w:rsidP="004620F3">
            <w:pPr>
              <w:spacing w:after="60"/>
            </w:pPr>
            <w:r w:rsidRPr="004620F3">
              <w:t>Organization Name:</w:t>
            </w:r>
          </w:p>
          <w:p w14:paraId="3F704E57" w14:textId="77777777" w:rsidR="004620F3" w:rsidRPr="004620F3" w:rsidRDefault="004620F3" w:rsidP="004620F3">
            <w:pPr>
              <w:spacing w:after="60"/>
            </w:pPr>
            <w:r w:rsidRPr="004620F3">
              <w:t>Contact Person Name:</w:t>
            </w:r>
          </w:p>
          <w:p w14:paraId="527A3147" w14:textId="77777777" w:rsidR="004620F3" w:rsidRPr="004620F3" w:rsidRDefault="004620F3" w:rsidP="004620F3">
            <w:pPr>
              <w:spacing w:after="60"/>
            </w:pPr>
            <w:r w:rsidRPr="004620F3">
              <w:t>Contact Telephone Number:</w:t>
            </w:r>
          </w:p>
          <w:p w14:paraId="34C14A2F" w14:textId="77777777" w:rsidR="004620F3" w:rsidRPr="004620F3" w:rsidRDefault="004620F3" w:rsidP="004620F3">
            <w:pPr>
              <w:spacing w:after="60"/>
            </w:pPr>
            <w:r w:rsidRPr="004620F3">
              <w:t>Contact Email Address:</w:t>
            </w:r>
          </w:p>
        </w:tc>
      </w:tr>
      <w:tr w:rsidR="004620F3" w:rsidRPr="004620F3" w14:paraId="24A73E9D" w14:textId="77777777" w:rsidTr="000E0AC8">
        <w:tc>
          <w:tcPr>
            <w:tcW w:w="2875" w:type="dxa"/>
            <w:shd w:val="clear" w:color="auto" w:fill="DBE5F1" w:themeFill="accent1" w:themeFillTint="33"/>
          </w:tcPr>
          <w:p w14:paraId="38E944BA" w14:textId="77777777" w:rsidR="004620F3" w:rsidRPr="000E0AC8" w:rsidRDefault="004620F3" w:rsidP="004620F3">
            <w:pPr>
              <w:spacing w:after="60"/>
              <w:rPr>
                <w:bCs/>
              </w:rPr>
            </w:pPr>
            <w:r w:rsidRPr="000E0AC8">
              <w:rPr>
                <w:bCs/>
              </w:rPr>
              <w:t>Project Annual Budget</w:t>
            </w:r>
          </w:p>
        </w:tc>
        <w:tc>
          <w:tcPr>
            <w:tcW w:w="7205" w:type="dxa"/>
            <w:shd w:val="clear" w:color="auto" w:fill="auto"/>
          </w:tcPr>
          <w:p w14:paraId="67FE5F9F" w14:textId="77777777" w:rsidR="004620F3" w:rsidRPr="004620F3" w:rsidRDefault="004620F3" w:rsidP="004620F3">
            <w:pPr>
              <w:spacing w:after="60"/>
            </w:pPr>
          </w:p>
        </w:tc>
      </w:tr>
      <w:tr w:rsidR="004620F3" w:rsidRPr="004620F3" w14:paraId="791E446C" w14:textId="77777777" w:rsidTr="000E0AC8">
        <w:tc>
          <w:tcPr>
            <w:tcW w:w="2875" w:type="dxa"/>
            <w:shd w:val="clear" w:color="auto" w:fill="DBE5F1" w:themeFill="accent1" w:themeFillTint="33"/>
          </w:tcPr>
          <w:p w14:paraId="3F19DD6F" w14:textId="77777777" w:rsidR="004620F3" w:rsidRPr="000E0AC8" w:rsidRDefault="004620F3" w:rsidP="004620F3">
            <w:pPr>
              <w:spacing w:after="60"/>
              <w:rPr>
                <w:bCs/>
              </w:rPr>
            </w:pPr>
            <w:r w:rsidRPr="000E0AC8">
              <w:rPr>
                <w:bCs/>
              </w:rPr>
              <w:t>Timeframe Products/Services Provided:</w:t>
            </w:r>
          </w:p>
          <w:p w14:paraId="5E50C157" w14:textId="77777777" w:rsidR="004620F3" w:rsidRPr="000E0AC8" w:rsidRDefault="004620F3" w:rsidP="004620F3">
            <w:pPr>
              <w:spacing w:after="60"/>
              <w:rPr>
                <w:bCs/>
              </w:rPr>
            </w:pPr>
            <w:r w:rsidRPr="000E0AC8">
              <w:rPr>
                <w:bCs/>
              </w:rPr>
              <w:t>(e.g., July 2020 – June 2022)</w:t>
            </w:r>
          </w:p>
        </w:tc>
        <w:tc>
          <w:tcPr>
            <w:tcW w:w="7205" w:type="dxa"/>
            <w:shd w:val="clear" w:color="auto" w:fill="auto"/>
          </w:tcPr>
          <w:p w14:paraId="5B161486" w14:textId="77777777" w:rsidR="004620F3" w:rsidRPr="004620F3" w:rsidRDefault="004620F3" w:rsidP="004620F3">
            <w:pPr>
              <w:spacing w:after="60"/>
            </w:pPr>
          </w:p>
        </w:tc>
      </w:tr>
      <w:tr w:rsidR="004620F3" w:rsidRPr="004620F3" w14:paraId="3F1CE088" w14:textId="77777777" w:rsidTr="000E0AC8">
        <w:tc>
          <w:tcPr>
            <w:tcW w:w="2875" w:type="dxa"/>
            <w:shd w:val="clear" w:color="auto" w:fill="DBE5F1" w:themeFill="accent1" w:themeFillTint="33"/>
          </w:tcPr>
          <w:p w14:paraId="1933EB15" w14:textId="77777777" w:rsidR="004620F3" w:rsidRPr="000E0AC8" w:rsidRDefault="004620F3" w:rsidP="004620F3">
            <w:pPr>
              <w:spacing w:after="60"/>
              <w:rPr>
                <w:bCs/>
              </w:rPr>
            </w:pPr>
            <w:r w:rsidRPr="000E0AC8">
              <w:rPr>
                <w:bCs/>
              </w:rPr>
              <w:t>Public Sector?</w:t>
            </w:r>
          </w:p>
        </w:tc>
        <w:tc>
          <w:tcPr>
            <w:tcW w:w="7205" w:type="dxa"/>
            <w:vAlign w:val="center"/>
          </w:tcPr>
          <w:p w14:paraId="77CE443D" w14:textId="77777777" w:rsidR="004620F3" w:rsidRPr="004620F3" w:rsidRDefault="004620F3" w:rsidP="004620F3">
            <w:pPr>
              <w:spacing w:after="60"/>
            </w:pPr>
            <w:r w:rsidRPr="004620F3">
              <w:t xml:space="preserve">Yes </w:t>
            </w:r>
            <w:sdt>
              <w:sdtPr>
                <w:id w:val="929709858"/>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No </w:t>
            </w:r>
            <w:sdt>
              <w:sdtPr>
                <w:id w:val="151465155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bl>
    <w:p w14:paraId="20790F3A" w14:textId="77777777" w:rsidR="008272D2" w:rsidRDefault="008272D2"/>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5400"/>
      </w:tblGrid>
      <w:tr w:rsidR="008272D2" w:rsidRPr="004620F3" w14:paraId="0D5F8F32" w14:textId="77777777" w:rsidTr="00DD2FAC">
        <w:trPr>
          <w:trHeight w:val="350"/>
        </w:trPr>
        <w:tc>
          <w:tcPr>
            <w:tcW w:w="10080" w:type="dxa"/>
            <w:gridSpan w:val="2"/>
            <w:shd w:val="clear" w:color="auto" w:fill="000000" w:themeFill="text1"/>
            <w:vAlign w:val="center"/>
          </w:tcPr>
          <w:p w14:paraId="0939E700" w14:textId="77777777" w:rsidR="008272D2" w:rsidRPr="004620F3" w:rsidRDefault="008272D2" w:rsidP="00DD2FAC">
            <w:pPr>
              <w:spacing w:after="60"/>
              <w:jc w:val="center"/>
              <w:rPr>
                <w:sz w:val="21"/>
                <w:szCs w:val="21"/>
              </w:rPr>
            </w:pPr>
            <w:r w:rsidRPr="004620F3">
              <w:rPr>
                <w:b/>
                <w:color w:val="FFFFFF" w:themeColor="background1"/>
              </w:rPr>
              <w:t>EXPERIENCE OF ORGANIZATION</w:t>
            </w:r>
          </w:p>
        </w:tc>
      </w:tr>
      <w:tr w:rsidR="008272D2" w:rsidRPr="004620F3" w14:paraId="2CD1AAF8" w14:textId="77777777" w:rsidTr="00DD2FAC">
        <w:trPr>
          <w:trHeight w:val="350"/>
        </w:trPr>
        <w:tc>
          <w:tcPr>
            <w:tcW w:w="10080" w:type="dxa"/>
            <w:gridSpan w:val="2"/>
            <w:shd w:val="clear" w:color="auto" w:fill="DBE5F1" w:themeFill="accent1" w:themeFillTint="33"/>
            <w:vAlign w:val="center"/>
          </w:tcPr>
          <w:p w14:paraId="26051A60" w14:textId="77777777" w:rsidR="008272D2" w:rsidRPr="004620F3" w:rsidRDefault="008272D2" w:rsidP="00DD2FAC">
            <w:pPr>
              <w:spacing w:after="60"/>
              <w:jc w:val="left"/>
              <w:rPr>
                <w:sz w:val="21"/>
                <w:szCs w:val="21"/>
              </w:rPr>
            </w:pPr>
            <w:r w:rsidRPr="004620F3">
              <w:t xml:space="preserve">The vendor should describe their overall experience relative to the information requested below that demonstrates similar scope and magnitude of effort, including identifying the recentness of that experience.      </w:t>
            </w:r>
          </w:p>
        </w:tc>
      </w:tr>
      <w:tr w:rsidR="008272D2" w:rsidRPr="004620F3" w14:paraId="76B1F309" w14:textId="77777777" w:rsidTr="00DD2FAC">
        <w:trPr>
          <w:trHeight w:val="350"/>
        </w:trPr>
        <w:tc>
          <w:tcPr>
            <w:tcW w:w="4680" w:type="dxa"/>
            <w:shd w:val="clear" w:color="auto" w:fill="auto"/>
            <w:vAlign w:val="center"/>
          </w:tcPr>
          <w:p w14:paraId="0298BA9F" w14:textId="77777777" w:rsidR="008272D2" w:rsidRPr="004620F3" w:rsidRDefault="008272D2" w:rsidP="00DD2FAC">
            <w:pPr>
              <w:spacing w:after="60"/>
              <w:jc w:val="left"/>
            </w:pPr>
            <w:r w:rsidRPr="004620F3">
              <w:t xml:space="preserve">Provide a brief company history, including the number of years in business as currently constituted.  </w:t>
            </w:r>
          </w:p>
        </w:tc>
        <w:tc>
          <w:tcPr>
            <w:tcW w:w="5400" w:type="dxa"/>
            <w:shd w:val="clear" w:color="auto" w:fill="auto"/>
          </w:tcPr>
          <w:p w14:paraId="383C2706" w14:textId="77777777" w:rsidR="008272D2" w:rsidRPr="004620F3" w:rsidRDefault="008272D2" w:rsidP="00DD2FAC">
            <w:pPr>
              <w:spacing w:after="60"/>
              <w:rPr>
                <w:b/>
                <w:color w:val="FFFFFF" w:themeColor="background1"/>
              </w:rPr>
            </w:pPr>
          </w:p>
        </w:tc>
      </w:tr>
      <w:tr w:rsidR="008272D2" w:rsidRPr="004620F3" w14:paraId="37B83CD4" w14:textId="77777777" w:rsidTr="00DD2FAC">
        <w:trPr>
          <w:trHeight w:val="350"/>
        </w:trPr>
        <w:tc>
          <w:tcPr>
            <w:tcW w:w="4680" w:type="dxa"/>
            <w:shd w:val="clear" w:color="auto" w:fill="auto"/>
            <w:vAlign w:val="center"/>
          </w:tcPr>
          <w:p w14:paraId="23C599A8" w14:textId="77777777" w:rsidR="008272D2" w:rsidRPr="004620F3" w:rsidRDefault="008272D2" w:rsidP="00DD2FAC">
            <w:pPr>
              <w:spacing w:after="60"/>
              <w:jc w:val="left"/>
            </w:pPr>
            <w:r w:rsidRPr="004620F3">
              <w:t xml:space="preserve">Describe the nature of the vendor’s business, including type of products and/or services provided/performed.  </w:t>
            </w:r>
          </w:p>
        </w:tc>
        <w:tc>
          <w:tcPr>
            <w:tcW w:w="5400" w:type="dxa"/>
            <w:shd w:val="clear" w:color="auto" w:fill="auto"/>
          </w:tcPr>
          <w:p w14:paraId="6EA47F65" w14:textId="77777777" w:rsidR="008272D2" w:rsidRPr="004620F3" w:rsidRDefault="008272D2" w:rsidP="00DD2FAC">
            <w:pPr>
              <w:spacing w:after="60"/>
              <w:rPr>
                <w:b/>
                <w:color w:val="FFFFFF" w:themeColor="background1"/>
              </w:rPr>
            </w:pPr>
          </w:p>
        </w:tc>
      </w:tr>
    </w:tbl>
    <w:p w14:paraId="316E4A0C" w14:textId="77777777" w:rsidR="008272D2" w:rsidRDefault="008272D2"/>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0"/>
        <w:gridCol w:w="90"/>
        <w:gridCol w:w="4950"/>
      </w:tblGrid>
      <w:tr w:rsidR="002D0887" w:rsidRPr="004620F3" w14:paraId="2A3431D9" w14:textId="20A153E4" w:rsidTr="000E0AC8">
        <w:tc>
          <w:tcPr>
            <w:tcW w:w="5130" w:type="dxa"/>
            <w:gridSpan w:val="2"/>
            <w:shd w:val="clear" w:color="auto" w:fill="000000" w:themeFill="text1"/>
            <w:vAlign w:val="center"/>
          </w:tcPr>
          <w:p w14:paraId="277AB9BC" w14:textId="092984EB" w:rsidR="002D0887" w:rsidRPr="002D0887" w:rsidRDefault="002D0887" w:rsidP="000E0AC8">
            <w:pPr>
              <w:spacing w:after="60"/>
              <w:jc w:val="center"/>
              <w:rPr>
                <w:b/>
                <w:color w:val="FFFFFF" w:themeColor="background1"/>
              </w:rPr>
            </w:pPr>
            <w:r w:rsidRPr="002D0887">
              <w:rPr>
                <w:b/>
                <w:color w:val="FFFFFF" w:themeColor="background1"/>
              </w:rPr>
              <w:t xml:space="preserve">RFP </w:t>
            </w:r>
            <w:r w:rsidR="000E0AC8">
              <w:rPr>
                <w:b/>
                <w:color w:val="FFFFFF" w:themeColor="background1"/>
              </w:rPr>
              <w:t xml:space="preserve">Case Study </w:t>
            </w:r>
            <w:r w:rsidRPr="002D0887">
              <w:rPr>
                <w:b/>
                <w:color w:val="FFFFFF" w:themeColor="background1"/>
              </w:rPr>
              <w:t>Provisions</w:t>
            </w:r>
          </w:p>
        </w:tc>
        <w:tc>
          <w:tcPr>
            <w:tcW w:w="4950" w:type="dxa"/>
            <w:shd w:val="clear" w:color="auto" w:fill="000000" w:themeFill="text1"/>
            <w:vAlign w:val="center"/>
          </w:tcPr>
          <w:p w14:paraId="681C1483" w14:textId="46B96498" w:rsidR="002D0887" w:rsidRPr="002D0887" w:rsidRDefault="002D0887" w:rsidP="000E0AC8">
            <w:pPr>
              <w:jc w:val="center"/>
              <w:rPr>
                <w:color w:val="FFFFFF" w:themeColor="background1"/>
              </w:rPr>
            </w:pPr>
            <w:r w:rsidRPr="002D0887">
              <w:rPr>
                <w:b/>
                <w:color w:val="FFFFFF" w:themeColor="background1"/>
              </w:rPr>
              <w:t xml:space="preserve">Vendor’s Corresponding </w:t>
            </w:r>
            <w:r w:rsidR="000E0AC8">
              <w:rPr>
                <w:b/>
                <w:color w:val="FFFFFF" w:themeColor="background1"/>
              </w:rPr>
              <w:t>Response</w:t>
            </w:r>
          </w:p>
        </w:tc>
      </w:tr>
      <w:tr w:rsidR="002D0887" w:rsidRPr="004620F3" w14:paraId="61952CF9" w14:textId="77777777" w:rsidTr="000E0AC8">
        <w:tc>
          <w:tcPr>
            <w:tcW w:w="5040" w:type="dxa"/>
            <w:shd w:val="clear" w:color="auto" w:fill="DBE5F1" w:themeFill="accent1" w:themeFillTint="33"/>
          </w:tcPr>
          <w:p w14:paraId="03EB0FA6" w14:textId="5720D523" w:rsidR="002D0887" w:rsidRPr="000E0AC8" w:rsidRDefault="00554C6C" w:rsidP="00AC6242">
            <w:pPr>
              <w:pStyle w:val="ListParagraph"/>
              <w:numPr>
                <w:ilvl w:val="0"/>
                <w:numId w:val="20"/>
              </w:numPr>
              <w:spacing w:after="60"/>
              <w:ind w:left="435"/>
              <w:jc w:val="left"/>
              <w:rPr>
                <w:bCs/>
              </w:rPr>
            </w:pPr>
            <w:r>
              <w:rPr>
                <w:bCs/>
              </w:rPr>
              <w:t>Regarding the case study provided, th</w:t>
            </w:r>
            <w:r w:rsidR="002D0887" w:rsidRPr="000E0AC8">
              <w:rPr>
                <w:bCs/>
              </w:rPr>
              <w:t xml:space="preserve">e vendor should summarize below the work performed on the project, the project’s objectives, and approach relevant to this RFP.  </w:t>
            </w:r>
          </w:p>
        </w:tc>
        <w:tc>
          <w:tcPr>
            <w:tcW w:w="5040" w:type="dxa"/>
            <w:gridSpan w:val="2"/>
            <w:shd w:val="clear" w:color="auto" w:fill="auto"/>
          </w:tcPr>
          <w:p w14:paraId="51DE8B5C" w14:textId="7BC306DC" w:rsidR="002D0887" w:rsidRPr="004620F3" w:rsidRDefault="002D0887" w:rsidP="002D0887">
            <w:pPr>
              <w:spacing w:after="60"/>
              <w:rPr>
                <w:b/>
              </w:rPr>
            </w:pPr>
          </w:p>
        </w:tc>
      </w:tr>
      <w:tr w:rsidR="002D0887" w:rsidRPr="004620F3" w14:paraId="0FA0699F" w14:textId="77777777" w:rsidTr="000E0AC8">
        <w:trPr>
          <w:trHeight w:val="576"/>
        </w:trPr>
        <w:tc>
          <w:tcPr>
            <w:tcW w:w="5040" w:type="dxa"/>
            <w:shd w:val="clear" w:color="auto" w:fill="DBE5F1" w:themeFill="accent1" w:themeFillTint="33"/>
          </w:tcPr>
          <w:p w14:paraId="6066DE0D" w14:textId="59E4DB7B" w:rsidR="002D0887" w:rsidRPr="000E0AC8" w:rsidRDefault="00554C6C" w:rsidP="00AC6242">
            <w:pPr>
              <w:pStyle w:val="ListParagraph"/>
              <w:numPr>
                <w:ilvl w:val="0"/>
                <w:numId w:val="20"/>
              </w:numPr>
              <w:spacing w:after="60"/>
              <w:ind w:left="435"/>
              <w:jc w:val="left"/>
              <w:rPr>
                <w:bCs/>
              </w:rPr>
            </w:pPr>
            <w:r>
              <w:rPr>
                <w:bCs/>
              </w:rPr>
              <w:t>Regarding the case study provided, th</w:t>
            </w:r>
            <w:r w:rsidRPr="000E0AC8">
              <w:rPr>
                <w:bCs/>
              </w:rPr>
              <w:t>e</w:t>
            </w:r>
            <w:r w:rsidR="002D0887" w:rsidRPr="000E0AC8">
              <w:rPr>
                <w:bCs/>
              </w:rPr>
              <w:t xml:space="preserve"> vendor should provide an explanation of customer success rate for each case study (was provided software usable, did performance meet/exceed expectations).</w:t>
            </w:r>
          </w:p>
        </w:tc>
        <w:tc>
          <w:tcPr>
            <w:tcW w:w="5040" w:type="dxa"/>
            <w:gridSpan w:val="2"/>
            <w:shd w:val="clear" w:color="auto" w:fill="auto"/>
          </w:tcPr>
          <w:p w14:paraId="09AEBD4A" w14:textId="529637DA" w:rsidR="002D0887" w:rsidRPr="004620F3" w:rsidRDefault="002D0887" w:rsidP="002D0887">
            <w:pPr>
              <w:rPr>
                <w:b/>
              </w:rPr>
            </w:pPr>
          </w:p>
        </w:tc>
      </w:tr>
      <w:tr w:rsidR="002D0887" w:rsidRPr="004620F3" w14:paraId="6FDF8A90" w14:textId="77777777" w:rsidTr="000E0AC8">
        <w:trPr>
          <w:trHeight w:val="576"/>
        </w:trPr>
        <w:tc>
          <w:tcPr>
            <w:tcW w:w="5040" w:type="dxa"/>
            <w:shd w:val="clear" w:color="auto" w:fill="DBE5F1" w:themeFill="accent1" w:themeFillTint="33"/>
          </w:tcPr>
          <w:p w14:paraId="48C10B18" w14:textId="0AA6B4AE" w:rsidR="002D0887" w:rsidRPr="000E0AC8" w:rsidRDefault="00554C6C" w:rsidP="00AC6242">
            <w:pPr>
              <w:pStyle w:val="ListParagraph"/>
              <w:numPr>
                <w:ilvl w:val="0"/>
                <w:numId w:val="20"/>
              </w:numPr>
              <w:spacing w:after="60"/>
              <w:ind w:left="435"/>
              <w:jc w:val="left"/>
              <w:rPr>
                <w:bCs/>
              </w:rPr>
            </w:pPr>
            <w:bookmarkStart w:id="8" w:name="_Hlk181628411"/>
            <w:r>
              <w:rPr>
                <w:bCs/>
              </w:rPr>
              <w:t>Regarding the case study provided, th</w:t>
            </w:r>
            <w:r w:rsidRPr="000E0AC8">
              <w:rPr>
                <w:bCs/>
              </w:rPr>
              <w:t>e</w:t>
            </w:r>
            <w:r w:rsidR="002D0887" w:rsidRPr="000E0AC8">
              <w:rPr>
                <w:bCs/>
              </w:rPr>
              <w:t xml:space="preserve"> vendor should provide examples of feedback reports for the program, provider/stakeholder and minimum data elements.</w:t>
            </w:r>
          </w:p>
        </w:tc>
        <w:tc>
          <w:tcPr>
            <w:tcW w:w="5040" w:type="dxa"/>
            <w:gridSpan w:val="2"/>
            <w:shd w:val="clear" w:color="auto" w:fill="auto"/>
          </w:tcPr>
          <w:p w14:paraId="6CFAE2E6" w14:textId="77CB902D" w:rsidR="002D0887" w:rsidRPr="004620F3" w:rsidRDefault="002D0887" w:rsidP="002D0887">
            <w:pPr>
              <w:rPr>
                <w:b/>
              </w:rPr>
            </w:pPr>
          </w:p>
        </w:tc>
      </w:tr>
      <w:bookmarkEnd w:id="8"/>
      <w:tr w:rsidR="002D0887" w:rsidRPr="004620F3" w14:paraId="4C949735" w14:textId="77777777" w:rsidTr="000E0AC8">
        <w:trPr>
          <w:trHeight w:val="288"/>
        </w:trPr>
        <w:tc>
          <w:tcPr>
            <w:tcW w:w="5040" w:type="dxa"/>
            <w:shd w:val="clear" w:color="auto" w:fill="DBE5F1" w:themeFill="accent1" w:themeFillTint="33"/>
          </w:tcPr>
          <w:p w14:paraId="1A911696" w14:textId="780ED516" w:rsidR="002D0887" w:rsidRPr="000E0AC8" w:rsidRDefault="00554C6C" w:rsidP="00AC6242">
            <w:pPr>
              <w:pStyle w:val="ListParagraph"/>
              <w:numPr>
                <w:ilvl w:val="0"/>
                <w:numId w:val="20"/>
              </w:numPr>
              <w:spacing w:after="60"/>
              <w:ind w:left="435"/>
              <w:jc w:val="left"/>
              <w:rPr>
                <w:bCs/>
              </w:rPr>
            </w:pPr>
            <w:r>
              <w:rPr>
                <w:bCs/>
              </w:rPr>
              <w:t>Regarding the case study provided, th</w:t>
            </w:r>
            <w:r w:rsidRPr="000E0AC8">
              <w:rPr>
                <w:bCs/>
              </w:rPr>
              <w:t>e</w:t>
            </w:r>
            <w:r w:rsidR="002D0887" w:rsidRPr="000E0AC8">
              <w:rPr>
                <w:bCs/>
              </w:rPr>
              <w:t xml:space="preserve"> vendor should summarize the process for training superusers/administrators of the software. </w:t>
            </w:r>
          </w:p>
        </w:tc>
        <w:tc>
          <w:tcPr>
            <w:tcW w:w="5040" w:type="dxa"/>
            <w:gridSpan w:val="2"/>
            <w:shd w:val="clear" w:color="auto" w:fill="auto"/>
          </w:tcPr>
          <w:p w14:paraId="46C69D7D" w14:textId="3154BADA" w:rsidR="002D0887" w:rsidRPr="004620F3" w:rsidRDefault="002D0887" w:rsidP="002D0887">
            <w:pPr>
              <w:spacing w:after="60"/>
              <w:rPr>
                <w:b/>
              </w:rPr>
            </w:pPr>
          </w:p>
        </w:tc>
      </w:tr>
      <w:tr w:rsidR="002D0887" w:rsidRPr="004620F3" w14:paraId="4ACD1B5D" w14:textId="77777777" w:rsidTr="000E0AC8">
        <w:trPr>
          <w:trHeight w:val="288"/>
        </w:trPr>
        <w:tc>
          <w:tcPr>
            <w:tcW w:w="5040" w:type="dxa"/>
            <w:shd w:val="clear" w:color="auto" w:fill="DBE5F1" w:themeFill="accent1" w:themeFillTint="33"/>
          </w:tcPr>
          <w:p w14:paraId="0114CA9C" w14:textId="7B1780F6" w:rsidR="002D0887" w:rsidRPr="000E0AC8" w:rsidRDefault="00554C6C" w:rsidP="00AC6242">
            <w:pPr>
              <w:pStyle w:val="ListParagraph"/>
              <w:numPr>
                <w:ilvl w:val="0"/>
                <w:numId w:val="20"/>
              </w:numPr>
              <w:spacing w:after="60"/>
              <w:ind w:left="435"/>
              <w:jc w:val="left"/>
              <w:rPr>
                <w:bCs/>
              </w:rPr>
            </w:pPr>
            <w:r>
              <w:rPr>
                <w:bCs/>
              </w:rPr>
              <w:t>Regarding the case study provided, th</w:t>
            </w:r>
            <w:r w:rsidRPr="000E0AC8">
              <w:rPr>
                <w:bCs/>
              </w:rPr>
              <w:t>e</w:t>
            </w:r>
            <w:r w:rsidR="002D0887" w:rsidRPr="000E0AC8">
              <w:rPr>
                <w:bCs/>
              </w:rPr>
              <w:t xml:space="preserve"> vendor should explain the availability of the vendor for troubleshooting problems onsite or remotely. </w:t>
            </w:r>
          </w:p>
        </w:tc>
        <w:tc>
          <w:tcPr>
            <w:tcW w:w="5040" w:type="dxa"/>
            <w:gridSpan w:val="2"/>
            <w:shd w:val="clear" w:color="auto" w:fill="auto"/>
          </w:tcPr>
          <w:p w14:paraId="291FFA2B" w14:textId="67E61732" w:rsidR="002D0887" w:rsidRPr="004620F3" w:rsidRDefault="002D0887" w:rsidP="002D0887">
            <w:pPr>
              <w:spacing w:after="60"/>
              <w:rPr>
                <w:b/>
              </w:rPr>
            </w:pPr>
          </w:p>
        </w:tc>
      </w:tr>
      <w:tr w:rsidR="002D0887" w:rsidRPr="004620F3" w14:paraId="3E38A88F" w14:textId="77777777" w:rsidTr="000E0AC8">
        <w:trPr>
          <w:trHeight w:val="288"/>
        </w:trPr>
        <w:tc>
          <w:tcPr>
            <w:tcW w:w="5040" w:type="dxa"/>
            <w:shd w:val="clear" w:color="auto" w:fill="DBE5F1" w:themeFill="accent1" w:themeFillTint="33"/>
          </w:tcPr>
          <w:p w14:paraId="14C41D62" w14:textId="62E1B1B2" w:rsidR="002D0887" w:rsidRPr="000E0AC8" w:rsidRDefault="00554C6C" w:rsidP="00AC6242">
            <w:pPr>
              <w:pStyle w:val="ListParagraph"/>
              <w:numPr>
                <w:ilvl w:val="0"/>
                <w:numId w:val="20"/>
              </w:numPr>
              <w:ind w:left="435"/>
              <w:jc w:val="left"/>
              <w:rPr>
                <w:bCs/>
              </w:rPr>
            </w:pPr>
            <w:r>
              <w:rPr>
                <w:bCs/>
              </w:rPr>
              <w:t>Regarding the case study provided, th</w:t>
            </w:r>
            <w:r w:rsidRPr="000E0AC8">
              <w:rPr>
                <w:bCs/>
              </w:rPr>
              <w:t xml:space="preserve">e </w:t>
            </w:r>
            <w:r w:rsidR="002D0887" w:rsidRPr="000E0AC8">
              <w:rPr>
                <w:bCs/>
              </w:rPr>
              <w:t xml:space="preserve">vendor should describe the feedback mechanism used for reporting and resolving issues. </w:t>
            </w:r>
          </w:p>
        </w:tc>
        <w:tc>
          <w:tcPr>
            <w:tcW w:w="5040" w:type="dxa"/>
            <w:gridSpan w:val="2"/>
            <w:shd w:val="clear" w:color="auto" w:fill="auto"/>
          </w:tcPr>
          <w:p w14:paraId="59557364" w14:textId="47BC1024" w:rsidR="002D0887" w:rsidRPr="004620F3" w:rsidRDefault="002D0887" w:rsidP="002D0887">
            <w:pPr>
              <w:rPr>
                <w:b/>
              </w:rPr>
            </w:pPr>
          </w:p>
        </w:tc>
      </w:tr>
      <w:tr w:rsidR="002D0887" w:rsidRPr="004620F3" w14:paraId="2BAF0303" w14:textId="77777777" w:rsidTr="000E0AC8">
        <w:trPr>
          <w:trHeight w:val="576"/>
        </w:trPr>
        <w:tc>
          <w:tcPr>
            <w:tcW w:w="5040" w:type="dxa"/>
            <w:shd w:val="clear" w:color="auto" w:fill="DBE5F1" w:themeFill="accent1" w:themeFillTint="33"/>
          </w:tcPr>
          <w:p w14:paraId="3DF149FE" w14:textId="2CCCF929" w:rsidR="002D0887" w:rsidRPr="000E0AC8" w:rsidRDefault="00554C6C" w:rsidP="00AC6242">
            <w:pPr>
              <w:pStyle w:val="ListParagraph"/>
              <w:numPr>
                <w:ilvl w:val="0"/>
                <w:numId w:val="20"/>
              </w:numPr>
              <w:spacing w:after="60"/>
              <w:ind w:left="435"/>
              <w:jc w:val="left"/>
              <w:rPr>
                <w:bCs/>
              </w:rPr>
            </w:pPr>
            <w:r>
              <w:rPr>
                <w:bCs/>
              </w:rPr>
              <w:t>Regarding the case study provided, th</w:t>
            </w:r>
            <w:r w:rsidRPr="000E0AC8">
              <w:rPr>
                <w:bCs/>
              </w:rPr>
              <w:t xml:space="preserve">e </w:t>
            </w:r>
            <w:r w:rsidR="002D0887" w:rsidRPr="000E0AC8">
              <w:rPr>
                <w:bCs/>
              </w:rPr>
              <w:t>vendor should provide examples from existing Service Level Agreements, with respect to timeframes and latency in addressing System issues.</w:t>
            </w:r>
          </w:p>
        </w:tc>
        <w:tc>
          <w:tcPr>
            <w:tcW w:w="5040" w:type="dxa"/>
            <w:gridSpan w:val="2"/>
            <w:shd w:val="clear" w:color="auto" w:fill="auto"/>
          </w:tcPr>
          <w:p w14:paraId="245D55BD" w14:textId="4DD34B01" w:rsidR="002D0887" w:rsidRPr="004620F3" w:rsidRDefault="002D0887" w:rsidP="002D0887">
            <w:pPr>
              <w:spacing w:after="60"/>
              <w:rPr>
                <w:b/>
              </w:rPr>
            </w:pPr>
          </w:p>
        </w:tc>
      </w:tr>
      <w:tr w:rsidR="002D0887" w:rsidRPr="004620F3" w14:paraId="05FCD9C7" w14:textId="77777777" w:rsidTr="000E0AC8">
        <w:trPr>
          <w:trHeight w:val="576"/>
        </w:trPr>
        <w:tc>
          <w:tcPr>
            <w:tcW w:w="5040" w:type="dxa"/>
            <w:shd w:val="clear" w:color="auto" w:fill="DBE5F1" w:themeFill="accent1" w:themeFillTint="33"/>
          </w:tcPr>
          <w:p w14:paraId="57760C4A" w14:textId="078E073E" w:rsidR="002D0887" w:rsidRPr="000E0AC8" w:rsidRDefault="00554C6C" w:rsidP="00AC6242">
            <w:pPr>
              <w:pStyle w:val="ListParagraph"/>
              <w:numPr>
                <w:ilvl w:val="0"/>
                <w:numId w:val="20"/>
              </w:numPr>
              <w:spacing w:after="60"/>
              <w:ind w:left="435"/>
              <w:jc w:val="left"/>
              <w:rPr>
                <w:bCs/>
              </w:rPr>
            </w:pPr>
            <w:r>
              <w:rPr>
                <w:bCs/>
              </w:rPr>
              <w:t>Regarding the case study provided, th</w:t>
            </w:r>
            <w:r w:rsidRPr="000E0AC8">
              <w:rPr>
                <w:bCs/>
              </w:rPr>
              <w:t>e</w:t>
            </w:r>
            <w:r w:rsidR="002D0887" w:rsidRPr="000E0AC8">
              <w:rPr>
                <w:bCs/>
              </w:rPr>
              <w:t xml:space="preserve"> vendor should outline the number of clients being served and which stakeholders were/are being served. </w:t>
            </w:r>
          </w:p>
        </w:tc>
        <w:tc>
          <w:tcPr>
            <w:tcW w:w="5040" w:type="dxa"/>
            <w:gridSpan w:val="2"/>
            <w:shd w:val="clear" w:color="auto" w:fill="auto"/>
          </w:tcPr>
          <w:p w14:paraId="419ED923" w14:textId="078A15E1" w:rsidR="002D0887" w:rsidRPr="004620F3" w:rsidRDefault="002D0887" w:rsidP="002D0887">
            <w:pPr>
              <w:spacing w:after="60"/>
              <w:rPr>
                <w:b/>
              </w:rPr>
            </w:pPr>
          </w:p>
        </w:tc>
      </w:tr>
      <w:tr w:rsidR="002D0887" w:rsidRPr="004620F3" w14:paraId="4D49A242" w14:textId="77777777" w:rsidTr="000E0AC8">
        <w:trPr>
          <w:trHeight w:val="288"/>
        </w:trPr>
        <w:tc>
          <w:tcPr>
            <w:tcW w:w="5040" w:type="dxa"/>
            <w:shd w:val="clear" w:color="auto" w:fill="DBE5F1" w:themeFill="accent1" w:themeFillTint="33"/>
          </w:tcPr>
          <w:p w14:paraId="29F3D3D8" w14:textId="3B0A588A" w:rsidR="002D0887" w:rsidRPr="000E0AC8" w:rsidRDefault="00554C6C" w:rsidP="00AC6242">
            <w:pPr>
              <w:pStyle w:val="ListParagraph"/>
              <w:numPr>
                <w:ilvl w:val="0"/>
                <w:numId w:val="20"/>
              </w:numPr>
              <w:spacing w:after="60"/>
              <w:ind w:left="435"/>
              <w:jc w:val="left"/>
              <w:rPr>
                <w:bCs/>
              </w:rPr>
            </w:pPr>
            <w:r>
              <w:rPr>
                <w:bCs/>
              </w:rPr>
              <w:t>Regarding the case study provided, th</w:t>
            </w:r>
            <w:r w:rsidRPr="000E0AC8">
              <w:rPr>
                <w:bCs/>
              </w:rPr>
              <w:t>e</w:t>
            </w:r>
            <w:r w:rsidR="002D0887" w:rsidRPr="000E0AC8">
              <w:rPr>
                <w:bCs/>
              </w:rPr>
              <w:t xml:space="preserve"> vendor should describe the benefit to the program outcomes/performance for this client. </w:t>
            </w:r>
          </w:p>
        </w:tc>
        <w:tc>
          <w:tcPr>
            <w:tcW w:w="5040" w:type="dxa"/>
            <w:gridSpan w:val="2"/>
            <w:shd w:val="clear" w:color="auto" w:fill="auto"/>
          </w:tcPr>
          <w:p w14:paraId="0862B1BF" w14:textId="47EEA9C5" w:rsidR="002D0887" w:rsidRPr="004620F3" w:rsidRDefault="002D0887" w:rsidP="002D0887">
            <w:pPr>
              <w:spacing w:after="60"/>
              <w:rPr>
                <w:b/>
              </w:rPr>
            </w:pPr>
          </w:p>
        </w:tc>
      </w:tr>
      <w:tr w:rsidR="002D0887" w:rsidRPr="004620F3" w14:paraId="0AAC7FF2" w14:textId="77777777" w:rsidTr="000E0AC8">
        <w:trPr>
          <w:trHeight w:val="288"/>
        </w:trPr>
        <w:tc>
          <w:tcPr>
            <w:tcW w:w="5040" w:type="dxa"/>
            <w:shd w:val="clear" w:color="auto" w:fill="DBE5F1" w:themeFill="accent1" w:themeFillTint="33"/>
          </w:tcPr>
          <w:p w14:paraId="4A9B0065" w14:textId="1647C7B8" w:rsidR="002D0887" w:rsidRPr="000E0AC8" w:rsidRDefault="00554C6C" w:rsidP="00AC6242">
            <w:pPr>
              <w:pStyle w:val="ListParagraph"/>
              <w:numPr>
                <w:ilvl w:val="0"/>
                <w:numId w:val="20"/>
              </w:numPr>
              <w:spacing w:after="60"/>
              <w:ind w:left="435"/>
              <w:jc w:val="left"/>
              <w:rPr>
                <w:bCs/>
              </w:rPr>
            </w:pPr>
            <w:r>
              <w:rPr>
                <w:bCs/>
              </w:rPr>
              <w:t>Regarding the case study provided, th</w:t>
            </w:r>
            <w:r w:rsidRPr="000E0AC8">
              <w:rPr>
                <w:bCs/>
              </w:rPr>
              <w:t>e</w:t>
            </w:r>
            <w:r w:rsidR="002D0887" w:rsidRPr="000E0AC8">
              <w:rPr>
                <w:bCs/>
              </w:rPr>
              <w:t xml:space="preserve"> vendor should outline quality improvement action items utilized while working with this client.  </w:t>
            </w:r>
          </w:p>
        </w:tc>
        <w:tc>
          <w:tcPr>
            <w:tcW w:w="5040" w:type="dxa"/>
            <w:gridSpan w:val="2"/>
            <w:shd w:val="clear" w:color="auto" w:fill="auto"/>
          </w:tcPr>
          <w:p w14:paraId="1EC51B14" w14:textId="48F06D39" w:rsidR="002D0887" w:rsidRPr="004620F3" w:rsidRDefault="002D0887" w:rsidP="002D0887">
            <w:pPr>
              <w:spacing w:after="60"/>
              <w:rPr>
                <w:b/>
              </w:rPr>
            </w:pPr>
          </w:p>
        </w:tc>
      </w:tr>
      <w:tr w:rsidR="002D0887" w:rsidRPr="004620F3" w14:paraId="065921C6" w14:textId="77777777" w:rsidTr="000E0AC8">
        <w:trPr>
          <w:trHeight w:val="288"/>
        </w:trPr>
        <w:tc>
          <w:tcPr>
            <w:tcW w:w="5040" w:type="dxa"/>
            <w:shd w:val="clear" w:color="auto" w:fill="DBE5F1" w:themeFill="accent1" w:themeFillTint="33"/>
          </w:tcPr>
          <w:p w14:paraId="2338D8F8" w14:textId="692DFF68" w:rsidR="002D0887" w:rsidRPr="000E0AC8" w:rsidRDefault="00554C6C" w:rsidP="00AC6242">
            <w:pPr>
              <w:pStyle w:val="ListParagraph"/>
              <w:numPr>
                <w:ilvl w:val="0"/>
                <w:numId w:val="20"/>
              </w:numPr>
              <w:spacing w:after="60"/>
              <w:ind w:left="435"/>
              <w:jc w:val="left"/>
              <w:rPr>
                <w:bCs/>
              </w:rPr>
            </w:pPr>
            <w:bookmarkStart w:id="9" w:name="_Hlk181628903"/>
            <w:r>
              <w:rPr>
                <w:bCs/>
              </w:rPr>
              <w:t>Regarding the case study provided, th</w:t>
            </w:r>
            <w:r w:rsidRPr="000E0AC8">
              <w:rPr>
                <w:bCs/>
              </w:rPr>
              <w:t>e</w:t>
            </w:r>
            <w:r w:rsidR="002D0887" w:rsidRPr="000E0AC8">
              <w:rPr>
                <w:bCs/>
              </w:rPr>
              <w:t xml:space="preserve"> vendor should identify possible missed opportunities experienced while working with this client.  </w:t>
            </w:r>
          </w:p>
        </w:tc>
        <w:tc>
          <w:tcPr>
            <w:tcW w:w="5040" w:type="dxa"/>
            <w:gridSpan w:val="2"/>
            <w:shd w:val="clear" w:color="auto" w:fill="auto"/>
          </w:tcPr>
          <w:p w14:paraId="39A83DD7" w14:textId="71C810C9" w:rsidR="002D0887" w:rsidRPr="004620F3" w:rsidRDefault="002D0887" w:rsidP="002D0887">
            <w:pPr>
              <w:spacing w:after="60"/>
              <w:rPr>
                <w:b/>
              </w:rPr>
            </w:pPr>
          </w:p>
        </w:tc>
      </w:tr>
      <w:bookmarkEnd w:id="9"/>
      <w:tr w:rsidR="002D0887" w:rsidRPr="004620F3" w14:paraId="4D7B07DD" w14:textId="77777777" w:rsidTr="000E0AC8">
        <w:trPr>
          <w:trHeight w:val="288"/>
        </w:trPr>
        <w:tc>
          <w:tcPr>
            <w:tcW w:w="5040" w:type="dxa"/>
            <w:shd w:val="clear" w:color="auto" w:fill="DBE5F1" w:themeFill="accent1" w:themeFillTint="33"/>
          </w:tcPr>
          <w:p w14:paraId="6DEB2619" w14:textId="232CE953" w:rsidR="002D0887" w:rsidRPr="000E0AC8" w:rsidRDefault="002D0887" w:rsidP="00AC6242">
            <w:pPr>
              <w:pStyle w:val="ListParagraph"/>
              <w:numPr>
                <w:ilvl w:val="0"/>
                <w:numId w:val="20"/>
              </w:numPr>
              <w:spacing w:after="60"/>
              <w:ind w:left="435"/>
              <w:jc w:val="left"/>
              <w:rPr>
                <w:bCs/>
              </w:rPr>
            </w:pPr>
            <w:r w:rsidRPr="000E0AC8">
              <w:rPr>
                <w:bCs/>
              </w:rPr>
              <w:t xml:space="preserve">The vendor should outline lessons learned while working with this client. </w:t>
            </w:r>
          </w:p>
        </w:tc>
        <w:tc>
          <w:tcPr>
            <w:tcW w:w="5040" w:type="dxa"/>
            <w:gridSpan w:val="2"/>
            <w:shd w:val="clear" w:color="auto" w:fill="auto"/>
          </w:tcPr>
          <w:p w14:paraId="6EF1CE0F" w14:textId="59174CD3" w:rsidR="002D0887" w:rsidRPr="004620F3" w:rsidRDefault="002D0887" w:rsidP="002D0887">
            <w:pPr>
              <w:spacing w:after="60"/>
              <w:rPr>
                <w:b/>
              </w:rPr>
            </w:pPr>
          </w:p>
        </w:tc>
      </w:tr>
      <w:tr w:rsidR="002D0887" w:rsidRPr="004620F3" w14:paraId="09D389AB" w14:textId="77777777" w:rsidTr="000E0AC8">
        <w:trPr>
          <w:trHeight w:val="288"/>
        </w:trPr>
        <w:tc>
          <w:tcPr>
            <w:tcW w:w="5040" w:type="dxa"/>
            <w:shd w:val="clear" w:color="auto" w:fill="DBE5F1" w:themeFill="accent1" w:themeFillTint="33"/>
          </w:tcPr>
          <w:p w14:paraId="0CF694F3" w14:textId="7B051064" w:rsidR="002D0887" w:rsidRPr="000E0AC8" w:rsidRDefault="00554C6C" w:rsidP="00AC6242">
            <w:pPr>
              <w:pStyle w:val="ListParagraph"/>
              <w:numPr>
                <w:ilvl w:val="0"/>
                <w:numId w:val="20"/>
              </w:numPr>
              <w:spacing w:after="60"/>
              <w:ind w:left="435"/>
              <w:jc w:val="left"/>
              <w:rPr>
                <w:bCs/>
              </w:rPr>
            </w:pPr>
            <w:r>
              <w:rPr>
                <w:bCs/>
              </w:rPr>
              <w:t>Regarding the case study provided, th</w:t>
            </w:r>
            <w:r w:rsidRPr="000E0AC8">
              <w:rPr>
                <w:bCs/>
              </w:rPr>
              <w:t>e</w:t>
            </w:r>
            <w:r w:rsidR="002D0887" w:rsidRPr="000E0AC8">
              <w:rPr>
                <w:bCs/>
              </w:rPr>
              <w:t xml:space="preserve"> vendor should identify uptime (Service Level Agreement) metrics do you monitor and how do you mitigate downtimes and their impact on application usage. </w:t>
            </w:r>
          </w:p>
        </w:tc>
        <w:tc>
          <w:tcPr>
            <w:tcW w:w="5040" w:type="dxa"/>
            <w:gridSpan w:val="2"/>
            <w:shd w:val="clear" w:color="auto" w:fill="auto"/>
          </w:tcPr>
          <w:p w14:paraId="0D8D8928" w14:textId="7BDDF46B" w:rsidR="002D0887" w:rsidRPr="004620F3" w:rsidRDefault="002D0887" w:rsidP="002D0887">
            <w:pPr>
              <w:spacing w:after="60"/>
              <w:rPr>
                <w:b/>
              </w:rPr>
            </w:pPr>
          </w:p>
        </w:tc>
      </w:tr>
      <w:tr w:rsidR="002D0887" w:rsidRPr="004620F3" w14:paraId="610A96DD" w14:textId="77777777" w:rsidTr="000E0AC8">
        <w:trPr>
          <w:trHeight w:val="576"/>
        </w:trPr>
        <w:tc>
          <w:tcPr>
            <w:tcW w:w="5040" w:type="dxa"/>
            <w:shd w:val="clear" w:color="auto" w:fill="DBE5F1" w:themeFill="accent1" w:themeFillTint="33"/>
          </w:tcPr>
          <w:p w14:paraId="32BECC29" w14:textId="60AE0171" w:rsidR="002D0887" w:rsidRPr="000E0AC8" w:rsidRDefault="00554C6C" w:rsidP="00AC6242">
            <w:pPr>
              <w:pStyle w:val="ListParagraph"/>
              <w:numPr>
                <w:ilvl w:val="0"/>
                <w:numId w:val="20"/>
              </w:numPr>
              <w:spacing w:after="60"/>
              <w:ind w:left="435"/>
              <w:jc w:val="left"/>
              <w:rPr>
                <w:bCs/>
              </w:rPr>
            </w:pPr>
            <w:r>
              <w:rPr>
                <w:bCs/>
              </w:rPr>
              <w:t>Regarding the case study provided, th</w:t>
            </w:r>
            <w:r w:rsidRPr="000E0AC8">
              <w:rPr>
                <w:bCs/>
              </w:rPr>
              <w:t>e</w:t>
            </w:r>
            <w:r w:rsidR="002D0887" w:rsidRPr="000E0AC8">
              <w:rPr>
                <w:bCs/>
              </w:rPr>
              <w:t xml:space="preserve"> vendor should describe the tools and support/triage workflows utilized for production user issue reporting with this client. </w:t>
            </w:r>
          </w:p>
        </w:tc>
        <w:tc>
          <w:tcPr>
            <w:tcW w:w="5040" w:type="dxa"/>
            <w:gridSpan w:val="2"/>
            <w:shd w:val="clear" w:color="auto" w:fill="auto"/>
          </w:tcPr>
          <w:p w14:paraId="0F739AE9" w14:textId="51FB5A2A" w:rsidR="002D0887" w:rsidRPr="004620F3" w:rsidRDefault="002D0887" w:rsidP="002D0887">
            <w:pPr>
              <w:spacing w:after="60"/>
              <w:rPr>
                <w:b/>
              </w:rPr>
            </w:pPr>
          </w:p>
        </w:tc>
      </w:tr>
    </w:tbl>
    <w:p w14:paraId="79B50BE7" w14:textId="3CD46174" w:rsidR="004620F3" w:rsidRPr="004620F3" w:rsidRDefault="004620F3" w:rsidP="004620F3">
      <w:pPr>
        <w:jc w:val="left"/>
        <w:rPr>
          <w:b/>
          <w:caps/>
          <w:kern w:val="28"/>
          <w:u w:val="single"/>
        </w:rPr>
      </w:pPr>
      <w:r w:rsidRPr="004620F3">
        <w:rPr>
          <w:b/>
          <w:caps/>
          <w:kern w:val="28"/>
          <w:u w:val="single"/>
        </w:rPr>
        <w:br w:type="page"/>
      </w:r>
    </w:p>
    <w:p w14:paraId="31968A2A" w14:textId="7FA231BA" w:rsidR="004620F3" w:rsidRPr="004620F3" w:rsidRDefault="004620F3" w:rsidP="004620F3">
      <w:pPr>
        <w:ind w:left="720" w:hanging="720"/>
        <w:outlineLvl w:val="0"/>
        <w:rPr>
          <w:b/>
          <w:caps/>
          <w:kern w:val="28"/>
        </w:rPr>
      </w:pPr>
      <w:r w:rsidRPr="004620F3">
        <w:rPr>
          <w:b/>
          <w:caps/>
          <w:kern w:val="28"/>
        </w:rPr>
        <w:t xml:space="preserve">TECHNICAL PROPOSAL </w:t>
      </w:r>
      <w:r w:rsidRPr="004620F3">
        <w:rPr>
          <w:rFonts w:eastAsiaTheme="minorHAnsi"/>
          <w:b/>
          <w:caps/>
          <w:kern w:val="28"/>
        </w:rPr>
        <w:t xml:space="preserve">Exhibit </w:t>
      </w:r>
      <w:r w:rsidR="00DA73B0">
        <w:rPr>
          <w:b/>
          <w:caps/>
          <w:kern w:val="28"/>
        </w:rPr>
        <w:t>E</w:t>
      </w:r>
      <w:r w:rsidRPr="004620F3">
        <w:rPr>
          <w:b/>
          <w:caps/>
          <w:kern w:val="28"/>
        </w:rPr>
        <w:t xml:space="preserve">, </w:t>
      </w:r>
    </w:p>
    <w:p w14:paraId="773F40CD" w14:textId="77777777" w:rsidR="004620F3" w:rsidRPr="004620F3" w:rsidRDefault="004620F3" w:rsidP="004620F3">
      <w:pPr>
        <w:ind w:left="720" w:hanging="720"/>
        <w:outlineLvl w:val="0"/>
        <w:rPr>
          <w:b/>
          <w:caps/>
          <w:kern w:val="28"/>
        </w:rPr>
      </w:pPr>
      <w:r w:rsidRPr="004620F3">
        <w:rPr>
          <w:b/>
          <w:caps/>
          <w:kern w:val="28"/>
        </w:rPr>
        <w:t>TEAM QUALIFICATIONS</w:t>
      </w:r>
    </w:p>
    <w:p w14:paraId="50A5E69E" w14:textId="77777777" w:rsidR="004620F3" w:rsidRPr="004620F3" w:rsidRDefault="004620F3" w:rsidP="004620F3">
      <w:pPr>
        <w:outlineLvl w:val="1"/>
        <w:rPr>
          <w:b/>
          <w:sz w:val="18"/>
        </w:rPr>
      </w:pPr>
    </w:p>
    <w:p w14:paraId="078D15D7" w14:textId="77777777" w:rsidR="004620F3" w:rsidRPr="004620F3" w:rsidRDefault="004620F3" w:rsidP="004620F3">
      <w:pPr>
        <w:pBdr>
          <w:top w:val="single" w:sz="36" w:space="1" w:color="auto"/>
        </w:pBdr>
        <w:jc w:val="center"/>
        <w:outlineLvl w:val="1"/>
        <w:rPr>
          <w:b/>
          <w:sz w:val="16"/>
        </w:rPr>
      </w:pPr>
    </w:p>
    <w:p w14:paraId="4A8B95CC" w14:textId="7C51D792" w:rsidR="006B5CC8" w:rsidRPr="004620F3" w:rsidRDefault="006B5CC8" w:rsidP="000E0AC8">
      <w:pPr>
        <w:pBdr>
          <w:top w:val="single" w:sz="4" w:space="1" w:color="auto"/>
          <w:left w:val="single" w:sz="4" w:space="4" w:color="auto"/>
          <w:bottom w:val="single" w:sz="4" w:space="1" w:color="auto"/>
          <w:right w:val="single" w:sz="4" w:space="4" w:color="auto"/>
        </w:pBdr>
        <w:shd w:val="clear" w:color="auto" w:fill="B8CCE4" w:themeFill="accent1" w:themeFillTint="66"/>
      </w:pPr>
      <w:r w:rsidRPr="00741F76">
        <w:rPr>
          <w:b/>
        </w:rPr>
        <w:t>Team Qualifications Submission Instructions:</w:t>
      </w:r>
      <w:r w:rsidRPr="00741F76">
        <w:t xml:space="preserve">  The vendor should provide detailed information on the experience and qualifications of the vendor’s proposed team</w:t>
      </w:r>
      <w:r w:rsidR="00741F76" w:rsidRPr="00741F76">
        <w:t xml:space="preserve"> </w:t>
      </w:r>
      <w:r w:rsidRPr="00741F76">
        <w:t>to perform the requirements of the RFP.  The vendor should describe how the proposed personnel comply with the minimum experience and qualifications requirements identified in the RFP.  The vendor’s proposed team should include both the Leadership Team and Working Team.</w:t>
      </w:r>
      <w:r w:rsidRPr="004620F3">
        <w:t xml:space="preserve">  </w:t>
      </w:r>
    </w:p>
    <w:p w14:paraId="67FE91E4" w14:textId="77777777" w:rsidR="004620F3" w:rsidRPr="004620F3" w:rsidRDefault="004620F3" w:rsidP="004620F3"/>
    <w:tbl>
      <w:tblPr>
        <w:tblStyle w:val="TableGrid4"/>
        <w:tblW w:w="10165" w:type="dxa"/>
        <w:tblInd w:w="-95" w:type="dxa"/>
        <w:tblLook w:val="04A0" w:firstRow="1" w:lastRow="0" w:firstColumn="1" w:lastColumn="0" w:noHBand="0" w:noVBand="1"/>
      </w:tblPr>
      <w:tblGrid>
        <w:gridCol w:w="2687"/>
        <w:gridCol w:w="2992"/>
        <w:gridCol w:w="2243"/>
        <w:gridCol w:w="2243"/>
      </w:tblGrid>
      <w:tr w:rsidR="00E119F0" w:rsidRPr="004620F3" w14:paraId="4134EB73" w14:textId="5C778AF9" w:rsidTr="00416FCE">
        <w:tc>
          <w:tcPr>
            <w:tcW w:w="10165" w:type="dxa"/>
            <w:gridSpan w:val="4"/>
            <w:shd w:val="clear" w:color="auto" w:fill="000000" w:themeFill="text1"/>
          </w:tcPr>
          <w:p w14:paraId="711B6146" w14:textId="17979B38" w:rsidR="00E119F0" w:rsidRPr="000E0AC8" w:rsidRDefault="00E119F0" w:rsidP="004620F3">
            <w:pPr>
              <w:jc w:val="center"/>
              <w:rPr>
                <w:b/>
                <w:color w:val="FFFFFF" w:themeColor="background1"/>
                <w:szCs w:val="18"/>
              </w:rPr>
            </w:pPr>
            <w:r w:rsidRPr="000E0AC8">
              <w:rPr>
                <w:rFonts w:ascii="Times New Roman" w:hAnsi="Times New Roman"/>
                <w:b/>
                <w:color w:val="FFFFFF" w:themeColor="background1"/>
                <w:sz w:val="22"/>
                <w:szCs w:val="18"/>
              </w:rPr>
              <w:t>VENDOR’S TEAM QUALIFICATIONS REQUIREMENTS COMPLIANCE TABLE</w:t>
            </w:r>
          </w:p>
        </w:tc>
      </w:tr>
      <w:tr w:rsidR="007664A2" w:rsidRPr="004620F3" w14:paraId="3FCCC62C" w14:textId="426FAD12" w:rsidTr="00864A77">
        <w:trPr>
          <w:trHeight w:val="1367"/>
        </w:trPr>
        <w:tc>
          <w:tcPr>
            <w:tcW w:w="10165" w:type="dxa"/>
            <w:gridSpan w:val="4"/>
            <w:shd w:val="clear" w:color="auto" w:fill="B8CCE4" w:themeFill="accent1" w:themeFillTint="66"/>
          </w:tcPr>
          <w:p w14:paraId="6DC6B881" w14:textId="77777777" w:rsidR="007664A2" w:rsidRPr="00B92A1B" w:rsidRDefault="007664A2" w:rsidP="0003216D">
            <w:pPr>
              <w:ind w:left="0" w:firstLine="0"/>
              <w:rPr>
                <w:rFonts w:ascii="Times New Roman" w:hAnsi="Times New Roman"/>
                <w:bCs/>
                <w:color w:val="000000"/>
              </w:rPr>
            </w:pPr>
            <w:r w:rsidRPr="00B92A1B">
              <w:rPr>
                <w:rFonts w:ascii="Times New Roman" w:hAnsi="Times New Roman"/>
                <w:b/>
                <w:bCs/>
                <w:color w:val="000000"/>
              </w:rPr>
              <w:t>Table Instructions:</w:t>
            </w:r>
            <w:r w:rsidRPr="00B92A1B">
              <w:rPr>
                <w:rFonts w:ascii="Times New Roman" w:hAnsi="Times New Roman"/>
                <w:bCs/>
                <w:color w:val="000000"/>
              </w:rPr>
              <w:t xml:space="preserve">  In the table below, the vendor should indicate whether the team proposed complies with each team qualification requirement identified in Section 2: S</w:t>
            </w:r>
            <w:r>
              <w:rPr>
                <w:rFonts w:ascii="Times New Roman" w:hAnsi="Times New Roman"/>
                <w:bCs/>
                <w:color w:val="000000"/>
              </w:rPr>
              <w:t>tatement of Work</w:t>
            </w:r>
            <w:r w:rsidRPr="00B92A1B">
              <w:rPr>
                <w:rFonts w:ascii="Times New Roman" w:hAnsi="Times New Roman"/>
                <w:bCs/>
                <w:color w:val="000000"/>
              </w:rPr>
              <w:t xml:space="preserve"> by stating “Y” (Yes) or “N” (No). </w:t>
            </w:r>
          </w:p>
          <w:p w14:paraId="7BA1305C" w14:textId="77777777" w:rsidR="007664A2" w:rsidRPr="00B92A1B" w:rsidRDefault="007664A2" w:rsidP="004620F3">
            <w:pPr>
              <w:rPr>
                <w:rFonts w:ascii="Times New Roman" w:hAnsi="Times New Roman"/>
                <w:bCs/>
                <w:color w:val="000000"/>
              </w:rPr>
            </w:pPr>
          </w:p>
          <w:p w14:paraId="514F6215" w14:textId="71C9313B" w:rsidR="007664A2" w:rsidRPr="00B92A1B" w:rsidRDefault="007664A2" w:rsidP="0003216D">
            <w:pPr>
              <w:rPr>
                <w:b/>
                <w:bCs/>
                <w:color w:val="000000"/>
              </w:rPr>
            </w:pPr>
            <w:r w:rsidRPr="00B92A1B">
              <w:rPr>
                <w:rFonts w:ascii="Times New Roman" w:hAnsi="Times New Roman"/>
                <w:bCs/>
                <w:color w:val="000000"/>
              </w:rPr>
              <w:t xml:space="preserve">If the vendor fails to respond to a requirement(s), the State of Missouri reserves the right to consider the requirement(s) as being met by the vendor, and/or the State of Missouri reserves the right to clarify the requirement(s).  </w:t>
            </w:r>
          </w:p>
        </w:tc>
      </w:tr>
      <w:tr w:rsidR="007664A2" w:rsidRPr="004620F3" w14:paraId="783E62BA" w14:textId="6D729199" w:rsidTr="007664A2">
        <w:tc>
          <w:tcPr>
            <w:tcW w:w="2687" w:type="dxa"/>
          </w:tcPr>
          <w:p w14:paraId="2F536A51" w14:textId="77777777" w:rsidR="007664A2" w:rsidRDefault="007664A2" w:rsidP="00741F76">
            <w:pPr>
              <w:ind w:left="0" w:firstLine="0"/>
              <w:jc w:val="center"/>
              <w:rPr>
                <w:rFonts w:ascii="Times New Roman" w:hAnsi="Times New Roman"/>
                <w:b/>
                <w:sz w:val="22"/>
              </w:rPr>
            </w:pPr>
            <w:r w:rsidRPr="001B1AE8">
              <w:rPr>
                <w:rFonts w:ascii="Times New Roman" w:hAnsi="Times New Roman"/>
                <w:b/>
                <w:sz w:val="22"/>
              </w:rPr>
              <w:t>Paragraph</w:t>
            </w:r>
            <w:r>
              <w:rPr>
                <w:rFonts w:ascii="Times New Roman" w:hAnsi="Times New Roman"/>
                <w:b/>
                <w:sz w:val="22"/>
              </w:rPr>
              <w:t xml:space="preserve"> </w:t>
            </w:r>
          </w:p>
          <w:p w14:paraId="517CAFE8" w14:textId="6C630F6B" w:rsidR="007664A2" w:rsidRPr="001B1AE8" w:rsidRDefault="007664A2" w:rsidP="00741F76">
            <w:pPr>
              <w:ind w:left="0" w:firstLine="0"/>
              <w:jc w:val="center"/>
              <w:rPr>
                <w:rFonts w:ascii="Times New Roman" w:hAnsi="Times New Roman"/>
                <w:b/>
                <w:sz w:val="22"/>
              </w:rPr>
            </w:pPr>
            <w:r w:rsidRPr="001B1AE8">
              <w:rPr>
                <w:rFonts w:ascii="Times New Roman" w:hAnsi="Times New Roman"/>
                <w:b/>
                <w:sz w:val="22"/>
              </w:rPr>
              <w:t>Number</w:t>
            </w:r>
          </w:p>
        </w:tc>
        <w:tc>
          <w:tcPr>
            <w:tcW w:w="2992" w:type="dxa"/>
          </w:tcPr>
          <w:p w14:paraId="377526B5" w14:textId="77777777" w:rsidR="007664A2" w:rsidRPr="001B1AE8" w:rsidRDefault="007664A2" w:rsidP="00741F76">
            <w:pPr>
              <w:jc w:val="center"/>
              <w:rPr>
                <w:rFonts w:ascii="Times New Roman" w:hAnsi="Times New Roman"/>
                <w:b/>
                <w:bCs/>
                <w:color w:val="000000"/>
                <w:sz w:val="22"/>
              </w:rPr>
            </w:pPr>
            <w:r w:rsidRPr="001B1AE8">
              <w:rPr>
                <w:rFonts w:ascii="Times New Roman" w:hAnsi="Times New Roman"/>
                <w:b/>
                <w:bCs/>
                <w:color w:val="000000"/>
                <w:sz w:val="22"/>
              </w:rPr>
              <w:t>Indicate</w:t>
            </w:r>
          </w:p>
          <w:p w14:paraId="245AB5E9" w14:textId="77777777" w:rsidR="007664A2" w:rsidRPr="001B1AE8" w:rsidRDefault="007664A2" w:rsidP="00741F76">
            <w:pPr>
              <w:jc w:val="center"/>
              <w:rPr>
                <w:rFonts w:ascii="Times New Roman" w:hAnsi="Times New Roman"/>
                <w:color w:val="000000"/>
                <w:sz w:val="22"/>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c>
          <w:tcPr>
            <w:tcW w:w="2243" w:type="dxa"/>
          </w:tcPr>
          <w:p w14:paraId="7609E2E3" w14:textId="77777777" w:rsidR="007664A2" w:rsidRDefault="007664A2" w:rsidP="007664A2">
            <w:pPr>
              <w:ind w:left="0" w:firstLine="0"/>
              <w:jc w:val="center"/>
              <w:rPr>
                <w:rFonts w:ascii="Times New Roman" w:hAnsi="Times New Roman"/>
                <w:b/>
                <w:sz w:val="22"/>
              </w:rPr>
            </w:pPr>
            <w:r w:rsidRPr="001B1AE8">
              <w:rPr>
                <w:rFonts w:ascii="Times New Roman" w:hAnsi="Times New Roman"/>
                <w:b/>
                <w:sz w:val="22"/>
              </w:rPr>
              <w:t>Paragraph</w:t>
            </w:r>
            <w:r>
              <w:rPr>
                <w:rFonts w:ascii="Times New Roman" w:hAnsi="Times New Roman"/>
                <w:b/>
                <w:sz w:val="22"/>
              </w:rPr>
              <w:t xml:space="preserve"> </w:t>
            </w:r>
          </w:p>
          <w:p w14:paraId="1B75D341" w14:textId="745226D5" w:rsidR="007664A2" w:rsidRPr="001B1AE8" w:rsidRDefault="007664A2" w:rsidP="007664A2">
            <w:pPr>
              <w:jc w:val="center"/>
              <w:rPr>
                <w:b/>
                <w:bCs/>
                <w:color w:val="000000"/>
              </w:rPr>
            </w:pPr>
            <w:r w:rsidRPr="001B1AE8">
              <w:rPr>
                <w:rFonts w:ascii="Times New Roman" w:hAnsi="Times New Roman"/>
                <w:b/>
                <w:sz w:val="22"/>
              </w:rPr>
              <w:t>Number</w:t>
            </w:r>
          </w:p>
        </w:tc>
        <w:tc>
          <w:tcPr>
            <w:tcW w:w="2243" w:type="dxa"/>
          </w:tcPr>
          <w:p w14:paraId="3C0D4996" w14:textId="77777777" w:rsidR="007664A2" w:rsidRPr="001B1AE8" w:rsidRDefault="007664A2" w:rsidP="007664A2">
            <w:pPr>
              <w:jc w:val="center"/>
              <w:rPr>
                <w:rFonts w:ascii="Times New Roman" w:hAnsi="Times New Roman"/>
                <w:b/>
                <w:bCs/>
                <w:color w:val="000000"/>
                <w:sz w:val="22"/>
              </w:rPr>
            </w:pPr>
            <w:r w:rsidRPr="001B1AE8">
              <w:rPr>
                <w:rFonts w:ascii="Times New Roman" w:hAnsi="Times New Roman"/>
                <w:b/>
                <w:bCs/>
                <w:color w:val="000000"/>
                <w:sz w:val="22"/>
              </w:rPr>
              <w:t>Indicate</w:t>
            </w:r>
          </w:p>
          <w:p w14:paraId="5F488FD8" w14:textId="64CCC5FF" w:rsidR="007664A2" w:rsidRPr="001B1AE8" w:rsidRDefault="007664A2" w:rsidP="007664A2">
            <w:pPr>
              <w:jc w:val="center"/>
              <w:rPr>
                <w:b/>
                <w:bCs/>
                <w:color w:val="000000"/>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r>
      <w:tr w:rsidR="007664A2" w:rsidRPr="004620F3" w14:paraId="65D2660A" w14:textId="7DC335A5" w:rsidTr="007664A2">
        <w:tc>
          <w:tcPr>
            <w:tcW w:w="2687" w:type="dxa"/>
            <w:shd w:val="clear" w:color="auto" w:fill="auto"/>
          </w:tcPr>
          <w:p w14:paraId="0C5E7D73" w14:textId="384C8AB9" w:rsidR="007664A2" w:rsidRPr="007664A2" w:rsidRDefault="007664A2" w:rsidP="004620F3">
            <w:pPr>
              <w:jc w:val="center"/>
              <w:rPr>
                <w:rFonts w:ascii="Times New Roman" w:hAnsi="Times New Roman"/>
              </w:rPr>
            </w:pPr>
            <w:r w:rsidRPr="007664A2">
              <w:t>2.4.1 a</w:t>
            </w:r>
          </w:p>
        </w:tc>
        <w:tc>
          <w:tcPr>
            <w:tcW w:w="2992" w:type="dxa"/>
            <w:shd w:val="clear" w:color="auto" w:fill="auto"/>
          </w:tcPr>
          <w:p w14:paraId="1FFF4C44" w14:textId="77777777" w:rsidR="007664A2" w:rsidRPr="007664A2" w:rsidRDefault="007664A2" w:rsidP="004620F3">
            <w:pPr>
              <w:rPr>
                <w:rFonts w:ascii="Times New Roman" w:hAnsi="Times New Roman"/>
              </w:rPr>
            </w:pPr>
          </w:p>
        </w:tc>
        <w:tc>
          <w:tcPr>
            <w:tcW w:w="2243" w:type="dxa"/>
          </w:tcPr>
          <w:p w14:paraId="43D07ECB" w14:textId="7F9E4E27" w:rsidR="007664A2" w:rsidRPr="007664A2" w:rsidRDefault="007664A2" w:rsidP="007664A2">
            <w:pPr>
              <w:jc w:val="center"/>
            </w:pPr>
            <w:r w:rsidRPr="007664A2">
              <w:rPr>
                <w:rFonts w:ascii="Times New Roman" w:hAnsi="Times New Roman"/>
              </w:rPr>
              <w:t>2.4.1 b 2</w:t>
            </w:r>
          </w:p>
        </w:tc>
        <w:tc>
          <w:tcPr>
            <w:tcW w:w="2243" w:type="dxa"/>
          </w:tcPr>
          <w:p w14:paraId="44EDF586" w14:textId="77777777" w:rsidR="007664A2" w:rsidRPr="00411DEF" w:rsidRDefault="007664A2" w:rsidP="004620F3">
            <w:pPr>
              <w:rPr>
                <w:highlight w:val="yellow"/>
              </w:rPr>
            </w:pPr>
          </w:p>
        </w:tc>
      </w:tr>
      <w:tr w:rsidR="007664A2" w:rsidRPr="004620F3" w14:paraId="70646AE4" w14:textId="77F0F5CF" w:rsidTr="007664A2">
        <w:tc>
          <w:tcPr>
            <w:tcW w:w="2687" w:type="dxa"/>
            <w:shd w:val="clear" w:color="auto" w:fill="auto"/>
          </w:tcPr>
          <w:p w14:paraId="59BD4B13" w14:textId="5F72BD43" w:rsidR="007664A2" w:rsidRPr="007664A2" w:rsidRDefault="007664A2" w:rsidP="004620F3">
            <w:pPr>
              <w:jc w:val="center"/>
            </w:pPr>
            <w:r w:rsidRPr="007664A2">
              <w:t>2.4.1 a 1</w:t>
            </w:r>
          </w:p>
        </w:tc>
        <w:tc>
          <w:tcPr>
            <w:tcW w:w="2992" w:type="dxa"/>
            <w:shd w:val="clear" w:color="auto" w:fill="auto"/>
          </w:tcPr>
          <w:p w14:paraId="4DF5F929" w14:textId="77777777" w:rsidR="007664A2" w:rsidRPr="007664A2" w:rsidRDefault="007664A2" w:rsidP="004620F3"/>
        </w:tc>
        <w:tc>
          <w:tcPr>
            <w:tcW w:w="2243" w:type="dxa"/>
          </w:tcPr>
          <w:p w14:paraId="1121DA1A" w14:textId="035D5365" w:rsidR="007664A2" w:rsidRPr="007664A2" w:rsidRDefault="007664A2" w:rsidP="007664A2">
            <w:pPr>
              <w:jc w:val="center"/>
            </w:pPr>
            <w:r w:rsidRPr="007664A2">
              <w:rPr>
                <w:rFonts w:ascii="Times New Roman" w:hAnsi="Times New Roman"/>
              </w:rPr>
              <w:t>2.4.1 b 3</w:t>
            </w:r>
          </w:p>
        </w:tc>
        <w:tc>
          <w:tcPr>
            <w:tcW w:w="2243" w:type="dxa"/>
          </w:tcPr>
          <w:p w14:paraId="7213081F" w14:textId="77777777" w:rsidR="007664A2" w:rsidRPr="00411DEF" w:rsidRDefault="007664A2" w:rsidP="004620F3">
            <w:pPr>
              <w:rPr>
                <w:highlight w:val="yellow"/>
              </w:rPr>
            </w:pPr>
          </w:p>
        </w:tc>
      </w:tr>
      <w:tr w:rsidR="007664A2" w:rsidRPr="004620F3" w14:paraId="3CABE792" w14:textId="5F2B8C43" w:rsidTr="007664A2">
        <w:tc>
          <w:tcPr>
            <w:tcW w:w="2687" w:type="dxa"/>
            <w:shd w:val="clear" w:color="auto" w:fill="auto"/>
          </w:tcPr>
          <w:p w14:paraId="724F0ED7" w14:textId="5D5FCD30" w:rsidR="007664A2" w:rsidRPr="007664A2" w:rsidRDefault="007664A2" w:rsidP="004620F3">
            <w:pPr>
              <w:jc w:val="center"/>
            </w:pPr>
            <w:r w:rsidRPr="007664A2">
              <w:t>2.4.1 b</w:t>
            </w:r>
          </w:p>
        </w:tc>
        <w:tc>
          <w:tcPr>
            <w:tcW w:w="2992" w:type="dxa"/>
            <w:shd w:val="clear" w:color="auto" w:fill="auto"/>
          </w:tcPr>
          <w:p w14:paraId="5DF9367B" w14:textId="77777777" w:rsidR="007664A2" w:rsidRPr="007664A2" w:rsidRDefault="007664A2" w:rsidP="004620F3"/>
        </w:tc>
        <w:tc>
          <w:tcPr>
            <w:tcW w:w="2243" w:type="dxa"/>
          </w:tcPr>
          <w:p w14:paraId="01E56807" w14:textId="3728A2E4" w:rsidR="007664A2" w:rsidRPr="007664A2" w:rsidRDefault="007664A2" w:rsidP="007664A2">
            <w:pPr>
              <w:jc w:val="center"/>
            </w:pPr>
            <w:r w:rsidRPr="007664A2">
              <w:rPr>
                <w:rFonts w:ascii="Times New Roman" w:hAnsi="Times New Roman"/>
              </w:rPr>
              <w:t>2.4.1 b 4</w:t>
            </w:r>
          </w:p>
        </w:tc>
        <w:tc>
          <w:tcPr>
            <w:tcW w:w="2243" w:type="dxa"/>
          </w:tcPr>
          <w:p w14:paraId="24B0E20C" w14:textId="77777777" w:rsidR="007664A2" w:rsidRPr="00411DEF" w:rsidRDefault="007664A2" w:rsidP="004620F3">
            <w:pPr>
              <w:rPr>
                <w:highlight w:val="yellow"/>
              </w:rPr>
            </w:pPr>
          </w:p>
        </w:tc>
      </w:tr>
      <w:tr w:rsidR="007664A2" w:rsidRPr="004620F3" w14:paraId="49BBE6A9" w14:textId="30DCBBEE" w:rsidTr="00E119F0">
        <w:tc>
          <w:tcPr>
            <w:tcW w:w="2687" w:type="dxa"/>
            <w:shd w:val="clear" w:color="auto" w:fill="auto"/>
          </w:tcPr>
          <w:p w14:paraId="53A17DA6" w14:textId="6A661F1C" w:rsidR="007664A2" w:rsidRPr="007664A2" w:rsidRDefault="007664A2" w:rsidP="004620F3">
            <w:pPr>
              <w:jc w:val="center"/>
              <w:rPr>
                <w:rFonts w:ascii="Times New Roman" w:hAnsi="Times New Roman"/>
              </w:rPr>
            </w:pPr>
            <w:r w:rsidRPr="007664A2">
              <w:rPr>
                <w:rFonts w:ascii="Times New Roman" w:hAnsi="Times New Roman"/>
              </w:rPr>
              <w:t>2.4.1 b 1</w:t>
            </w:r>
          </w:p>
        </w:tc>
        <w:tc>
          <w:tcPr>
            <w:tcW w:w="2992" w:type="dxa"/>
            <w:shd w:val="clear" w:color="auto" w:fill="auto"/>
          </w:tcPr>
          <w:p w14:paraId="755E3858" w14:textId="77777777" w:rsidR="007664A2" w:rsidRPr="007664A2" w:rsidRDefault="007664A2" w:rsidP="004620F3">
            <w:pPr>
              <w:rPr>
                <w:rFonts w:ascii="Times New Roman" w:hAnsi="Times New Roman"/>
              </w:rPr>
            </w:pPr>
          </w:p>
        </w:tc>
        <w:tc>
          <w:tcPr>
            <w:tcW w:w="4486" w:type="dxa"/>
            <w:gridSpan w:val="2"/>
            <w:shd w:val="clear" w:color="auto" w:fill="000000" w:themeFill="text1"/>
          </w:tcPr>
          <w:p w14:paraId="1F225D93" w14:textId="77777777" w:rsidR="007664A2" w:rsidRPr="007664A2" w:rsidRDefault="007664A2" w:rsidP="004620F3"/>
        </w:tc>
      </w:tr>
      <w:tr w:rsidR="007664A2" w:rsidRPr="004620F3" w14:paraId="5A9E76F7" w14:textId="046C8827" w:rsidTr="00C251A4">
        <w:tc>
          <w:tcPr>
            <w:tcW w:w="10165" w:type="dxa"/>
            <w:gridSpan w:val="4"/>
            <w:shd w:val="clear" w:color="auto" w:fill="B8CCE4" w:themeFill="accent1" w:themeFillTint="66"/>
          </w:tcPr>
          <w:p w14:paraId="52AFF90A" w14:textId="549B3B45" w:rsidR="007664A2" w:rsidRPr="00B92A1B" w:rsidRDefault="007664A2" w:rsidP="00B92A1B">
            <w:pPr>
              <w:rPr>
                <w:b/>
              </w:rPr>
            </w:pPr>
            <w:r w:rsidRPr="00B92A1B">
              <w:rPr>
                <w:rFonts w:ascii="Times New Roman" w:hAnsi="Times New Roman"/>
                <w:b/>
              </w:rPr>
              <w:t>Explanation of “No” Responses:</w:t>
            </w:r>
            <w:r w:rsidRPr="00B92A1B">
              <w:rPr>
                <w:rFonts w:ascii="Times New Roman" w:hAnsi="Times New Roman"/>
              </w:rPr>
              <w:t xml:space="preserve">  The vendor should provide a brief explanation below for each response of “No” in the table above.</w:t>
            </w:r>
          </w:p>
        </w:tc>
      </w:tr>
      <w:tr w:rsidR="007664A2" w:rsidRPr="004620F3" w14:paraId="14F1EF89" w14:textId="43F1C94D" w:rsidTr="004C4F10">
        <w:trPr>
          <w:trHeight w:val="1025"/>
        </w:trPr>
        <w:tc>
          <w:tcPr>
            <w:tcW w:w="10165" w:type="dxa"/>
            <w:gridSpan w:val="4"/>
            <w:shd w:val="clear" w:color="auto" w:fill="auto"/>
          </w:tcPr>
          <w:p w14:paraId="2DC4728E" w14:textId="77777777" w:rsidR="007664A2" w:rsidRPr="004620F3" w:rsidRDefault="007664A2" w:rsidP="004620F3"/>
        </w:tc>
      </w:tr>
    </w:tbl>
    <w:p w14:paraId="207F1A16" w14:textId="77777777" w:rsidR="004620F3" w:rsidRPr="007C46BA" w:rsidRDefault="004620F3" w:rsidP="004620F3"/>
    <w:tbl>
      <w:tblPr>
        <w:tblStyle w:val="TableGrid3"/>
        <w:tblW w:w="0" w:type="auto"/>
        <w:tblInd w:w="-95" w:type="dxa"/>
        <w:tblLook w:val="04A0" w:firstRow="1" w:lastRow="0" w:firstColumn="1" w:lastColumn="0" w:noHBand="0" w:noVBand="1"/>
      </w:tblPr>
      <w:tblGrid>
        <w:gridCol w:w="10165"/>
      </w:tblGrid>
      <w:tr w:rsidR="004620F3" w:rsidRPr="007C46BA" w14:paraId="12919A11" w14:textId="77777777" w:rsidTr="582445A1">
        <w:tc>
          <w:tcPr>
            <w:tcW w:w="10165" w:type="dxa"/>
            <w:shd w:val="clear" w:color="auto" w:fill="000000" w:themeFill="text1"/>
          </w:tcPr>
          <w:p w14:paraId="47188420" w14:textId="77777777" w:rsidR="004620F3" w:rsidRPr="000E0AC8" w:rsidRDefault="004620F3" w:rsidP="004620F3">
            <w:pPr>
              <w:jc w:val="center"/>
              <w:rPr>
                <w:b/>
                <w:bCs/>
                <w:color w:val="FFFFFF" w:themeColor="background1"/>
              </w:rPr>
            </w:pPr>
            <w:r w:rsidRPr="000E0AC8">
              <w:rPr>
                <w:b/>
                <w:bCs/>
                <w:color w:val="FFFFFF" w:themeColor="background1"/>
              </w:rPr>
              <w:t>TEAM QUALIFICATIONS BIOGRAPHY INSTRUCTIONS</w:t>
            </w:r>
          </w:p>
        </w:tc>
      </w:tr>
      <w:tr w:rsidR="004620F3" w:rsidRPr="007C46BA" w14:paraId="3381064E" w14:textId="77777777" w:rsidTr="582445A1">
        <w:trPr>
          <w:trHeight w:val="3456"/>
        </w:trPr>
        <w:tc>
          <w:tcPr>
            <w:tcW w:w="10165" w:type="dxa"/>
            <w:shd w:val="clear" w:color="auto" w:fill="B8CCE4" w:themeFill="accent1" w:themeFillTint="66"/>
          </w:tcPr>
          <w:p w14:paraId="76D03ADD" w14:textId="78F878E8" w:rsidR="004620F3" w:rsidRPr="007C46BA" w:rsidRDefault="004620F3" w:rsidP="582445A1">
            <w:pPr>
              <w:ind w:left="0" w:firstLine="0"/>
              <w:outlineLvl w:val="2"/>
            </w:pPr>
            <w:r w:rsidRPr="582445A1">
              <w:rPr>
                <w:b/>
                <w:bCs/>
              </w:rPr>
              <w:t>Leadership Team</w:t>
            </w:r>
            <w:r w:rsidRPr="582445A1">
              <w:t>:</w:t>
            </w:r>
            <w:r w:rsidRPr="582445A1">
              <w:rPr>
                <w:b/>
                <w:bCs/>
              </w:rPr>
              <w:t xml:space="preserve">  </w:t>
            </w:r>
            <w:r w:rsidRPr="582445A1">
              <w:t xml:space="preserve">The vendor should submit no more than </w:t>
            </w:r>
            <w:r w:rsidR="004D4415" w:rsidRPr="582445A1">
              <w:t>two (2)</w:t>
            </w:r>
            <w:r w:rsidRPr="582445A1">
              <w:t xml:space="preserve"> Leadership Team (i.e. executive level personnel who would have major authority over this project) members’ biographies </w:t>
            </w:r>
            <w:r w:rsidR="00922536" w:rsidRPr="582445A1">
              <w:t xml:space="preserve">for </w:t>
            </w:r>
            <w:r w:rsidRPr="582445A1">
              <w:t>consider</w:t>
            </w:r>
            <w:r w:rsidR="00922536" w:rsidRPr="582445A1">
              <w:t>ation</w:t>
            </w:r>
            <w:r w:rsidRPr="582445A1">
              <w:t xml:space="preserve"> in the evaluation.  For evaluation purposes, only the first </w:t>
            </w:r>
            <w:r w:rsidR="004D4415" w:rsidRPr="582445A1">
              <w:t>two (2)</w:t>
            </w:r>
            <w:r w:rsidRPr="582445A1">
              <w:t xml:space="preserve"> biographies will be considered.  Any additional biographies submitted will not be evaluated. One (1) member of the Leadership Team should be identified as the vendor’s primary person responsible for the delivery of the project. By including their biographies, the vendor is committing the Leadership Team members </w:t>
            </w:r>
            <w:r w:rsidR="00611BB7" w:rsidRPr="582445A1">
              <w:t xml:space="preserve">whose biographies are submitted herein </w:t>
            </w:r>
            <w:r w:rsidRPr="582445A1">
              <w:t xml:space="preserve">to support the project, should it be awarded.  </w:t>
            </w:r>
          </w:p>
          <w:p w14:paraId="2D6F356F" w14:textId="77777777" w:rsidR="004620F3" w:rsidRPr="007C46BA" w:rsidRDefault="004620F3" w:rsidP="004620F3">
            <w:pPr>
              <w:outlineLvl w:val="2"/>
              <w:rPr>
                <w:b/>
                <w:lang w:val="en"/>
              </w:rPr>
            </w:pPr>
          </w:p>
          <w:p w14:paraId="3234ED51" w14:textId="557D1289" w:rsidR="004620F3" w:rsidRPr="007C46BA" w:rsidRDefault="004620F3" w:rsidP="0003216D">
            <w:pPr>
              <w:ind w:left="0" w:firstLine="0"/>
              <w:outlineLvl w:val="2"/>
              <w:rPr>
                <w:lang w:val="en"/>
              </w:rPr>
            </w:pPr>
            <w:r w:rsidRPr="007C46BA">
              <w:rPr>
                <w:b/>
                <w:lang w:val="en"/>
              </w:rPr>
              <w:t>Working Team</w:t>
            </w:r>
            <w:r w:rsidRPr="007C46BA">
              <w:rPr>
                <w:lang w:val="en"/>
              </w:rPr>
              <w:t xml:space="preserve">:  The vendor should submit no more than </w:t>
            </w:r>
            <w:r w:rsidR="004D4415">
              <w:rPr>
                <w:lang w:val="en"/>
              </w:rPr>
              <w:t>three (3)</w:t>
            </w:r>
            <w:r w:rsidRPr="007C46BA">
              <w:rPr>
                <w:lang w:val="en"/>
              </w:rPr>
              <w:t xml:space="preserve"> Working Team</w:t>
            </w:r>
            <w:r w:rsidR="004D4415">
              <w:rPr>
                <w:lang w:val="en"/>
              </w:rPr>
              <w:t xml:space="preserve"> </w:t>
            </w:r>
            <w:r w:rsidR="004D4415" w:rsidRPr="007C46BA">
              <w:rPr>
                <w:lang w:val="en"/>
              </w:rPr>
              <w:t xml:space="preserve">members’ biographies </w:t>
            </w:r>
            <w:r w:rsidR="004D4415">
              <w:rPr>
                <w:lang w:val="en"/>
              </w:rPr>
              <w:t xml:space="preserve">for each proposed position </w:t>
            </w:r>
            <w:r w:rsidRPr="007C46BA">
              <w:rPr>
                <w:lang w:val="en"/>
              </w:rPr>
              <w:t>(i.e.</w:t>
            </w:r>
            <w:r w:rsidRPr="007C46BA">
              <w:t xml:space="preserve"> </w:t>
            </w:r>
            <w:r w:rsidR="004D4415">
              <w:t>Project Manager, Business Analyst, Web Developer, Quality Control Analyst</w:t>
            </w:r>
            <w:r w:rsidRPr="007C46BA">
              <w:rPr>
                <w:lang w:val="en"/>
              </w:rPr>
              <w:t xml:space="preserve">) </w:t>
            </w:r>
            <w:r w:rsidR="00922536">
              <w:rPr>
                <w:lang w:val="en"/>
              </w:rPr>
              <w:t>for consideration</w:t>
            </w:r>
            <w:r w:rsidRPr="007C46BA">
              <w:rPr>
                <w:lang w:val="en"/>
              </w:rPr>
              <w:t xml:space="preserve"> the evaluation. At least </w:t>
            </w:r>
            <w:r w:rsidR="004D4415">
              <w:rPr>
                <w:lang w:val="en"/>
              </w:rPr>
              <w:t>One (1)</w:t>
            </w:r>
            <w:r w:rsidRPr="007C46BA">
              <w:rPr>
                <w:lang w:val="en"/>
              </w:rPr>
              <w:t xml:space="preserve"> of the Working Team biographies should be </w:t>
            </w:r>
            <w:r w:rsidR="004D4415">
              <w:rPr>
                <w:lang w:val="en"/>
              </w:rPr>
              <w:t xml:space="preserve">a </w:t>
            </w:r>
            <w:r w:rsidRPr="007C46BA">
              <w:rPr>
                <w:lang w:val="en"/>
              </w:rPr>
              <w:t>repr</w:t>
            </w:r>
            <w:r w:rsidRPr="004D4415">
              <w:rPr>
                <w:lang w:val="en"/>
              </w:rPr>
              <w:t>esentative Project Manager who could lead this project.  Other biographies should be representative of the qualifications and experience of consultants, analysts, or other support that would be assigned to the project.</w:t>
            </w:r>
          </w:p>
        </w:tc>
      </w:tr>
      <w:tr w:rsidR="004620F3" w:rsidRPr="007C46BA" w14:paraId="43C5218E" w14:textId="77777777" w:rsidTr="582445A1">
        <w:trPr>
          <w:trHeight w:val="864"/>
        </w:trPr>
        <w:tc>
          <w:tcPr>
            <w:tcW w:w="10165" w:type="dxa"/>
            <w:shd w:val="clear" w:color="auto" w:fill="B8CCE4" w:themeFill="accent1" w:themeFillTint="66"/>
          </w:tcPr>
          <w:p w14:paraId="77DBBBEB" w14:textId="77777777" w:rsidR="004620F3" w:rsidRPr="007C46BA" w:rsidRDefault="004620F3" w:rsidP="582445A1">
            <w:pPr>
              <w:ind w:left="0" w:firstLine="0"/>
              <w:outlineLvl w:val="2"/>
            </w:pPr>
            <w:r w:rsidRPr="582445A1">
              <w:t xml:space="preserve">Additional Biographies:  In the event the vendor submits more biographies than requested, for evaluation purposes only the first biographies up to the number requested will be considered.  Any additional biographies will not be evaluated. </w:t>
            </w:r>
          </w:p>
        </w:tc>
      </w:tr>
      <w:tr w:rsidR="004620F3" w:rsidRPr="007C46BA" w14:paraId="6359A69E" w14:textId="77777777" w:rsidTr="582445A1">
        <w:tc>
          <w:tcPr>
            <w:tcW w:w="10165" w:type="dxa"/>
            <w:shd w:val="clear" w:color="auto" w:fill="B8CCE4" w:themeFill="accent1" w:themeFillTint="66"/>
          </w:tcPr>
          <w:p w14:paraId="7CA50FBC" w14:textId="77777777" w:rsidR="004620F3" w:rsidRPr="007C46BA" w:rsidRDefault="004620F3" w:rsidP="001C15C1">
            <w:pPr>
              <w:rPr>
                <w:b/>
              </w:rPr>
            </w:pPr>
            <w:r w:rsidRPr="007C46BA">
              <w:rPr>
                <w:b/>
              </w:rPr>
              <w:t>The vendor should duplicate and complete the</w:t>
            </w:r>
            <w:r w:rsidR="001C15C1">
              <w:rPr>
                <w:b/>
              </w:rPr>
              <w:t xml:space="preserve"> following </w:t>
            </w:r>
            <w:r w:rsidRPr="007C46BA">
              <w:rPr>
                <w:b/>
              </w:rPr>
              <w:t>table for each proposed team member.</w:t>
            </w:r>
          </w:p>
        </w:tc>
      </w:tr>
    </w:tbl>
    <w:p w14:paraId="0159D70A" w14:textId="05A8A1AE" w:rsidR="00E119F0" w:rsidRDefault="00E119F0" w:rsidP="00A44570"/>
    <w:p w14:paraId="314F4EED" w14:textId="77777777" w:rsidR="00E119F0" w:rsidRDefault="00E119F0">
      <w:pPr>
        <w:jc w:val="left"/>
      </w:pPr>
      <w:r>
        <w:br w:type="page"/>
      </w:r>
    </w:p>
    <w:tbl>
      <w:tblPr>
        <w:tblStyle w:val="TableGrid4"/>
        <w:tblW w:w="0" w:type="auto"/>
        <w:tblBorders>
          <w:insideH w:val="single" w:sz="8" w:space="0" w:color="auto"/>
          <w:insideV w:val="single" w:sz="8" w:space="0" w:color="auto"/>
        </w:tblBorders>
        <w:tblLook w:val="04A0" w:firstRow="1" w:lastRow="0" w:firstColumn="1" w:lastColumn="0" w:noHBand="0" w:noVBand="1"/>
      </w:tblPr>
      <w:tblGrid>
        <w:gridCol w:w="2458"/>
        <w:gridCol w:w="726"/>
        <w:gridCol w:w="561"/>
        <w:gridCol w:w="815"/>
        <w:gridCol w:w="1363"/>
        <w:gridCol w:w="2250"/>
        <w:gridCol w:w="1674"/>
      </w:tblGrid>
      <w:tr w:rsidR="0098349A" w:rsidRPr="00B05BA3" w14:paraId="57E7F025" w14:textId="77777777" w:rsidTr="00E119F0">
        <w:trPr>
          <w:tblHeader/>
        </w:trPr>
        <w:tc>
          <w:tcPr>
            <w:tcW w:w="9847" w:type="dxa"/>
            <w:gridSpan w:val="7"/>
            <w:tcBorders>
              <w:bottom w:val="single" w:sz="4" w:space="0" w:color="auto"/>
            </w:tcBorders>
            <w:shd w:val="clear" w:color="auto" w:fill="000000" w:themeFill="text1"/>
          </w:tcPr>
          <w:p w14:paraId="6E9B53BA" w14:textId="77777777" w:rsidR="0098349A" w:rsidRPr="0098349A" w:rsidRDefault="0098349A" w:rsidP="0098349A">
            <w:pPr>
              <w:jc w:val="center"/>
              <w:rPr>
                <w:rFonts w:ascii="Times New Roman" w:hAnsi="Times New Roman"/>
                <w:b/>
              </w:rPr>
            </w:pPr>
            <w:r w:rsidRPr="0098349A">
              <w:rPr>
                <w:rFonts w:ascii="Times New Roman" w:hAnsi="Times New Roman"/>
              </w:rPr>
              <w:br w:type="page"/>
            </w:r>
            <w:r w:rsidRPr="0098349A">
              <w:rPr>
                <w:rFonts w:ascii="Times New Roman" w:hAnsi="Times New Roman"/>
                <w:b/>
                <w:color w:val="FFFFFF" w:themeColor="background1"/>
              </w:rPr>
              <w:t>TEAM MEMBER BIOGRAPHY</w:t>
            </w:r>
          </w:p>
        </w:tc>
      </w:tr>
      <w:tr w:rsidR="0098349A" w:rsidRPr="00B05BA3" w14:paraId="10CD8D70" w14:textId="77777777" w:rsidTr="00E119F0">
        <w:tc>
          <w:tcPr>
            <w:tcW w:w="3184" w:type="dxa"/>
            <w:gridSpan w:val="2"/>
            <w:tcBorders>
              <w:top w:val="single" w:sz="4" w:space="0" w:color="auto"/>
              <w:bottom w:val="single" w:sz="4" w:space="0" w:color="auto"/>
              <w:right w:val="single" w:sz="4" w:space="0" w:color="auto"/>
            </w:tcBorders>
            <w:shd w:val="clear" w:color="auto" w:fill="DBE5F1" w:themeFill="accent1" w:themeFillTint="33"/>
          </w:tcPr>
          <w:p w14:paraId="77F49E45" w14:textId="77777777" w:rsidR="0098349A" w:rsidRPr="000E0AC8" w:rsidRDefault="0098349A" w:rsidP="0098349A">
            <w:pPr>
              <w:rPr>
                <w:rFonts w:ascii="Times New Roman" w:hAnsi="Times New Roman"/>
                <w:bCs/>
              </w:rPr>
            </w:pPr>
            <w:r w:rsidRPr="000E0AC8">
              <w:rPr>
                <w:rFonts w:ascii="Times New Roman" w:hAnsi="Times New Roman"/>
                <w:bCs/>
              </w:rPr>
              <w:t>Name:</w:t>
            </w:r>
          </w:p>
        </w:tc>
        <w:tc>
          <w:tcPr>
            <w:tcW w:w="6663" w:type="dxa"/>
            <w:gridSpan w:val="5"/>
            <w:tcBorders>
              <w:top w:val="single" w:sz="4" w:space="0" w:color="auto"/>
              <w:left w:val="single" w:sz="4" w:space="0" w:color="auto"/>
              <w:bottom w:val="single" w:sz="4" w:space="0" w:color="auto"/>
            </w:tcBorders>
          </w:tcPr>
          <w:p w14:paraId="7E68AD4E" w14:textId="77777777" w:rsidR="0098349A" w:rsidRPr="0098349A" w:rsidRDefault="0098349A" w:rsidP="0098349A">
            <w:pPr>
              <w:rPr>
                <w:rFonts w:ascii="Times New Roman" w:hAnsi="Times New Roman"/>
                <w:b/>
              </w:rPr>
            </w:pPr>
          </w:p>
        </w:tc>
      </w:tr>
      <w:tr w:rsidR="0098349A" w:rsidRPr="00B05BA3" w14:paraId="2C296FBB" w14:textId="77777777" w:rsidTr="00E119F0">
        <w:tc>
          <w:tcPr>
            <w:tcW w:w="3184" w:type="dxa"/>
            <w:gridSpan w:val="2"/>
            <w:tcBorders>
              <w:top w:val="single" w:sz="4" w:space="0" w:color="auto"/>
              <w:bottom w:val="single" w:sz="4" w:space="0" w:color="auto"/>
              <w:right w:val="single" w:sz="4" w:space="0" w:color="auto"/>
            </w:tcBorders>
            <w:shd w:val="clear" w:color="auto" w:fill="DBE5F1" w:themeFill="accent1" w:themeFillTint="33"/>
          </w:tcPr>
          <w:p w14:paraId="38B7BE28" w14:textId="77777777" w:rsidR="0098349A" w:rsidRPr="000E0AC8" w:rsidRDefault="0098349A" w:rsidP="0098349A">
            <w:pPr>
              <w:rPr>
                <w:rFonts w:ascii="Times New Roman" w:hAnsi="Times New Roman"/>
                <w:bCs/>
              </w:rPr>
            </w:pPr>
            <w:r w:rsidRPr="000E0AC8">
              <w:rPr>
                <w:rFonts w:ascii="Times New Roman" w:hAnsi="Times New Roman"/>
                <w:bCs/>
              </w:rPr>
              <w:t>Title:</w:t>
            </w:r>
          </w:p>
        </w:tc>
        <w:tc>
          <w:tcPr>
            <w:tcW w:w="6663" w:type="dxa"/>
            <w:gridSpan w:val="5"/>
            <w:tcBorders>
              <w:top w:val="single" w:sz="4" w:space="0" w:color="auto"/>
              <w:left w:val="single" w:sz="4" w:space="0" w:color="auto"/>
              <w:bottom w:val="single" w:sz="4" w:space="0" w:color="auto"/>
            </w:tcBorders>
          </w:tcPr>
          <w:p w14:paraId="7C06CE68" w14:textId="77777777" w:rsidR="0098349A" w:rsidRPr="0098349A" w:rsidRDefault="0098349A" w:rsidP="0098349A">
            <w:pPr>
              <w:rPr>
                <w:rFonts w:ascii="Times New Roman" w:hAnsi="Times New Roman"/>
                <w:b/>
              </w:rPr>
            </w:pPr>
          </w:p>
        </w:tc>
      </w:tr>
      <w:tr w:rsidR="0098349A" w:rsidRPr="00B05BA3" w14:paraId="733B4B8C" w14:textId="77777777" w:rsidTr="00E119F0">
        <w:tc>
          <w:tcPr>
            <w:tcW w:w="3184" w:type="dxa"/>
            <w:gridSpan w:val="2"/>
            <w:tcBorders>
              <w:top w:val="single" w:sz="4" w:space="0" w:color="auto"/>
              <w:bottom w:val="single" w:sz="4" w:space="0" w:color="auto"/>
              <w:right w:val="single" w:sz="4" w:space="0" w:color="auto"/>
            </w:tcBorders>
            <w:shd w:val="clear" w:color="auto" w:fill="DBE5F1" w:themeFill="accent1" w:themeFillTint="33"/>
          </w:tcPr>
          <w:p w14:paraId="4CB02DD4" w14:textId="77777777" w:rsidR="0098349A" w:rsidRPr="000E0AC8" w:rsidRDefault="0098349A" w:rsidP="0098349A">
            <w:pPr>
              <w:rPr>
                <w:rFonts w:ascii="Times New Roman" w:hAnsi="Times New Roman"/>
                <w:bCs/>
              </w:rPr>
            </w:pPr>
            <w:r w:rsidRPr="000E0AC8">
              <w:rPr>
                <w:rFonts w:ascii="Times New Roman" w:hAnsi="Times New Roman"/>
                <w:bCs/>
              </w:rPr>
              <w:t>Proposed project role:</w:t>
            </w:r>
          </w:p>
        </w:tc>
        <w:tc>
          <w:tcPr>
            <w:tcW w:w="6663" w:type="dxa"/>
            <w:gridSpan w:val="5"/>
            <w:tcBorders>
              <w:top w:val="single" w:sz="4" w:space="0" w:color="auto"/>
              <w:left w:val="single" w:sz="4" w:space="0" w:color="auto"/>
              <w:bottom w:val="single" w:sz="4" w:space="0" w:color="auto"/>
            </w:tcBorders>
          </w:tcPr>
          <w:p w14:paraId="1DDAF024" w14:textId="77777777" w:rsidR="0098349A" w:rsidRPr="0098349A" w:rsidRDefault="0098349A" w:rsidP="0098349A">
            <w:pPr>
              <w:rPr>
                <w:rFonts w:ascii="Times New Roman" w:hAnsi="Times New Roman"/>
                <w:b/>
              </w:rPr>
            </w:pPr>
          </w:p>
        </w:tc>
      </w:tr>
      <w:tr w:rsidR="0098349A" w:rsidRPr="00B05BA3" w14:paraId="6000DE39" w14:textId="77777777" w:rsidTr="00E119F0">
        <w:tc>
          <w:tcPr>
            <w:tcW w:w="3184" w:type="dxa"/>
            <w:gridSpan w:val="2"/>
            <w:tcBorders>
              <w:top w:val="single" w:sz="4" w:space="0" w:color="auto"/>
              <w:bottom w:val="single" w:sz="4" w:space="0" w:color="auto"/>
              <w:right w:val="single" w:sz="4" w:space="0" w:color="auto"/>
            </w:tcBorders>
            <w:shd w:val="clear" w:color="auto" w:fill="DBE5F1" w:themeFill="accent1" w:themeFillTint="33"/>
          </w:tcPr>
          <w:p w14:paraId="44CE3C16" w14:textId="77777777" w:rsidR="0098349A" w:rsidRPr="000E0AC8" w:rsidRDefault="0098349A" w:rsidP="001D3CE3">
            <w:pPr>
              <w:ind w:left="0" w:firstLine="0"/>
              <w:jc w:val="left"/>
              <w:rPr>
                <w:rFonts w:ascii="Times New Roman" w:hAnsi="Times New Roman"/>
                <w:bCs/>
              </w:rPr>
            </w:pPr>
            <w:r w:rsidRPr="000E0AC8">
              <w:rPr>
                <w:rFonts w:ascii="Times New Roman" w:hAnsi="Times New Roman"/>
                <w:bCs/>
              </w:rPr>
              <w:t>% of time committed to project:</w:t>
            </w:r>
          </w:p>
        </w:tc>
        <w:tc>
          <w:tcPr>
            <w:tcW w:w="6663" w:type="dxa"/>
            <w:gridSpan w:val="5"/>
            <w:tcBorders>
              <w:top w:val="single" w:sz="4" w:space="0" w:color="auto"/>
              <w:left w:val="single" w:sz="4" w:space="0" w:color="auto"/>
              <w:bottom w:val="single" w:sz="4" w:space="0" w:color="auto"/>
            </w:tcBorders>
          </w:tcPr>
          <w:p w14:paraId="36E3E625" w14:textId="77777777" w:rsidR="0098349A" w:rsidRPr="0098349A" w:rsidRDefault="0098349A" w:rsidP="0098349A">
            <w:pPr>
              <w:rPr>
                <w:rFonts w:ascii="Times New Roman" w:hAnsi="Times New Roman"/>
                <w:b/>
              </w:rPr>
            </w:pPr>
          </w:p>
        </w:tc>
      </w:tr>
      <w:tr w:rsidR="0098349A" w:rsidRPr="00B05BA3" w14:paraId="69707DCA" w14:textId="77777777" w:rsidTr="00E119F0">
        <w:tc>
          <w:tcPr>
            <w:tcW w:w="3184" w:type="dxa"/>
            <w:gridSpan w:val="2"/>
            <w:vMerge w:val="restart"/>
            <w:tcBorders>
              <w:top w:val="single" w:sz="4" w:space="0" w:color="auto"/>
              <w:bottom w:val="single" w:sz="4" w:space="0" w:color="auto"/>
              <w:right w:val="single" w:sz="4" w:space="0" w:color="auto"/>
            </w:tcBorders>
            <w:shd w:val="clear" w:color="auto" w:fill="DBE5F1" w:themeFill="accent1" w:themeFillTint="33"/>
          </w:tcPr>
          <w:p w14:paraId="1C5A272C" w14:textId="77777777" w:rsidR="0098349A" w:rsidRPr="000E0AC8" w:rsidRDefault="0098349A" w:rsidP="0098349A">
            <w:pPr>
              <w:rPr>
                <w:rFonts w:ascii="Times New Roman" w:hAnsi="Times New Roman"/>
                <w:bCs/>
              </w:rPr>
            </w:pPr>
            <w:r w:rsidRPr="000E0AC8">
              <w:rPr>
                <w:rFonts w:ascii="Times New Roman" w:hAnsi="Times New Roman"/>
                <w:bCs/>
              </w:rPr>
              <w:t>Proposed Team:</w:t>
            </w:r>
          </w:p>
        </w:tc>
        <w:sdt>
          <w:sdtPr>
            <w:id w:val="25922709"/>
            <w14:checkbox>
              <w14:checked w14:val="0"/>
              <w14:checkedState w14:val="2612" w14:font="MS Gothic"/>
              <w14:uncheckedState w14:val="2610" w14:font="MS Gothic"/>
            </w14:checkbox>
          </w:sdtPr>
          <w:sdtEndPr/>
          <w:sdtContent>
            <w:tc>
              <w:tcPr>
                <w:tcW w:w="561" w:type="dxa"/>
                <w:tcBorders>
                  <w:top w:val="single" w:sz="4" w:space="0" w:color="auto"/>
                  <w:left w:val="single" w:sz="4" w:space="0" w:color="auto"/>
                  <w:bottom w:val="single" w:sz="4" w:space="0" w:color="auto"/>
                  <w:right w:val="single" w:sz="4" w:space="0" w:color="auto"/>
                </w:tcBorders>
              </w:tcPr>
              <w:p w14:paraId="499D7D21" w14:textId="77777777" w:rsidR="0098349A" w:rsidRPr="0098349A" w:rsidRDefault="0098349A" w:rsidP="0098349A">
                <w:pPr>
                  <w:rPr>
                    <w:rFonts w:ascii="Times New Roman" w:hAnsi="Times New Roman"/>
                    <w:b/>
                  </w:rPr>
                </w:pPr>
                <w:r w:rsidRPr="0098349A">
                  <w:rPr>
                    <w:rFonts w:ascii="Segoe UI Symbol" w:eastAsia="MS Gothic" w:hAnsi="Segoe UI Symbol" w:cs="Segoe UI Symbol"/>
                  </w:rPr>
                  <w:t>☐</w:t>
                </w:r>
              </w:p>
            </w:tc>
          </w:sdtContent>
        </w:sdt>
        <w:tc>
          <w:tcPr>
            <w:tcW w:w="6102" w:type="dxa"/>
            <w:gridSpan w:val="4"/>
            <w:tcBorders>
              <w:top w:val="single" w:sz="4" w:space="0" w:color="auto"/>
              <w:left w:val="single" w:sz="4" w:space="0" w:color="auto"/>
              <w:bottom w:val="single" w:sz="4" w:space="0" w:color="auto"/>
            </w:tcBorders>
          </w:tcPr>
          <w:p w14:paraId="39D63308" w14:textId="77777777" w:rsidR="0098349A" w:rsidRPr="0098349A" w:rsidRDefault="0098349A" w:rsidP="0098349A">
            <w:pPr>
              <w:rPr>
                <w:rFonts w:ascii="Times New Roman" w:hAnsi="Times New Roman"/>
                <w:b/>
              </w:rPr>
            </w:pPr>
            <w:r w:rsidRPr="0098349A">
              <w:rPr>
                <w:rFonts w:ascii="Times New Roman" w:hAnsi="Times New Roman"/>
                <w:b/>
              </w:rPr>
              <w:t>Leadership Team</w:t>
            </w:r>
          </w:p>
        </w:tc>
      </w:tr>
      <w:tr w:rsidR="0098349A" w:rsidRPr="00B05BA3" w14:paraId="29F84798" w14:textId="77777777" w:rsidTr="00E119F0">
        <w:tc>
          <w:tcPr>
            <w:tcW w:w="3184" w:type="dxa"/>
            <w:gridSpan w:val="2"/>
            <w:vMerge/>
            <w:tcBorders>
              <w:top w:val="single" w:sz="4" w:space="0" w:color="auto"/>
              <w:bottom w:val="single" w:sz="4" w:space="0" w:color="auto"/>
              <w:right w:val="single" w:sz="4" w:space="0" w:color="auto"/>
            </w:tcBorders>
            <w:shd w:val="clear" w:color="auto" w:fill="DBE5F1" w:themeFill="accent1" w:themeFillTint="33"/>
          </w:tcPr>
          <w:p w14:paraId="1B969DF4" w14:textId="77777777" w:rsidR="0098349A" w:rsidRPr="0098349A" w:rsidRDefault="0098349A" w:rsidP="0098349A">
            <w:pPr>
              <w:rPr>
                <w:rFonts w:ascii="Times New Roman" w:hAnsi="Times New Roman"/>
                <w:b/>
              </w:rPr>
            </w:pPr>
          </w:p>
        </w:tc>
        <w:sdt>
          <w:sdtPr>
            <w:id w:val="-1640339129"/>
            <w14:checkbox>
              <w14:checked w14:val="0"/>
              <w14:checkedState w14:val="2612" w14:font="MS Gothic"/>
              <w14:uncheckedState w14:val="2610" w14:font="MS Gothic"/>
            </w14:checkbox>
          </w:sdtPr>
          <w:sdtEndPr/>
          <w:sdtContent>
            <w:tc>
              <w:tcPr>
                <w:tcW w:w="561" w:type="dxa"/>
                <w:tcBorders>
                  <w:top w:val="single" w:sz="4" w:space="0" w:color="auto"/>
                  <w:left w:val="single" w:sz="4" w:space="0" w:color="auto"/>
                  <w:bottom w:val="single" w:sz="4" w:space="0" w:color="auto"/>
                  <w:right w:val="single" w:sz="4" w:space="0" w:color="auto"/>
                </w:tcBorders>
              </w:tcPr>
              <w:p w14:paraId="7C365EDF" w14:textId="77777777" w:rsidR="0098349A" w:rsidRPr="0098349A" w:rsidRDefault="0098349A" w:rsidP="0098349A">
                <w:pPr>
                  <w:rPr>
                    <w:rFonts w:ascii="Times New Roman" w:hAnsi="Times New Roman"/>
                    <w:b/>
                  </w:rPr>
                </w:pPr>
                <w:r w:rsidRPr="0098349A">
                  <w:rPr>
                    <w:rFonts w:ascii="Segoe UI Symbol" w:eastAsia="MS Gothic" w:hAnsi="Segoe UI Symbol" w:cs="Segoe UI Symbol"/>
                  </w:rPr>
                  <w:t>☐</w:t>
                </w:r>
              </w:p>
            </w:tc>
          </w:sdtContent>
        </w:sdt>
        <w:tc>
          <w:tcPr>
            <w:tcW w:w="6102" w:type="dxa"/>
            <w:gridSpan w:val="4"/>
            <w:tcBorders>
              <w:top w:val="single" w:sz="4" w:space="0" w:color="auto"/>
              <w:left w:val="single" w:sz="4" w:space="0" w:color="auto"/>
              <w:bottom w:val="single" w:sz="4" w:space="0" w:color="auto"/>
            </w:tcBorders>
          </w:tcPr>
          <w:p w14:paraId="4CE28AEB" w14:textId="77777777" w:rsidR="0098349A" w:rsidRPr="0098349A" w:rsidRDefault="0098349A" w:rsidP="0098349A">
            <w:pPr>
              <w:rPr>
                <w:rFonts w:ascii="Times New Roman" w:hAnsi="Times New Roman"/>
                <w:b/>
              </w:rPr>
            </w:pPr>
            <w:r w:rsidRPr="0098349A">
              <w:rPr>
                <w:rFonts w:ascii="Times New Roman" w:hAnsi="Times New Roman"/>
                <w:b/>
              </w:rPr>
              <w:t>Working Team</w:t>
            </w:r>
          </w:p>
        </w:tc>
      </w:tr>
      <w:tr w:rsidR="0098349A" w:rsidRPr="00B05BA3" w14:paraId="759E2288" w14:textId="77777777" w:rsidTr="00E119F0">
        <w:tc>
          <w:tcPr>
            <w:tcW w:w="9847" w:type="dxa"/>
            <w:gridSpan w:val="7"/>
            <w:tcBorders>
              <w:top w:val="single" w:sz="4" w:space="0" w:color="auto"/>
              <w:bottom w:val="single" w:sz="4" w:space="0" w:color="auto"/>
            </w:tcBorders>
            <w:shd w:val="clear" w:color="auto" w:fill="000000" w:themeFill="text1"/>
          </w:tcPr>
          <w:p w14:paraId="34DF4D1D" w14:textId="77777777" w:rsidR="0098349A" w:rsidRPr="0098349A" w:rsidRDefault="0098349A" w:rsidP="0098349A">
            <w:pPr>
              <w:jc w:val="center"/>
              <w:rPr>
                <w:rFonts w:ascii="Times New Roman" w:hAnsi="Times New Roman"/>
                <w:b/>
              </w:rPr>
            </w:pPr>
            <w:r w:rsidRPr="0098349A">
              <w:rPr>
                <w:rFonts w:ascii="Times New Roman" w:hAnsi="Times New Roman"/>
                <w:b/>
              </w:rPr>
              <w:t>Education, Certifications, and Other Distinctions</w:t>
            </w:r>
          </w:p>
        </w:tc>
      </w:tr>
      <w:tr w:rsidR="0098349A" w:rsidRPr="003C3470" w14:paraId="57C61288" w14:textId="77777777" w:rsidTr="00E119F0">
        <w:tc>
          <w:tcPr>
            <w:tcW w:w="3745" w:type="dxa"/>
            <w:gridSpan w:val="3"/>
            <w:tcBorders>
              <w:top w:val="single" w:sz="4" w:space="0" w:color="auto"/>
              <w:bottom w:val="single" w:sz="4" w:space="0" w:color="auto"/>
              <w:right w:val="single" w:sz="4" w:space="0" w:color="auto"/>
            </w:tcBorders>
            <w:shd w:val="clear" w:color="auto" w:fill="DBE5F1" w:themeFill="accent1" w:themeFillTint="33"/>
          </w:tcPr>
          <w:p w14:paraId="4E9FA2CF"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Degree, certification, or other distinctions</w:t>
            </w:r>
          </w:p>
        </w:tc>
        <w:tc>
          <w:tcPr>
            <w:tcW w:w="4428"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35AC26" w14:textId="77777777" w:rsidR="0098349A" w:rsidRPr="0098349A" w:rsidRDefault="0098349A" w:rsidP="0098349A">
            <w:pPr>
              <w:ind w:left="0" w:firstLine="0"/>
              <w:rPr>
                <w:rFonts w:ascii="Times New Roman" w:hAnsi="Times New Roman"/>
                <w:b/>
              </w:rPr>
            </w:pPr>
            <w:r w:rsidRPr="0098349A">
              <w:rPr>
                <w:rFonts w:ascii="Times New Roman" w:hAnsi="Times New Roman"/>
                <w:b/>
              </w:rPr>
              <w:t>Institution</w:t>
            </w:r>
          </w:p>
        </w:tc>
        <w:tc>
          <w:tcPr>
            <w:tcW w:w="1674" w:type="dxa"/>
            <w:tcBorders>
              <w:top w:val="single" w:sz="4" w:space="0" w:color="auto"/>
              <w:left w:val="single" w:sz="4" w:space="0" w:color="auto"/>
              <w:bottom w:val="single" w:sz="4" w:space="0" w:color="auto"/>
            </w:tcBorders>
            <w:shd w:val="clear" w:color="auto" w:fill="DBE5F1" w:themeFill="accent1" w:themeFillTint="33"/>
          </w:tcPr>
          <w:p w14:paraId="6F1A1C8C" w14:textId="77777777" w:rsidR="0098349A" w:rsidRPr="0098349A" w:rsidRDefault="0098349A" w:rsidP="0098349A">
            <w:pPr>
              <w:ind w:left="0" w:firstLine="0"/>
              <w:rPr>
                <w:rFonts w:ascii="Times New Roman" w:hAnsi="Times New Roman"/>
                <w:b/>
              </w:rPr>
            </w:pPr>
            <w:r w:rsidRPr="0098349A">
              <w:rPr>
                <w:rFonts w:ascii="Times New Roman" w:hAnsi="Times New Roman"/>
                <w:b/>
              </w:rPr>
              <w:t>Date</w:t>
            </w:r>
          </w:p>
        </w:tc>
      </w:tr>
      <w:tr w:rsidR="0098349A" w:rsidRPr="003C3470" w14:paraId="57F76FEF" w14:textId="77777777" w:rsidTr="00E119F0">
        <w:tc>
          <w:tcPr>
            <w:tcW w:w="3745" w:type="dxa"/>
            <w:gridSpan w:val="3"/>
            <w:tcBorders>
              <w:top w:val="single" w:sz="4" w:space="0" w:color="auto"/>
              <w:bottom w:val="single" w:sz="4" w:space="0" w:color="auto"/>
              <w:right w:val="single" w:sz="4" w:space="0" w:color="auto"/>
            </w:tcBorders>
          </w:tcPr>
          <w:p w14:paraId="64C1C5FE" w14:textId="77777777" w:rsidR="0098349A" w:rsidRPr="0098349A" w:rsidRDefault="0098349A" w:rsidP="0098349A">
            <w:pPr>
              <w:ind w:left="0" w:firstLine="0"/>
              <w:jc w:val="left"/>
              <w:rPr>
                <w:rFonts w:ascii="Times New Roman" w:hAnsi="Times New Roman"/>
              </w:rPr>
            </w:pPr>
            <w:r w:rsidRPr="0098349A">
              <w:rPr>
                <w:rFonts w:ascii="Times New Roman" w:hAnsi="Times New Roman"/>
              </w:rPr>
              <w:t>Example: BA, Business Administration</w:t>
            </w:r>
          </w:p>
        </w:tc>
        <w:tc>
          <w:tcPr>
            <w:tcW w:w="4428" w:type="dxa"/>
            <w:gridSpan w:val="3"/>
            <w:tcBorders>
              <w:top w:val="single" w:sz="4" w:space="0" w:color="auto"/>
              <w:left w:val="single" w:sz="4" w:space="0" w:color="auto"/>
              <w:bottom w:val="single" w:sz="4" w:space="0" w:color="auto"/>
              <w:right w:val="single" w:sz="4" w:space="0" w:color="auto"/>
            </w:tcBorders>
          </w:tcPr>
          <w:p w14:paraId="78D59243" w14:textId="77777777" w:rsidR="0098349A" w:rsidRPr="0098349A" w:rsidRDefault="0098349A" w:rsidP="0098349A">
            <w:pPr>
              <w:ind w:left="0" w:firstLine="0"/>
              <w:rPr>
                <w:rFonts w:ascii="Times New Roman" w:hAnsi="Times New Roman"/>
              </w:rPr>
            </w:pPr>
            <w:r w:rsidRPr="0098349A">
              <w:rPr>
                <w:rFonts w:ascii="Times New Roman" w:hAnsi="Times New Roman"/>
              </w:rPr>
              <w:t>Washington University in Saint Louis</w:t>
            </w:r>
          </w:p>
        </w:tc>
        <w:tc>
          <w:tcPr>
            <w:tcW w:w="1674" w:type="dxa"/>
            <w:tcBorders>
              <w:top w:val="single" w:sz="4" w:space="0" w:color="auto"/>
              <w:left w:val="single" w:sz="4" w:space="0" w:color="auto"/>
              <w:bottom w:val="single" w:sz="4" w:space="0" w:color="auto"/>
            </w:tcBorders>
          </w:tcPr>
          <w:p w14:paraId="3459113F" w14:textId="77777777" w:rsidR="0098349A" w:rsidRPr="0098349A" w:rsidRDefault="0098349A" w:rsidP="0098349A">
            <w:pPr>
              <w:ind w:left="0" w:firstLine="0"/>
              <w:rPr>
                <w:rFonts w:ascii="Times New Roman" w:hAnsi="Times New Roman"/>
              </w:rPr>
            </w:pPr>
          </w:p>
        </w:tc>
      </w:tr>
      <w:tr w:rsidR="0098349A" w:rsidRPr="003C3470" w14:paraId="1571652D" w14:textId="77777777" w:rsidTr="00E119F0">
        <w:tc>
          <w:tcPr>
            <w:tcW w:w="3745" w:type="dxa"/>
            <w:gridSpan w:val="3"/>
            <w:tcBorders>
              <w:top w:val="single" w:sz="4" w:space="0" w:color="auto"/>
              <w:bottom w:val="single" w:sz="4" w:space="0" w:color="auto"/>
              <w:right w:val="single" w:sz="4" w:space="0" w:color="auto"/>
            </w:tcBorders>
          </w:tcPr>
          <w:p w14:paraId="4A8DF9B1" w14:textId="77777777" w:rsidR="0098349A" w:rsidRPr="0098349A" w:rsidRDefault="0098349A" w:rsidP="0098349A">
            <w:pPr>
              <w:ind w:left="0" w:firstLine="0"/>
              <w:rPr>
                <w:rFonts w:ascii="Times New Roman" w:hAnsi="Times New Roman"/>
              </w:rPr>
            </w:pPr>
            <w:r w:rsidRPr="0098349A">
              <w:rPr>
                <w:rFonts w:ascii="Times New Roman" w:hAnsi="Times New Roman"/>
              </w:rPr>
              <w:t>Example: Lean Six Sigma Black Belt</w:t>
            </w:r>
          </w:p>
        </w:tc>
        <w:tc>
          <w:tcPr>
            <w:tcW w:w="4428" w:type="dxa"/>
            <w:gridSpan w:val="3"/>
            <w:tcBorders>
              <w:top w:val="single" w:sz="4" w:space="0" w:color="auto"/>
              <w:left w:val="single" w:sz="4" w:space="0" w:color="auto"/>
              <w:bottom w:val="single" w:sz="4" w:space="0" w:color="auto"/>
              <w:right w:val="single" w:sz="4" w:space="0" w:color="auto"/>
            </w:tcBorders>
          </w:tcPr>
          <w:p w14:paraId="43B0DB49" w14:textId="77777777" w:rsidR="0098349A" w:rsidRPr="0098349A" w:rsidRDefault="0098349A" w:rsidP="0098349A">
            <w:pPr>
              <w:ind w:left="0" w:firstLine="0"/>
              <w:rPr>
                <w:rFonts w:ascii="Times New Roman" w:hAnsi="Times New Roman"/>
              </w:rPr>
            </w:pPr>
            <w:r w:rsidRPr="0098349A">
              <w:rPr>
                <w:rFonts w:ascii="Times New Roman" w:hAnsi="Times New Roman"/>
              </w:rPr>
              <w:t>Villanova University (online)</w:t>
            </w:r>
          </w:p>
        </w:tc>
        <w:tc>
          <w:tcPr>
            <w:tcW w:w="1674" w:type="dxa"/>
            <w:tcBorders>
              <w:top w:val="single" w:sz="4" w:space="0" w:color="auto"/>
              <w:left w:val="single" w:sz="4" w:space="0" w:color="auto"/>
              <w:bottom w:val="single" w:sz="4" w:space="0" w:color="auto"/>
            </w:tcBorders>
          </w:tcPr>
          <w:p w14:paraId="72D94D24" w14:textId="77777777" w:rsidR="0098349A" w:rsidRPr="0098349A" w:rsidRDefault="0098349A" w:rsidP="0098349A">
            <w:pPr>
              <w:ind w:left="0" w:firstLine="0"/>
              <w:rPr>
                <w:rFonts w:ascii="Times New Roman" w:hAnsi="Times New Roman"/>
              </w:rPr>
            </w:pPr>
          </w:p>
        </w:tc>
      </w:tr>
      <w:tr w:rsidR="0098349A" w:rsidRPr="003C3470" w14:paraId="50EAF5A1" w14:textId="77777777" w:rsidTr="00E119F0">
        <w:tc>
          <w:tcPr>
            <w:tcW w:w="3745" w:type="dxa"/>
            <w:gridSpan w:val="3"/>
            <w:tcBorders>
              <w:top w:val="single" w:sz="4" w:space="0" w:color="auto"/>
              <w:bottom w:val="single" w:sz="4" w:space="0" w:color="auto"/>
              <w:right w:val="single" w:sz="4" w:space="0" w:color="auto"/>
            </w:tcBorders>
          </w:tcPr>
          <w:p w14:paraId="3A433601" w14:textId="77777777" w:rsidR="0098349A" w:rsidRPr="0098349A" w:rsidRDefault="0098349A" w:rsidP="0098349A">
            <w:pPr>
              <w:ind w:left="0" w:firstLine="0"/>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3F7BA938" w14:textId="77777777" w:rsidR="0098349A" w:rsidRPr="0098349A" w:rsidRDefault="0098349A" w:rsidP="0098349A">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06178F8E" w14:textId="77777777" w:rsidR="0098349A" w:rsidRPr="0098349A" w:rsidRDefault="0098349A" w:rsidP="0098349A">
            <w:pPr>
              <w:ind w:left="0" w:firstLine="0"/>
              <w:rPr>
                <w:rFonts w:ascii="Times New Roman" w:hAnsi="Times New Roman"/>
              </w:rPr>
            </w:pPr>
          </w:p>
        </w:tc>
      </w:tr>
      <w:tr w:rsidR="0098349A" w:rsidRPr="003C3470" w14:paraId="1D5E1208" w14:textId="77777777" w:rsidTr="00E119F0">
        <w:tc>
          <w:tcPr>
            <w:tcW w:w="3745" w:type="dxa"/>
            <w:gridSpan w:val="3"/>
            <w:tcBorders>
              <w:top w:val="single" w:sz="4" w:space="0" w:color="auto"/>
              <w:bottom w:val="single" w:sz="4" w:space="0" w:color="auto"/>
              <w:right w:val="single" w:sz="4" w:space="0" w:color="auto"/>
            </w:tcBorders>
          </w:tcPr>
          <w:p w14:paraId="60DE006C" w14:textId="77777777" w:rsidR="0098349A" w:rsidRPr="0098349A" w:rsidRDefault="0098349A" w:rsidP="0098349A">
            <w:pPr>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3FC30E65" w14:textId="77777777" w:rsidR="0098349A" w:rsidRPr="0098349A" w:rsidRDefault="0098349A" w:rsidP="0098349A">
            <w:pPr>
              <w:rPr>
                <w:rFonts w:ascii="Times New Roman" w:hAnsi="Times New Roman"/>
              </w:rPr>
            </w:pPr>
          </w:p>
        </w:tc>
        <w:tc>
          <w:tcPr>
            <w:tcW w:w="1674" w:type="dxa"/>
            <w:tcBorders>
              <w:top w:val="single" w:sz="4" w:space="0" w:color="auto"/>
              <w:left w:val="single" w:sz="4" w:space="0" w:color="auto"/>
              <w:bottom w:val="single" w:sz="4" w:space="0" w:color="auto"/>
            </w:tcBorders>
          </w:tcPr>
          <w:p w14:paraId="390C0665" w14:textId="77777777" w:rsidR="0098349A" w:rsidRPr="0098349A" w:rsidRDefault="0098349A" w:rsidP="0098349A">
            <w:pPr>
              <w:rPr>
                <w:rFonts w:ascii="Times New Roman" w:hAnsi="Times New Roman"/>
              </w:rPr>
            </w:pPr>
          </w:p>
        </w:tc>
      </w:tr>
      <w:tr w:rsidR="0098349A" w:rsidRPr="003C3470" w14:paraId="71B11768" w14:textId="77777777" w:rsidTr="00E119F0">
        <w:tc>
          <w:tcPr>
            <w:tcW w:w="9847" w:type="dxa"/>
            <w:gridSpan w:val="7"/>
            <w:tcBorders>
              <w:top w:val="single" w:sz="4" w:space="0" w:color="auto"/>
              <w:bottom w:val="single" w:sz="4" w:space="0" w:color="auto"/>
            </w:tcBorders>
            <w:shd w:val="clear" w:color="auto" w:fill="000000" w:themeFill="text1"/>
          </w:tcPr>
          <w:p w14:paraId="3CE67F5E" w14:textId="77777777" w:rsidR="0098349A" w:rsidRPr="0098349A" w:rsidRDefault="0098349A" w:rsidP="0098349A">
            <w:pPr>
              <w:jc w:val="center"/>
              <w:rPr>
                <w:rFonts w:ascii="Times New Roman" w:hAnsi="Times New Roman"/>
                <w:b/>
              </w:rPr>
            </w:pPr>
            <w:r w:rsidRPr="0098349A">
              <w:rPr>
                <w:rFonts w:ascii="Times New Roman" w:hAnsi="Times New Roman"/>
                <w:b/>
              </w:rPr>
              <w:t>Employment History</w:t>
            </w:r>
          </w:p>
        </w:tc>
      </w:tr>
      <w:tr w:rsidR="0098349A" w:rsidRPr="003C3470" w14:paraId="3C00A6E9" w14:textId="77777777" w:rsidTr="00E119F0">
        <w:tc>
          <w:tcPr>
            <w:tcW w:w="3745" w:type="dxa"/>
            <w:gridSpan w:val="3"/>
            <w:tcBorders>
              <w:top w:val="single" w:sz="4" w:space="0" w:color="auto"/>
              <w:bottom w:val="single" w:sz="4" w:space="0" w:color="auto"/>
              <w:right w:val="single" w:sz="4" w:space="0" w:color="auto"/>
            </w:tcBorders>
            <w:shd w:val="clear" w:color="auto" w:fill="DBE5F1" w:themeFill="accent1" w:themeFillTint="33"/>
          </w:tcPr>
          <w:p w14:paraId="31DBDDF4" w14:textId="77777777" w:rsidR="0098349A" w:rsidRPr="0098349A" w:rsidRDefault="0098349A" w:rsidP="0098349A">
            <w:pPr>
              <w:rPr>
                <w:rFonts w:ascii="Times New Roman" w:hAnsi="Times New Roman"/>
                <w:b/>
              </w:rPr>
            </w:pPr>
            <w:r w:rsidRPr="0098349A">
              <w:rPr>
                <w:rFonts w:ascii="Times New Roman" w:hAnsi="Times New Roman"/>
                <w:b/>
              </w:rPr>
              <w:t>Organization</w:t>
            </w:r>
          </w:p>
        </w:tc>
        <w:tc>
          <w:tcPr>
            <w:tcW w:w="4428"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ADEA624" w14:textId="77777777" w:rsidR="0098349A" w:rsidRPr="0098349A" w:rsidRDefault="0098349A" w:rsidP="0098349A">
            <w:pPr>
              <w:rPr>
                <w:rFonts w:ascii="Times New Roman" w:hAnsi="Times New Roman"/>
                <w:b/>
              </w:rPr>
            </w:pPr>
            <w:r w:rsidRPr="0098349A">
              <w:rPr>
                <w:rFonts w:ascii="Times New Roman" w:hAnsi="Times New Roman"/>
                <w:b/>
              </w:rPr>
              <w:t>Role</w:t>
            </w:r>
          </w:p>
        </w:tc>
        <w:tc>
          <w:tcPr>
            <w:tcW w:w="1674" w:type="dxa"/>
            <w:tcBorders>
              <w:top w:val="single" w:sz="4" w:space="0" w:color="auto"/>
              <w:left w:val="single" w:sz="4" w:space="0" w:color="auto"/>
              <w:bottom w:val="single" w:sz="4" w:space="0" w:color="auto"/>
            </w:tcBorders>
            <w:shd w:val="clear" w:color="auto" w:fill="DBE5F1" w:themeFill="accent1" w:themeFillTint="33"/>
          </w:tcPr>
          <w:p w14:paraId="2A989E61" w14:textId="77777777" w:rsidR="0098349A" w:rsidRPr="0098349A" w:rsidRDefault="0098349A" w:rsidP="0098349A">
            <w:pPr>
              <w:rPr>
                <w:rFonts w:ascii="Times New Roman" w:hAnsi="Times New Roman"/>
                <w:b/>
              </w:rPr>
            </w:pPr>
            <w:r w:rsidRPr="0098349A">
              <w:rPr>
                <w:rFonts w:ascii="Times New Roman" w:hAnsi="Times New Roman"/>
                <w:b/>
              </w:rPr>
              <w:t>Dates</w:t>
            </w:r>
          </w:p>
        </w:tc>
      </w:tr>
      <w:tr w:rsidR="0098349A" w:rsidRPr="003C3470" w14:paraId="2BDFF16C" w14:textId="77777777" w:rsidTr="00E119F0">
        <w:tc>
          <w:tcPr>
            <w:tcW w:w="3745" w:type="dxa"/>
            <w:gridSpan w:val="3"/>
            <w:tcBorders>
              <w:top w:val="single" w:sz="4" w:space="0" w:color="auto"/>
              <w:bottom w:val="single" w:sz="4" w:space="0" w:color="auto"/>
              <w:right w:val="single" w:sz="4" w:space="0" w:color="auto"/>
            </w:tcBorders>
          </w:tcPr>
          <w:p w14:paraId="001010EA" w14:textId="77777777" w:rsidR="0098349A" w:rsidRPr="0098349A" w:rsidRDefault="0098349A" w:rsidP="0098349A">
            <w:pPr>
              <w:rPr>
                <w:rFonts w:ascii="Times New Roman" w:hAnsi="Times New Roman"/>
                <w:i/>
              </w:rPr>
            </w:pPr>
            <w:r w:rsidRPr="0098349A">
              <w:rPr>
                <w:rFonts w:ascii="Times New Roman" w:hAnsi="Times New Roman"/>
                <w:i/>
              </w:rPr>
              <w:t>Example: Current Company</w:t>
            </w:r>
          </w:p>
        </w:tc>
        <w:tc>
          <w:tcPr>
            <w:tcW w:w="4428" w:type="dxa"/>
            <w:gridSpan w:val="3"/>
            <w:tcBorders>
              <w:top w:val="single" w:sz="4" w:space="0" w:color="auto"/>
              <w:left w:val="single" w:sz="4" w:space="0" w:color="auto"/>
              <w:bottom w:val="single" w:sz="4" w:space="0" w:color="auto"/>
              <w:right w:val="single" w:sz="4" w:space="0" w:color="auto"/>
            </w:tcBorders>
          </w:tcPr>
          <w:p w14:paraId="03659370" w14:textId="77777777" w:rsidR="0098349A" w:rsidRPr="0098349A" w:rsidRDefault="0098349A" w:rsidP="0098349A">
            <w:pPr>
              <w:ind w:left="0" w:firstLine="0"/>
              <w:rPr>
                <w:rFonts w:ascii="Times New Roman" w:hAnsi="Times New Roman"/>
                <w:i/>
              </w:rPr>
            </w:pPr>
            <w:r w:rsidRPr="0098349A">
              <w:rPr>
                <w:rFonts w:ascii="Times New Roman" w:hAnsi="Times New Roman"/>
                <w:i/>
              </w:rPr>
              <w:t>Partner and leader of organization design practice</w:t>
            </w:r>
          </w:p>
        </w:tc>
        <w:tc>
          <w:tcPr>
            <w:tcW w:w="1674" w:type="dxa"/>
            <w:tcBorders>
              <w:top w:val="single" w:sz="4" w:space="0" w:color="auto"/>
              <w:left w:val="single" w:sz="4" w:space="0" w:color="auto"/>
              <w:bottom w:val="single" w:sz="4" w:space="0" w:color="auto"/>
            </w:tcBorders>
          </w:tcPr>
          <w:p w14:paraId="6AD5EC87" w14:textId="77777777" w:rsidR="0098349A" w:rsidRPr="0098349A" w:rsidRDefault="0098349A" w:rsidP="0098349A">
            <w:pPr>
              <w:rPr>
                <w:rFonts w:ascii="Times New Roman" w:hAnsi="Times New Roman"/>
                <w:i/>
              </w:rPr>
            </w:pPr>
            <w:r w:rsidRPr="0098349A">
              <w:rPr>
                <w:rFonts w:ascii="Times New Roman" w:hAnsi="Times New Roman"/>
                <w:i/>
              </w:rPr>
              <w:t>2014-present</w:t>
            </w:r>
          </w:p>
        </w:tc>
      </w:tr>
      <w:tr w:rsidR="0098349A" w:rsidRPr="003C3470" w14:paraId="2073A58D" w14:textId="77777777" w:rsidTr="00E119F0">
        <w:tc>
          <w:tcPr>
            <w:tcW w:w="3745" w:type="dxa"/>
            <w:gridSpan w:val="3"/>
            <w:tcBorders>
              <w:top w:val="single" w:sz="4" w:space="0" w:color="auto"/>
              <w:bottom w:val="single" w:sz="4" w:space="0" w:color="auto"/>
              <w:right w:val="single" w:sz="4" w:space="0" w:color="auto"/>
            </w:tcBorders>
          </w:tcPr>
          <w:p w14:paraId="493D7FBF" w14:textId="77777777" w:rsidR="0098349A" w:rsidRPr="0098349A" w:rsidRDefault="0098349A" w:rsidP="0098349A">
            <w:pPr>
              <w:rPr>
                <w:rFonts w:ascii="Times New Roman" w:hAnsi="Times New Roman"/>
                <w:i/>
              </w:rPr>
            </w:pPr>
            <w:r w:rsidRPr="0098349A">
              <w:rPr>
                <w:rFonts w:ascii="Times New Roman" w:hAnsi="Times New Roman"/>
                <w:i/>
              </w:rPr>
              <w:t>Example: Company ABC</w:t>
            </w:r>
          </w:p>
        </w:tc>
        <w:tc>
          <w:tcPr>
            <w:tcW w:w="4428" w:type="dxa"/>
            <w:gridSpan w:val="3"/>
            <w:tcBorders>
              <w:top w:val="single" w:sz="4" w:space="0" w:color="auto"/>
              <w:left w:val="single" w:sz="4" w:space="0" w:color="auto"/>
              <w:bottom w:val="single" w:sz="4" w:space="0" w:color="auto"/>
              <w:right w:val="single" w:sz="4" w:space="0" w:color="auto"/>
            </w:tcBorders>
          </w:tcPr>
          <w:p w14:paraId="575A8F1D" w14:textId="77777777" w:rsidR="0098349A" w:rsidRPr="0098349A" w:rsidRDefault="0098349A" w:rsidP="0098349A">
            <w:pPr>
              <w:ind w:left="0" w:firstLine="0"/>
              <w:rPr>
                <w:rFonts w:ascii="Times New Roman" w:hAnsi="Times New Roman"/>
                <w:i/>
              </w:rPr>
            </w:pPr>
            <w:r w:rsidRPr="0098349A">
              <w:rPr>
                <w:rFonts w:ascii="Times New Roman" w:hAnsi="Times New Roman"/>
                <w:i/>
              </w:rPr>
              <w:t>Director, Strategy and Continuous Improvement</w:t>
            </w:r>
          </w:p>
        </w:tc>
        <w:tc>
          <w:tcPr>
            <w:tcW w:w="1674" w:type="dxa"/>
            <w:tcBorders>
              <w:top w:val="single" w:sz="4" w:space="0" w:color="auto"/>
              <w:left w:val="single" w:sz="4" w:space="0" w:color="auto"/>
              <w:bottom w:val="single" w:sz="4" w:space="0" w:color="auto"/>
            </w:tcBorders>
          </w:tcPr>
          <w:p w14:paraId="48312560" w14:textId="77777777" w:rsidR="0098349A" w:rsidRPr="0098349A" w:rsidRDefault="0098349A" w:rsidP="0098349A">
            <w:pPr>
              <w:rPr>
                <w:rFonts w:ascii="Times New Roman" w:hAnsi="Times New Roman"/>
                <w:i/>
              </w:rPr>
            </w:pPr>
            <w:r w:rsidRPr="0098349A">
              <w:rPr>
                <w:rFonts w:ascii="Times New Roman" w:hAnsi="Times New Roman"/>
                <w:i/>
              </w:rPr>
              <w:t>2010-2012</w:t>
            </w:r>
          </w:p>
        </w:tc>
      </w:tr>
      <w:tr w:rsidR="0098349A" w:rsidRPr="003C3470" w14:paraId="118E0EF5" w14:textId="77777777" w:rsidTr="00E119F0">
        <w:tc>
          <w:tcPr>
            <w:tcW w:w="3745" w:type="dxa"/>
            <w:gridSpan w:val="3"/>
            <w:tcBorders>
              <w:top w:val="single" w:sz="4" w:space="0" w:color="auto"/>
              <w:bottom w:val="single" w:sz="4" w:space="0" w:color="auto"/>
              <w:right w:val="single" w:sz="4" w:space="0" w:color="auto"/>
            </w:tcBorders>
          </w:tcPr>
          <w:p w14:paraId="0FA2C541" w14:textId="77777777" w:rsidR="0098349A" w:rsidRPr="0098349A" w:rsidRDefault="0098349A" w:rsidP="0098349A">
            <w:pPr>
              <w:ind w:left="0" w:firstLine="0"/>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7275F679" w14:textId="77777777" w:rsidR="0098349A" w:rsidRPr="0098349A" w:rsidRDefault="0098349A" w:rsidP="0098349A">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327D7213" w14:textId="77777777" w:rsidR="0098349A" w:rsidRPr="0098349A" w:rsidRDefault="0098349A" w:rsidP="0098349A">
            <w:pPr>
              <w:ind w:left="0" w:firstLine="0"/>
              <w:rPr>
                <w:rFonts w:ascii="Times New Roman" w:hAnsi="Times New Roman"/>
              </w:rPr>
            </w:pPr>
          </w:p>
        </w:tc>
      </w:tr>
      <w:tr w:rsidR="0098349A" w:rsidRPr="003C3470" w14:paraId="260F6BEC" w14:textId="77777777" w:rsidTr="00E119F0">
        <w:tc>
          <w:tcPr>
            <w:tcW w:w="3745" w:type="dxa"/>
            <w:gridSpan w:val="3"/>
            <w:tcBorders>
              <w:top w:val="single" w:sz="4" w:space="0" w:color="auto"/>
              <w:bottom w:val="single" w:sz="4" w:space="0" w:color="auto"/>
              <w:right w:val="single" w:sz="4" w:space="0" w:color="auto"/>
            </w:tcBorders>
          </w:tcPr>
          <w:p w14:paraId="11E08E7F" w14:textId="77777777" w:rsidR="0098349A" w:rsidRPr="0098349A" w:rsidRDefault="0098349A" w:rsidP="0098349A">
            <w:pPr>
              <w:ind w:left="0" w:firstLine="0"/>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6EC7482B" w14:textId="77777777" w:rsidR="0098349A" w:rsidRPr="0098349A" w:rsidRDefault="0098349A" w:rsidP="0098349A">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6E289600" w14:textId="77777777" w:rsidR="0098349A" w:rsidRPr="0098349A" w:rsidRDefault="0098349A" w:rsidP="0098349A">
            <w:pPr>
              <w:ind w:left="0" w:firstLine="0"/>
              <w:rPr>
                <w:rFonts w:ascii="Times New Roman" w:hAnsi="Times New Roman"/>
              </w:rPr>
            </w:pPr>
          </w:p>
        </w:tc>
      </w:tr>
      <w:tr w:rsidR="0098349A" w:rsidRPr="003C3470" w14:paraId="61404D51" w14:textId="77777777" w:rsidTr="00E119F0">
        <w:tc>
          <w:tcPr>
            <w:tcW w:w="3745" w:type="dxa"/>
            <w:gridSpan w:val="3"/>
            <w:tcBorders>
              <w:top w:val="single" w:sz="4" w:space="0" w:color="auto"/>
              <w:bottom w:val="single" w:sz="4" w:space="0" w:color="auto"/>
              <w:right w:val="single" w:sz="4" w:space="0" w:color="auto"/>
            </w:tcBorders>
          </w:tcPr>
          <w:p w14:paraId="38AC0232" w14:textId="77777777" w:rsidR="0098349A" w:rsidRPr="0098349A" w:rsidRDefault="0098349A" w:rsidP="0098349A">
            <w:pPr>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39DCFA40" w14:textId="77777777" w:rsidR="0098349A" w:rsidRPr="0098349A" w:rsidRDefault="0098349A" w:rsidP="0098349A">
            <w:pPr>
              <w:rPr>
                <w:rFonts w:ascii="Times New Roman" w:hAnsi="Times New Roman"/>
              </w:rPr>
            </w:pPr>
          </w:p>
        </w:tc>
        <w:tc>
          <w:tcPr>
            <w:tcW w:w="1674" w:type="dxa"/>
            <w:tcBorders>
              <w:top w:val="single" w:sz="4" w:space="0" w:color="auto"/>
              <w:left w:val="single" w:sz="4" w:space="0" w:color="auto"/>
              <w:bottom w:val="single" w:sz="4" w:space="0" w:color="auto"/>
            </w:tcBorders>
          </w:tcPr>
          <w:p w14:paraId="6D794B07" w14:textId="77777777" w:rsidR="0098349A" w:rsidRPr="0098349A" w:rsidRDefault="0098349A" w:rsidP="0098349A">
            <w:pPr>
              <w:rPr>
                <w:rFonts w:ascii="Times New Roman" w:hAnsi="Times New Roman"/>
              </w:rPr>
            </w:pPr>
          </w:p>
        </w:tc>
      </w:tr>
      <w:tr w:rsidR="0098349A" w:rsidRPr="003C3470" w14:paraId="2EE36933" w14:textId="77777777" w:rsidTr="00E119F0">
        <w:tc>
          <w:tcPr>
            <w:tcW w:w="3745" w:type="dxa"/>
            <w:gridSpan w:val="3"/>
            <w:tcBorders>
              <w:top w:val="single" w:sz="4" w:space="0" w:color="auto"/>
              <w:bottom w:val="single" w:sz="4" w:space="0" w:color="auto"/>
              <w:right w:val="single" w:sz="4" w:space="0" w:color="auto"/>
            </w:tcBorders>
          </w:tcPr>
          <w:p w14:paraId="7AE30D57" w14:textId="77777777" w:rsidR="0098349A" w:rsidRPr="0098349A" w:rsidRDefault="0098349A" w:rsidP="0098349A">
            <w:pPr>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7383B88A" w14:textId="77777777" w:rsidR="0098349A" w:rsidRPr="0098349A" w:rsidRDefault="0098349A" w:rsidP="0098349A">
            <w:pPr>
              <w:rPr>
                <w:rFonts w:ascii="Times New Roman" w:hAnsi="Times New Roman"/>
              </w:rPr>
            </w:pPr>
          </w:p>
        </w:tc>
        <w:tc>
          <w:tcPr>
            <w:tcW w:w="1674" w:type="dxa"/>
            <w:tcBorders>
              <w:top w:val="single" w:sz="4" w:space="0" w:color="auto"/>
              <w:left w:val="single" w:sz="4" w:space="0" w:color="auto"/>
              <w:bottom w:val="single" w:sz="4" w:space="0" w:color="auto"/>
            </w:tcBorders>
          </w:tcPr>
          <w:p w14:paraId="1F4B82BE" w14:textId="77777777" w:rsidR="0098349A" w:rsidRPr="0098349A" w:rsidRDefault="0098349A" w:rsidP="0098349A">
            <w:pPr>
              <w:rPr>
                <w:rFonts w:ascii="Times New Roman" w:hAnsi="Times New Roman"/>
              </w:rPr>
            </w:pPr>
          </w:p>
        </w:tc>
      </w:tr>
      <w:tr w:rsidR="0098349A" w:rsidRPr="003C3470" w14:paraId="04736B71" w14:textId="77777777" w:rsidTr="00E119F0">
        <w:tc>
          <w:tcPr>
            <w:tcW w:w="9847" w:type="dxa"/>
            <w:gridSpan w:val="7"/>
            <w:tcBorders>
              <w:top w:val="single" w:sz="4" w:space="0" w:color="auto"/>
              <w:bottom w:val="single" w:sz="4" w:space="0" w:color="auto"/>
            </w:tcBorders>
            <w:shd w:val="clear" w:color="auto" w:fill="000000" w:themeFill="text1"/>
          </w:tcPr>
          <w:p w14:paraId="65478984" w14:textId="77777777" w:rsidR="0098349A" w:rsidRPr="0098349A" w:rsidRDefault="0098349A" w:rsidP="0098349A">
            <w:pPr>
              <w:jc w:val="center"/>
              <w:rPr>
                <w:rFonts w:ascii="Times New Roman" w:hAnsi="Times New Roman"/>
                <w:b/>
              </w:rPr>
            </w:pPr>
            <w:r w:rsidRPr="0098349A">
              <w:rPr>
                <w:rFonts w:ascii="Times New Roman" w:hAnsi="Times New Roman"/>
                <w:b/>
              </w:rPr>
              <w:t>Specific Experience Relevant to Project</w:t>
            </w:r>
          </w:p>
        </w:tc>
      </w:tr>
      <w:tr w:rsidR="0098349A" w:rsidRPr="003C3470" w14:paraId="2D6D6724" w14:textId="77777777" w:rsidTr="00E119F0">
        <w:tc>
          <w:tcPr>
            <w:tcW w:w="2458" w:type="dxa"/>
            <w:tcBorders>
              <w:top w:val="single" w:sz="4" w:space="0" w:color="auto"/>
              <w:bottom w:val="single" w:sz="4" w:space="0" w:color="auto"/>
            </w:tcBorders>
            <w:shd w:val="clear" w:color="auto" w:fill="DBE5F1" w:themeFill="accent1" w:themeFillTint="33"/>
          </w:tcPr>
          <w:p w14:paraId="5AED8366"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Project Team/Position</w:t>
            </w:r>
          </w:p>
        </w:tc>
        <w:tc>
          <w:tcPr>
            <w:tcW w:w="2102" w:type="dxa"/>
            <w:gridSpan w:val="3"/>
            <w:tcBorders>
              <w:top w:val="single" w:sz="4" w:space="0" w:color="auto"/>
              <w:bottom w:val="single" w:sz="4" w:space="0" w:color="auto"/>
            </w:tcBorders>
            <w:shd w:val="clear" w:color="auto" w:fill="DBE5F1" w:themeFill="accent1" w:themeFillTint="33"/>
          </w:tcPr>
          <w:p w14:paraId="64D6C67B"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Specific Experience or Qualification</w:t>
            </w:r>
          </w:p>
        </w:tc>
        <w:tc>
          <w:tcPr>
            <w:tcW w:w="1363" w:type="dxa"/>
            <w:tcBorders>
              <w:top w:val="single" w:sz="4" w:space="0" w:color="auto"/>
              <w:bottom w:val="single" w:sz="4" w:space="0" w:color="auto"/>
            </w:tcBorders>
            <w:shd w:val="clear" w:color="auto" w:fill="DBE5F1" w:themeFill="accent1" w:themeFillTint="33"/>
          </w:tcPr>
          <w:p w14:paraId="1E894224"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Team Member’s Years of Experience</w:t>
            </w:r>
          </w:p>
        </w:tc>
        <w:tc>
          <w:tcPr>
            <w:tcW w:w="3924" w:type="dxa"/>
            <w:gridSpan w:val="2"/>
            <w:tcBorders>
              <w:top w:val="single" w:sz="4" w:space="0" w:color="auto"/>
              <w:bottom w:val="single" w:sz="4" w:space="0" w:color="auto"/>
            </w:tcBorders>
            <w:shd w:val="clear" w:color="auto" w:fill="DBE5F1" w:themeFill="accent1" w:themeFillTint="33"/>
          </w:tcPr>
          <w:p w14:paraId="12BB104F"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Brief description of team member’s relevant experience (e.g. specific projects; previous employment)</w:t>
            </w:r>
          </w:p>
        </w:tc>
      </w:tr>
      <w:tr w:rsidR="0098349A" w:rsidRPr="003C3470" w14:paraId="5E82B37A" w14:textId="77777777" w:rsidTr="00E119F0">
        <w:tc>
          <w:tcPr>
            <w:tcW w:w="2458" w:type="dxa"/>
            <w:tcBorders>
              <w:top w:val="single" w:sz="4" w:space="0" w:color="auto"/>
              <w:bottom w:val="single" w:sz="4" w:space="0" w:color="auto"/>
            </w:tcBorders>
          </w:tcPr>
          <w:p w14:paraId="591A8BA5"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6A6C224A" w14:textId="77777777" w:rsidR="0098349A" w:rsidRPr="0098349A" w:rsidRDefault="0098349A" w:rsidP="0098349A">
            <w:pPr>
              <w:ind w:left="0" w:firstLine="0"/>
              <w:jc w:val="left"/>
              <w:rPr>
                <w:rFonts w:ascii="Times New Roman" w:hAnsi="Times New Roman"/>
              </w:rPr>
            </w:pPr>
          </w:p>
        </w:tc>
        <w:tc>
          <w:tcPr>
            <w:tcW w:w="1363" w:type="dxa"/>
            <w:tcBorders>
              <w:top w:val="single" w:sz="4" w:space="0" w:color="auto"/>
              <w:bottom w:val="single" w:sz="4" w:space="0" w:color="auto"/>
            </w:tcBorders>
          </w:tcPr>
          <w:p w14:paraId="516C598F"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44B49346" w14:textId="77777777" w:rsidR="0098349A" w:rsidRPr="0098349A" w:rsidRDefault="0098349A" w:rsidP="0098349A">
            <w:pPr>
              <w:ind w:left="0" w:firstLine="0"/>
              <w:rPr>
                <w:rFonts w:ascii="Times New Roman" w:hAnsi="Times New Roman"/>
              </w:rPr>
            </w:pPr>
          </w:p>
        </w:tc>
      </w:tr>
      <w:tr w:rsidR="0098349A" w:rsidRPr="003C3470" w14:paraId="7E81245A" w14:textId="77777777" w:rsidTr="00E119F0">
        <w:tc>
          <w:tcPr>
            <w:tcW w:w="2458" w:type="dxa"/>
            <w:tcBorders>
              <w:top w:val="single" w:sz="4" w:space="0" w:color="auto"/>
              <w:bottom w:val="single" w:sz="4" w:space="0" w:color="auto"/>
            </w:tcBorders>
          </w:tcPr>
          <w:p w14:paraId="572C415C"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57D451CB" w14:textId="77777777" w:rsidR="0098349A" w:rsidRPr="0098349A" w:rsidRDefault="0098349A" w:rsidP="0098349A">
            <w:pPr>
              <w:ind w:left="0" w:firstLine="0"/>
              <w:rPr>
                <w:rFonts w:ascii="Times New Roman" w:hAnsi="Times New Roman"/>
              </w:rPr>
            </w:pPr>
          </w:p>
        </w:tc>
        <w:tc>
          <w:tcPr>
            <w:tcW w:w="1363" w:type="dxa"/>
            <w:tcBorders>
              <w:top w:val="single" w:sz="4" w:space="0" w:color="auto"/>
              <w:bottom w:val="single" w:sz="4" w:space="0" w:color="auto"/>
            </w:tcBorders>
          </w:tcPr>
          <w:p w14:paraId="0752BDC1"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0C4642E6" w14:textId="77777777" w:rsidR="0098349A" w:rsidRPr="0098349A" w:rsidRDefault="0098349A" w:rsidP="0098349A">
            <w:pPr>
              <w:ind w:left="0" w:firstLine="0"/>
              <w:rPr>
                <w:rFonts w:ascii="Times New Roman" w:hAnsi="Times New Roman"/>
              </w:rPr>
            </w:pPr>
          </w:p>
        </w:tc>
      </w:tr>
      <w:tr w:rsidR="0098349A" w:rsidRPr="003C3470" w14:paraId="7D411387" w14:textId="77777777" w:rsidTr="00E119F0">
        <w:tc>
          <w:tcPr>
            <w:tcW w:w="2458" w:type="dxa"/>
            <w:tcBorders>
              <w:top w:val="single" w:sz="4" w:space="0" w:color="auto"/>
              <w:bottom w:val="single" w:sz="4" w:space="0" w:color="auto"/>
            </w:tcBorders>
          </w:tcPr>
          <w:p w14:paraId="3B5C96BE"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6A0FCF36" w14:textId="77777777" w:rsidR="0098349A" w:rsidRPr="0098349A" w:rsidRDefault="0098349A" w:rsidP="0098349A">
            <w:pPr>
              <w:ind w:left="0" w:firstLine="0"/>
              <w:rPr>
                <w:rFonts w:ascii="Times New Roman" w:hAnsi="Times New Roman"/>
              </w:rPr>
            </w:pPr>
          </w:p>
        </w:tc>
        <w:tc>
          <w:tcPr>
            <w:tcW w:w="1363" w:type="dxa"/>
            <w:tcBorders>
              <w:top w:val="single" w:sz="4" w:space="0" w:color="auto"/>
              <w:bottom w:val="single" w:sz="4" w:space="0" w:color="auto"/>
            </w:tcBorders>
          </w:tcPr>
          <w:p w14:paraId="7B8D42CD"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754899CC" w14:textId="77777777" w:rsidR="0098349A" w:rsidRPr="0098349A" w:rsidRDefault="0098349A" w:rsidP="0098349A">
            <w:pPr>
              <w:ind w:left="0" w:firstLine="0"/>
              <w:rPr>
                <w:rFonts w:ascii="Times New Roman" w:hAnsi="Times New Roman"/>
              </w:rPr>
            </w:pPr>
          </w:p>
        </w:tc>
      </w:tr>
      <w:tr w:rsidR="0098349A" w:rsidRPr="003C3470" w14:paraId="146A0215" w14:textId="77777777" w:rsidTr="00E119F0">
        <w:tc>
          <w:tcPr>
            <w:tcW w:w="2458" w:type="dxa"/>
            <w:tcBorders>
              <w:top w:val="single" w:sz="4" w:space="0" w:color="auto"/>
              <w:bottom w:val="single" w:sz="4" w:space="0" w:color="auto"/>
            </w:tcBorders>
          </w:tcPr>
          <w:p w14:paraId="44971BF4"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7418277E" w14:textId="77777777" w:rsidR="0098349A" w:rsidRPr="0098349A" w:rsidRDefault="0098349A" w:rsidP="0098349A">
            <w:pPr>
              <w:ind w:left="0" w:firstLine="0"/>
              <w:rPr>
                <w:rFonts w:ascii="Times New Roman" w:hAnsi="Times New Roman"/>
              </w:rPr>
            </w:pPr>
          </w:p>
        </w:tc>
        <w:tc>
          <w:tcPr>
            <w:tcW w:w="1363" w:type="dxa"/>
            <w:tcBorders>
              <w:top w:val="single" w:sz="4" w:space="0" w:color="auto"/>
              <w:bottom w:val="single" w:sz="4" w:space="0" w:color="auto"/>
            </w:tcBorders>
          </w:tcPr>
          <w:p w14:paraId="5DB01464"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470B37D7" w14:textId="77777777" w:rsidR="0098349A" w:rsidRPr="0098349A" w:rsidRDefault="0098349A" w:rsidP="0098349A">
            <w:pPr>
              <w:ind w:left="0" w:firstLine="0"/>
              <w:rPr>
                <w:rFonts w:ascii="Times New Roman" w:hAnsi="Times New Roman"/>
              </w:rPr>
            </w:pPr>
          </w:p>
        </w:tc>
      </w:tr>
      <w:tr w:rsidR="0098349A" w:rsidRPr="003C3470" w14:paraId="619BC39C" w14:textId="77777777" w:rsidTr="00E119F0">
        <w:tc>
          <w:tcPr>
            <w:tcW w:w="2458" w:type="dxa"/>
            <w:tcBorders>
              <w:top w:val="single" w:sz="4" w:space="0" w:color="auto"/>
              <w:bottom w:val="single" w:sz="4" w:space="0" w:color="auto"/>
            </w:tcBorders>
          </w:tcPr>
          <w:p w14:paraId="41DEA457"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155366BD" w14:textId="77777777" w:rsidR="0098349A" w:rsidRPr="0098349A" w:rsidRDefault="0098349A" w:rsidP="0098349A">
            <w:pPr>
              <w:ind w:left="0" w:firstLine="0"/>
              <w:rPr>
                <w:rFonts w:ascii="Times New Roman" w:hAnsi="Times New Roman"/>
              </w:rPr>
            </w:pPr>
          </w:p>
        </w:tc>
        <w:tc>
          <w:tcPr>
            <w:tcW w:w="1363" w:type="dxa"/>
            <w:tcBorders>
              <w:top w:val="single" w:sz="4" w:space="0" w:color="auto"/>
              <w:bottom w:val="single" w:sz="4" w:space="0" w:color="auto"/>
            </w:tcBorders>
          </w:tcPr>
          <w:p w14:paraId="3B991EED"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7C4441C3" w14:textId="77777777" w:rsidR="0098349A" w:rsidRPr="0098349A" w:rsidRDefault="0098349A" w:rsidP="0098349A">
            <w:pPr>
              <w:ind w:left="0" w:firstLine="0"/>
              <w:rPr>
                <w:rFonts w:ascii="Times New Roman" w:hAnsi="Times New Roman"/>
              </w:rPr>
            </w:pPr>
          </w:p>
        </w:tc>
      </w:tr>
      <w:tr w:rsidR="0098349A" w:rsidRPr="003C3470" w14:paraId="66AA9D71" w14:textId="77777777" w:rsidTr="00E119F0">
        <w:tc>
          <w:tcPr>
            <w:tcW w:w="2458" w:type="dxa"/>
            <w:tcBorders>
              <w:top w:val="single" w:sz="4" w:space="0" w:color="auto"/>
              <w:bottom w:val="single" w:sz="4" w:space="0" w:color="auto"/>
            </w:tcBorders>
          </w:tcPr>
          <w:p w14:paraId="2FAC158F" w14:textId="77777777" w:rsidR="0098349A" w:rsidRPr="0098349A" w:rsidRDefault="0098349A" w:rsidP="0098349A">
            <w:pPr>
              <w:ind w:left="0" w:firstLine="0"/>
              <w:rPr>
                <w:rFonts w:ascii="Times New Roman" w:hAnsi="Times New Roman"/>
              </w:rPr>
            </w:pPr>
            <w:r w:rsidRPr="0098349A">
              <w:rPr>
                <w:rFonts w:ascii="Times New Roman" w:hAnsi="Times New Roman"/>
              </w:rPr>
              <w:t>Other</w:t>
            </w:r>
          </w:p>
        </w:tc>
        <w:tc>
          <w:tcPr>
            <w:tcW w:w="2102" w:type="dxa"/>
            <w:gridSpan w:val="3"/>
            <w:tcBorders>
              <w:top w:val="single" w:sz="4" w:space="0" w:color="auto"/>
              <w:bottom w:val="single" w:sz="4" w:space="0" w:color="auto"/>
            </w:tcBorders>
          </w:tcPr>
          <w:p w14:paraId="77C3D946" w14:textId="77777777" w:rsidR="0098349A" w:rsidRPr="0098349A" w:rsidRDefault="0098349A" w:rsidP="0098349A">
            <w:pPr>
              <w:ind w:left="0" w:firstLine="0"/>
              <w:rPr>
                <w:rFonts w:ascii="Times New Roman" w:hAnsi="Times New Roman"/>
              </w:rPr>
            </w:pPr>
          </w:p>
        </w:tc>
        <w:tc>
          <w:tcPr>
            <w:tcW w:w="1363" w:type="dxa"/>
            <w:tcBorders>
              <w:top w:val="single" w:sz="4" w:space="0" w:color="auto"/>
              <w:bottom w:val="single" w:sz="4" w:space="0" w:color="auto"/>
            </w:tcBorders>
          </w:tcPr>
          <w:p w14:paraId="2F7359D4"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7749D62E" w14:textId="77777777" w:rsidR="0098349A" w:rsidRPr="0098349A" w:rsidRDefault="0098349A" w:rsidP="0098349A">
            <w:pPr>
              <w:ind w:left="0" w:firstLine="0"/>
              <w:rPr>
                <w:rFonts w:ascii="Times New Roman" w:hAnsi="Times New Roman"/>
              </w:rPr>
            </w:pPr>
          </w:p>
        </w:tc>
      </w:tr>
      <w:tr w:rsidR="0098349A" w:rsidRPr="003C3470" w14:paraId="189CC653" w14:textId="77777777" w:rsidTr="00E119F0">
        <w:tc>
          <w:tcPr>
            <w:tcW w:w="9847" w:type="dxa"/>
            <w:gridSpan w:val="7"/>
            <w:tcBorders>
              <w:top w:val="single" w:sz="4" w:space="0" w:color="auto"/>
              <w:bottom w:val="single" w:sz="4" w:space="0" w:color="auto"/>
            </w:tcBorders>
            <w:shd w:val="clear" w:color="auto" w:fill="000000" w:themeFill="text1"/>
          </w:tcPr>
          <w:p w14:paraId="3A66E645" w14:textId="77777777" w:rsidR="0098349A" w:rsidRPr="0098349A" w:rsidRDefault="0098349A" w:rsidP="0098349A">
            <w:pPr>
              <w:ind w:left="0" w:firstLine="0"/>
              <w:jc w:val="center"/>
              <w:rPr>
                <w:rFonts w:ascii="Times New Roman" w:hAnsi="Times New Roman"/>
                <w:b/>
              </w:rPr>
            </w:pPr>
            <w:r w:rsidRPr="0098349A">
              <w:rPr>
                <w:rFonts w:ascii="Times New Roman" w:hAnsi="Times New Roman"/>
                <w:b/>
              </w:rPr>
              <w:t>Other Experience or Background Information</w:t>
            </w:r>
          </w:p>
        </w:tc>
      </w:tr>
      <w:tr w:rsidR="0098349A" w:rsidRPr="003C3470" w14:paraId="6BE9D164" w14:textId="77777777" w:rsidTr="00E119F0">
        <w:tc>
          <w:tcPr>
            <w:tcW w:w="9847" w:type="dxa"/>
            <w:gridSpan w:val="7"/>
            <w:tcBorders>
              <w:top w:val="single" w:sz="4" w:space="0" w:color="auto"/>
              <w:bottom w:val="single" w:sz="4" w:space="0" w:color="auto"/>
            </w:tcBorders>
          </w:tcPr>
          <w:p w14:paraId="51712F26" w14:textId="77777777" w:rsidR="0098349A" w:rsidRPr="0098349A" w:rsidRDefault="0098349A" w:rsidP="0098349A">
            <w:pPr>
              <w:rPr>
                <w:rFonts w:ascii="Times New Roman" w:hAnsi="Times New Roman"/>
              </w:rPr>
            </w:pPr>
          </w:p>
          <w:p w14:paraId="7E2AAC34" w14:textId="77777777" w:rsidR="0098349A" w:rsidRPr="0098349A" w:rsidRDefault="0098349A" w:rsidP="0098349A">
            <w:pPr>
              <w:rPr>
                <w:rFonts w:ascii="Times New Roman" w:hAnsi="Times New Roman"/>
              </w:rPr>
            </w:pPr>
          </w:p>
          <w:p w14:paraId="461D3A35" w14:textId="77777777" w:rsidR="0098349A" w:rsidRPr="0098349A" w:rsidRDefault="0098349A" w:rsidP="0098349A">
            <w:pPr>
              <w:rPr>
                <w:rFonts w:ascii="Times New Roman" w:hAnsi="Times New Roman"/>
              </w:rPr>
            </w:pPr>
          </w:p>
          <w:p w14:paraId="6A4ECBB5" w14:textId="77777777" w:rsidR="0098349A" w:rsidRPr="0098349A" w:rsidRDefault="0098349A" w:rsidP="0098349A">
            <w:pPr>
              <w:rPr>
                <w:rFonts w:ascii="Times New Roman" w:hAnsi="Times New Roman"/>
              </w:rPr>
            </w:pPr>
          </w:p>
        </w:tc>
      </w:tr>
    </w:tbl>
    <w:p w14:paraId="0412E616" w14:textId="77777777" w:rsidR="0098349A" w:rsidRDefault="0098349A" w:rsidP="00A44570"/>
    <w:p w14:paraId="64119E1A" w14:textId="77777777" w:rsidR="0098349A" w:rsidRDefault="0098349A" w:rsidP="00A44570"/>
    <w:p w14:paraId="12EB298F" w14:textId="77777777" w:rsidR="0098349A" w:rsidRPr="004620F3" w:rsidRDefault="0098349A" w:rsidP="00A44570"/>
    <w:p w14:paraId="62A60BD1" w14:textId="77777777" w:rsidR="004620F3" w:rsidRPr="004620F3" w:rsidRDefault="004620F3" w:rsidP="00A44570"/>
    <w:p w14:paraId="17204BF6" w14:textId="77777777" w:rsidR="0098349A" w:rsidRDefault="0098349A" w:rsidP="004620F3">
      <w:pPr>
        <w:outlineLvl w:val="0"/>
        <w:rPr>
          <w:b/>
          <w:caps/>
          <w:kern w:val="28"/>
        </w:rPr>
      </w:pPr>
      <w:r>
        <w:rPr>
          <w:b/>
          <w:caps/>
          <w:kern w:val="28"/>
        </w:rPr>
        <w:br w:type="page"/>
      </w:r>
    </w:p>
    <w:p w14:paraId="4D0ED995" w14:textId="0DA8B96C" w:rsidR="004620F3" w:rsidRPr="004620F3" w:rsidRDefault="004620F3" w:rsidP="004620F3">
      <w:pPr>
        <w:outlineLvl w:val="0"/>
        <w:rPr>
          <w:b/>
          <w:caps/>
          <w:kern w:val="28"/>
        </w:rPr>
      </w:pPr>
      <w:r w:rsidRPr="004620F3">
        <w:rPr>
          <w:b/>
          <w:caps/>
          <w:kern w:val="28"/>
        </w:rPr>
        <w:t xml:space="preserve">TECHNICAL PROPOSAL </w:t>
      </w:r>
      <w:r w:rsidRPr="004620F3">
        <w:rPr>
          <w:rFonts w:eastAsiaTheme="minorHAnsi"/>
          <w:b/>
          <w:caps/>
          <w:kern w:val="28"/>
        </w:rPr>
        <w:t xml:space="preserve">Exhibit </w:t>
      </w:r>
      <w:r w:rsidR="00DA73B0">
        <w:rPr>
          <w:b/>
          <w:caps/>
          <w:kern w:val="28"/>
        </w:rPr>
        <w:t>F</w:t>
      </w:r>
      <w:r w:rsidRPr="004620F3">
        <w:rPr>
          <w:b/>
          <w:caps/>
          <w:kern w:val="28"/>
        </w:rPr>
        <w:t xml:space="preserve">, </w:t>
      </w:r>
    </w:p>
    <w:p w14:paraId="4DBE1254" w14:textId="77777777" w:rsidR="004620F3" w:rsidRPr="004620F3" w:rsidRDefault="004620F3" w:rsidP="004620F3">
      <w:pPr>
        <w:outlineLvl w:val="0"/>
        <w:rPr>
          <w:b/>
          <w:caps/>
          <w:kern w:val="28"/>
        </w:rPr>
      </w:pPr>
      <w:r w:rsidRPr="004620F3">
        <w:rPr>
          <w:b/>
          <w:caps/>
          <w:kern w:val="28"/>
        </w:rPr>
        <w:t xml:space="preserve">METHODOLOGY, </w:t>
      </w:r>
      <w:r w:rsidRPr="00C806C4">
        <w:rPr>
          <w:b/>
          <w:caps/>
          <w:kern w:val="28"/>
        </w:rPr>
        <w:t>APPROACH, Work plan, and Technical Capabilities</w:t>
      </w:r>
    </w:p>
    <w:p w14:paraId="0FD1FB42" w14:textId="77777777" w:rsidR="004620F3" w:rsidRPr="004620F3" w:rsidRDefault="004620F3" w:rsidP="004620F3">
      <w:pPr>
        <w:outlineLvl w:val="1"/>
        <w:rPr>
          <w:b/>
          <w:sz w:val="18"/>
        </w:rPr>
      </w:pPr>
    </w:p>
    <w:p w14:paraId="05A0C52F" w14:textId="77777777" w:rsidR="004620F3" w:rsidRPr="00B6605B" w:rsidRDefault="004620F3" w:rsidP="004620F3">
      <w:pPr>
        <w:pBdr>
          <w:top w:val="single" w:sz="36" w:space="1" w:color="auto"/>
        </w:pBdr>
        <w:jc w:val="center"/>
        <w:outlineLvl w:val="1"/>
        <w:rPr>
          <w:b/>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4620F3" w:rsidRPr="00B6605B" w14:paraId="7572F9CF" w14:textId="77777777" w:rsidTr="000E0AC8">
        <w:tc>
          <w:tcPr>
            <w:tcW w:w="10070" w:type="dxa"/>
            <w:shd w:val="clear" w:color="auto" w:fill="B8CCE4" w:themeFill="accent1" w:themeFillTint="66"/>
          </w:tcPr>
          <w:p w14:paraId="03B94404" w14:textId="77777777" w:rsidR="004620F3" w:rsidRPr="00B6605B" w:rsidRDefault="004620F3" w:rsidP="00AB789A">
            <w:pPr>
              <w:ind w:left="0" w:firstLine="0"/>
              <w:outlineLvl w:val="1"/>
            </w:pPr>
            <w:r w:rsidRPr="00B6605B">
              <w:rPr>
                <w:b/>
              </w:rPr>
              <w:t>General Instructions:</w:t>
            </w:r>
            <w:r w:rsidRPr="00B6605B">
              <w:t xml:space="preserve">  The vendor should provide the requested information for each of the following sections. The state will assess each proposal based on the responses provided by the vendor. </w:t>
            </w:r>
          </w:p>
        </w:tc>
      </w:tr>
    </w:tbl>
    <w:p w14:paraId="56E6686B" w14:textId="77777777" w:rsidR="004620F3" w:rsidRPr="00B6605B" w:rsidRDefault="004620F3" w:rsidP="004620F3">
      <w:pPr>
        <w:outlineLvl w:val="1"/>
      </w:pPr>
    </w:p>
    <w:tbl>
      <w:tblPr>
        <w:tblStyle w:val="TableGrid5"/>
        <w:tblW w:w="10075" w:type="dxa"/>
        <w:tblInd w:w="-5" w:type="dxa"/>
        <w:tblLayout w:type="fixed"/>
        <w:tblLook w:val="04A0" w:firstRow="1" w:lastRow="0" w:firstColumn="1" w:lastColumn="0" w:noHBand="0" w:noVBand="1"/>
      </w:tblPr>
      <w:tblGrid>
        <w:gridCol w:w="1231"/>
        <w:gridCol w:w="1291"/>
        <w:gridCol w:w="1231"/>
        <w:gridCol w:w="1291"/>
        <w:gridCol w:w="1231"/>
        <w:gridCol w:w="1278"/>
        <w:gridCol w:w="1231"/>
        <w:gridCol w:w="1291"/>
      </w:tblGrid>
      <w:tr w:rsidR="004620F3" w:rsidRPr="00B6605B" w14:paraId="2D014CDC" w14:textId="77777777" w:rsidTr="001B1AE8">
        <w:tc>
          <w:tcPr>
            <w:tcW w:w="10075" w:type="dxa"/>
            <w:gridSpan w:val="8"/>
            <w:shd w:val="clear" w:color="auto" w:fill="000000" w:themeFill="text1"/>
          </w:tcPr>
          <w:p w14:paraId="6040B234" w14:textId="77777777" w:rsidR="004620F3" w:rsidRPr="00B6605B" w:rsidRDefault="004620F3" w:rsidP="00217081">
            <w:pPr>
              <w:jc w:val="center"/>
              <w:rPr>
                <w:b/>
                <w:bCs/>
                <w:color w:val="FFFFFF" w:themeColor="background1"/>
              </w:rPr>
            </w:pPr>
            <w:r w:rsidRPr="00B6605B">
              <w:rPr>
                <w:b/>
                <w:bCs/>
                <w:color w:val="FFFFFF" w:themeColor="background1"/>
              </w:rPr>
              <w:t>S</w:t>
            </w:r>
            <w:r w:rsidR="00217081">
              <w:rPr>
                <w:b/>
                <w:bCs/>
                <w:color w:val="FFFFFF" w:themeColor="background1"/>
              </w:rPr>
              <w:t>TATEMENT OF WORK</w:t>
            </w:r>
            <w:r w:rsidRPr="00B6605B">
              <w:rPr>
                <w:b/>
                <w:bCs/>
                <w:color w:val="FFFFFF" w:themeColor="background1"/>
              </w:rPr>
              <w:t xml:space="preserve"> REQUIREMENTS COMPLIANCE TABLE</w:t>
            </w:r>
          </w:p>
        </w:tc>
      </w:tr>
      <w:tr w:rsidR="004620F3" w:rsidRPr="00B6605B" w14:paraId="7C3DCA23" w14:textId="77777777" w:rsidTr="000E0AC8">
        <w:tc>
          <w:tcPr>
            <w:tcW w:w="10075" w:type="dxa"/>
            <w:gridSpan w:val="8"/>
            <w:shd w:val="clear" w:color="auto" w:fill="B8CCE4" w:themeFill="accent1" w:themeFillTint="66"/>
          </w:tcPr>
          <w:p w14:paraId="25EE50D7" w14:textId="1DE3B015" w:rsidR="004620F3" w:rsidRPr="00B6605B" w:rsidRDefault="004620F3" w:rsidP="007C46BA">
            <w:pPr>
              <w:ind w:left="0" w:firstLine="0"/>
              <w:outlineLvl w:val="1"/>
            </w:pPr>
            <w:r w:rsidRPr="00B6605B">
              <w:rPr>
                <w:b/>
              </w:rPr>
              <w:t>Table Instructions:</w:t>
            </w:r>
            <w:r w:rsidRPr="00B6605B">
              <w:t xml:space="preserve">  </w:t>
            </w:r>
            <w:r w:rsidR="008B7882" w:rsidRPr="001772CC">
              <w:rPr>
                <w:bCs/>
              </w:rPr>
              <w:t>In the table below, the vendor should indicate whether the vendor complies with each product and/or service requirement identified in each section of Section 2 by stating “Y” (Yes) or “N (No).</w:t>
            </w:r>
          </w:p>
          <w:p w14:paraId="42A0156E" w14:textId="77777777" w:rsidR="004620F3" w:rsidRPr="00B6605B" w:rsidRDefault="004620F3" w:rsidP="004620F3">
            <w:pPr>
              <w:outlineLvl w:val="1"/>
            </w:pPr>
          </w:p>
          <w:p w14:paraId="12630830" w14:textId="3A5ED501" w:rsidR="004620F3" w:rsidRPr="00B6605B" w:rsidRDefault="008B7882" w:rsidP="007C46BA">
            <w:pPr>
              <w:ind w:left="0" w:firstLine="0"/>
              <w:outlineLvl w:val="1"/>
            </w:pPr>
            <w:r w:rsidRPr="001772CC">
              <w:rPr>
                <w:bCs/>
              </w:rPr>
              <w:t>If the vendor fails to respond to a section of requirements, the State of Missouri reserves the right to consider the requirements in the section as being met by the vendor, and/or the State of Missouri reserves the right to clarify compliance to the requirements in the section.</w:t>
            </w:r>
            <w:r w:rsidRPr="001772CC">
              <w:rPr>
                <w:b/>
              </w:rPr>
              <w:t xml:space="preserve">  </w:t>
            </w:r>
          </w:p>
        </w:tc>
      </w:tr>
      <w:tr w:rsidR="004620F3" w:rsidRPr="00B6605B" w14:paraId="7AE7E29D" w14:textId="77777777" w:rsidTr="001B1AE8">
        <w:tc>
          <w:tcPr>
            <w:tcW w:w="1231" w:type="dxa"/>
          </w:tcPr>
          <w:p w14:paraId="6980A376" w14:textId="6EC5E216" w:rsidR="004620F3" w:rsidRPr="001B1AE8" w:rsidRDefault="008B7882" w:rsidP="0061731C">
            <w:pPr>
              <w:ind w:left="0" w:firstLine="0"/>
              <w:jc w:val="left"/>
              <w:rPr>
                <w:b/>
              </w:rPr>
            </w:pPr>
            <w:r>
              <w:rPr>
                <w:b/>
              </w:rPr>
              <w:t>Section</w:t>
            </w:r>
          </w:p>
          <w:p w14:paraId="070BE4B9" w14:textId="77777777" w:rsidR="004620F3" w:rsidRPr="001B1AE8" w:rsidRDefault="004620F3" w:rsidP="0061731C">
            <w:pPr>
              <w:jc w:val="left"/>
              <w:rPr>
                <w:b/>
              </w:rPr>
            </w:pPr>
            <w:r w:rsidRPr="001B1AE8">
              <w:rPr>
                <w:b/>
              </w:rPr>
              <w:t>Number</w:t>
            </w:r>
          </w:p>
        </w:tc>
        <w:tc>
          <w:tcPr>
            <w:tcW w:w="1291" w:type="dxa"/>
          </w:tcPr>
          <w:p w14:paraId="6E525489" w14:textId="77777777" w:rsidR="004620F3" w:rsidRPr="001B1AE8" w:rsidRDefault="004620F3" w:rsidP="0061731C">
            <w:pPr>
              <w:jc w:val="left"/>
              <w:rPr>
                <w:b/>
                <w:bCs/>
              </w:rPr>
            </w:pPr>
            <w:r w:rsidRPr="001B1AE8">
              <w:rPr>
                <w:b/>
                <w:bCs/>
              </w:rPr>
              <w:t>Indicate</w:t>
            </w:r>
          </w:p>
          <w:p w14:paraId="678208F9" w14:textId="77777777" w:rsidR="004620F3" w:rsidRPr="001B1AE8" w:rsidRDefault="004620F3" w:rsidP="00A44570">
            <w:r w:rsidRPr="001B1AE8">
              <w:t>“Y” or “N”</w:t>
            </w:r>
          </w:p>
        </w:tc>
        <w:tc>
          <w:tcPr>
            <w:tcW w:w="1231" w:type="dxa"/>
          </w:tcPr>
          <w:p w14:paraId="029F2662" w14:textId="5C4A27F5" w:rsidR="004620F3" w:rsidRPr="001B1AE8" w:rsidRDefault="008B7882" w:rsidP="0061731C">
            <w:pPr>
              <w:ind w:left="0" w:firstLine="0"/>
              <w:jc w:val="left"/>
              <w:rPr>
                <w:b/>
              </w:rPr>
            </w:pPr>
            <w:r>
              <w:rPr>
                <w:b/>
              </w:rPr>
              <w:t>Section</w:t>
            </w:r>
            <w:r w:rsidR="004620F3" w:rsidRPr="001B1AE8">
              <w:rPr>
                <w:b/>
              </w:rPr>
              <w:t xml:space="preserve"> Number</w:t>
            </w:r>
          </w:p>
        </w:tc>
        <w:tc>
          <w:tcPr>
            <w:tcW w:w="1291" w:type="dxa"/>
          </w:tcPr>
          <w:p w14:paraId="2E901CA0" w14:textId="77777777" w:rsidR="004620F3" w:rsidRPr="001B1AE8" w:rsidRDefault="004620F3" w:rsidP="0061731C">
            <w:pPr>
              <w:jc w:val="left"/>
              <w:rPr>
                <w:b/>
                <w:bCs/>
              </w:rPr>
            </w:pPr>
            <w:r w:rsidRPr="001B1AE8">
              <w:rPr>
                <w:b/>
                <w:bCs/>
              </w:rPr>
              <w:t>Indicate</w:t>
            </w:r>
          </w:p>
          <w:p w14:paraId="69A6E13E" w14:textId="77777777" w:rsidR="004620F3" w:rsidRPr="001B1AE8" w:rsidRDefault="004620F3" w:rsidP="00A44570">
            <w:r w:rsidRPr="001B1AE8">
              <w:t>“Y” or “N”</w:t>
            </w:r>
          </w:p>
        </w:tc>
        <w:tc>
          <w:tcPr>
            <w:tcW w:w="1231" w:type="dxa"/>
          </w:tcPr>
          <w:p w14:paraId="421C046E" w14:textId="648CB7F8" w:rsidR="004620F3" w:rsidRPr="001B1AE8" w:rsidRDefault="008B7882" w:rsidP="0061731C">
            <w:pPr>
              <w:ind w:left="15" w:hanging="15"/>
              <w:jc w:val="left"/>
              <w:rPr>
                <w:b/>
              </w:rPr>
            </w:pPr>
            <w:r>
              <w:rPr>
                <w:b/>
              </w:rPr>
              <w:t>Section</w:t>
            </w:r>
            <w:r w:rsidR="004620F3" w:rsidRPr="001B1AE8">
              <w:rPr>
                <w:b/>
              </w:rPr>
              <w:t xml:space="preserve"> Number</w:t>
            </w:r>
          </w:p>
        </w:tc>
        <w:tc>
          <w:tcPr>
            <w:tcW w:w="1278" w:type="dxa"/>
          </w:tcPr>
          <w:p w14:paraId="47E2C1EF" w14:textId="77777777" w:rsidR="004620F3" w:rsidRPr="001B1AE8" w:rsidRDefault="004620F3" w:rsidP="001B1AE8">
            <w:pPr>
              <w:ind w:left="0" w:firstLine="0"/>
              <w:jc w:val="left"/>
              <w:rPr>
                <w:b/>
                <w:bCs/>
              </w:rPr>
            </w:pPr>
            <w:r w:rsidRPr="001B1AE8">
              <w:rPr>
                <w:b/>
                <w:bCs/>
              </w:rPr>
              <w:t>Indicate</w:t>
            </w:r>
          </w:p>
          <w:p w14:paraId="6136BCB9" w14:textId="77777777" w:rsidR="004620F3" w:rsidRPr="001B1AE8" w:rsidRDefault="004620F3" w:rsidP="0061731C">
            <w:pPr>
              <w:ind w:left="20" w:hanging="20"/>
              <w:jc w:val="left"/>
            </w:pPr>
            <w:r w:rsidRPr="001B1AE8">
              <w:rPr>
                <w:bCs/>
              </w:rPr>
              <w:t>“Y” or “N”</w:t>
            </w:r>
          </w:p>
        </w:tc>
        <w:tc>
          <w:tcPr>
            <w:tcW w:w="1231" w:type="dxa"/>
          </w:tcPr>
          <w:p w14:paraId="0BF2E951" w14:textId="1DF79BCB" w:rsidR="004620F3" w:rsidRPr="001B1AE8" w:rsidRDefault="008B7882" w:rsidP="001B1AE8">
            <w:pPr>
              <w:ind w:left="0" w:firstLine="0"/>
              <w:rPr>
                <w:b/>
                <w:bCs/>
              </w:rPr>
            </w:pPr>
            <w:r>
              <w:rPr>
                <w:b/>
              </w:rPr>
              <w:t>Section</w:t>
            </w:r>
            <w:r w:rsidR="004620F3" w:rsidRPr="001B1AE8">
              <w:rPr>
                <w:b/>
              </w:rPr>
              <w:t xml:space="preserve"> Number</w:t>
            </w:r>
          </w:p>
        </w:tc>
        <w:tc>
          <w:tcPr>
            <w:tcW w:w="1291" w:type="dxa"/>
          </w:tcPr>
          <w:p w14:paraId="00ED6F51" w14:textId="77777777" w:rsidR="004620F3" w:rsidRPr="001B1AE8" w:rsidRDefault="004620F3" w:rsidP="0061731C">
            <w:pPr>
              <w:ind w:left="0" w:firstLine="0"/>
              <w:jc w:val="left"/>
              <w:rPr>
                <w:b/>
                <w:bCs/>
              </w:rPr>
            </w:pPr>
            <w:r w:rsidRPr="001B1AE8">
              <w:rPr>
                <w:b/>
                <w:bCs/>
              </w:rPr>
              <w:t>Indicate</w:t>
            </w:r>
          </w:p>
          <w:p w14:paraId="2FD43451" w14:textId="77777777" w:rsidR="004620F3" w:rsidRPr="001B1AE8" w:rsidRDefault="004620F3" w:rsidP="00A44570">
            <w:r w:rsidRPr="001B1AE8">
              <w:t>“Y” or “N”</w:t>
            </w:r>
          </w:p>
        </w:tc>
      </w:tr>
      <w:tr w:rsidR="008B7882" w:rsidRPr="00B6605B" w14:paraId="2AB3B3DE" w14:textId="77777777" w:rsidTr="0089303B">
        <w:tc>
          <w:tcPr>
            <w:tcW w:w="1231" w:type="dxa"/>
            <w:shd w:val="clear" w:color="auto" w:fill="auto"/>
            <w:vAlign w:val="bottom"/>
          </w:tcPr>
          <w:p w14:paraId="2CED888D" w14:textId="30318CE9" w:rsidR="008B7882" w:rsidRPr="00302272" w:rsidRDefault="008B7882" w:rsidP="008B7882">
            <w:pPr>
              <w:jc w:val="center"/>
            </w:pPr>
            <w:r>
              <w:t>2.1</w:t>
            </w:r>
          </w:p>
        </w:tc>
        <w:tc>
          <w:tcPr>
            <w:tcW w:w="1291" w:type="dxa"/>
            <w:shd w:val="clear" w:color="auto" w:fill="auto"/>
          </w:tcPr>
          <w:p w14:paraId="2F9C4D7C" w14:textId="77777777" w:rsidR="008B7882" w:rsidRPr="00302272" w:rsidRDefault="008B7882" w:rsidP="008B7882">
            <w:pPr>
              <w:jc w:val="center"/>
            </w:pPr>
          </w:p>
        </w:tc>
        <w:tc>
          <w:tcPr>
            <w:tcW w:w="1231" w:type="dxa"/>
            <w:shd w:val="clear" w:color="auto" w:fill="auto"/>
            <w:vAlign w:val="bottom"/>
          </w:tcPr>
          <w:p w14:paraId="1A5553BC" w14:textId="07E02205" w:rsidR="008B7882" w:rsidRPr="00302272" w:rsidRDefault="008B7882" w:rsidP="008B7882">
            <w:pPr>
              <w:jc w:val="center"/>
            </w:pPr>
            <w:r>
              <w:t>2.6</w:t>
            </w:r>
          </w:p>
        </w:tc>
        <w:tc>
          <w:tcPr>
            <w:tcW w:w="1291" w:type="dxa"/>
            <w:shd w:val="clear" w:color="auto" w:fill="auto"/>
          </w:tcPr>
          <w:p w14:paraId="567A03ED" w14:textId="77777777" w:rsidR="008B7882" w:rsidRPr="00302272" w:rsidRDefault="008B7882" w:rsidP="008B7882">
            <w:pPr>
              <w:jc w:val="center"/>
            </w:pPr>
          </w:p>
        </w:tc>
        <w:tc>
          <w:tcPr>
            <w:tcW w:w="1231" w:type="dxa"/>
            <w:shd w:val="clear" w:color="auto" w:fill="auto"/>
            <w:vAlign w:val="bottom"/>
          </w:tcPr>
          <w:p w14:paraId="21F57085" w14:textId="4B8513C4" w:rsidR="008B7882" w:rsidRPr="00302272" w:rsidRDefault="008B7882" w:rsidP="008B7882">
            <w:pPr>
              <w:jc w:val="center"/>
            </w:pPr>
            <w:r>
              <w:t>2.8</w:t>
            </w:r>
          </w:p>
        </w:tc>
        <w:tc>
          <w:tcPr>
            <w:tcW w:w="1278" w:type="dxa"/>
            <w:shd w:val="clear" w:color="auto" w:fill="auto"/>
            <w:vAlign w:val="bottom"/>
          </w:tcPr>
          <w:p w14:paraId="5FEA547D" w14:textId="76720B40" w:rsidR="008B7882" w:rsidRPr="00302272" w:rsidRDefault="008B7882" w:rsidP="008B7882">
            <w:pPr>
              <w:jc w:val="center"/>
            </w:pPr>
          </w:p>
        </w:tc>
        <w:tc>
          <w:tcPr>
            <w:tcW w:w="1231" w:type="dxa"/>
            <w:shd w:val="clear" w:color="auto" w:fill="auto"/>
            <w:vAlign w:val="bottom"/>
          </w:tcPr>
          <w:p w14:paraId="3BB825C3" w14:textId="413C1DE6" w:rsidR="008B7882" w:rsidRPr="00302272" w:rsidRDefault="008B7882" w:rsidP="008B7882">
            <w:pPr>
              <w:jc w:val="center"/>
            </w:pPr>
            <w:r>
              <w:t>2.10</w:t>
            </w:r>
          </w:p>
        </w:tc>
        <w:tc>
          <w:tcPr>
            <w:tcW w:w="1291" w:type="dxa"/>
            <w:shd w:val="clear" w:color="auto" w:fill="auto"/>
          </w:tcPr>
          <w:p w14:paraId="228D8854" w14:textId="77777777" w:rsidR="008B7882" w:rsidRPr="00302272" w:rsidRDefault="008B7882" w:rsidP="008B7882">
            <w:pPr>
              <w:jc w:val="center"/>
            </w:pPr>
          </w:p>
        </w:tc>
      </w:tr>
      <w:tr w:rsidR="008B7882" w:rsidRPr="00B6605B" w14:paraId="6FB855C9" w14:textId="77777777" w:rsidTr="0089303B">
        <w:tc>
          <w:tcPr>
            <w:tcW w:w="1231" w:type="dxa"/>
            <w:shd w:val="clear" w:color="auto" w:fill="auto"/>
            <w:vAlign w:val="bottom"/>
          </w:tcPr>
          <w:p w14:paraId="4B080BB6" w14:textId="3A677F52" w:rsidR="008B7882" w:rsidRPr="00302272" w:rsidRDefault="008B7882" w:rsidP="008B7882">
            <w:pPr>
              <w:jc w:val="center"/>
            </w:pPr>
            <w:r>
              <w:t>2.5</w:t>
            </w:r>
          </w:p>
        </w:tc>
        <w:tc>
          <w:tcPr>
            <w:tcW w:w="1291" w:type="dxa"/>
            <w:shd w:val="clear" w:color="auto" w:fill="auto"/>
          </w:tcPr>
          <w:p w14:paraId="0EB62A93" w14:textId="77777777" w:rsidR="008B7882" w:rsidRPr="00302272" w:rsidRDefault="008B7882" w:rsidP="008B7882">
            <w:pPr>
              <w:jc w:val="center"/>
            </w:pPr>
          </w:p>
        </w:tc>
        <w:tc>
          <w:tcPr>
            <w:tcW w:w="1231" w:type="dxa"/>
            <w:shd w:val="clear" w:color="auto" w:fill="auto"/>
            <w:vAlign w:val="bottom"/>
          </w:tcPr>
          <w:p w14:paraId="7D8BFAA0" w14:textId="3C85D78F" w:rsidR="008B7882" w:rsidRPr="00302272" w:rsidRDefault="008B7882" w:rsidP="008B7882">
            <w:pPr>
              <w:jc w:val="center"/>
            </w:pPr>
            <w:r>
              <w:t>2.7</w:t>
            </w:r>
          </w:p>
        </w:tc>
        <w:tc>
          <w:tcPr>
            <w:tcW w:w="1291" w:type="dxa"/>
            <w:shd w:val="clear" w:color="auto" w:fill="auto"/>
          </w:tcPr>
          <w:p w14:paraId="7E1AD949" w14:textId="77777777" w:rsidR="008B7882" w:rsidRPr="00302272" w:rsidRDefault="008B7882" w:rsidP="008B7882">
            <w:pPr>
              <w:jc w:val="center"/>
            </w:pPr>
          </w:p>
        </w:tc>
        <w:tc>
          <w:tcPr>
            <w:tcW w:w="1231" w:type="dxa"/>
            <w:shd w:val="clear" w:color="auto" w:fill="auto"/>
            <w:vAlign w:val="bottom"/>
          </w:tcPr>
          <w:p w14:paraId="670ECDD0" w14:textId="4B54273C" w:rsidR="008B7882" w:rsidRPr="00302272" w:rsidRDefault="008B7882" w:rsidP="008B7882">
            <w:pPr>
              <w:jc w:val="center"/>
            </w:pPr>
            <w:r>
              <w:t>2.9</w:t>
            </w:r>
          </w:p>
        </w:tc>
        <w:tc>
          <w:tcPr>
            <w:tcW w:w="1278" w:type="dxa"/>
            <w:shd w:val="clear" w:color="auto" w:fill="auto"/>
            <w:vAlign w:val="bottom"/>
          </w:tcPr>
          <w:p w14:paraId="3DFA8DFD" w14:textId="10268A04" w:rsidR="008B7882" w:rsidRPr="00302272" w:rsidRDefault="008B7882" w:rsidP="008B7882">
            <w:pPr>
              <w:jc w:val="center"/>
            </w:pPr>
          </w:p>
        </w:tc>
        <w:tc>
          <w:tcPr>
            <w:tcW w:w="1231" w:type="dxa"/>
            <w:shd w:val="clear" w:color="auto" w:fill="auto"/>
            <w:vAlign w:val="bottom"/>
          </w:tcPr>
          <w:p w14:paraId="5025EC30" w14:textId="3A53E6FB" w:rsidR="008B7882" w:rsidRPr="00302272" w:rsidRDefault="008B7882" w:rsidP="008B7882">
            <w:pPr>
              <w:jc w:val="center"/>
            </w:pPr>
            <w:r>
              <w:t>2.11</w:t>
            </w:r>
          </w:p>
        </w:tc>
        <w:tc>
          <w:tcPr>
            <w:tcW w:w="1291" w:type="dxa"/>
            <w:shd w:val="clear" w:color="auto" w:fill="auto"/>
          </w:tcPr>
          <w:p w14:paraId="59E2E000" w14:textId="77777777" w:rsidR="008B7882" w:rsidRPr="00302272" w:rsidRDefault="008B7882" w:rsidP="008B7882">
            <w:pPr>
              <w:jc w:val="center"/>
            </w:pPr>
          </w:p>
        </w:tc>
      </w:tr>
      <w:tr w:rsidR="008B7882" w:rsidRPr="00B6605B" w14:paraId="692F52EC" w14:textId="77777777" w:rsidTr="000E0AC8">
        <w:tc>
          <w:tcPr>
            <w:tcW w:w="10075" w:type="dxa"/>
            <w:gridSpan w:val="8"/>
            <w:shd w:val="clear" w:color="auto" w:fill="B8CCE4" w:themeFill="accent1" w:themeFillTint="66"/>
          </w:tcPr>
          <w:p w14:paraId="0E302CB2" w14:textId="579A3931" w:rsidR="008B7882" w:rsidRPr="00B6605B" w:rsidRDefault="008B7882" w:rsidP="008B7882">
            <w:pPr>
              <w:ind w:left="0" w:firstLine="0"/>
              <w:outlineLvl w:val="4"/>
            </w:pPr>
            <w:r w:rsidRPr="00B6605B">
              <w:rPr>
                <w:b/>
              </w:rPr>
              <w:t>Explanation of “No” Responses:</w:t>
            </w:r>
            <w:r w:rsidRPr="00B6605B">
              <w:t xml:space="preserve">  The vendor should provide a brief explanation below for each response of “No” in the table above.</w:t>
            </w:r>
            <w:r>
              <w:t xml:space="preserve"> </w:t>
            </w:r>
            <w:r w:rsidRPr="001772CC">
              <w:t>The vendor should identify the specific requirement(s) and paragraph number(s) within the section the vendor does not agree to comply.</w:t>
            </w:r>
          </w:p>
        </w:tc>
      </w:tr>
      <w:tr w:rsidR="008B7882" w:rsidRPr="00B6605B" w14:paraId="5A119896" w14:textId="77777777" w:rsidTr="001B1AE8">
        <w:trPr>
          <w:trHeight w:val="1142"/>
        </w:trPr>
        <w:tc>
          <w:tcPr>
            <w:tcW w:w="10075" w:type="dxa"/>
            <w:gridSpan w:val="8"/>
            <w:shd w:val="clear" w:color="auto" w:fill="auto"/>
          </w:tcPr>
          <w:p w14:paraId="578D12A8" w14:textId="77777777" w:rsidR="008B7882" w:rsidRPr="00B6605B" w:rsidRDefault="008B7882" w:rsidP="008B7882">
            <w:pPr>
              <w:ind w:left="-22"/>
              <w:outlineLvl w:val="3"/>
            </w:pPr>
          </w:p>
        </w:tc>
      </w:tr>
    </w:tbl>
    <w:p w14:paraId="70179F5C" w14:textId="77777777" w:rsidR="004620F3" w:rsidRPr="00B6605B" w:rsidRDefault="004620F3" w:rsidP="004620F3"/>
    <w:p w14:paraId="581A532C" w14:textId="77777777" w:rsidR="004620F3" w:rsidRPr="00B6605B" w:rsidRDefault="004620F3" w:rsidP="004620F3"/>
    <w:tbl>
      <w:tblPr>
        <w:tblStyle w:val="TableGrid3"/>
        <w:tblW w:w="0" w:type="auto"/>
        <w:tblLook w:val="04A0" w:firstRow="1" w:lastRow="0" w:firstColumn="1" w:lastColumn="0" w:noHBand="0" w:noVBand="1"/>
      </w:tblPr>
      <w:tblGrid>
        <w:gridCol w:w="10070"/>
      </w:tblGrid>
      <w:tr w:rsidR="004620F3" w:rsidRPr="00B6605B" w14:paraId="5DAF7FEB" w14:textId="77777777" w:rsidTr="000E0AC8">
        <w:tc>
          <w:tcPr>
            <w:tcW w:w="10070" w:type="dxa"/>
            <w:shd w:val="clear" w:color="auto" w:fill="B8CCE4" w:themeFill="accent1" w:themeFillTint="66"/>
          </w:tcPr>
          <w:p w14:paraId="04F59DB3" w14:textId="7448ABA3" w:rsidR="004620F3" w:rsidRPr="00B6605B" w:rsidRDefault="004620F3" w:rsidP="005E7078">
            <w:pPr>
              <w:ind w:left="0" w:firstLine="0"/>
              <w:outlineLvl w:val="2"/>
            </w:pPr>
            <w:r w:rsidRPr="00B6605B">
              <w:rPr>
                <w:b/>
              </w:rPr>
              <w:t>Direction for Vendor:</w:t>
            </w:r>
            <w:r w:rsidRPr="00B6605B">
              <w:t xml:space="preserve"> The </w:t>
            </w:r>
            <w:r w:rsidRPr="009A3AA8">
              <w:t xml:space="preserve">vendor should describe how the proposed </w:t>
            </w:r>
            <w:r w:rsidR="009A3AA8" w:rsidRPr="009A3AA8">
              <w:t xml:space="preserve">solution and services </w:t>
            </w:r>
            <w:r w:rsidRPr="009A3AA8">
              <w:t>meet the requirements identified in Section 2: S</w:t>
            </w:r>
            <w:r w:rsidR="005E7078" w:rsidRPr="009A3AA8">
              <w:t>tatement of Work</w:t>
            </w:r>
            <w:r w:rsidR="007E4851" w:rsidRPr="009A3AA8">
              <w:t xml:space="preserve"> by addressing the following questions:</w:t>
            </w:r>
            <w:r w:rsidRPr="00B6605B">
              <w:t xml:space="preserve">  </w:t>
            </w:r>
          </w:p>
        </w:tc>
      </w:tr>
    </w:tbl>
    <w:p w14:paraId="30CB3470" w14:textId="77777777" w:rsidR="004620F3" w:rsidRDefault="004620F3" w:rsidP="004620F3"/>
    <w:tbl>
      <w:tblPr>
        <w:tblStyle w:val="TableGrid3"/>
        <w:tblW w:w="0" w:type="auto"/>
        <w:tblLook w:val="04A0" w:firstRow="1" w:lastRow="0" w:firstColumn="1" w:lastColumn="0" w:noHBand="0" w:noVBand="1"/>
      </w:tblPr>
      <w:tblGrid>
        <w:gridCol w:w="10070"/>
      </w:tblGrid>
      <w:tr w:rsidR="009A3AA8" w:rsidRPr="009A3AA8" w14:paraId="7809A6F1" w14:textId="77777777" w:rsidTr="008B7882">
        <w:trPr>
          <w:trHeight w:val="288"/>
        </w:trPr>
        <w:tc>
          <w:tcPr>
            <w:tcW w:w="10070" w:type="dxa"/>
            <w:shd w:val="clear" w:color="auto" w:fill="B8CCE4" w:themeFill="accent1" w:themeFillTint="66"/>
          </w:tcPr>
          <w:p w14:paraId="7EA76CE6" w14:textId="091DDF61" w:rsidR="004620F3" w:rsidRPr="00AC7D0D" w:rsidRDefault="004620F3" w:rsidP="007C46BA">
            <w:pPr>
              <w:ind w:left="-22" w:firstLine="22"/>
              <w:jc w:val="left"/>
              <w:rPr>
                <w:b/>
                <w:bCs/>
                <w:color w:val="000000" w:themeColor="text1"/>
              </w:rPr>
            </w:pPr>
            <w:r w:rsidRPr="00AC7D0D">
              <w:rPr>
                <w:b/>
                <w:bCs/>
                <w:color w:val="000000" w:themeColor="text1"/>
              </w:rPr>
              <w:t>2</w:t>
            </w:r>
            <w:r w:rsidR="009A3AA8" w:rsidRPr="00AC7D0D">
              <w:rPr>
                <w:b/>
                <w:bCs/>
                <w:color w:val="000000" w:themeColor="text1"/>
              </w:rPr>
              <w:t>.6</w:t>
            </w:r>
            <w:r w:rsidRPr="00AC7D0D">
              <w:rPr>
                <w:b/>
                <w:bCs/>
                <w:color w:val="000000" w:themeColor="text1"/>
              </w:rPr>
              <w:t xml:space="preserve"> </w:t>
            </w:r>
            <w:r w:rsidR="009A3AA8" w:rsidRPr="00AC7D0D">
              <w:rPr>
                <w:b/>
                <w:bCs/>
                <w:color w:val="000000" w:themeColor="text1"/>
              </w:rPr>
              <w:t xml:space="preserve">– </w:t>
            </w:r>
            <w:r w:rsidR="00DA3C72">
              <w:rPr>
                <w:b/>
                <w:bCs/>
                <w:color w:val="000000" w:themeColor="text1"/>
              </w:rPr>
              <w:t xml:space="preserve">Mandatory </w:t>
            </w:r>
            <w:r w:rsidR="009A3AA8" w:rsidRPr="00AC7D0D">
              <w:rPr>
                <w:b/>
                <w:bCs/>
                <w:color w:val="000000" w:themeColor="text1"/>
              </w:rPr>
              <w:t>Database</w:t>
            </w:r>
            <w:r w:rsidR="00DA3C72">
              <w:rPr>
                <w:b/>
                <w:bCs/>
                <w:color w:val="000000" w:themeColor="text1"/>
              </w:rPr>
              <w:t xml:space="preserve"> Case</w:t>
            </w:r>
            <w:r w:rsidR="009A3AA8" w:rsidRPr="00AC7D0D">
              <w:rPr>
                <w:b/>
                <w:bCs/>
                <w:color w:val="000000" w:themeColor="text1"/>
              </w:rPr>
              <w:t xml:space="preserve"> Management System’s Functional Requirements </w:t>
            </w:r>
          </w:p>
        </w:tc>
      </w:tr>
    </w:tbl>
    <w:p w14:paraId="2DFEE591" w14:textId="77777777" w:rsidR="00AD3AC6" w:rsidRDefault="00AD3AC6" w:rsidP="00AD3AC6">
      <w:pPr>
        <w:pStyle w:val="ListParagraph"/>
        <w:spacing w:after="160" w:line="259" w:lineRule="auto"/>
        <w:ind w:left="1080"/>
        <w:jc w:val="left"/>
        <w:rPr>
          <w:bCs/>
        </w:rPr>
      </w:pPr>
    </w:p>
    <w:p w14:paraId="6348F866" w14:textId="4BA5AD87" w:rsidR="001D1891" w:rsidRDefault="001D1891" w:rsidP="001D1891">
      <w:pPr>
        <w:pStyle w:val="ListParagraph"/>
        <w:numPr>
          <w:ilvl w:val="0"/>
          <w:numId w:val="12"/>
        </w:numPr>
        <w:spacing w:after="160" w:line="259" w:lineRule="auto"/>
        <w:jc w:val="left"/>
        <w:rPr>
          <w:bCs/>
        </w:rPr>
      </w:pPr>
      <w:r>
        <w:rPr>
          <w:bCs/>
        </w:rPr>
        <w:t>The vendor should describe how the proposed</w:t>
      </w:r>
      <w:r w:rsidRPr="0093564B">
        <w:rPr>
          <w:bCs/>
        </w:rPr>
        <w:t xml:space="preserve"> solution ensure</w:t>
      </w:r>
      <w:r>
        <w:rPr>
          <w:bCs/>
        </w:rPr>
        <w:t>s</w:t>
      </w:r>
      <w:r w:rsidRPr="0093564B">
        <w:rPr>
          <w:bCs/>
        </w:rPr>
        <w:t xml:space="preserve"> the confidentiality of Protected Health Information (PHI) in compliance with HIPAA regulations?</w:t>
      </w:r>
      <w:r>
        <w:rPr>
          <w:bCs/>
        </w:rPr>
        <w:t xml:space="preserve"> Please include w</w:t>
      </w:r>
      <w:r w:rsidRPr="000F6ACB">
        <w:rPr>
          <w:bCs/>
        </w:rPr>
        <w:t>hat security measures are in place to ensure the confidentiality and integrity of sensitive data associated with claims and participant records</w:t>
      </w:r>
      <w:r>
        <w:rPr>
          <w:bCs/>
        </w:rPr>
        <w:t xml:space="preserve">. </w:t>
      </w:r>
    </w:p>
    <w:p w14:paraId="549A0499" w14:textId="77777777" w:rsidR="001D1891" w:rsidRPr="0093564B" w:rsidRDefault="001D1891" w:rsidP="001D1891">
      <w:pPr>
        <w:pStyle w:val="ListParagraph"/>
        <w:spacing w:after="160" w:line="259" w:lineRule="auto"/>
        <w:ind w:left="1080"/>
        <w:jc w:val="left"/>
        <w:rPr>
          <w:bCs/>
        </w:rPr>
      </w:pPr>
    </w:p>
    <w:p w14:paraId="016E46F6" w14:textId="7ABBB7DA" w:rsidR="001D1891" w:rsidRDefault="001D1891" w:rsidP="001D1891">
      <w:pPr>
        <w:pStyle w:val="ListParagraph"/>
        <w:numPr>
          <w:ilvl w:val="0"/>
          <w:numId w:val="12"/>
        </w:numPr>
        <w:spacing w:after="160" w:line="259" w:lineRule="auto"/>
        <w:jc w:val="left"/>
        <w:rPr>
          <w:bCs/>
        </w:rPr>
      </w:pPr>
      <w:r>
        <w:rPr>
          <w:bCs/>
        </w:rPr>
        <w:t>The vendor should</w:t>
      </w:r>
      <w:r w:rsidRPr="0093564B">
        <w:rPr>
          <w:bCs/>
        </w:rPr>
        <w:t xml:space="preserve"> provide examples of how </w:t>
      </w:r>
      <w:r>
        <w:rPr>
          <w:bCs/>
        </w:rPr>
        <w:t>the proposed</w:t>
      </w:r>
      <w:r w:rsidRPr="0093564B">
        <w:rPr>
          <w:bCs/>
        </w:rPr>
        <w:t xml:space="preserve"> </w:t>
      </w:r>
      <w:r w:rsidR="00091D57">
        <w:rPr>
          <w:bCs/>
        </w:rPr>
        <w:t>solution</w:t>
      </w:r>
      <w:r w:rsidRPr="0093564B">
        <w:rPr>
          <w:bCs/>
        </w:rPr>
        <w:t xml:space="preserve"> meets state and federal reporting requirements, such as those outlined by NBCCEDP and WlSEWOMAN</w:t>
      </w:r>
      <w:r>
        <w:rPr>
          <w:bCs/>
        </w:rPr>
        <w:t>.</w:t>
      </w:r>
    </w:p>
    <w:p w14:paraId="38673C86" w14:textId="77777777" w:rsidR="001D1891" w:rsidRPr="0093564B" w:rsidRDefault="001D1891" w:rsidP="001D1891">
      <w:pPr>
        <w:pStyle w:val="ListParagraph"/>
        <w:spacing w:after="160" w:line="259" w:lineRule="auto"/>
        <w:ind w:left="1080"/>
        <w:jc w:val="left"/>
        <w:rPr>
          <w:bCs/>
        </w:rPr>
      </w:pPr>
    </w:p>
    <w:p w14:paraId="011553A9" w14:textId="40EDC7B2" w:rsidR="001D1891" w:rsidRDefault="001D1891" w:rsidP="001D1891">
      <w:pPr>
        <w:pStyle w:val="ListParagraph"/>
        <w:numPr>
          <w:ilvl w:val="0"/>
          <w:numId w:val="12"/>
        </w:numPr>
        <w:spacing w:after="160" w:line="259" w:lineRule="auto"/>
        <w:jc w:val="left"/>
        <w:rPr>
          <w:bCs/>
        </w:rPr>
      </w:pPr>
      <w:r>
        <w:rPr>
          <w:bCs/>
        </w:rPr>
        <w:t xml:space="preserve">The vendor should describe the </w:t>
      </w:r>
      <w:r w:rsidRPr="0093564B">
        <w:rPr>
          <w:bCs/>
        </w:rPr>
        <w:t xml:space="preserve">features </w:t>
      </w:r>
      <w:r>
        <w:rPr>
          <w:bCs/>
        </w:rPr>
        <w:t xml:space="preserve">the proposed </w:t>
      </w:r>
      <w:r w:rsidR="00091D57">
        <w:rPr>
          <w:bCs/>
        </w:rPr>
        <w:t xml:space="preserve">solution </w:t>
      </w:r>
      <w:r>
        <w:rPr>
          <w:bCs/>
        </w:rPr>
        <w:t>has for</w:t>
      </w:r>
      <w:r w:rsidRPr="0093564B">
        <w:rPr>
          <w:bCs/>
        </w:rPr>
        <w:t xml:space="preserve"> audit log functionality</w:t>
      </w:r>
      <w:r>
        <w:rPr>
          <w:bCs/>
        </w:rPr>
        <w:t xml:space="preserve">, including </w:t>
      </w:r>
      <w:r w:rsidRPr="0093564B">
        <w:rPr>
          <w:bCs/>
        </w:rPr>
        <w:t>how can users access a complete history of changes made in the system</w:t>
      </w:r>
      <w:r>
        <w:rPr>
          <w:bCs/>
        </w:rPr>
        <w:t>.</w:t>
      </w:r>
    </w:p>
    <w:p w14:paraId="6BBD2D11" w14:textId="77777777" w:rsidR="001D1891" w:rsidRPr="001D1891" w:rsidRDefault="001D1891" w:rsidP="001D1891">
      <w:pPr>
        <w:pStyle w:val="ListParagraph"/>
        <w:rPr>
          <w:bCs/>
        </w:rPr>
      </w:pPr>
    </w:p>
    <w:p w14:paraId="1AFF7413" w14:textId="55527B2A" w:rsidR="001D1891" w:rsidRDefault="001D1891" w:rsidP="001D1891">
      <w:pPr>
        <w:pStyle w:val="ListParagraph"/>
        <w:numPr>
          <w:ilvl w:val="0"/>
          <w:numId w:val="12"/>
        </w:numPr>
        <w:spacing w:after="160" w:line="259" w:lineRule="auto"/>
        <w:jc w:val="left"/>
        <w:rPr>
          <w:bCs/>
        </w:rPr>
      </w:pPr>
      <w:r>
        <w:rPr>
          <w:bCs/>
        </w:rPr>
        <w:t>The vendor should describe h</w:t>
      </w:r>
      <w:r w:rsidRPr="0093564B">
        <w:rPr>
          <w:bCs/>
        </w:rPr>
        <w:t xml:space="preserve">ow </w:t>
      </w:r>
      <w:r>
        <w:rPr>
          <w:bCs/>
        </w:rPr>
        <w:t xml:space="preserve">the proposed </w:t>
      </w:r>
      <w:r w:rsidR="00091D57">
        <w:rPr>
          <w:bCs/>
        </w:rPr>
        <w:t>solution</w:t>
      </w:r>
      <w:r w:rsidRPr="0093564B">
        <w:rPr>
          <w:bCs/>
        </w:rPr>
        <w:t xml:space="preserve"> collect</w:t>
      </w:r>
      <w:r>
        <w:rPr>
          <w:bCs/>
        </w:rPr>
        <w:t>s</w:t>
      </w:r>
      <w:r w:rsidRPr="0093564B">
        <w:rPr>
          <w:bCs/>
        </w:rPr>
        <w:t xml:space="preserve"> and organize</w:t>
      </w:r>
      <w:r>
        <w:rPr>
          <w:bCs/>
        </w:rPr>
        <w:t>s</w:t>
      </w:r>
      <w:r w:rsidRPr="0093564B">
        <w:rPr>
          <w:bCs/>
        </w:rPr>
        <w:t xml:space="preserve"> the required data elements from NBCCEDP and WlSEWOMAN, and what formats are available for data display</w:t>
      </w:r>
      <w:r>
        <w:rPr>
          <w:bCs/>
        </w:rPr>
        <w:t>.</w:t>
      </w:r>
    </w:p>
    <w:p w14:paraId="5952A0F0" w14:textId="77777777" w:rsidR="001D1891" w:rsidRPr="001D1891" w:rsidRDefault="001D1891" w:rsidP="001D1891">
      <w:pPr>
        <w:pStyle w:val="ListParagraph"/>
        <w:rPr>
          <w:bCs/>
        </w:rPr>
      </w:pPr>
    </w:p>
    <w:p w14:paraId="5514C642" w14:textId="71F77F06" w:rsidR="001D1891" w:rsidRDefault="001D1891" w:rsidP="001D1891">
      <w:pPr>
        <w:pStyle w:val="ListParagraph"/>
        <w:numPr>
          <w:ilvl w:val="0"/>
          <w:numId w:val="12"/>
        </w:numPr>
        <w:spacing w:after="160" w:line="259" w:lineRule="auto"/>
        <w:jc w:val="left"/>
        <w:rPr>
          <w:bCs/>
        </w:rPr>
      </w:pPr>
      <w:r>
        <w:rPr>
          <w:bCs/>
        </w:rPr>
        <w:t xml:space="preserve">The vendor should describe the proposed </w:t>
      </w:r>
      <w:r w:rsidR="00091D57">
        <w:rPr>
          <w:bCs/>
        </w:rPr>
        <w:t>solution</w:t>
      </w:r>
      <w:r>
        <w:rPr>
          <w:bCs/>
        </w:rPr>
        <w:t xml:space="preserve">’s </w:t>
      </w:r>
      <w:r w:rsidRPr="0093564B">
        <w:rPr>
          <w:bCs/>
        </w:rPr>
        <w:t>capabilities for detecting and flagging MDE errors</w:t>
      </w:r>
      <w:r>
        <w:rPr>
          <w:bCs/>
        </w:rPr>
        <w:t>,</w:t>
      </w:r>
      <w:r w:rsidRPr="0093564B">
        <w:rPr>
          <w:bCs/>
        </w:rPr>
        <w:t xml:space="preserve"> as well as the process for compiling data for reporting</w:t>
      </w:r>
      <w:r>
        <w:rPr>
          <w:bCs/>
        </w:rPr>
        <w:t>.</w:t>
      </w:r>
    </w:p>
    <w:p w14:paraId="7EF31CD7" w14:textId="77777777" w:rsidR="001D1891" w:rsidRPr="001D1891" w:rsidRDefault="001D1891" w:rsidP="001D1891">
      <w:pPr>
        <w:pStyle w:val="ListParagraph"/>
        <w:rPr>
          <w:bCs/>
        </w:rPr>
      </w:pPr>
    </w:p>
    <w:p w14:paraId="1906A526" w14:textId="740B8A3A" w:rsidR="001D1891" w:rsidRDefault="001D1891" w:rsidP="001D1891">
      <w:pPr>
        <w:pStyle w:val="ListParagraph"/>
        <w:numPr>
          <w:ilvl w:val="0"/>
          <w:numId w:val="12"/>
        </w:numPr>
        <w:spacing w:after="160" w:line="259" w:lineRule="auto"/>
        <w:jc w:val="left"/>
        <w:rPr>
          <w:bCs/>
        </w:rPr>
      </w:pPr>
      <w:r>
        <w:rPr>
          <w:bCs/>
        </w:rPr>
        <w:t xml:space="preserve">The vendor should describe how the proposed </w:t>
      </w:r>
      <w:r w:rsidR="00091D57">
        <w:rPr>
          <w:bCs/>
        </w:rPr>
        <w:t>solution</w:t>
      </w:r>
      <w:r>
        <w:rPr>
          <w:bCs/>
        </w:rPr>
        <w:t xml:space="preserve"> </w:t>
      </w:r>
      <w:r w:rsidRPr="0093564B">
        <w:rPr>
          <w:bCs/>
        </w:rPr>
        <w:t>manage</w:t>
      </w:r>
      <w:r>
        <w:rPr>
          <w:bCs/>
        </w:rPr>
        <w:t>s</w:t>
      </w:r>
      <w:r w:rsidRPr="0093564B">
        <w:rPr>
          <w:bCs/>
        </w:rPr>
        <w:t xml:space="preserve"> participant tracking through their entire cycle of care, and what tools are provided for that purpose</w:t>
      </w:r>
      <w:r>
        <w:rPr>
          <w:bCs/>
        </w:rPr>
        <w:t>.</w:t>
      </w:r>
    </w:p>
    <w:p w14:paraId="1B55F179" w14:textId="77777777" w:rsidR="001D1891" w:rsidRPr="001D1891" w:rsidRDefault="001D1891" w:rsidP="001D1891">
      <w:pPr>
        <w:pStyle w:val="ListParagraph"/>
        <w:rPr>
          <w:bCs/>
        </w:rPr>
      </w:pPr>
    </w:p>
    <w:p w14:paraId="2EFA6E1C" w14:textId="3EB1FE53" w:rsidR="001D1891" w:rsidRDefault="001D1891" w:rsidP="001D1891">
      <w:pPr>
        <w:pStyle w:val="ListParagraph"/>
        <w:numPr>
          <w:ilvl w:val="0"/>
          <w:numId w:val="12"/>
        </w:numPr>
        <w:spacing w:after="160" w:line="259" w:lineRule="auto"/>
        <w:jc w:val="left"/>
        <w:rPr>
          <w:bCs/>
        </w:rPr>
      </w:pPr>
      <w:r>
        <w:rPr>
          <w:bCs/>
        </w:rPr>
        <w:t xml:space="preserve">The vendor should describe the </w:t>
      </w:r>
      <w:r w:rsidRPr="0093564B">
        <w:rPr>
          <w:bCs/>
        </w:rPr>
        <w:t xml:space="preserve">options </w:t>
      </w:r>
      <w:r>
        <w:rPr>
          <w:bCs/>
        </w:rPr>
        <w:t>offered</w:t>
      </w:r>
      <w:r w:rsidRPr="0093564B">
        <w:rPr>
          <w:bCs/>
        </w:rPr>
        <w:t xml:space="preserve"> for customizing workflows and required fields based on user actions or data entries within the </w:t>
      </w:r>
      <w:r w:rsidR="00091D57">
        <w:rPr>
          <w:bCs/>
        </w:rPr>
        <w:t>solution</w:t>
      </w:r>
      <w:r>
        <w:rPr>
          <w:bCs/>
        </w:rPr>
        <w:t>.</w:t>
      </w:r>
    </w:p>
    <w:p w14:paraId="77016216" w14:textId="77777777" w:rsidR="001D1891" w:rsidRPr="001D1891" w:rsidRDefault="001D1891" w:rsidP="001D1891">
      <w:pPr>
        <w:pStyle w:val="ListParagraph"/>
        <w:rPr>
          <w:bCs/>
        </w:rPr>
      </w:pPr>
    </w:p>
    <w:p w14:paraId="585EF0B4" w14:textId="55097CC7" w:rsidR="001D1891" w:rsidRDefault="001D1891" w:rsidP="001D1891">
      <w:pPr>
        <w:pStyle w:val="ListParagraph"/>
        <w:numPr>
          <w:ilvl w:val="0"/>
          <w:numId w:val="12"/>
        </w:numPr>
        <w:spacing w:after="160" w:line="259" w:lineRule="auto"/>
        <w:jc w:val="left"/>
        <w:rPr>
          <w:bCs/>
        </w:rPr>
      </w:pPr>
      <w:r>
        <w:rPr>
          <w:bCs/>
        </w:rPr>
        <w:t xml:space="preserve">The vendor should describe how the proposed </w:t>
      </w:r>
      <w:r w:rsidR="00091D57">
        <w:rPr>
          <w:bCs/>
        </w:rPr>
        <w:t>solution</w:t>
      </w:r>
      <w:r>
        <w:rPr>
          <w:bCs/>
        </w:rPr>
        <w:t xml:space="preserve"> can </w:t>
      </w:r>
      <w:r w:rsidRPr="0093564B">
        <w:rPr>
          <w:bCs/>
        </w:rPr>
        <w:t>prevent duplicate entries for participants or claims</w:t>
      </w:r>
      <w:r>
        <w:rPr>
          <w:bCs/>
        </w:rPr>
        <w:t>, including the available</w:t>
      </w:r>
      <w:r w:rsidRPr="0093564B">
        <w:rPr>
          <w:bCs/>
        </w:rPr>
        <w:t xml:space="preserve"> </w:t>
      </w:r>
      <w:r>
        <w:rPr>
          <w:bCs/>
        </w:rPr>
        <w:t>options</w:t>
      </w:r>
      <w:r w:rsidRPr="0093564B">
        <w:rPr>
          <w:bCs/>
        </w:rPr>
        <w:t xml:space="preserve"> for authorized users to override this feature</w:t>
      </w:r>
      <w:r>
        <w:rPr>
          <w:bCs/>
        </w:rPr>
        <w:t xml:space="preserve">. </w:t>
      </w:r>
    </w:p>
    <w:p w14:paraId="52191E06" w14:textId="77777777" w:rsidR="001D1891" w:rsidRPr="001D1891" w:rsidRDefault="001D1891" w:rsidP="001D1891">
      <w:pPr>
        <w:pStyle w:val="ListParagraph"/>
        <w:rPr>
          <w:bCs/>
        </w:rPr>
      </w:pPr>
    </w:p>
    <w:p w14:paraId="4D44FCA3" w14:textId="1885FD1D" w:rsidR="001D1891" w:rsidRDefault="001D1891" w:rsidP="001D1891">
      <w:pPr>
        <w:pStyle w:val="ListParagraph"/>
        <w:numPr>
          <w:ilvl w:val="0"/>
          <w:numId w:val="12"/>
        </w:numPr>
        <w:spacing w:after="160" w:line="259" w:lineRule="auto"/>
        <w:jc w:val="left"/>
        <w:rPr>
          <w:bCs/>
        </w:rPr>
      </w:pPr>
      <w:r>
        <w:rPr>
          <w:bCs/>
        </w:rPr>
        <w:t xml:space="preserve">The vendor should describe how the proposed </w:t>
      </w:r>
      <w:r w:rsidR="00091D57">
        <w:rPr>
          <w:bCs/>
        </w:rPr>
        <w:t>solution</w:t>
      </w:r>
      <w:r>
        <w:rPr>
          <w:bCs/>
        </w:rPr>
        <w:t xml:space="preserve"> can integrate with </w:t>
      </w:r>
      <w:r w:rsidRPr="0093564B">
        <w:rPr>
          <w:bCs/>
        </w:rPr>
        <w:t>existing systems, such as OKTA/WlNAD</w:t>
      </w:r>
      <w:r>
        <w:rPr>
          <w:bCs/>
        </w:rPr>
        <w:t xml:space="preserve">, including the </w:t>
      </w:r>
      <w:r w:rsidRPr="0093564B">
        <w:rPr>
          <w:bCs/>
        </w:rPr>
        <w:t>process for implementing such integrations</w:t>
      </w:r>
      <w:r>
        <w:rPr>
          <w:bCs/>
        </w:rPr>
        <w:t xml:space="preserve">. </w:t>
      </w:r>
    </w:p>
    <w:p w14:paraId="04F1EB06" w14:textId="77777777" w:rsidR="001D1891" w:rsidRPr="001D1891" w:rsidRDefault="001D1891" w:rsidP="001D1891">
      <w:pPr>
        <w:pStyle w:val="ListParagraph"/>
        <w:rPr>
          <w:bCs/>
        </w:rPr>
      </w:pPr>
    </w:p>
    <w:p w14:paraId="56D5CDE7" w14:textId="4FCA0DF4" w:rsidR="001D1891" w:rsidRPr="001D1891" w:rsidRDefault="001D1891" w:rsidP="001D1891">
      <w:pPr>
        <w:pStyle w:val="ListParagraph"/>
        <w:numPr>
          <w:ilvl w:val="0"/>
          <w:numId w:val="12"/>
        </w:numPr>
        <w:spacing w:after="160" w:line="259" w:lineRule="auto"/>
        <w:jc w:val="left"/>
        <w:rPr>
          <w:bCs/>
        </w:rPr>
      </w:pPr>
      <w:r>
        <w:rPr>
          <w:bCs/>
        </w:rPr>
        <w:t xml:space="preserve">The vendor should describe the </w:t>
      </w:r>
      <w:r w:rsidRPr="0093564B">
        <w:rPr>
          <w:bCs/>
        </w:rPr>
        <w:t xml:space="preserve">processes </w:t>
      </w:r>
      <w:r>
        <w:rPr>
          <w:bCs/>
        </w:rPr>
        <w:t xml:space="preserve">currently </w:t>
      </w:r>
      <w:r w:rsidRPr="0093564B">
        <w:rPr>
          <w:bCs/>
        </w:rPr>
        <w:t>in place for handling the approval or denial of claims</w:t>
      </w:r>
      <w:r>
        <w:rPr>
          <w:bCs/>
        </w:rPr>
        <w:t>, including if and how</w:t>
      </w:r>
      <w:r w:rsidRPr="0093564B">
        <w:rPr>
          <w:bCs/>
        </w:rPr>
        <w:t xml:space="preserve"> users</w:t>
      </w:r>
      <w:r>
        <w:rPr>
          <w:bCs/>
        </w:rPr>
        <w:t xml:space="preserve"> can </w:t>
      </w:r>
      <w:r w:rsidRPr="0093564B">
        <w:rPr>
          <w:bCs/>
        </w:rPr>
        <w:t>manually confirm their intent to submit or approve data before finalizing these actions</w:t>
      </w:r>
      <w:r>
        <w:rPr>
          <w:bCs/>
        </w:rPr>
        <w:t xml:space="preserve">. </w:t>
      </w:r>
    </w:p>
    <w:p w14:paraId="4FBC9B96" w14:textId="0BB29355" w:rsidR="004620F3" w:rsidRPr="009A3AA8" w:rsidRDefault="004620F3" w:rsidP="004620F3">
      <w:pPr>
        <w:ind w:left="720" w:hanging="720"/>
        <w:rPr>
          <w:color w:val="000000" w:themeColor="text1"/>
        </w:rPr>
      </w:pPr>
    </w:p>
    <w:tbl>
      <w:tblPr>
        <w:tblStyle w:val="TableGrid3"/>
        <w:tblW w:w="0" w:type="auto"/>
        <w:tblLook w:val="04A0" w:firstRow="1" w:lastRow="0" w:firstColumn="1" w:lastColumn="0" w:noHBand="0" w:noVBand="1"/>
      </w:tblPr>
      <w:tblGrid>
        <w:gridCol w:w="10070"/>
      </w:tblGrid>
      <w:tr w:rsidR="009A3AA8" w:rsidRPr="009A3AA8" w14:paraId="3539368D" w14:textId="77777777" w:rsidTr="008B7882">
        <w:trPr>
          <w:trHeight w:val="288"/>
        </w:trPr>
        <w:tc>
          <w:tcPr>
            <w:tcW w:w="10070" w:type="dxa"/>
            <w:shd w:val="clear" w:color="auto" w:fill="B8CCE4" w:themeFill="accent1" w:themeFillTint="66"/>
          </w:tcPr>
          <w:p w14:paraId="11A9AC07" w14:textId="274BFD6F" w:rsidR="004620F3" w:rsidRPr="00AC7D0D" w:rsidRDefault="004620F3" w:rsidP="007C46BA">
            <w:pPr>
              <w:ind w:left="-22" w:hanging="3"/>
              <w:jc w:val="left"/>
              <w:rPr>
                <w:b/>
                <w:bCs/>
                <w:color w:val="000000" w:themeColor="text1"/>
              </w:rPr>
            </w:pPr>
            <w:bookmarkStart w:id="10" w:name="_Hlk182920324"/>
            <w:r w:rsidRPr="00AC7D0D">
              <w:rPr>
                <w:b/>
                <w:bCs/>
                <w:color w:val="000000" w:themeColor="text1"/>
              </w:rPr>
              <w:t>2.</w:t>
            </w:r>
            <w:r w:rsidR="009A3AA8" w:rsidRPr="00AC7D0D">
              <w:rPr>
                <w:b/>
                <w:bCs/>
                <w:color w:val="000000" w:themeColor="text1"/>
              </w:rPr>
              <w:t xml:space="preserve">7 – </w:t>
            </w:r>
            <w:r w:rsidR="00DA3C72">
              <w:rPr>
                <w:b/>
                <w:bCs/>
                <w:color w:val="000000" w:themeColor="text1"/>
              </w:rPr>
              <w:t xml:space="preserve">Desired </w:t>
            </w:r>
            <w:r w:rsidR="009A3AA8" w:rsidRPr="00AC7D0D">
              <w:rPr>
                <w:b/>
                <w:bCs/>
                <w:color w:val="000000" w:themeColor="text1"/>
              </w:rPr>
              <w:t xml:space="preserve">Database </w:t>
            </w:r>
            <w:r w:rsidR="00DA3C72">
              <w:rPr>
                <w:b/>
                <w:bCs/>
                <w:color w:val="000000" w:themeColor="text1"/>
              </w:rPr>
              <w:t xml:space="preserve">Case </w:t>
            </w:r>
            <w:r w:rsidR="009A3AA8" w:rsidRPr="00AC7D0D">
              <w:rPr>
                <w:b/>
                <w:bCs/>
                <w:color w:val="000000" w:themeColor="text1"/>
              </w:rPr>
              <w:t xml:space="preserve">Management System’s Functional Requirements </w:t>
            </w:r>
          </w:p>
        </w:tc>
      </w:tr>
      <w:bookmarkEnd w:id="10"/>
    </w:tbl>
    <w:p w14:paraId="485DA592" w14:textId="77777777" w:rsidR="00AD3AC6" w:rsidRDefault="00AD3AC6" w:rsidP="00AD3AC6">
      <w:pPr>
        <w:pStyle w:val="ListParagraph"/>
        <w:spacing w:after="160" w:line="259" w:lineRule="auto"/>
        <w:ind w:left="1080"/>
        <w:jc w:val="left"/>
        <w:rPr>
          <w:bCs/>
        </w:rPr>
      </w:pPr>
    </w:p>
    <w:p w14:paraId="4A69365A" w14:textId="67794BF8" w:rsidR="00833EFD" w:rsidRDefault="00AD3AC6" w:rsidP="00BA4DE7">
      <w:pPr>
        <w:pStyle w:val="ListParagraph"/>
        <w:numPr>
          <w:ilvl w:val="0"/>
          <w:numId w:val="24"/>
        </w:numPr>
        <w:spacing w:after="160" w:line="259" w:lineRule="auto"/>
        <w:ind w:left="1080"/>
        <w:jc w:val="left"/>
        <w:rPr>
          <w:bCs/>
        </w:rPr>
      </w:pPr>
      <w:r>
        <w:rPr>
          <w:bCs/>
        </w:rPr>
        <w:t xml:space="preserve">The vendor should describe the proposed </w:t>
      </w:r>
      <w:r w:rsidR="00091D57">
        <w:rPr>
          <w:bCs/>
        </w:rPr>
        <w:t>solution</w:t>
      </w:r>
      <w:r>
        <w:rPr>
          <w:bCs/>
        </w:rPr>
        <w:t xml:space="preserve">’s capability to store documents </w:t>
      </w:r>
      <w:r w:rsidR="00833EFD" w:rsidRPr="00A8176E">
        <w:rPr>
          <w:bCs/>
        </w:rPr>
        <w:t>that allows for the association of various file types (PDF, Word, Excel) with claims or participant records</w:t>
      </w:r>
      <w:r>
        <w:rPr>
          <w:bCs/>
        </w:rPr>
        <w:t xml:space="preserve">. </w:t>
      </w:r>
    </w:p>
    <w:p w14:paraId="3DB34375" w14:textId="77777777" w:rsidR="00AD3AC6" w:rsidRPr="00A8176E" w:rsidRDefault="00AD3AC6" w:rsidP="00AD3AC6">
      <w:pPr>
        <w:pStyle w:val="ListParagraph"/>
        <w:spacing w:after="160" w:line="259" w:lineRule="auto"/>
        <w:ind w:left="1080"/>
        <w:jc w:val="left"/>
        <w:rPr>
          <w:bCs/>
        </w:rPr>
      </w:pPr>
    </w:p>
    <w:p w14:paraId="415709F7" w14:textId="293D52ED" w:rsidR="00833EFD" w:rsidRPr="00A8176E" w:rsidRDefault="00AD3AC6" w:rsidP="00BA4DE7">
      <w:pPr>
        <w:pStyle w:val="ListParagraph"/>
        <w:numPr>
          <w:ilvl w:val="0"/>
          <w:numId w:val="24"/>
        </w:numPr>
        <w:spacing w:after="160" w:line="259" w:lineRule="auto"/>
        <w:ind w:left="1080"/>
        <w:jc w:val="left"/>
        <w:rPr>
          <w:bCs/>
        </w:rPr>
      </w:pPr>
      <w:r>
        <w:rPr>
          <w:bCs/>
        </w:rPr>
        <w:t xml:space="preserve">The vendor should describe the proposed </w:t>
      </w:r>
      <w:r w:rsidR="00091D57">
        <w:rPr>
          <w:bCs/>
        </w:rPr>
        <w:t>solution</w:t>
      </w:r>
      <w:r>
        <w:rPr>
          <w:bCs/>
        </w:rPr>
        <w:t xml:space="preserve">’s </w:t>
      </w:r>
      <w:r w:rsidR="00833EFD" w:rsidRPr="00A8176E">
        <w:rPr>
          <w:bCs/>
        </w:rPr>
        <w:t>functionality to allow users to edit submitted encounters or claims before they are processed by the agency</w:t>
      </w:r>
      <w:r>
        <w:rPr>
          <w:bCs/>
        </w:rPr>
        <w:t xml:space="preserve">. </w:t>
      </w:r>
    </w:p>
    <w:p w14:paraId="3CAD103F" w14:textId="77777777" w:rsidR="00AD3AC6" w:rsidRDefault="00AD3AC6" w:rsidP="00AD3AC6">
      <w:pPr>
        <w:pStyle w:val="ListParagraph"/>
        <w:spacing w:after="160" w:line="259" w:lineRule="auto"/>
        <w:ind w:left="1080"/>
        <w:jc w:val="left"/>
        <w:rPr>
          <w:bCs/>
        </w:rPr>
      </w:pPr>
    </w:p>
    <w:p w14:paraId="43261874" w14:textId="7E797145" w:rsidR="00833EFD" w:rsidRPr="00A8176E" w:rsidRDefault="00AD3AC6" w:rsidP="00BA4DE7">
      <w:pPr>
        <w:pStyle w:val="ListParagraph"/>
        <w:numPr>
          <w:ilvl w:val="0"/>
          <w:numId w:val="24"/>
        </w:numPr>
        <w:spacing w:after="160" w:line="259" w:lineRule="auto"/>
        <w:ind w:left="1080"/>
        <w:jc w:val="left"/>
        <w:rPr>
          <w:bCs/>
        </w:rPr>
      </w:pPr>
      <w:r>
        <w:rPr>
          <w:bCs/>
        </w:rPr>
        <w:t xml:space="preserve">The vendor should describe how the proposed </w:t>
      </w:r>
      <w:r w:rsidR="00091D57">
        <w:rPr>
          <w:bCs/>
        </w:rPr>
        <w:t>solution</w:t>
      </w:r>
      <w:r>
        <w:rPr>
          <w:bCs/>
        </w:rPr>
        <w:t xml:space="preserve"> </w:t>
      </w:r>
      <w:r w:rsidR="00833EFD" w:rsidRPr="00A8176E">
        <w:rPr>
          <w:bCs/>
        </w:rPr>
        <w:t>handle</w:t>
      </w:r>
      <w:r>
        <w:rPr>
          <w:bCs/>
        </w:rPr>
        <w:t>s</w:t>
      </w:r>
      <w:r w:rsidR="00833EFD" w:rsidRPr="00A8176E">
        <w:rPr>
          <w:bCs/>
        </w:rPr>
        <w:t xml:space="preserve"> edits to denied encounters or claims, </w:t>
      </w:r>
      <w:r>
        <w:rPr>
          <w:bCs/>
        </w:rPr>
        <w:t>including</w:t>
      </w:r>
      <w:r w:rsidR="00833EFD" w:rsidRPr="00A8176E">
        <w:rPr>
          <w:bCs/>
        </w:rPr>
        <w:t xml:space="preserve"> the process for resubmitting </w:t>
      </w:r>
      <w:r>
        <w:rPr>
          <w:bCs/>
        </w:rPr>
        <w:t xml:space="preserve">denied customer encounters and claims </w:t>
      </w:r>
      <w:r w:rsidR="00833EFD" w:rsidRPr="00A8176E">
        <w:rPr>
          <w:bCs/>
        </w:rPr>
        <w:t>for approval</w:t>
      </w:r>
      <w:r>
        <w:rPr>
          <w:bCs/>
        </w:rPr>
        <w:t xml:space="preserve">. </w:t>
      </w:r>
    </w:p>
    <w:p w14:paraId="1B6A922C" w14:textId="77777777" w:rsidR="00AD3AC6" w:rsidRDefault="00AD3AC6" w:rsidP="00AD3AC6">
      <w:pPr>
        <w:pStyle w:val="ListParagraph"/>
        <w:spacing w:after="160" w:line="259" w:lineRule="auto"/>
        <w:ind w:left="1080"/>
        <w:jc w:val="left"/>
        <w:rPr>
          <w:bCs/>
        </w:rPr>
      </w:pPr>
    </w:p>
    <w:p w14:paraId="2784FE2C" w14:textId="2D56C76B" w:rsidR="00833EFD" w:rsidRPr="00A8176E" w:rsidRDefault="00AD3AC6" w:rsidP="00BA4DE7">
      <w:pPr>
        <w:pStyle w:val="ListParagraph"/>
        <w:numPr>
          <w:ilvl w:val="0"/>
          <w:numId w:val="24"/>
        </w:numPr>
        <w:spacing w:after="160" w:line="259" w:lineRule="auto"/>
        <w:ind w:left="1080"/>
        <w:jc w:val="left"/>
        <w:rPr>
          <w:bCs/>
        </w:rPr>
      </w:pPr>
      <w:r>
        <w:rPr>
          <w:bCs/>
        </w:rPr>
        <w:t xml:space="preserve">The vendor should describe the proposed </w:t>
      </w:r>
      <w:r w:rsidR="00091D57">
        <w:rPr>
          <w:bCs/>
        </w:rPr>
        <w:t>solution</w:t>
      </w:r>
      <w:r>
        <w:rPr>
          <w:bCs/>
        </w:rPr>
        <w:t xml:space="preserve">’s capability to </w:t>
      </w:r>
      <w:r w:rsidR="00833EFD" w:rsidRPr="00A8176E">
        <w:rPr>
          <w:bCs/>
        </w:rPr>
        <w:t xml:space="preserve">track and document the review of MDE errors, </w:t>
      </w:r>
      <w:r>
        <w:rPr>
          <w:bCs/>
        </w:rPr>
        <w:t xml:space="preserve">including </w:t>
      </w:r>
      <w:r w:rsidR="00833EFD" w:rsidRPr="00A8176E">
        <w:rPr>
          <w:bCs/>
        </w:rPr>
        <w:t xml:space="preserve">how </w:t>
      </w:r>
      <w:r>
        <w:rPr>
          <w:bCs/>
        </w:rPr>
        <w:t>it may update</w:t>
      </w:r>
      <w:r w:rsidR="00833EFD" w:rsidRPr="00A8176E">
        <w:rPr>
          <w:bCs/>
        </w:rPr>
        <w:t xml:space="preserve"> the MDE error </w:t>
      </w:r>
      <w:r w:rsidR="00833EFD">
        <w:t>report</w:t>
      </w:r>
      <w:r w:rsidR="00833EFD" w:rsidRPr="00A8176E">
        <w:rPr>
          <w:bCs/>
        </w:rPr>
        <w:t xml:space="preserve"> based on staff </w:t>
      </w:r>
      <w:r w:rsidR="00833EFD">
        <w:rPr>
          <w:bCs/>
        </w:rPr>
        <w:t>updates</w:t>
      </w:r>
      <w:r>
        <w:t xml:space="preserve">. </w:t>
      </w:r>
    </w:p>
    <w:p w14:paraId="755F6BFF" w14:textId="77777777" w:rsidR="00AD3AC6" w:rsidRDefault="00AD3AC6" w:rsidP="00AD3AC6">
      <w:pPr>
        <w:pStyle w:val="ListParagraph"/>
        <w:spacing w:after="160" w:line="259" w:lineRule="auto"/>
        <w:ind w:left="1080"/>
        <w:jc w:val="left"/>
        <w:rPr>
          <w:bCs/>
        </w:rPr>
      </w:pPr>
    </w:p>
    <w:p w14:paraId="3417A445" w14:textId="611FD236" w:rsidR="00833EFD" w:rsidRPr="00A8176E" w:rsidRDefault="00AD3AC6" w:rsidP="00BA4DE7">
      <w:pPr>
        <w:pStyle w:val="ListParagraph"/>
        <w:numPr>
          <w:ilvl w:val="0"/>
          <w:numId w:val="24"/>
        </w:numPr>
        <w:spacing w:after="160" w:line="259" w:lineRule="auto"/>
        <w:ind w:left="1080"/>
        <w:jc w:val="left"/>
        <w:rPr>
          <w:bCs/>
        </w:rPr>
      </w:pPr>
      <w:r>
        <w:rPr>
          <w:bCs/>
        </w:rPr>
        <w:t xml:space="preserve">The vendor should describe the proposed </w:t>
      </w:r>
      <w:r w:rsidR="00091D57">
        <w:rPr>
          <w:bCs/>
        </w:rPr>
        <w:t>solution</w:t>
      </w:r>
      <w:r>
        <w:rPr>
          <w:bCs/>
        </w:rPr>
        <w:t>’s f</w:t>
      </w:r>
      <w:r w:rsidR="00833EFD" w:rsidRPr="00A8176E">
        <w:rPr>
          <w:bCs/>
        </w:rPr>
        <w:t>eatures</w:t>
      </w:r>
      <w:r>
        <w:rPr>
          <w:bCs/>
        </w:rPr>
        <w:t xml:space="preserve"> and capability</w:t>
      </w:r>
      <w:r w:rsidR="00833EFD" w:rsidRPr="00A8176E">
        <w:rPr>
          <w:bCs/>
        </w:rPr>
        <w:t xml:space="preserve"> for providers to request and receive service authorization from program staff related to specific encounters or claims</w:t>
      </w:r>
      <w:r>
        <w:rPr>
          <w:bCs/>
        </w:rPr>
        <w:t xml:space="preserve">. </w:t>
      </w:r>
    </w:p>
    <w:p w14:paraId="02ECCAEE" w14:textId="77777777" w:rsidR="00AD3AC6" w:rsidRDefault="00AD3AC6" w:rsidP="00AD3AC6">
      <w:pPr>
        <w:pStyle w:val="ListParagraph"/>
        <w:spacing w:after="160" w:line="259" w:lineRule="auto"/>
        <w:ind w:left="1080"/>
        <w:jc w:val="left"/>
        <w:rPr>
          <w:bCs/>
        </w:rPr>
      </w:pPr>
    </w:p>
    <w:p w14:paraId="0A05AD15" w14:textId="7C82BDCB" w:rsidR="00833EFD" w:rsidRPr="00A8176E" w:rsidRDefault="00AD3AC6" w:rsidP="00BA4DE7">
      <w:pPr>
        <w:pStyle w:val="ListParagraph"/>
        <w:numPr>
          <w:ilvl w:val="0"/>
          <w:numId w:val="24"/>
        </w:numPr>
        <w:spacing w:after="160" w:line="259" w:lineRule="auto"/>
        <w:ind w:left="1080"/>
        <w:jc w:val="left"/>
        <w:rPr>
          <w:bCs/>
        </w:rPr>
      </w:pPr>
      <w:r>
        <w:rPr>
          <w:bCs/>
        </w:rPr>
        <w:t xml:space="preserve">The vendor should describe how the proposed </w:t>
      </w:r>
      <w:r w:rsidR="00091D57">
        <w:rPr>
          <w:bCs/>
        </w:rPr>
        <w:t>solution</w:t>
      </w:r>
      <w:r>
        <w:rPr>
          <w:bCs/>
        </w:rPr>
        <w:t xml:space="preserve"> </w:t>
      </w:r>
      <w:r w:rsidR="00833EFD" w:rsidRPr="00A8176E">
        <w:rPr>
          <w:bCs/>
        </w:rPr>
        <w:t>document</w:t>
      </w:r>
      <w:r>
        <w:rPr>
          <w:bCs/>
        </w:rPr>
        <w:t>s</w:t>
      </w:r>
      <w:r w:rsidR="00833EFD" w:rsidRPr="00A8176E">
        <w:rPr>
          <w:bCs/>
        </w:rPr>
        <w:t xml:space="preserve"> and track</w:t>
      </w:r>
      <w:r>
        <w:rPr>
          <w:bCs/>
        </w:rPr>
        <w:t>s</w:t>
      </w:r>
      <w:r w:rsidR="00833EFD" w:rsidRPr="00A8176E">
        <w:rPr>
          <w:bCs/>
        </w:rPr>
        <w:t xml:space="preserve"> communication between program staff and providers concerning specific clients, encounters, or claims</w:t>
      </w:r>
      <w:r>
        <w:rPr>
          <w:bCs/>
        </w:rPr>
        <w:t xml:space="preserve">. </w:t>
      </w:r>
    </w:p>
    <w:p w14:paraId="7B865867" w14:textId="77777777" w:rsidR="00AD3AC6" w:rsidRDefault="00AD3AC6" w:rsidP="00AD3AC6">
      <w:pPr>
        <w:pStyle w:val="ListParagraph"/>
        <w:spacing w:after="160" w:line="259" w:lineRule="auto"/>
        <w:ind w:left="1080"/>
        <w:jc w:val="left"/>
        <w:rPr>
          <w:bCs/>
        </w:rPr>
      </w:pPr>
    </w:p>
    <w:p w14:paraId="25312EE3" w14:textId="345C5ECE" w:rsidR="00AD3AC6" w:rsidRDefault="00AD3AC6" w:rsidP="00BA4DE7">
      <w:pPr>
        <w:pStyle w:val="ListParagraph"/>
        <w:numPr>
          <w:ilvl w:val="0"/>
          <w:numId w:val="24"/>
        </w:numPr>
        <w:spacing w:after="160" w:line="259" w:lineRule="auto"/>
        <w:ind w:left="1080"/>
        <w:jc w:val="left"/>
        <w:rPr>
          <w:bCs/>
        </w:rPr>
      </w:pPr>
      <w:r>
        <w:rPr>
          <w:bCs/>
        </w:rPr>
        <w:t xml:space="preserve">The vendor should describe if the proposed </w:t>
      </w:r>
      <w:r w:rsidR="00091D57">
        <w:rPr>
          <w:bCs/>
        </w:rPr>
        <w:t>solution</w:t>
      </w:r>
      <w:r>
        <w:rPr>
          <w:bCs/>
        </w:rPr>
        <w:t xml:space="preserve"> has the capability to </w:t>
      </w:r>
      <w:r w:rsidR="00833EFD" w:rsidRPr="00A8176E">
        <w:rPr>
          <w:bCs/>
        </w:rPr>
        <w:t xml:space="preserve">configure email templates within </w:t>
      </w:r>
      <w:r>
        <w:rPr>
          <w:bCs/>
        </w:rPr>
        <w:t xml:space="preserve">the system, including how it may </w:t>
      </w:r>
      <w:r w:rsidR="00833EFD" w:rsidRPr="00A8176E">
        <w:rPr>
          <w:bCs/>
        </w:rPr>
        <w:t>populate case-specific data when generating email</w:t>
      </w:r>
      <w:r>
        <w:rPr>
          <w:bCs/>
        </w:rPr>
        <w:t xml:space="preserve">s. </w:t>
      </w:r>
    </w:p>
    <w:p w14:paraId="6AE07881" w14:textId="77777777" w:rsidR="00AD3AC6" w:rsidRPr="00AD3AC6" w:rsidRDefault="00AD3AC6" w:rsidP="00AD3AC6">
      <w:pPr>
        <w:pStyle w:val="ListParagraph"/>
        <w:rPr>
          <w:bCs/>
        </w:rPr>
      </w:pPr>
    </w:p>
    <w:p w14:paraId="6C5BE5CC" w14:textId="65C055FA" w:rsidR="00833EFD" w:rsidRPr="00AD3AC6" w:rsidRDefault="00AD3AC6" w:rsidP="00BA4DE7">
      <w:pPr>
        <w:pStyle w:val="ListParagraph"/>
        <w:numPr>
          <w:ilvl w:val="0"/>
          <w:numId w:val="24"/>
        </w:numPr>
        <w:spacing w:after="160" w:line="259" w:lineRule="auto"/>
        <w:ind w:left="1080"/>
        <w:jc w:val="left"/>
        <w:rPr>
          <w:bCs/>
        </w:rPr>
      </w:pPr>
      <w:r>
        <w:rPr>
          <w:bCs/>
        </w:rPr>
        <w:t xml:space="preserve">The vendor should describe how the proposed </w:t>
      </w:r>
      <w:r w:rsidR="00091D57">
        <w:rPr>
          <w:bCs/>
        </w:rPr>
        <w:t>solution</w:t>
      </w:r>
      <w:r>
        <w:rPr>
          <w:bCs/>
        </w:rPr>
        <w:t xml:space="preserve"> interfaces with </w:t>
      </w:r>
      <w:r w:rsidR="00833EFD" w:rsidRPr="00AD3AC6">
        <w:rPr>
          <w:bCs/>
        </w:rPr>
        <w:t>Office 365</w:t>
      </w:r>
      <w:r>
        <w:rPr>
          <w:bCs/>
        </w:rPr>
        <w:t xml:space="preserve">, including the </w:t>
      </w:r>
      <w:r w:rsidR="00833EFD" w:rsidRPr="00AD3AC6">
        <w:rPr>
          <w:bCs/>
        </w:rPr>
        <w:t xml:space="preserve"> functionalities or integrations included</w:t>
      </w:r>
      <w:r>
        <w:rPr>
          <w:bCs/>
        </w:rPr>
        <w:t xml:space="preserve">. </w:t>
      </w:r>
    </w:p>
    <w:tbl>
      <w:tblPr>
        <w:tblStyle w:val="TableGrid3"/>
        <w:tblW w:w="0" w:type="auto"/>
        <w:tblLook w:val="04A0" w:firstRow="1" w:lastRow="0" w:firstColumn="1" w:lastColumn="0" w:noHBand="0" w:noVBand="1"/>
      </w:tblPr>
      <w:tblGrid>
        <w:gridCol w:w="10070"/>
      </w:tblGrid>
      <w:tr w:rsidR="00DA3C72" w:rsidRPr="009A3AA8" w14:paraId="3D3576F4" w14:textId="77777777" w:rsidTr="008B7882">
        <w:trPr>
          <w:trHeight w:val="288"/>
        </w:trPr>
        <w:tc>
          <w:tcPr>
            <w:tcW w:w="10070" w:type="dxa"/>
            <w:shd w:val="clear" w:color="auto" w:fill="B8CCE4" w:themeFill="accent1" w:themeFillTint="66"/>
          </w:tcPr>
          <w:p w14:paraId="6C8B75DC" w14:textId="227A5D65" w:rsidR="00DA3C72" w:rsidRPr="00AC7D0D" w:rsidRDefault="00DA3C72" w:rsidP="00302272">
            <w:pPr>
              <w:keepNext/>
              <w:widowControl w:val="0"/>
              <w:ind w:left="-22" w:firstLine="22"/>
              <w:jc w:val="left"/>
              <w:rPr>
                <w:b/>
                <w:bCs/>
                <w:color w:val="000000" w:themeColor="text1"/>
              </w:rPr>
            </w:pPr>
            <w:r w:rsidRPr="00AC7D0D">
              <w:rPr>
                <w:b/>
                <w:bCs/>
                <w:color w:val="000000" w:themeColor="text1"/>
              </w:rPr>
              <w:t>2.</w:t>
            </w:r>
            <w:r>
              <w:rPr>
                <w:b/>
                <w:bCs/>
                <w:color w:val="000000" w:themeColor="text1"/>
              </w:rPr>
              <w:t>8</w:t>
            </w:r>
            <w:r w:rsidRPr="00AC7D0D">
              <w:rPr>
                <w:b/>
                <w:bCs/>
                <w:color w:val="000000" w:themeColor="text1"/>
              </w:rPr>
              <w:t xml:space="preserve"> – </w:t>
            </w:r>
            <w:r>
              <w:rPr>
                <w:b/>
                <w:bCs/>
                <w:color w:val="000000" w:themeColor="text1"/>
              </w:rPr>
              <w:t>Mandatory Application Specific</w:t>
            </w:r>
            <w:r w:rsidRPr="00AC7D0D">
              <w:rPr>
                <w:b/>
                <w:bCs/>
                <w:color w:val="000000" w:themeColor="text1"/>
              </w:rPr>
              <w:t xml:space="preserve"> Requirements </w:t>
            </w:r>
          </w:p>
        </w:tc>
      </w:tr>
    </w:tbl>
    <w:p w14:paraId="581C421F" w14:textId="77777777" w:rsidR="002F5986" w:rsidRDefault="002F5986" w:rsidP="00302272">
      <w:pPr>
        <w:pStyle w:val="ListParagraph"/>
        <w:keepNext/>
        <w:widowControl w:val="0"/>
        <w:spacing w:after="160" w:line="259" w:lineRule="auto"/>
        <w:ind w:left="1080"/>
        <w:jc w:val="left"/>
        <w:rPr>
          <w:bCs/>
        </w:rPr>
      </w:pPr>
    </w:p>
    <w:p w14:paraId="60BDC997" w14:textId="44E2719B" w:rsidR="002F5986" w:rsidRDefault="002F5986" w:rsidP="00302272">
      <w:pPr>
        <w:pStyle w:val="ListParagraph"/>
        <w:keepNext/>
        <w:widowControl w:val="0"/>
        <w:numPr>
          <w:ilvl w:val="0"/>
          <w:numId w:val="25"/>
        </w:numPr>
        <w:spacing w:after="160" w:line="259" w:lineRule="auto"/>
        <w:ind w:left="1080"/>
        <w:jc w:val="left"/>
        <w:rPr>
          <w:bCs/>
        </w:rPr>
      </w:pPr>
      <w:r>
        <w:rPr>
          <w:bCs/>
        </w:rPr>
        <w:t xml:space="preserve">The vendor should describe how the proposed </w:t>
      </w:r>
      <w:r w:rsidR="00091D57">
        <w:rPr>
          <w:bCs/>
        </w:rPr>
        <w:t>solution</w:t>
      </w:r>
      <w:r w:rsidR="00C566B8">
        <w:rPr>
          <w:bCs/>
        </w:rPr>
        <w:t xml:space="preserve">’s </w:t>
      </w:r>
      <w:r w:rsidRPr="007864C2">
        <w:rPr>
          <w:bCs/>
        </w:rPr>
        <w:t>web-based application ensure</w:t>
      </w:r>
      <w:r w:rsidR="00C566B8">
        <w:rPr>
          <w:bCs/>
        </w:rPr>
        <w:t>s</w:t>
      </w:r>
      <w:r w:rsidRPr="007864C2">
        <w:rPr>
          <w:bCs/>
        </w:rPr>
        <w:t xml:space="preserve"> compliance with the Office of Administration's ITSD security, architecture, and disaster recovery requirements</w:t>
      </w:r>
      <w:r w:rsidR="00C566B8">
        <w:rPr>
          <w:bCs/>
        </w:rPr>
        <w:t xml:space="preserve">. </w:t>
      </w:r>
    </w:p>
    <w:p w14:paraId="62CA646F" w14:textId="77777777" w:rsidR="002F5986" w:rsidRPr="007864C2" w:rsidRDefault="002F5986" w:rsidP="00302272">
      <w:pPr>
        <w:pStyle w:val="ListParagraph"/>
        <w:keepNext/>
        <w:widowControl w:val="0"/>
        <w:spacing w:after="160" w:line="259" w:lineRule="auto"/>
        <w:ind w:left="1080"/>
        <w:jc w:val="left"/>
        <w:rPr>
          <w:bCs/>
        </w:rPr>
      </w:pPr>
    </w:p>
    <w:p w14:paraId="72E433C4" w14:textId="6482DECB" w:rsidR="002F5986" w:rsidRDefault="00C566B8" w:rsidP="00302272">
      <w:pPr>
        <w:pStyle w:val="ListParagraph"/>
        <w:keepNext/>
        <w:widowControl w:val="0"/>
        <w:numPr>
          <w:ilvl w:val="0"/>
          <w:numId w:val="25"/>
        </w:numPr>
        <w:spacing w:after="160" w:line="259" w:lineRule="auto"/>
        <w:ind w:left="1080"/>
        <w:jc w:val="left"/>
        <w:rPr>
          <w:bCs/>
        </w:rPr>
      </w:pPr>
      <w:r>
        <w:rPr>
          <w:bCs/>
        </w:rPr>
        <w:t xml:space="preserve">The vendor should describe how the proposed </w:t>
      </w:r>
      <w:r w:rsidR="00091D57">
        <w:rPr>
          <w:bCs/>
        </w:rPr>
        <w:t>solution</w:t>
      </w:r>
      <w:r>
        <w:rPr>
          <w:bCs/>
        </w:rPr>
        <w:t xml:space="preserve">’s </w:t>
      </w:r>
      <w:r w:rsidR="002F5986" w:rsidRPr="007864C2">
        <w:rPr>
          <w:bCs/>
        </w:rPr>
        <w:t>user access management capabilities</w:t>
      </w:r>
      <w:r>
        <w:rPr>
          <w:bCs/>
        </w:rPr>
        <w:t>, including h</w:t>
      </w:r>
      <w:r w:rsidR="002F5986" w:rsidRPr="007864C2">
        <w:rPr>
          <w:bCs/>
        </w:rPr>
        <w:t xml:space="preserve">ow authorized users </w:t>
      </w:r>
      <w:r>
        <w:rPr>
          <w:bCs/>
        </w:rPr>
        <w:t xml:space="preserve">may </w:t>
      </w:r>
      <w:r w:rsidR="002F5986" w:rsidRPr="007864C2">
        <w:rPr>
          <w:bCs/>
        </w:rPr>
        <w:t>set access based on roles, regions, and user types</w:t>
      </w:r>
      <w:r>
        <w:rPr>
          <w:bCs/>
        </w:rPr>
        <w:t xml:space="preserve">. </w:t>
      </w:r>
    </w:p>
    <w:p w14:paraId="5D4597C0" w14:textId="77777777" w:rsidR="002F5986" w:rsidRPr="002F5986" w:rsidRDefault="002F5986" w:rsidP="002F5986">
      <w:pPr>
        <w:pStyle w:val="ListParagraph"/>
        <w:rPr>
          <w:bCs/>
        </w:rPr>
      </w:pPr>
    </w:p>
    <w:p w14:paraId="464C2D4A" w14:textId="1426A3FB" w:rsidR="002F5986" w:rsidRDefault="00C566B8" w:rsidP="00BA4DE7">
      <w:pPr>
        <w:pStyle w:val="ListParagraph"/>
        <w:numPr>
          <w:ilvl w:val="0"/>
          <w:numId w:val="25"/>
        </w:numPr>
        <w:spacing w:after="160" w:line="259" w:lineRule="auto"/>
        <w:ind w:left="1080"/>
        <w:jc w:val="left"/>
        <w:rPr>
          <w:bCs/>
        </w:rPr>
      </w:pPr>
      <w:r>
        <w:rPr>
          <w:bCs/>
        </w:rPr>
        <w:t xml:space="preserve">The vendor should describe the </w:t>
      </w:r>
      <w:r w:rsidR="002F5986" w:rsidRPr="007864C2">
        <w:rPr>
          <w:bCs/>
        </w:rPr>
        <w:t>features</w:t>
      </w:r>
      <w:r>
        <w:rPr>
          <w:bCs/>
        </w:rPr>
        <w:t xml:space="preserve"> the proposed </w:t>
      </w:r>
      <w:r w:rsidR="00091D57">
        <w:rPr>
          <w:bCs/>
        </w:rPr>
        <w:t>solution</w:t>
      </w:r>
      <w:r>
        <w:rPr>
          <w:bCs/>
        </w:rPr>
        <w:t xml:space="preserve"> has for the </w:t>
      </w:r>
      <w:r w:rsidR="002F5986" w:rsidRPr="007864C2">
        <w:rPr>
          <w:bCs/>
        </w:rPr>
        <w:t>mobile application for offline access,</w:t>
      </w:r>
      <w:r>
        <w:rPr>
          <w:bCs/>
        </w:rPr>
        <w:t xml:space="preserve"> including h</w:t>
      </w:r>
      <w:r w:rsidR="002F5986" w:rsidRPr="007864C2">
        <w:rPr>
          <w:bCs/>
        </w:rPr>
        <w:t xml:space="preserve">ow it </w:t>
      </w:r>
      <w:r>
        <w:rPr>
          <w:bCs/>
        </w:rPr>
        <w:t xml:space="preserve">may </w:t>
      </w:r>
      <w:r w:rsidR="002F5986" w:rsidRPr="007864C2">
        <w:rPr>
          <w:bCs/>
        </w:rPr>
        <w:t>handle data synchronization when connectivity is restored</w:t>
      </w:r>
      <w:r>
        <w:rPr>
          <w:bCs/>
        </w:rPr>
        <w:t xml:space="preserve">. </w:t>
      </w:r>
    </w:p>
    <w:p w14:paraId="2D7474C9" w14:textId="77777777" w:rsidR="002F5986" w:rsidRPr="002F5986" w:rsidRDefault="002F5986" w:rsidP="002F5986">
      <w:pPr>
        <w:pStyle w:val="ListParagraph"/>
        <w:rPr>
          <w:bCs/>
        </w:rPr>
      </w:pPr>
    </w:p>
    <w:p w14:paraId="737256C2" w14:textId="6C80F2F7" w:rsidR="002F5986" w:rsidRDefault="00C566B8" w:rsidP="00BA4DE7">
      <w:pPr>
        <w:pStyle w:val="ListParagraph"/>
        <w:numPr>
          <w:ilvl w:val="0"/>
          <w:numId w:val="25"/>
        </w:numPr>
        <w:spacing w:after="160" w:line="259" w:lineRule="auto"/>
        <w:ind w:left="1080"/>
        <w:jc w:val="left"/>
        <w:rPr>
          <w:bCs/>
        </w:rPr>
      </w:pPr>
      <w:r>
        <w:rPr>
          <w:bCs/>
        </w:rPr>
        <w:t>The vendor should describe h</w:t>
      </w:r>
      <w:r w:rsidR="002F5986" w:rsidRPr="007864C2">
        <w:rPr>
          <w:bCs/>
        </w:rPr>
        <w:t xml:space="preserve">ow </w:t>
      </w:r>
      <w:r>
        <w:rPr>
          <w:bCs/>
        </w:rPr>
        <w:t xml:space="preserve">the proposed </w:t>
      </w:r>
      <w:r w:rsidR="00091D57">
        <w:rPr>
          <w:bCs/>
        </w:rPr>
        <w:t>solution</w:t>
      </w:r>
      <w:r>
        <w:rPr>
          <w:bCs/>
        </w:rPr>
        <w:t xml:space="preserve">’s </w:t>
      </w:r>
      <w:r w:rsidR="002F5986" w:rsidRPr="007864C2">
        <w:rPr>
          <w:bCs/>
        </w:rPr>
        <w:t>application facilitate</w:t>
      </w:r>
      <w:r>
        <w:rPr>
          <w:bCs/>
        </w:rPr>
        <w:t>s</w:t>
      </w:r>
      <w:r w:rsidR="002F5986" w:rsidRPr="007864C2">
        <w:rPr>
          <w:bCs/>
        </w:rPr>
        <w:t xml:space="preserve"> data sharing with the CDC for MDE reporting</w:t>
      </w:r>
      <w:r w:rsidR="002F5986">
        <w:rPr>
          <w:bCs/>
        </w:rPr>
        <w:t>,</w:t>
      </w:r>
      <w:r w:rsidR="002F5986" w:rsidRPr="007864C2">
        <w:rPr>
          <w:bCs/>
        </w:rPr>
        <w:t xml:space="preserve"> </w:t>
      </w:r>
      <w:r>
        <w:rPr>
          <w:bCs/>
        </w:rPr>
        <w:t>including</w:t>
      </w:r>
      <w:r w:rsidR="002F5986" w:rsidRPr="007864C2">
        <w:rPr>
          <w:bCs/>
        </w:rPr>
        <w:t xml:space="preserve"> </w:t>
      </w:r>
      <w:r>
        <w:rPr>
          <w:bCs/>
        </w:rPr>
        <w:t>the</w:t>
      </w:r>
      <w:r w:rsidR="002F5986" w:rsidRPr="007864C2">
        <w:rPr>
          <w:bCs/>
        </w:rPr>
        <w:t xml:space="preserve"> types of data elements </w:t>
      </w:r>
      <w:r>
        <w:rPr>
          <w:bCs/>
        </w:rPr>
        <w:t xml:space="preserve">that </w:t>
      </w:r>
      <w:r w:rsidR="002F5986" w:rsidRPr="007864C2">
        <w:rPr>
          <w:bCs/>
        </w:rPr>
        <w:t>can be shared</w:t>
      </w:r>
      <w:r>
        <w:rPr>
          <w:bCs/>
        </w:rPr>
        <w:t xml:space="preserve">. </w:t>
      </w:r>
    </w:p>
    <w:p w14:paraId="29B11F43" w14:textId="77777777" w:rsidR="002F5986" w:rsidRPr="002F5986" w:rsidRDefault="002F5986" w:rsidP="002F5986">
      <w:pPr>
        <w:pStyle w:val="ListParagraph"/>
        <w:rPr>
          <w:bCs/>
        </w:rPr>
      </w:pPr>
    </w:p>
    <w:p w14:paraId="04773961" w14:textId="59AA67AC" w:rsidR="002F5986" w:rsidRDefault="00C566B8" w:rsidP="00BA4DE7">
      <w:pPr>
        <w:pStyle w:val="ListParagraph"/>
        <w:numPr>
          <w:ilvl w:val="0"/>
          <w:numId w:val="25"/>
        </w:numPr>
        <w:spacing w:after="160" w:line="259" w:lineRule="auto"/>
        <w:ind w:left="1080"/>
        <w:jc w:val="left"/>
        <w:rPr>
          <w:bCs/>
        </w:rPr>
      </w:pPr>
      <w:r>
        <w:rPr>
          <w:bCs/>
        </w:rPr>
        <w:t xml:space="preserve">The vendor should describe the </w:t>
      </w:r>
      <w:r w:rsidR="002F5986" w:rsidRPr="007864C2">
        <w:rPr>
          <w:bCs/>
        </w:rPr>
        <w:t xml:space="preserve">mechanisms </w:t>
      </w:r>
      <w:r>
        <w:rPr>
          <w:bCs/>
        </w:rPr>
        <w:t xml:space="preserve">the proposed </w:t>
      </w:r>
      <w:r w:rsidR="00091D57">
        <w:rPr>
          <w:bCs/>
        </w:rPr>
        <w:t>solution</w:t>
      </w:r>
      <w:r>
        <w:rPr>
          <w:bCs/>
        </w:rPr>
        <w:t xml:space="preserve"> has in </w:t>
      </w:r>
      <w:r w:rsidR="002F5986" w:rsidRPr="007864C2">
        <w:rPr>
          <w:bCs/>
        </w:rPr>
        <w:t xml:space="preserve">place for bilaterally sharing data with the MO HealthNet system and the Missouri Cancer Registry, </w:t>
      </w:r>
      <w:r>
        <w:rPr>
          <w:bCs/>
        </w:rPr>
        <w:t>including</w:t>
      </w:r>
      <w:r w:rsidR="002F5986" w:rsidRPr="007864C2">
        <w:rPr>
          <w:bCs/>
        </w:rPr>
        <w:t xml:space="preserve"> how </w:t>
      </w:r>
      <w:r>
        <w:rPr>
          <w:bCs/>
        </w:rPr>
        <w:t xml:space="preserve">the system </w:t>
      </w:r>
      <w:r w:rsidR="002F5986" w:rsidRPr="007864C2">
        <w:rPr>
          <w:bCs/>
        </w:rPr>
        <w:t>manage</w:t>
      </w:r>
      <w:r>
        <w:rPr>
          <w:bCs/>
        </w:rPr>
        <w:t>s</w:t>
      </w:r>
      <w:r w:rsidR="002F5986" w:rsidRPr="007864C2">
        <w:rPr>
          <w:bCs/>
        </w:rPr>
        <w:t xml:space="preserve"> the associated data exchange</w:t>
      </w:r>
      <w:r>
        <w:rPr>
          <w:bCs/>
        </w:rPr>
        <w:t xml:space="preserve">. </w:t>
      </w:r>
    </w:p>
    <w:p w14:paraId="602907E9" w14:textId="77777777" w:rsidR="00DA3C72" w:rsidRPr="009A3AA8" w:rsidRDefault="00DA3C72" w:rsidP="00DA3C72">
      <w:pPr>
        <w:ind w:left="720" w:hanging="720"/>
        <w:rPr>
          <w:color w:val="000000" w:themeColor="text1"/>
        </w:rPr>
      </w:pPr>
    </w:p>
    <w:tbl>
      <w:tblPr>
        <w:tblStyle w:val="TableGrid3"/>
        <w:tblW w:w="0" w:type="auto"/>
        <w:tblLook w:val="04A0" w:firstRow="1" w:lastRow="0" w:firstColumn="1" w:lastColumn="0" w:noHBand="0" w:noVBand="1"/>
      </w:tblPr>
      <w:tblGrid>
        <w:gridCol w:w="10070"/>
      </w:tblGrid>
      <w:tr w:rsidR="00DA3C72" w:rsidRPr="009A3AA8" w14:paraId="17184C88" w14:textId="77777777" w:rsidTr="008B7882">
        <w:trPr>
          <w:trHeight w:val="288"/>
        </w:trPr>
        <w:tc>
          <w:tcPr>
            <w:tcW w:w="10070" w:type="dxa"/>
            <w:shd w:val="clear" w:color="auto" w:fill="B8CCE4" w:themeFill="accent1" w:themeFillTint="66"/>
          </w:tcPr>
          <w:p w14:paraId="21215721" w14:textId="10073C4D" w:rsidR="00DA3C72" w:rsidRPr="00AC7D0D" w:rsidRDefault="00DA3C72" w:rsidP="009F2619">
            <w:pPr>
              <w:ind w:left="-22" w:hanging="3"/>
              <w:jc w:val="left"/>
              <w:rPr>
                <w:b/>
                <w:bCs/>
                <w:color w:val="000000" w:themeColor="text1"/>
              </w:rPr>
            </w:pPr>
            <w:r w:rsidRPr="00AC7D0D">
              <w:rPr>
                <w:b/>
                <w:bCs/>
                <w:color w:val="000000" w:themeColor="text1"/>
              </w:rPr>
              <w:t>2.</w:t>
            </w:r>
            <w:r>
              <w:rPr>
                <w:b/>
                <w:bCs/>
                <w:color w:val="000000" w:themeColor="text1"/>
              </w:rPr>
              <w:t>9</w:t>
            </w:r>
            <w:r w:rsidRPr="00AC7D0D">
              <w:rPr>
                <w:b/>
                <w:bCs/>
                <w:color w:val="000000" w:themeColor="text1"/>
              </w:rPr>
              <w:t xml:space="preserve"> – </w:t>
            </w:r>
            <w:r>
              <w:rPr>
                <w:b/>
                <w:bCs/>
                <w:color w:val="000000" w:themeColor="text1"/>
              </w:rPr>
              <w:t>Desired Application Specific</w:t>
            </w:r>
            <w:r w:rsidRPr="00AC7D0D">
              <w:rPr>
                <w:b/>
                <w:bCs/>
                <w:color w:val="000000" w:themeColor="text1"/>
              </w:rPr>
              <w:t xml:space="preserve"> Requirements </w:t>
            </w:r>
          </w:p>
        </w:tc>
      </w:tr>
    </w:tbl>
    <w:p w14:paraId="08CA411E" w14:textId="77777777" w:rsidR="00984CBF" w:rsidRDefault="00984CBF" w:rsidP="00984CBF">
      <w:pPr>
        <w:pStyle w:val="ListParagraph"/>
        <w:spacing w:after="160" w:line="259" w:lineRule="auto"/>
        <w:ind w:left="1080"/>
        <w:jc w:val="left"/>
        <w:rPr>
          <w:bCs/>
        </w:rPr>
      </w:pPr>
    </w:p>
    <w:p w14:paraId="2D41F222" w14:textId="43AE4A31" w:rsidR="00984CBF" w:rsidRDefault="00984CBF" w:rsidP="00BA4DE7">
      <w:pPr>
        <w:pStyle w:val="ListParagraph"/>
        <w:numPr>
          <w:ilvl w:val="0"/>
          <w:numId w:val="26"/>
        </w:numPr>
        <w:spacing w:after="160" w:line="259" w:lineRule="auto"/>
        <w:ind w:left="1080"/>
        <w:jc w:val="left"/>
        <w:rPr>
          <w:bCs/>
        </w:rPr>
      </w:pPr>
      <w:r>
        <w:rPr>
          <w:bCs/>
        </w:rPr>
        <w:t xml:space="preserve">The vendor should describe how the proposed </w:t>
      </w:r>
      <w:r w:rsidR="00091D57">
        <w:rPr>
          <w:bCs/>
        </w:rPr>
        <w:t>solution</w:t>
      </w:r>
      <w:r>
        <w:rPr>
          <w:bCs/>
        </w:rPr>
        <w:t xml:space="preserve"> </w:t>
      </w:r>
      <w:r w:rsidRPr="00800A18">
        <w:rPr>
          <w:bCs/>
        </w:rPr>
        <w:t>facilitates bilateral data sharing with provider-supported EHR systems</w:t>
      </w:r>
      <w:r>
        <w:rPr>
          <w:bCs/>
        </w:rPr>
        <w:t xml:space="preserve">. </w:t>
      </w:r>
      <w:r w:rsidRPr="00800A18">
        <w:rPr>
          <w:bCs/>
        </w:rPr>
        <w:t xml:space="preserve"> </w:t>
      </w:r>
    </w:p>
    <w:p w14:paraId="35F22327" w14:textId="77777777" w:rsidR="00984CBF" w:rsidRDefault="00984CBF" w:rsidP="00984CBF">
      <w:pPr>
        <w:pStyle w:val="ListParagraph"/>
        <w:spacing w:after="160" w:line="259" w:lineRule="auto"/>
        <w:ind w:left="1080"/>
        <w:jc w:val="left"/>
        <w:rPr>
          <w:bCs/>
        </w:rPr>
      </w:pPr>
    </w:p>
    <w:p w14:paraId="55F2E0AF" w14:textId="1C6A4087" w:rsidR="00984CBF" w:rsidRDefault="00984CBF" w:rsidP="00BA4DE7">
      <w:pPr>
        <w:pStyle w:val="ListParagraph"/>
        <w:numPr>
          <w:ilvl w:val="0"/>
          <w:numId w:val="26"/>
        </w:numPr>
        <w:spacing w:after="160" w:line="259" w:lineRule="auto"/>
        <w:ind w:left="1080"/>
        <w:jc w:val="left"/>
        <w:rPr>
          <w:bCs/>
        </w:rPr>
      </w:pPr>
      <w:r>
        <w:rPr>
          <w:bCs/>
        </w:rPr>
        <w:t xml:space="preserve">The vendor should describe the </w:t>
      </w:r>
      <w:r w:rsidRPr="00800A18">
        <w:rPr>
          <w:bCs/>
        </w:rPr>
        <w:t xml:space="preserve">specific features or integrations </w:t>
      </w:r>
      <w:r>
        <w:rPr>
          <w:bCs/>
        </w:rPr>
        <w:t xml:space="preserve">offered by the vendor </w:t>
      </w:r>
      <w:r w:rsidRPr="00800A18">
        <w:rPr>
          <w:bCs/>
        </w:rPr>
        <w:t>to ensure seamless data exchange</w:t>
      </w:r>
      <w:r>
        <w:rPr>
          <w:bCs/>
        </w:rPr>
        <w:t xml:space="preserve">. </w:t>
      </w:r>
    </w:p>
    <w:p w14:paraId="1A4F0542" w14:textId="77777777" w:rsidR="00DA3C72" w:rsidRPr="009A3AA8" w:rsidRDefault="00DA3C72" w:rsidP="00DA3C72">
      <w:pPr>
        <w:ind w:firstLine="720"/>
        <w:rPr>
          <w:color w:val="000000" w:themeColor="text1"/>
        </w:rPr>
      </w:pPr>
    </w:p>
    <w:tbl>
      <w:tblPr>
        <w:tblStyle w:val="TableGrid3"/>
        <w:tblW w:w="0" w:type="auto"/>
        <w:tblLook w:val="04A0" w:firstRow="1" w:lastRow="0" w:firstColumn="1" w:lastColumn="0" w:noHBand="0" w:noVBand="1"/>
      </w:tblPr>
      <w:tblGrid>
        <w:gridCol w:w="10070"/>
      </w:tblGrid>
      <w:tr w:rsidR="009A3AA8" w:rsidRPr="009A3AA8" w14:paraId="01522BCE" w14:textId="77777777" w:rsidTr="008B7882">
        <w:trPr>
          <w:trHeight w:val="288"/>
        </w:trPr>
        <w:tc>
          <w:tcPr>
            <w:tcW w:w="10070" w:type="dxa"/>
            <w:shd w:val="clear" w:color="auto" w:fill="B8CCE4" w:themeFill="accent1" w:themeFillTint="66"/>
          </w:tcPr>
          <w:p w14:paraId="2097F9AD" w14:textId="6485982F" w:rsidR="009A3AA8" w:rsidRPr="00AC7D0D" w:rsidRDefault="009A3AA8" w:rsidP="00FC2E29">
            <w:pPr>
              <w:ind w:left="-22" w:hanging="3"/>
              <w:jc w:val="left"/>
              <w:rPr>
                <w:b/>
                <w:bCs/>
                <w:color w:val="000000" w:themeColor="text1"/>
              </w:rPr>
            </w:pPr>
            <w:r w:rsidRPr="00AC7D0D">
              <w:rPr>
                <w:b/>
                <w:bCs/>
                <w:color w:val="000000" w:themeColor="text1"/>
              </w:rPr>
              <w:t>2.</w:t>
            </w:r>
            <w:r w:rsidR="00DA3C72">
              <w:rPr>
                <w:b/>
                <w:bCs/>
                <w:color w:val="000000" w:themeColor="text1"/>
              </w:rPr>
              <w:t>10</w:t>
            </w:r>
            <w:r w:rsidRPr="00AC7D0D">
              <w:rPr>
                <w:b/>
                <w:bCs/>
                <w:color w:val="000000" w:themeColor="text1"/>
              </w:rPr>
              <w:t xml:space="preserve"> – Contractor Support Requirements </w:t>
            </w:r>
          </w:p>
        </w:tc>
      </w:tr>
    </w:tbl>
    <w:p w14:paraId="489922E6" w14:textId="77777777" w:rsidR="00984CBF" w:rsidRDefault="00984CBF" w:rsidP="00984CBF">
      <w:pPr>
        <w:pStyle w:val="ListParagraph"/>
        <w:spacing w:after="160" w:line="259" w:lineRule="auto"/>
        <w:jc w:val="left"/>
        <w:rPr>
          <w:bCs/>
        </w:rPr>
      </w:pPr>
    </w:p>
    <w:p w14:paraId="16B09F59" w14:textId="71776FC6" w:rsidR="00984CBF" w:rsidRDefault="00AE2EB9" w:rsidP="00BA4DE7">
      <w:pPr>
        <w:pStyle w:val="ListParagraph"/>
        <w:numPr>
          <w:ilvl w:val="0"/>
          <w:numId w:val="27"/>
        </w:numPr>
        <w:spacing w:after="160" w:line="259" w:lineRule="auto"/>
        <w:ind w:left="1080"/>
        <w:jc w:val="left"/>
        <w:rPr>
          <w:bCs/>
        </w:rPr>
      </w:pPr>
      <w:r>
        <w:rPr>
          <w:bCs/>
        </w:rPr>
        <w:t xml:space="preserve">The vendor should </w:t>
      </w:r>
      <w:r w:rsidR="00984CBF" w:rsidRPr="00183CFB">
        <w:rPr>
          <w:bCs/>
        </w:rPr>
        <w:t>provide examples of previous project plans include schedules, scopes, due dates, and deliverables for similar projects</w:t>
      </w:r>
      <w:r>
        <w:rPr>
          <w:bCs/>
        </w:rPr>
        <w:t xml:space="preserve">. </w:t>
      </w:r>
    </w:p>
    <w:p w14:paraId="31978B8F" w14:textId="77777777" w:rsidR="00984CBF" w:rsidRPr="00183CFB" w:rsidRDefault="00984CBF" w:rsidP="00984CBF">
      <w:pPr>
        <w:pStyle w:val="ListParagraph"/>
        <w:spacing w:after="160" w:line="259" w:lineRule="auto"/>
        <w:ind w:left="1080"/>
        <w:jc w:val="left"/>
        <w:rPr>
          <w:bCs/>
        </w:rPr>
      </w:pPr>
    </w:p>
    <w:p w14:paraId="10DDC59E" w14:textId="758A3F5A" w:rsidR="00984CBF" w:rsidRDefault="00AE2EB9" w:rsidP="00BA4DE7">
      <w:pPr>
        <w:pStyle w:val="ListParagraph"/>
        <w:numPr>
          <w:ilvl w:val="0"/>
          <w:numId w:val="27"/>
        </w:numPr>
        <w:spacing w:after="160" w:line="259" w:lineRule="auto"/>
        <w:ind w:left="1080"/>
        <w:jc w:val="left"/>
      </w:pPr>
      <w:r>
        <w:t xml:space="preserve">The vendor should explain </w:t>
      </w:r>
      <w:r w:rsidR="001C2D53">
        <w:t>how they ensure</w:t>
      </w:r>
      <w:r>
        <w:t xml:space="preserve"> vendor</w:t>
      </w:r>
      <w:r w:rsidR="001C2D53">
        <w:t>’s</w:t>
      </w:r>
      <w:r>
        <w:t xml:space="preserve"> employees have the</w:t>
      </w:r>
      <w:r w:rsidR="00984CBF">
        <w:t xml:space="preserve"> necessary skills and expertise for this project</w:t>
      </w:r>
      <w:r>
        <w:t>.</w:t>
      </w:r>
    </w:p>
    <w:p w14:paraId="150A6787" w14:textId="77777777" w:rsidR="00984CBF" w:rsidRDefault="00984CBF" w:rsidP="00984CBF">
      <w:pPr>
        <w:pStyle w:val="ListParagraph"/>
      </w:pPr>
    </w:p>
    <w:p w14:paraId="26F2FF4A" w14:textId="764870E5" w:rsidR="00984CBF" w:rsidRDefault="00AE2EB9" w:rsidP="00BA4DE7">
      <w:pPr>
        <w:pStyle w:val="ListParagraph"/>
        <w:numPr>
          <w:ilvl w:val="0"/>
          <w:numId w:val="27"/>
        </w:numPr>
        <w:spacing w:after="160" w:line="259" w:lineRule="auto"/>
        <w:ind w:left="1080"/>
        <w:jc w:val="left"/>
        <w:rPr>
          <w:bCs/>
        </w:rPr>
      </w:pPr>
      <w:r>
        <w:rPr>
          <w:bCs/>
        </w:rPr>
        <w:t xml:space="preserve">The vendor should explain how </w:t>
      </w:r>
      <w:r w:rsidR="001C2D53">
        <w:rPr>
          <w:bCs/>
        </w:rPr>
        <w:t>it</w:t>
      </w:r>
      <w:r>
        <w:rPr>
          <w:bCs/>
        </w:rPr>
        <w:t xml:space="preserve"> </w:t>
      </w:r>
      <w:r w:rsidR="001C2D53" w:rsidRPr="00183CFB">
        <w:rPr>
          <w:bCs/>
        </w:rPr>
        <w:t>approach</w:t>
      </w:r>
      <w:r w:rsidR="001C2D53">
        <w:rPr>
          <w:bCs/>
        </w:rPr>
        <w:t>es</w:t>
      </w:r>
      <w:r w:rsidR="00984CBF" w:rsidRPr="00183CFB">
        <w:rPr>
          <w:bCs/>
        </w:rPr>
        <w:t xml:space="preserve"> the creation of dashboards and reports</w:t>
      </w:r>
      <w:r w:rsidR="00091D57">
        <w:rPr>
          <w:bCs/>
        </w:rPr>
        <w:t xml:space="preserve">, </w:t>
      </w:r>
      <w:r>
        <w:rPr>
          <w:bCs/>
        </w:rPr>
        <w:t>includ</w:t>
      </w:r>
      <w:r w:rsidR="00091D57">
        <w:rPr>
          <w:bCs/>
        </w:rPr>
        <w:t>ing</w:t>
      </w:r>
      <w:r>
        <w:rPr>
          <w:bCs/>
        </w:rPr>
        <w:t xml:space="preserve"> </w:t>
      </w:r>
      <w:r w:rsidR="00984CBF" w:rsidRPr="00183CFB">
        <w:rPr>
          <w:bCs/>
        </w:rPr>
        <w:t xml:space="preserve"> agreed-upon metrics or </w:t>
      </w:r>
      <w:r w:rsidR="00984CBF">
        <w:t>Key Performance Indicators (KPI)</w:t>
      </w:r>
      <w:r w:rsidR="00984CBF" w:rsidRPr="00183CFB">
        <w:rPr>
          <w:bCs/>
        </w:rPr>
        <w:t xml:space="preserve"> from past projects</w:t>
      </w:r>
      <w:r>
        <w:rPr>
          <w:bCs/>
        </w:rPr>
        <w:t xml:space="preserve">. </w:t>
      </w:r>
    </w:p>
    <w:p w14:paraId="468AC225" w14:textId="77777777" w:rsidR="00984CBF" w:rsidRPr="00984CBF" w:rsidRDefault="00984CBF" w:rsidP="00984CBF">
      <w:pPr>
        <w:pStyle w:val="ListParagraph"/>
        <w:rPr>
          <w:bCs/>
        </w:rPr>
      </w:pPr>
    </w:p>
    <w:p w14:paraId="73C3A9C6" w14:textId="05956593" w:rsidR="00984CBF" w:rsidRDefault="00AE2EB9" w:rsidP="00BA4DE7">
      <w:pPr>
        <w:pStyle w:val="ListParagraph"/>
        <w:numPr>
          <w:ilvl w:val="0"/>
          <w:numId w:val="27"/>
        </w:numPr>
        <w:spacing w:after="160" w:line="259" w:lineRule="auto"/>
        <w:ind w:left="1080"/>
        <w:jc w:val="left"/>
        <w:rPr>
          <w:bCs/>
        </w:rPr>
      </w:pPr>
      <w:r>
        <w:rPr>
          <w:bCs/>
        </w:rPr>
        <w:t xml:space="preserve">The vendor should explain their </w:t>
      </w:r>
      <w:r w:rsidR="00984CBF" w:rsidRPr="00984CBF">
        <w:rPr>
          <w:bCs/>
        </w:rPr>
        <w:t xml:space="preserve">strategy for data migration, </w:t>
      </w:r>
      <w:r w:rsidR="001C2D53">
        <w:rPr>
          <w:bCs/>
        </w:rPr>
        <w:t>including</w:t>
      </w:r>
      <w:r w:rsidR="00984CBF" w:rsidRPr="00984CBF">
        <w:rPr>
          <w:bCs/>
        </w:rPr>
        <w:t xml:space="preserve"> specific tools or methodologies </w:t>
      </w:r>
      <w:r w:rsidR="001C2D53">
        <w:rPr>
          <w:bCs/>
        </w:rPr>
        <w:t xml:space="preserve">used </w:t>
      </w:r>
      <w:r w:rsidR="00984CBF" w:rsidRPr="00984CBF">
        <w:rPr>
          <w:bCs/>
        </w:rPr>
        <w:t xml:space="preserve">to ensure a smooth transition from </w:t>
      </w:r>
      <w:r w:rsidR="001C2D53">
        <w:rPr>
          <w:bCs/>
        </w:rPr>
        <w:t>one system to another</w:t>
      </w:r>
      <w:r w:rsidR="00091D57">
        <w:rPr>
          <w:bCs/>
        </w:rPr>
        <w:t xml:space="preserve">, including an </w:t>
      </w:r>
      <w:r w:rsidR="001C2D53">
        <w:rPr>
          <w:bCs/>
        </w:rPr>
        <w:t>outline</w:t>
      </w:r>
      <w:r w:rsidR="00091D57">
        <w:rPr>
          <w:bCs/>
        </w:rPr>
        <w:t xml:space="preserve"> of the</w:t>
      </w:r>
      <w:r w:rsidR="001C2D53">
        <w:rPr>
          <w:bCs/>
        </w:rPr>
        <w:t xml:space="preserve"> </w:t>
      </w:r>
      <w:r w:rsidR="00984CBF" w:rsidRPr="00984CBF">
        <w:rPr>
          <w:bCs/>
        </w:rPr>
        <w:t>anticipated timeframe for data migration</w:t>
      </w:r>
      <w:r w:rsidR="001C2D53">
        <w:rPr>
          <w:bCs/>
        </w:rPr>
        <w:t xml:space="preserve">. </w:t>
      </w:r>
    </w:p>
    <w:p w14:paraId="345502F9" w14:textId="77777777" w:rsidR="00984CBF" w:rsidRPr="00984CBF" w:rsidRDefault="00984CBF" w:rsidP="00984CBF">
      <w:pPr>
        <w:pStyle w:val="ListParagraph"/>
        <w:rPr>
          <w:bCs/>
        </w:rPr>
      </w:pPr>
    </w:p>
    <w:p w14:paraId="59AA4951" w14:textId="63A69456" w:rsidR="00984CBF" w:rsidRDefault="001C2D53" w:rsidP="00BA4DE7">
      <w:pPr>
        <w:pStyle w:val="ListParagraph"/>
        <w:numPr>
          <w:ilvl w:val="0"/>
          <w:numId w:val="27"/>
        </w:numPr>
        <w:spacing w:after="160" w:line="259" w:lineRule="auto"/>
        <w:ind w:left="1080"/>
        <w:jc w:val="left"/>
        <w:rPr>
          <w:bCs/>
        </w:rPr>
      </w:pPr>
      <w:r>
        <w:rPr>
          <w:bCs/>
        </w:rPr>
        <w:t xml:space="preserve">The vendor should </w:t>
      </w:r>
      <w:r w:rsidR="00984CBF" w:rsidRPr="00984CBF">
        <w:rPr>
          <w:bCs/>
        </w:rPr>
        <w:t xml:space="preserve">outline </w:t>
      </w:r>
      <w:r>
        <w:rPr>
          <w:bCs/>
        </w:rPr>
        <w:t xml:space="preserve">their </w:t>
      </w:r>
      <w:r w:rsidR="00984CBF" w:rsidRPr="00984CBF">
        <w:rPr>
          <w:bCs/>
        </w:rPr>
        <w:t>process for developing test plans and scripts for quality assurance testing and user acceptance testing (UAT)</w:t>
      </w:r>
      <w:r>
        <w:rPr>
          <w:bCs/>
        </w:rPr>
        <w:t xml:space="preserve">. </w:t>
      </w:r>
    </w:p>
    <w:p w14:paraId="74CB9CB6" w14:textId="77777777" w:rsidR="00984CBF" w:rsidRPr="00984CBF" w:rsidRDefault="00984CBF" w:rsidP="00984CBF">
      <w:pPr>
        <w:pStyle w:val="ListParagraph"/>
        <w:rPr>
          <w:bCs/>
        </w:rPr>
      </w:pPr>
    </w:p>
    <w:p w14:paraId="5C170471" w14:textId="43AB6D58" w:rsidR="00984CBF" w:rsidRDefault="001C2D53" w:rsidP="00BA4DE7">
      <w:pPr>
        <w:pStyle w:val="ListParagraph"/>
        <w:numPr>
          <w:ilvl w:val="0"/>
          <w:numId w:val="27"/>
        </w:numPr>
        <w:spacing w:after="160" w:line="259" w:lineRule="auto"/>
        <w:ind w:left="1080"/>
        <w:jc w:val="left"/>
        <w:rPr>
          <w:bCs/>
        </w:rPr>
      </w:pPr>
      <w:r>
        <w:rPr>
          <w:bCs/>
        </w:rPr>
        <w:t xml:space="preserve">The vendor should explain their </w:t>
      </w:r>
      <w:r w:rsidR="00984CBF" w:rsidRPr="00984CBF">
        <w:rPr>
          <w:bCs/>
        </w:rPr>
        <w:t xml:space="preserve">initial training programs </w:t>
      </w:r>
      <w:r>
        <w:rPr>
          <w:bCs/>
        </w:rPr>
        <w:t>offered</w:t>
      </w:r>
      <w:r w:rsidR="00984CBF" w:rsidRPr="00984CBF">
        <w:rPr>
          <w:bCs/>
        </w:rPr>
        <w:t xml:space="preserve"> for contracted providers and agency staff, </w:t>
      </w:r>
      <w:r>
        <w:rPr>
          <w:bCs/>
        </w:rPr>
        <w:t xml:space="preserve">including effectiveness of training is evaluated. </w:t>
      </w:r>
    </w:p>
    <w:p w14:paraId="7A124A99" w14:textId="77777777" w:rsidR="00984CBF" w:rsidRPr="00984CBF" w:rsidRDefault="00984CBF" w:rsidP="00984CBF">
      <w:pPr>
        <w:pStyle w:val="ListParagraph"/>
        <w:rPr>
          <w:bCs/>
        </w:rPr>
      </w:pPr>
    </w:p>
    <w:p w14:paraId="0592CB61" w14:textId="346B8954" w:rsidR="00984CBF" w:rsidRDefault="001C2D53" w:rsidP="00BA4DE7">
      <w:pPr>
        <w:pStyle w:val="ListParagraph"/>
        <w:numPr>
          <w:ilvl w:val="0"/>
          <w:numId w:val="27"/>
        </w:numPr>
        <w:spacing w:after="160" w:line="259" w:lineRule="auto"/>
        <w:ind w:left="1080"/>
        <w:jc w:val="left"/>
        <w:rPr>
          <w:bCs/>
        </w:rPr>
      </w:pPr>
      <w:r>
        <w:rPr>
          <w:bCs/>
        </w:rPr>
        <w:t xml:space="preserve">The vendor should describe how they </w:t>
      </w:r>
      <w:r w:rsidR="00984CBF" w:rsidRPr="00984CBF">
        <w:rPr>
          <w:bCs/>
        </w:rPr>
        <w:t>plan to support future training needs for enhancements or updates in the system</w:t>
      </w:r>
      <w:r w:rsidR="00091D57">
        <w:rPr>
          <w:bCs/>
        </w:rPr>
        <w:t xml:space="preserve">, including </w:t>
      </w:r>
      <w:r w:rsidR="00984CBF" w:rsidRPr="00984CBF">
        <w:rPr>
          <w:bCs/>
        </w:rPr>
        <w:t xml:space="preserve">examples of how </w:t>
      </w:r>
      <w:r>
        <w:rPr>
          <w:bCs/>
        </w:rPr>
        <w:t xml:space="preserve">this was </w:t>
      </w:r>
      <w:r w:rsidR="00984CBF" w:rsidRPr="00984CBF">
        <w:rPr>
          <w:bCs/>
        </w:rPr>
        <w:t xml:space="preserve">handled </w:t>
      </w:r>
      <w:r>
        <w:rPr>
          <w:bCs/>
        </w:rPr>
        <w:t xml:space="preserve">for previous projects. </w:t>
      </w:r>
    </w:p>
    <w:p w14:paraId="6B90FE7C" w14:textId="77777777" w:rsidR="00984CBF" w:rsidRPr="00984CBF" w:rsidRDefault="00984CBF" w:rsidP="00984CBF">
      <w:pPr>
        <w:pStyle w:val="ListParagraph"/>
        <w:rPr>
          <w:bCs/>
        </w:rPr>
      </w:pPr>
    </w:p>
    <w:p w14:paraId="799A62C6" w14:textId="67C2B667" w:rsidR="00984CBF" w:rsidRDefault="001C2D53" w:rsidP="00BA4DE7">
      <w:pPr>
        <w:pStyle w:val="ListParagraph"/>
        <w:numPr>
          <w:ilvl w:val="0"/>
          <w:numId w:val="27"/>
        </w:numPr>
        <w:spacing w:after="160" w:line="259" w:lineRule="auto"/>
        <w:ind w:left="1080"/>
        <w:jc w:val="left"/>
        <w:rPr>
          <w:bCs/>
        </w:rPr>
      </w:pPr>
      <w:r>
        <w:rPr>
          <w:bCs/>
        </w:rPr>
        <w:t>The vendor should explain w</w:t>
      </w:r>
      <w:r w:rsidR="00984CBF" w:rsidRPr="00984CBF">
        <w:rPr>
          <w:bCs/>
        </w:rPr>
        <w:t xml:space="preserve">hat </w:t>
      </w:r>
      <w:r>
        <w:rPr>
          <w:bCs/>
        </w:rPr>
        <w:t>their</w:t>
      </w:r>
      <w:r w:rsidR="00984CBF" w:rsidRPr="00984CBF">
        <w:rPr>
          <w:bCs/>
        </w:rPr>
        <w:t xml:space="preserve"> go-live support entail</w:t>
      </w:r>
      <w:r>
        <w:rPr>
          <w:bCs/>
        </w:rPr>
        <w:t>s</w:t>
      </w:r>
      <w:r w:rsidR="00984CBF" w:rsidRPr="00984CBF">
        <w:rPr>
          <w:bCs/>
        </w:rPr>
        <w:t xml:space="preserve">, </w:t>
      </w:r>
      <w:r>
        <w:rPr>
          <w:bCs/>
        </w:rPr>
        <w:t xml:space="preserve">including </w:t>
      </w:r>
      <w:r w:rsidR="00984CBF" w:rsidRPr="00984CBF">
        <w:rPr>
          <w:bCs/>
        </w:rPr>
        <w:t xml:space="preserve">how </w:t>
      </w:r>
      <w:r>
        <w:rPr>
          <w:bCs/>
        </w:rPr>
        <w:t>it can be</w:t>
      </w:r>
      <w:r w:rsidR="00984CBF" w:rsidRPr="00984CBF">
        <w:rPr>
          <w:bCs/>
        </w:rPr>
        <w:t xml:space="preserve"> ensure</w:t>
      </w:r>
      <w:r>
        <w:rPr>
          <w:bCs/>
        </w:rPr>
        <w:t>d</w:t>
      </w:r>
      <w:r w:rsidR="00984CBF" w:rsidRPr="00984CBF">
        <w:rPr>
          <w:bCs/>
        </w:rPr>
        <w:t xml:space="preserve"> that clients receive effective assistance during the critical initial period post-implementation</w:t>
      </w:r>
      <w:r>
        <w:rPr>
          <w:bCs/>
        </w:rPr>
        <w:t xml:space="preserve">. </w:t>
      </w:r>
    </w:p>
    <w:p w14:paraId="41E24ED4" w14:textId="77777777" w:rsidR="001C2D53" w:rsidRPr="001C2D53" w:rsidRDefault="001C2D53" w:rsidP="001C2D53">
      <w:pPr>
        <w:pStyle w:val="ListParagraph"/>
        <w:rPr>
          <w:bCs/>
        </w:rPr>
      </w:pPr>
    </w:p>
    <w:p w14:paraId="4F8BFFFF" w14:textId="7F35047C" w:rsidR="00984CBF" w:rsidRDefault="001C2D53" w:rsidP="00BA4DE7">
      <w:pPr>
        <w:pStyle w:val="ListParagraph"/>
        <w:numPr>
          <w:ilvl w:val="0"/>
          <w:numId w:val="27"/>
        </w:numPr>
        <w:spacing w:after="160" w:line="259" w:lineRule="auto"/>
        <w:ind w:left="1080"/>
        <w:jc w:val="left"/>
        <w:rPr>
          <w:bCs/>
        </w:rPr>
      </w:pPr>
      <w:r>
        <w:rPr>
          <w:bCs/>
        </w:rPr>
        <w:t xml:space="preserve">The vendor should </w:t>
      </w:r>
      <w:r w:rsidR="00984CBF" w:rsidRPr="00984CBF">
        <w:rPr>
          <w:bCs/>
        </w:rPr>
        <w:t xml:space="preserve">describe </w:t>
      </w:r>
      <w:r>
        <w:rPr>
          <w:bCs/>
        </w:rPr>
        <w:t xml:space="preserve">their </w:t>
      </w:r>
      <w:r w:rsidR="00984CBF" w:rsidRPr="00984CBF">
        <w:rPr>
          <w:bCs/>
        </w:rPr>
        <w:t>approach to system management and maintenance</w:t>
      </w:r>
      <w:r w:rsidR="00AE054E">
        <w:rPr>
          <w:bCs/>
        </w:rPr>
        <w:t xml:space="preserve">, including the </w:t>
      </w:r>
      <w:r w:rsidR="00984CBF" w:rsidRPr="00984CBF">
        <w:rPr>
          <w:bCs/>
        </w:rPr>
        <w:t>processes in place for corrective, preventative, and adaptive maintenance</w:t>
      </w:r>
      <w:r>
        <w:rPr>
          <w:bCs/>
        </w:rPr>
        <w:t xml:space="preserve">. </w:t>
      </w:r>
    </w:p>
    <w:p w14:paraId="236AD349" w14:textId="77777777" w:rsidR="00984CBF" w:rsidRDefault="00984CBF" w:rsidP="00984CBF">
      <w:pPr>
        <w:pStyle w:val="ListParagraph"/>
        <w:spacing w:after="160" w:line="259" w:lineRule="auto"/>
        <w:ind w:left="1080"/>
        <w:jc w:val="left"/>
        <w:rPr>
          <w:bCs/>
        </w:rPr>
      </w:pPr>
    </w:p>
    <w:p w14:paraId="507AEDE3" w14:textId="2D8BA377" w:rsidR="00984CBF" w:rsidRDefault="001C2D53" w:rsidP="00BA4DE7">
      <w:pPr>
        <w:pStyle w:val="ListParagraph"/>
        <w:numPr>
          <w:ilvl w:val="0"/>
          <w:numId w:val="27"/>
        </w:numPr>
        <w:spacing w:after="160" w:line="259" w:lineRule="auto"/>
        <w:ind w:left="1080"/>
        <w:jc w:val="left"/>
        <w:rPr>
          <w:bCs/>
        </w:rPr>
      </w:pPr>
      <w:r>
        <w:rPr>
          <w:bCs/>
        </w:rPr>
        <w:t xml:space="preserve">The vendor should describe how they </w:t>
      </w:r>
      <w:r w:rsidR="00984CBF" w:rsidRPr="00984CBF">
        <w:rPr>
          <w:bCs/>
        </w:rPr>
        <w:t xml:space="preserve">coordinate maintenance activities with agency ITSD, </w:t>
      </w:r>
      <w:r>
        <w:rPr>
          <w:bCs/>
        </w:rPr>
        <w:t>including</w:t>
      </w:r>
      <w:r w:rsidR="00984CBF" w:rsidRPr="00984CBF">
        <w:rPr>
          <w:bCs/>
        </w:rPr>
        <w:t xml:space="preserve"> what testing procedures </w:t>
      </w:r>
      <w:r>
        <w:rPr>
          <w:bCs/>
        </w:rPr>
        <w:t>are</w:t>
      </w:r>
      <w:r w:rsidR="00984CBF" w:rsidRPr="00984CBF">
        <w:rPr>
          <w:bCs/>
        </w:rPr>
        <w:t xml:space="preserve"> follow</w:t>
      </w:r>
      <w:r>
        <w:rPr>
          <w:bCs/>
        </w:rPr>
        <w:t>ed</w:t>
      </w:r>
      <w:r w:rsidR="00984CBF" w:rsidRPr="00984CBF">
        <w:rPr>
          <w:bCs/>
        </w:rPr>
        <w:t xml:space="preserve"> to ensure system functionality is preserved</w:t>
      </w:r>
      <w:r>
        <w:rPr>
          <w:bCs/>
        </w:rPr>
        <w:t xml:space="preserve">. </w:t>
      </w:r>
    </w:p>
    <w:p w14:paraId="215E186A" w14:textId="77777777" w:rsidR="00984CBF" w:rsidRPr="00984CBF" w:rsidRDefault="00984CBF" w:rsidP="00984CBF">
      <w:pPr>
        <w:pStyle w:val="ListParagraph"/>
        <w:rPr>
          <w:bCs/>
        </w:rPr>
      </w:pPr>
    </w:p>
    <w:p w14:paraId="1704FA01" w14:textId="652BB7D2" w:rsidR="00984CBF" w:rsidRPr="00183CFB" w:rsidRDefault="001C2D53" w:rsidP="00BA4DE7">
      <w:pPr>
        <w:pStyle w:val="ListParagraph"/>
        <w:numPr>
          <w:ilvl w:val="0"/>
          <w:numId w:val="27"/>
        </w:numPr>
        <w:spacing w:after="160" w:line="259" w:lineRule="auto"/>
        <w:ind w:left="1080"/>
        <w:jc w:val="left"/>
        <w:rPr>
          <w:bCs/>
        </w:rPr>
      </w:pPr>
      <w:r>
        <w:rPr>
          <w:bCs/>
        </w:rPr>
        <w:t xml:space="preserve">The vendor should explain any </w:t>
      </w:r>
      <w:r w:rsidR="00984CBF" w:rsidRPr="00183CFB">
        <w:rPr>
          <w:bCs/>
        </w:rPr>
        <w:t>end-user technical support services provide</w:t>
      </w:r>
      <w:r>
        <w:rPr>
          <w:bCs/>
        </w:rPr>
        <w:t>d</w:t>
      </w:r>
      <w:r w:rsidR="00984CBF" w:rsidRPr="00183CFB">
        <w:rPr>
          <w:bCs/>
        </w:rPr>
        <w:t>, including methods of contact, availability, and response times</w:t>
      </w:r>
      <w:r>
        <w:rPr>
          <w:bCs/>
        </w:rPr>
        <w:t>. Please outline procedure for e</w:t>
      </w:r>
      <w:r w:rsidR="00984CBF" w:rsidRPr="00183CFB">
        <w:rPr>
          <w:bCs/>
        </w:rPr>
        <w:t xml:space="preserve">scalations </w:t>
      </w:r>
      <w:r>
        <w:rPr>
          <w:bCs/>
        </w:rPr>
        <w:t>to</w:t>
      </w:r>
      <w:r w:rsidR="00984CBF" w:rsidRPr="00183CFB">
        <w:rPr>
          <w:bCs/>
        </w:rPr>
        <w:t xml:space="preserve"> ensure clear communication with agency staff</w:t>
      </w:r>
      <w:r>
        <w:rPr>
          <w:bCs/>
        </w:rPr>
        <w:t xml:space="preserve">. </w:t>
      </w:r>
    </w:p>
    <w:tbl>
      <w:tblPr>
        <w:tblStyle w:val="TableGrid3"/>
        <w:tblW w:w="0" w:type="auto"/>
        <w:tblLook w:val="04A0" w:firstRow="1" w:lastRow="0" w:firstColumn="1" w:lastColumn="0" w:noHBand="0" w:noVBand="1"/>
      </w:tblPr>
      <w:tblGrid>
        <w:gridCol w:w="10070"/>
      </w:tblGrid>
      <w:tr w:rsidR="00DA3C72" w:rsidRPr="009A3AA8" w14:paraId="6C52F4C2" w14:textId="77777777" w:rsidTr="008B7882">
        <w:trPr>
          <w:trHeight w:val="288"/>
        </w:trPr>
        <w:tc>
          <w:tcPr>
            <w:tcW w:w="10070" w:type="dxa"/>
            <w:shd w:val="clear" w:color="auto" w:fill="B8CCE4" w:themeFill="accent1" w:themeFillTint="66"/>
          </w:tcPr>
          <w:p w14:paraId="4839CBF9" w14:textId="15A9CB19" w:rsidR="00DA3C72" w:rsidRPr="00AC7D0D" w:rsidRDefault="00DA3C72" w:rsidP="009F2619">
            <w:pPr>
              <w:ind w:left="-22" w:firstLine="22"/>
              <w:jc w:val="left"/>
              <w:rPr>
                <w:b/>
                <w:bCs/>
                <w:color w:val="000000" w:themeColor="text1"/>
              </w:rPr>
            </w:pPr>
            <w:r>
              <w:rPr>
                <w:color w:val="000000" w:themeColor="text1"/>
              </w:rPr>
              <w:t xml:space="preserve"> </w:t>
            </w:r>
            <w:r w:rsidRPr="00AC7D0D">
              <w:rPr>
                <w:b/>
                <w:bCs/>
                <w:color w:val="000000" w:themeColor="text1"/>
              </w:rPr>
              <w:t>2.</w:t>
            </w:r>
            <w:r>
              <w:rPr>
                <w:b/>
                <w:bCs/>
                <w:color w:val="000000" w:themeColor="text1"/>
              </w:rPr>
              <w:t xml:space="preserve">11 – </w:t>
            </w:r>
            <w:r w:rsidR="00BD2C6E">
              <w:rPr>
                <w:b/>
                <w:bCs/>
                <w:color w:val="000000" w:themeColor="text1"/>
              </w:rPr>
              <w:t xml:space="preserve">Technical Requirements </w:t>
            </w:r>
            <w:r>
              <w:rPr>
                <w:b/>
                <w:bCs/>
                <w:color w:val="000000" w:themeColor="text1"/>
              </w:rPr>
              <w:t xml:space="preserve"> </w:t>
            </w:r>
            <w:r w:rsidRPr="00AC7D0D">
              <w:rPr>
                <w:b/>
                <w:bCs/>
                <w:color w:val="000000" w:themeColor="text1"/>
              </w:rPr>
              <w:t xml:space="preserve"> </w:t>
            </w:r>
          </w:p>
        </w:tc>
      </w:tr>
    </w:tbl>
    <w:p w14:paraId="10190700" w14:textId="77777777" w:rsidR="009D0A1B" w:rsidRDefault="009D0A1B" w:rsidP="009D0A1B">
      <w:pPr>
        <w:pStyle w:val="ListParagraph"/>
        <w:spacing w:after="160" w:line="259" w:lineRule="auto"/>
        <w:ind w:left="1080"/>
        <w:jc w:val="left"/>
        <w:rPr>
          <w:rFonts w:ascii="Calibri" w:hAnsi="Calibri" w:cs="Calibri"/>
        </w:rPr>
      </w:pPr>
    </w:p>
    <w:p w14:paraId="6F8FF2BD" w14:textId="434E2D96" w:rsidR="009D0A1B" w:rsidRPr="00AE054E" w:rsidRDefault="009D0A1B" w:rsidP="00BA4DE7">
      <w:pPr>
        <w:pStyle w:val="ListParagraph"/>
        <w:numPr>
          <w:ilvl w:val="0"/>
          <w:numId w:val="28"/>
        </w:numPr>
        <w:spacing w:after="160" w:line="259" w:lineRule="auto"/>
        <w:ind w:left="1080" w:hanging="450"/>
        <w:jc w:val="left"/>
      </w:pPr>
      <w:bookmarkStart w:id="11" w:name="_Hlk201325701"/>
      <w:r w:rsidRPr="00AE054E">
        <w:rPr>
          <w:rFonts w:eastAsiaTheme="minorEastAsia"/>
        </w:rPr>
        <w:t xml:space="preserve">The vendor should describe how they ensure that the final product meets the required quality and security standards throughout the full-service delivery lifecycle. </w:t>
      </w:r>
    </w:p>
    <w:p w14:paraId="113AF14B" w14:textId="77777777" w:rsidR="009D0A1B" w:rsidRPr="00AE054E" w:rsidRDefault="009D0A1B" w:rsidP="009D0A1B">
      <w:pPr>
        <w:pStyle w:val="ListParagraph"/>
        <w:spacing w:after="160" w:line="259" w:lineRule="auto"/>
        <w:ind w:left="1080"/>
        <w:jc w:val="left"/>
      </w:pPr>
    </w:p>
    <w:p w14:paraId="00602FAE" w14:textId="79E0EB61" w:rsidR="009D0A1B" w:rsidRPr="00AE054E" w:rsidRDefault="009D0A1B" w:rsidP="00BA4DE7">
      <w:pPr>
        <w:pStyle w:val="ListParagraph"/>
        <w:numPr>
          <w:ilvl w:val="0"/>
          <w:numId w:val="28"/>
        </w:numPr>
        <w:spacing w:after="160" w:line="259" w:lineRule="auto"/>
        <w:ind w:left="1080" w:hanging="450"/>
        <w:jc w:val="left"/>
      </w:pPr>
      <w:r w:rsidRPr="00AE054E">
        <w:t xml:space="preserve">The vendor should describe the strategies they have in place ensure that backups are consistently maintained, protected from malware, and regularly tested for successful restoration. </w:t>
      </w:r>
    </w:p>
    <w:p w14:paraId="5C837ECC" w14:textId="77777777" w:rsidR="009D0A1B" w:rsidRPr="00AE054E" w:rsidRDefault="009D0A1B" w:rsidP="009D0A1B">
      <w:pPr>
        <w:pStyle w:val="ListParagraph"/>
        <w:spacing w:after="160" w:line="259" w:lineRule="auto"/>
        <w:ind w:left="1080"/>
        <w:jc w:val="left"/>
      </w:pPr>
    </w:p>
    <w:p w14:paraId="0511D2CC" w14:textId="5461EE65" w:rsidR="009D0A1B" w:rsidRPr="00AE054E" w:rsidRDefault="001C6386" w:rsidP="00BA4DE7">
      <w:pPr>
        <w:pStyle w:val="ListParagraph"/>
        <w:numPr>
          <w:ilvl w:val="0"/>
          <w:numId w:val="28"/>
        </w:numPr>
        <w:spacing w:after="160" w:line="259" w:lineRule="auto"/>
        <w:ind w:left="1080" w:hanging="450"/>
        <w:jc w:val="left"/>
      </w:pPr>
      <w:r w:rsidRPr="001C6386">
        <w:t>The vendor should describe the tools and methodologies in place for static and dynamic scanning, quality analysis</w:t>
      </w:r>
      <w:r w:rsidR="009D0A1B" w:rsidRPr="00AE054E">
        <w:t xml:space="preserve">, performance testing, vulnerability scanning, and penetration testing. </w:t>
      </w:r>
    </w:p>
    <w:p w14:paraId="27DD4944" w14:textId="77777777" w:rsidR="009D0A1B" w:rsidRPr="00AE054E" w:rsidRDefault="009D0A1B" w:rsidP="009D0A1B">
      <w:pPr>
        <w:pStyle w:val="ListParagraph"/>
        <w:spacing w:after="160" w:line="259" w:lineRule="auto"/>
        <w:ind w:left="1080"/>
        <w:jc w:val="left"/>
      </w:pPr>
    </w:p>
    <w:p w14:paraId="17D09283" w14:textId="18A4E4C3" w:rsidR="009D0A1B" w:rsidRPr="00AE054E" w:rsidRDefault="009D0A1B" w:rsidP="00BA4DE7">
      <w:pPr>
        <w:pStyle w:val="ListParagraph"/>
        <w:numPr>
          <w:ilvl w:val="0"/>
          <w:numId w:val="28"/>
        </w:numPr>
        <w:spacing w:after="160" w:line="259" w:lineRule="auto"/>
        <w:ind w:left="1080" w:hanging="450"/>
        <w:jc w:val="left"/>
      </w:pPr>
      <w:r w:rsidRPr="00AE054E">
        <w:t xml:space="preserve">The vendor should describe their approach for conducting a root cause analysis following a disaster, and how they plan to share these findings with DHSS-SMHW. </w:t>
      </w:r>
    </w:p>
    <w:p w14:paraId="7EB9CF05" w14:textId="77777777" w:rsidR="009D0A1B" w:rsidRPr="00AE054E" w:rsidRDefault="009D0A1B" w:rsidP="009D0A1B">
      <w:pPr>
        <w:pStyle w:val="ListParagraph"/>
        <w:spacing w:after="160" w:line="259" w:lineRule="auto"/>
        <w:ind w:left="1080"/>
        <w:jc w:val="left"/>
      </w:pPr>
    </w:p>
    <w:p w14:paraId="3791687E" w14:textId="1E4961B6" w:rsidR="009D0A1B" w:rsidRPr="00AE054E" w:rsidRDefault="009D0A1B" w:rsidP="00BA4DE7">
      <w:pPr>
        <w:pStyle w:val="ListParagraph"/>
        <w:numPr>
          <w:ilvl w:val="0"/>
          <w:numId w:val="28"/>
        </w:numPr>
        <w:spacing w:after="160" w:line="259" w:lineRule="auto"/>
        <w:ind w:left="1080" w:hanging="450"/>
        <w:jc w:val="left"/>
      </w:pPr>
      <w:r w:rsidRPr="00AE054E">
        <w:t xml:space="preserve">The vendor should describe the procedures in place for the event of a data breach to notify state authorities and assist in the resolution, including  how they will ensure compliance with HIPAA Breach Notification requirements. </w:t>
      </w:r>
    </w:p>
    <w:p w14:paraId="19178EFF" w14:textId="77777777" w:rsidR="009D0A1B" w:rsidRPr="00AE054E" w:rsidRDefault="009D0A1B" w:rsidP="009D0A1B">
      <w:pPr>
        <w:pStyle w:val="ListParagraph"/>
        <w:ind w:left="1080"/>
        <w:jc w:val="left"/>
      </w:pPr>
    </w:p>
    <w:p w14:paraId="60628692" w14:textId="6DA8EAED" w:rsidR="009D0A1B" w:rsidRPr="00AE054E" w:rsidRDefault="009D0A1B" w:rsidP="00BA4DE7">
      <w:pPr>
        <w:pStyle w:val="ListParagraph"/>
        <w:numPr>
          <w:ilvl w:val="0"/>
          <w:numId w:val="28"/>
        </w:numPr>
        <w:ind w:left="1080" w:hanging="450"/>
        <w:jc w:val="left"/>
      </w:pPr>
      <w:r w:rsidRPr="00AE054E">
        <w:t>The vendor should describe how they adhere to the security criteria and cloud hosting recommendations outlined in section 2.11, including vendor-hosted environments.</w:t>
      </w:r>
    </w:p>
    <w:p w14:paraId="46CDB486" w14:textId="77777777" w:rsidR="009D0A1B" w:rsidRPr="00AE054E" w:rsidRDefault="009D0A1B" w:rsidP="009D0A1B">
      <w:pPr>
        <w:pStyle w:val="ListParagraph"/>
        <w:ind w:left="1080"/>
        <w:jc w:val="left"/>
      </w:pPr>
    </w:p>
    <w:p w14:paraId="3ED17AA3" w14:textId="6738A89D" w:rsidR="009D0A1B" w:rsidRPr="00AE054E" w:rsidRDefault="009D0A1B" w:rsidP="00BA4DE7">
      <w:pPr>
        <w:pStyle w:val="ListParagraph"/>
        <w:numPr>
          <w:ilvl w:val="0"/>
          <w:numId w:val="28"/>
        </w:numPr>
        <w:ind w:left="1080" w:hanging="450"/>
        <w:jc w:val="left"/>
      </w:pPr>
      <w:r w:rsidRPr="00AE054E">
        <w:t xml:space="preserve">The vendor should describe the specific metrics included in their Service Level Agreement (SLA) regarding service availability, including how they ensure compliance with the 95% availability requirement. </w:t>
      </w:r>
    </w:p>
    <w:p w14:paraId="1BBA5F84" w14:textId="77777777" w:rsidR="009D0A1B" w:rsidRPr="00AE054E" w:rsidRDefault="009D0A1B" w:rsidP="009D0A1B">
      <w:pPr>
        <w:pStyle w:val="ListParagraph"/>
        <w:ind w:left="1080"/>
        <w:jc w:val="left"/>
      </w:pPr>
    </w:p>
    <w:p w14:paraId="055A92C4" w14:textId="7F539AE6" w:rsidR="009D0A1B" w:rsidRPr="00AE054E" w:rsidRDefault="009D0A1B" w:rsidP="00BA4DE7">
      <w:pPr>
        <w:pStyle w:val="ListParagraph"/>
        <w:numPr>
          <w:ilvl w:val="0"/>
          <w:numId w:val="28"/>
        </w:numPr>
        <w:ind w:left="1080" w:hanging="450"/>
        <w:jc w:val="left"/>
      </w:pPr>
      <w:r w:rsidRPr="00AE054E">
        <w:t xml:space="preserve">The vendor should describe their disaster recovery plan and the specific circumstances that would lead to its activation. </w:t>
      </w:r>
    </w:p>
    <w:p w14:paraId="084A20A0" w14:textId="77777777" w:rsidR="009D0A1B" w:rsidRPr="00FF4E68" w:rsidRDefault="009D0A1B" w:rsidP="009D0A1B">
      <w:pPr>
        <w:pStyle w:val="ListParagraph"/>
        <w:ind w:left="1080"/>
        <w:jc w:val="left"/>
      </w:pPr>
    </w:p>
    <w:p w14:paraId="7EBD0A9E" w14:textId="1061DB06" w:rsidR="009D0A1B" w:rsidRPr="00FF4E68" w:rsidRDefault="009D0A1B" w:rsidP="00BA4DE7">
      <w:pPr>
        <w:pStyle w:val="ListParagraph"/>
        <w:numPr>
          <w:ilvl w:val="0"/>
          <w:numId w:val="28"/>
        </w:numPr>
        <w:ind w:left="1080" w:hanging="450"/>
        <w:jc w:val="left"/>
      </w:pPr>
      <w:r w:rsidRPr="00FF4E68">
        <w:t xml:space="preserve">The vendor should describe how all information managed by their proposed system will remain exclusively within the continental United States, including how compliance will be ensured. </w:t>
      </w:r>
    </w:p>
    <w:p w14:paraId="0EC3E1DC" w14:textId="77777777" w:rsidR="009D0A1B" w:rsidRPr="009D0A1B" w:rsidRDefault="009D0A1B" w:rsidP="009D0A1B">
      <w:pPr>
        <w:pStyle w:val="ListParagraph"/>
        <w:ind w:left="1080"/>
        <w:rPr>
          <w:color w:val="000000" w:themeColor="text1"/>
        </w:rPr>
      </w:pPr>
    </w:p>
    <w:p w14:paraId="0526B769" w14:textId="0AA792DF" w:rsidR="009D0A1B" w:rsidRDefault="009D0A1B" w:rsidP="001C6386">
      <w:pPr>
        <w:pStyle w:val="ListParagraph"/>
        <w:numPr>
          <w:ilvl w:val="0"/>
          <w:numId w:val="28"/>
        </w:numPr>
        <w:ind w:left="1080"/>
        <w:rPr>
          <w:color w:val="000000" w:themeColor="text1"/>
        </w:rPr>
      </w:pPr>
      <w:r>
        <w:rPr>
          <w:color w:val="000000" w:themeColor="text1"/>
        </w:rPr>
        <w:t xml:space="preserve">The vendor should describe their </w:t>
      </w:r>
      <w:r w:rsidRPr="009D0A1B">
        <w:rPr>
          <w:color w:val="000000" w:themeColor="text1"/>
        </w:rPr>
        <w:t>proposed data migration plan for transitioning current and historical data</w:t>
      </w:r>
      <w:r>
        <w:rPr>
          <w:color w:val="000000" w:themeColor="text1"/>
        </w:rPr>
        <w:t xml:space="preserve">. </w:t>
      </w:r>
    </w:p>
    <w:p w14:paraId="337B5203" w14:textId="77777777" w:rsidR="009D0A1B" w:rsidRPr="009D0A1B" w:rsidRDefault="009D0A1B" w:rsidP="001C6386">
      <w:pPr>
        <w:pStyle w:val="ListParagraph"/>
        <w:ind w:left="1080"/>
        <w:rPr>
          <w:color w:val="000000" w:themeColor="text1"/>
        </w:rPr>
      </w:pPr>
    </w:p>
    <w:p w14:paraId="0BA8F207" w14:textId="470928C1" w:rsidR="009D0A1B" w:rsidRPr="00945292" w:rsidRDefault="00176B42" w:rsidP="001C6386">
      <w:pPr>
        <w:pStyle w:val="ListParagraph"/>
        <w:numPr>
          <w:ilvl w:val="0"/>
          <w:numId w:val="28"/>
        </w:numPr>
        <w:ind w:left="1080"/>
        <w:rPr>
          <w:color w:val="000000" w:themeColor="text1"/>
        </w:rPr>
      </w:pPr>
      <w:r w:rsidRPr="00945292">
        <w:rPr>
          <w:color w:val="000000" w:themeColor="text1"/>
        </w:rPr>
        <w:t xml:space="preserve">The vendor should provide </w:t>
      </w:r>
      <w:r w:rsidR="009D0A1B" w:rsidRPr="00945292">
        <w:rPr>
          <w:color w:val="000000" w:themeColor="text1"/>
        </w:rPr>
        <w:t>Service Organization Control 2 (SOC 2) type 2 audit results certification or Federal Risk and Authorization Management Program( FedRamp) as evidence of cybersecurity compliance</w:t>
      </w:r>
      <w:r w:rsidRPr="00945292">
        <w:rPr>
          <w:color w:val="000000" w:themeColor="text1"/>
        </w:rPr>
        <w:t xml:space="preserve">. </w:t>
      </w:r>
      <w:r w:rsidR="00945292" w:rsidRPr="00945292">
        <w:rPr>
          <w:color w:val="000000" w:themeColor="text1"/>
        </w:rPr>
        <w:t xml:space="preserve"> (If provided, the audit results would be considered confidential in accordance with RFP section 5.4.)  </w:t>
      </w:r>
    </w:p>
    <w:p w14:paraId="6B59B5EE" w14:textId="77777777" w:rsidR="009D0A1B" w:rsidRPr="009D0A1B" w:rsidRDefault="009D0A1B" w:rsidP="001C6386">
      <w:pPr>
        <w:pStyle w:val="ListParagraph"/>
        <w:ind w:left="1080"/>
        <w:rPr>
          <w:color w:val="000000" w:themeColor="text1"/>
        </w:rPr>
      </w:pPr>
    </w:p>
    <w:p w14:paraId="18D136FC" w14:textId="2601D7FF" w:rsidR="009D0A1B" w:rsidRDefault="00176B42" w:rsidP="001C6386">
      <w:pPr>
        <w:pStyle w:val="ListParagraph"/>
        <w:numPr>
          <w:ilvl w:val="0"/>
          <w:numId w:val="28"/>
        </w:numPr>
        <w:ind w:left="1080"/>
        <w:rPr>
          <w:color w:val="000000" w:themeColor="text1"/>
        </w:rPr>
      </w:pPr>
      <w:r>
        <w:rPr>
          <w:color w:val="000000" w:themeColor="text1"/>
        </w:rPr>
        <w:t xml:space="preserve">The vendor should describe the </w:t>
      </w:r>
      <w:r w:rsidR="009D0A1B" w:rsidRPr="009D0A1B">
        <w:rPr>
          <w:color w:val="000000" w:themeColor="text1"/>
        </w:rPr>
        <w:t xml:space="preserve">security tools and methods </w:t>
      </w:r>
      <w:r>
        <w:rPr>
          <w:color w:val="000000" w:themeColor="text1"/>
        </w:rPr>
        <w:t>used to</w:t>
      </w:r>
      <w:r w:rsidR="009D0A1B" w:rsidRPr="009D0A1B">
        <w:rPr>
          <w:color w:val="000000" w:themeColor="text1"/>
        </w:rPr>
        <w:t xml:space="preserve"> implement to protect against cyber threats</w:t>
      </w:r>
      <w:r>
        <w:rPr>
          <w:color w:val="000000" w:themeColor="text1"/>
        </w:rPr>
        <w:t xml:space="preserve">. </w:t>
      </w:r>
    </w:p>
    <w:p w14:paraId="2D37231C" w14:textId="77777777" w:rsidR="009D0A1B" w:rsidRPr="009D0A1B" w:rsidRDefault="009D0A1B" w:rsidP="001C6386">
      <w:pPr>
        <w:pStyle w:val="ListParagraph"/>
        <w:ind w:left="1080"/>
        <w:rPr>
          <w:color w:val="000000" w:themeColor="text1"/>
        </w:rPr>
      </w:pPr>
    </w:p>
    <w:p w14:paraId="4FD1F660" w14:textId="355EFFF2" w:rsidR="009D0A1B" w:rsidRDefault="00176B42" w:rsidP="001C6386">
      <w:pPr>
        <w:pStyle w:val="ListParagraph"/>
        <w:numPr>
          <w:ilvl w:val="0"/>
          <w:numId w:val="28"/>
        </w:numPr>
        <w:ind w:left="1080"/>
        <w:rPr>
          <w:color w:val="000000" w:themeColor="text1"/>
        </w:rPr>
      </w:pPr>
      <w:r>
        <w:rPr>
          <w:color w:val="000000" w:themeColor="text1"/>
        </w:rPr>
        <w:t>The vendor should describe how the proposed system’s application addresses</w:t>
      </w:r>
      <w:r w:rsidR="009D0A1B" w:rsidRPr="009D0A1B">
        <w:rPr>
          <w:color w:val="000000" w:themeColor="text1"/>
        </w:rPr>
        <w:t xml:space="preserve"> OWASP top 10 vulnerabilities</w:t>
      </w:r>
      <w:r>
        <w:rPr>
          <w:color w:val="000000" w:themeColor="text1"/>
        </w:rPr>
        <w:t xml:space="preserve">, including how patches are </w:t>
      </w:r>
      <w:r w:rsidR="009D0A1B" w:rsidRPr="009D0A1B">
        <w:rPr>
          <w:color w:val="000000" w:themeColor="text1"/>
        </w:rPr>
        <w:t>manage</w:t>
      </w:r>
      <w:r>
        <w:rPr>
          <w:color w:val="000000" w:themeColor="text1"/>
        </w:rPr>
        <w:t xml:space="preserve">d. </w:t>
      </w:r>
    </w:p>
    <w:p w14:paraId="44E5AB93" w14:textId="77777777" w:rsidR="009D0A1B" w:rsidRPr="009D0A1B" w:rsidRDefault="009D0A1B" w:rsidP="001C6386">
      <w:pPr>
        <w:pStyle w:val="ListParagraph"/>
        <w:ind w:left="1080"/>
        <w:rPr>
          <w:color w:val="000000" w:themeColor="text1"/>
        </w:rPr>
      </w:pPr>
    </w:p>
    <w:p w14:paraId="7393A169" w14:textId="34F0290A" w:rsidR="009D0A1B" w:rsidRDefault="00176B42" w:rsidP="001C6386">
      <w:pPr>
        <w:pStyle w:val="ListParagraph"/>
        <w:numPr>
          <w:ilvl w:val="0"/>
          <w:numId w:val="28"/>
        </w:numPr>
        <w:ind w:left="1080"/>
        <w:rPr>
          <w:color w:val="000000" w:themeColor="text1"/>
        </w:rPr>
      </w:pPr>
      <w:r>
        <w:rPr>
          <w:color w:val="000000" w:themeColor="text1"/>
        </w:rPr>
        <w:t xml:space="preserve">The vendor should describe their </w:t>
      </w:r>
      <w:r w:rsidR="009D0A1B" w:rsidRPr="009D0A1B">
        <w:rPr>
          <w:color w:val="000000" w:themeColor="text1"/>
        </w:rPr>
        <w:t>controls for preventing unauthorized system access, auditing and logging system activitie</w:t>
      </w:r>
      <w:r>
        <w:rPr>
          <w:color w:val="000000" w:themeColor="text1"/>
        </w:rPr>
        <w:t xml:space="preserve">s, including </w:t>
      </w:r>
      <w:r w:rsidR="009D0A1B" w:rsidRPr="009D0A1B">
        <w:rPr>
          <w:color w:val="000000" w:themeColor="text1"/>
        </w:rPr>
        <w:t xml:space="preserve">ensuring data </w:t>
      </w:r>
      <w:r>
        <w:rPr>
          <w:color w:val="000000" w:themeColor="text1"/>
        </w:rPr>
        <w:t xml:space="preserve">is encrypted. </w:t>
      </w:r>
    </w:p>
    <w:p w14:paraId="01A42FE9" w14:textId="77777777" w:rsidR="009D0A1B" w:rsidRPr="009D0A1B" w:rsidRDefault="009D0A1B" w:rsidP="001C6386">
      <w:pPr>
        <w:pStyle w:val="ListParagraph"/>
        <w:ind w:left="1080"/>
        <w:rPr>
          <w:color w:val="000000" w:themeColor="text1"/>
        </w:rPr>
      </w:pPr>
    </w:p>
    <w:p w14:paraId="6AD48CF7" w14:textId="49B30641" w:rsidR="009D0A1B" w:rsidRDefault="00176B42" w:rsidP="001C6386">
      <w:pPr>
        <w:pStyle w:val="ListParagraph"/>
        <w:numPr>
          <w:ilvl w:val="0"/>
          <w:numId w:val="28"/>
        </w:numPr>
        <w:ind w:left="1080"/>
        <w:rPr>
          <w:color w:val="000000" w:themeColor="text1"/>
        </w:rPr>
      </w:pPr>
      <w:r>
        <w:rPr>
          <w:color w:val="000000" w:themeColor="text1"/>
        </w:rPr>
        <w:t>The vendor should describe how they will maintain and e</w:t>
      </w:r>
      <w:r w:rsidR="009D0A1B" w:rsidRPr="009D0A1B">
        <w:rPr>
          <w:color w:val="000000" w:themeColor="text1"/>
        </w:rPr>
        <w:t>nsure compliance with HIPAA standards for storing sensitive data</w:t>
      </w:r>
      <w:r>
        <w:rPr>
          <w:color w:val="000000" w:themeColor="text1"/>
        </w:rPr>
        <w:t xml:space="preserve">. </w:t>
      </w:r>
    </w:p>
    <w:p w14:paraId="7730DFDB" w14:textId="77777777" w:rsidR="009D0A1B" w:rsidRPr="009D0A1B" w:rsidRDefault="009D0A1B" w:rsidP="001C6386">
      <w:pPr>
        <w:pStyle w:val="ListParagraph"/>
        <w:ind w:left="1080"/>
        <w:rPr>
          <w:color w:val="000000" w:themeColor="text1"/>
        </w:rPr>
      </w:pPr>
    </w:p>
    <w:p w14:paraId="5D3B4DE2" w14:textId="2E975E68" w:rsidR="009D0A1B" w:rsidRDefault="00176B42" w:rsidP="001C6386">
      <w:pPr>
        <w:pStyle w:val="ListParagraph"/>
        <w:numPr>
          <w:ilvl w:val="0"/>
          <w:numId w:val="28"/>
        </w:numPr>
        <w:ind w:left="1080"/>
        <w:rPr>
          <w:color w:val="000000" w:themeColor="text1"/>
        </w:rPr>
      </w:pPr>
      <w:r w:rsidRPr="00176B42">
        <w:rPr>
          <w:color w:val="000000" w:themeColor="text1"/>
        </w:rPr>
        <w:t>The vendor should describe the contingency plan in place to facilitate its implementation within the next 24 months i</w:t>
      </w:r>
      <w:r w:rsidR="009D0A1B" w:rsidRPr="00176B42">
        <w:rPr>
          <w:color w:val="000000" w:themeColor="text1"/>
        </w:rPr>
        <w:t>n the event that TLS 1.3 cannot be deployed immediately</w:t>
      </w:r>
      <w:r>
        <w:rPr>
          <w:color w:val="000000" w:themeColor="text1"/>
        </w:rPr>
        <w:t xml:space="preserve">. </w:t>
      </w:r>
    </w:p>
    <w:p w14:paraId="4E1B9972" w14:textId="77777777" w:rsidR="00176B42" w:rsidRPr="00176B42" w:rsidRDefault="00176B42" w:rsidP="001C6386">
      <w:pPr>
        <w:pStyle w:val="ListParagraph"/>
        <w:ind w:left="1080"/>
        <w:rPr>
          <w:color w:val="000000" w:themeColor="text1"/>
        </w:rPr>
      </w:pPr>
    </w:p>
    <w:p w14:paraId="0368E7EC" w14:textId="20B741A3" w:rsidR="009A3AA8" w:rsidRDefault="00176B42" w:rsidP="001C6386">
      <w:pPr>
        <w:pStyle w:val="ListParagraph"/>
        <w:numPr>
          <w:ilvl w:val="0"/>
          <w:numId w:val="28"/>
        </w:numPr>
        <w:ind w:left="1080"/>
        <w:rPr>
          <w:color w:val="000000" w:themeColor="text1"/>
        </w:rPr>
      </w:pPr>
      <w:r>
        <w:rPr>
          <w:color w:val="000000" w:themeColor="text1"/>
        </w:rPr>
        <w:t>The vendor should describe how their d</w:t>
      </w:r>
      <w:r w:rsidR="009D0A1B" w:rsidRPr="009D0A1B">
        <w:rPr>
          <w:color w:val="000000" w:themeColor="text1"/>
        </w:rPr>
        <w:t>ata backup and disaster recovery plan align with NIST 800.84</w:t>
      </w:r>
      <w:r>
        <w:rPr>
          <w:color w:val="000000" w:themeColor="text1"/>
        </w:rPr>
        <w:t xml:space="preserve">. Please </w:t>
      </w:r>
      <w:r w:rsidR="009D0A1B" w:rsidRPr="009D0A1B">
        <w:rPr>
          <w:color w:val="000000" w:themeColor="text1"/>
        </w:rPr>
        <w:t>provide documentation of annual testing outcomes</w:t>
      </w:r>
      <w:r>
        <w:rPr>
          <w:color w:val="000000" w:themeColor="text1"/>
        </w:rPr>
        <w:t xml:space="preserve">. </w:t>
      </w:r>
    </w:p>
    <w:bookmarkEnd w:id="11"/>
    <w:p w14:paraId="15E3BE93" w14:textId="77777777" w:rsidR="009D0A1B" w:rsidRPr="009D0A1B" w:rsidRDefault="009D0A1B" w:rsidP="009D0A1B">
      <w:pPr>
        <w:pStyle w:val="ListParagraph"/>
        <w:rPr>
          <w:color w:val="000000" w:themeColor="text1"/>
        </w:rPr>
      </w:pPr>
    </w:p>
    <w:tbl>
      <w:tblPr>
        <w:tblStyle w:val="TableGrid3"/>
        <w:tblW w:w="0" w:type="auto"/>
        <w:tblLook w:val="04A0" w:firstRow="1" w:lastRow="0" w:firstColumn="1" w:lastColumn="0" w:noHBand="0" w:noVBand="1"/>
      </w:tblPr>
      <w:tblGrid>
        <w:gridCol w:w="10070"/>
      </w:tblGrid>
      <w:tr w:rsidR="009A3AA8" w:rsidRPr="009A3AA8" w14:paraId="34F399A8" w14:textId="77777777" w:rsidTr="008B7882">
        <w:trPr>
          <w:trHeight w:val="288"/>
        </w:trPr>
        <w:tc>
          <w:tcPr>
            <w:tcW w:w="10070" w:type="dxa"/>
            <w:shd w:val="clear" w:color="auto" w:fill="B8CCE4" w:themeFill="accent1" w:themeFillTint="66"/>
          </w:tcPr>
          <w:p w14:paraId="4D5AF19B" w14:textId="21A35C0D" w:rsidR="009A3AA8" w:rsidRPr="00AC7D0D" w:rsidRDefault="009A3AA8" w:rsidP="00FC2E29">
            <w:pPr>
              <w:ind w:left="-22" w:hanging="3"/>
              <w:jc w:val="left"/>
              <w:rPr>
                <w:b/>
                <w:bCs/>
                <w:color w:val="000000" w:themeColor="text1"/>
              </w:rPr>
            </w:pPr>
            <w:bookmarkStart w:id="12" w:name="_Hlk182920451"/>
            <w:r w:rsidRPr="00AC7D0D">
              <w:rPr>
                <w:b/>
                <w:bCs/>
                <w:color w:val="000000" w:themeColor="text1"/>
              </w:rPr>
              <w:t xml:space="preserve">Economic Impact to Missouri </w:t>
            </w:r>
            <w:bookmarkEnd w:id="12"/>
          </w:p>
        </w:tc>
      </w:tr>
    </w:tbl>
    <w:p w14:paraId="622F7793" w14:textId="231D4C6A" w:rsidR="009A3AA8" w:rsidRPr="009A3AA8" w:rsidRDefault="009A3AA8" w:rsidP="009A3AA8">
      <w:pPr>
        <w:rPr>
          <w:color w:val="FFFFFF" w:themeColor="background1"/>
        </w:rPr>
      </w:pPr>
      <w:r w:rsidRPr="009A3AA8">
        <w:rPr>
          <w:color w:val="FFFFFF" w:themeColor="background1"/>
        </w:rPr>
        <w:t>Non-Functional Requirements</w:t>
      </w:r>
    </w:p>
    <w:p w14:paraId="70DC2975" w14:textId="4B0F0FF6" w:rsidR="004620F3" w:rsidRPr="00DA3C72" w:rsidRDefault="004620F3" w:rsidP="00AC6242">
      <w:pPr>
        <w:pStyle w:val="Heading4"/>
        <w:numPr>
          <w:ilvl w:val="3"/>
          <w:numId w:val="23"/>
        </w:numPr>
        <w:ind w:left="1170" w:hanging="450"/>
        <w:rPr>
          <w:rFonts w:eastAsiaTheme="minorHAnsi"/>
        </w:rPr>
      </w:pPr>
      <w:r w:rsidRPr="00DA3C72">
        <w:rPr>
          <w:rFonts w:eastAsiaTheme="minorHAnsi"/>
        </w:rPr>
        <w:t>The vendor should describe the economic advantages that will be realized as a result of the vendor performing the required services.  The vendor should respond to the following:</w:t>
      </w:r>
      <w:r w:rsidRPr="004620F3">
        <w:t xml:space="preserve"> </w:t>
      </w:r>
    </w:p>
    <w:p w14:paraId="492F556E" w14:textId="77777777" w:rsidR="004620F3" w:rsidRPr="004620F3" w:rsidRDefault="004620F3" w:rsidP="004620F3">
      <w:pPr>
        <w:ind w:left="907"/>
        <w:outlineLvl w:val="7"/>
      </w:pPr>
    </w:p>
    <w:p w14:paraId="37ED3467" w14:textId="77777777" w:rsidR="004620F3" w:rsidRPr="004620F3" w:rsidRDefault="004620F3" w:rsidP="00F56AA5">
      <w:pPr>
        <w:pStyle w:val="Heading5"/>
      </w:pPr>
      <w:r w:rsidRPr="004620F3">
        <w:t>Provide a description of the proposed services that will be performed and/or the proposed products that will be provided by Missourians and/or Missouri products.</w:t>
      </w:r>
    </w:p>
    <w:p w14:paraId="22002C49" w14:textId="77777777" w:rsidR="004620F3" w:rsidRPr="004620F3" w:rsidRDefault="004620F3" w:rsidP="004620F3">
      <w:pPr>
        <w:ind w:left="1152"/>
        <w:outlineLvl w:val="3"/>
      </w:pPr>
    </w:p>
    <w:p w14:paraId="7BAFB054" w14:textId="77777777" w:rsidR="004620F3" w:rsidRPr="004620F3" w:rsidRDefault="004620F3" w:rsidP="004620F3">
      <w:pPr>
        <w:numPr>
          <w:ilvl w:val="4"/>
          <w:numId w:val="1"/>
        </w:numPr>
        <w:ind w:left="1642" w:hanging="490"/>
        <w:outlineLvl w:val="4"/>
      </w:pPr>
      <w:r w:rsidRPr="004620F3">
        <w:t>Provide a description of the economic impact returned to the State of Missouri through tax revenue obligations as a result of the vendor performing the required services.</w:t>
      </w:r>
    </w:p>
    <w:p w14:paraId="1E0C6F1E" w14:textId="77777777" w:rsidR="004620F3" w:rsidRPr="004620F3" w:rsidRDefault="004620F3" w:rsidP="004620F3">
      <w:pPr>
        <w:ind w:left="1152"/>
        <w:outlineLvl w:val="3"/>
      </w:pPr>
    </w:p>
    <w:p w14:paraId="5E0F9B40" w14:textId="77777777" w:rsidR="004620F3" w:rsidRPr="004620F3" w:rsidRDefault="004620F3" w:rsidP="004620F3">
      <w:pPr>
        <w:numPr>
          <w:ilvl w:val="4"/>
          <w:numId w:val="1"/>
        </w:numPr>
        <w:ind w:left="1642" w:hanging="490"/>
        <w:outlineLvl w:val="4"/>
      </w:pPr>
      <w:r w:rsidRPr="004620F3">
        <w:t>Provide a description of the company’s economic presence within the State of Missouri (e.g., type of facilities:  sales offices; sales outlets; divisions; manufacturing; warehouse; other), including Missouri employee statistics.</w:t>
      </w:r>
    </w:p>
    <w:p w14:paraId="5305CC7A" w14:textId="77777777" w:rsidR="009A3AA8" w:rsidRPr="009A3AA8" w:rsidRDefault="009A3AA8" w:rsidP="009A3AA8">
      <w:pPr>
        <w:rPr>
          <w:color w:val="000000" w:themeColor="text1"/>
        </w:rPr>
      </w:pPr>
      <w:bookmarkStart w:id="13" w:name="_Hlk182920579"/>
    </w:p>
    <w:tbl>
      <w:tblPr>
        <w:tblStyle w:val="TableGrid3"/>
        <w:tblW w:w="0" w:type="auto"/>
        <w:tblLook w:val="04A0" w:firstRow="1" w:lastRow="0" w:firstColumn="1" w:lastColumn="0" w:noHBand="0" w:noVBand="1"/>
      </w:tblPr>
      <w:tblGrid>
        <w:gridCol w:w="10070"/>
      </w:tblGrid>
      <w:tr w:rsidR="009A3AA8" w:rsidRPr="009A3AA8" w14:paraId="41328A13" w14:textId="77777777" w:rsidTr="008B7882">
        <w:trPr>
          <w:trHeight w:val="288"/>
        </w:trPr>
        <w:tc>
          <w:tcPr>
            <w:tcW w:w="10070" w:type="dxa"/>
            <w:shd w:val="clear" w:color="auto" w:fill="B8CCE4" w:themeFill="accent1" w:themeFillTint="66"/>
          </w:tcPr>
          <w:p w14:paraId="208248E0" w14:textId="6CBBE264" w:rsidR="009A3AA8" w:rsidRPr="00AC7D0D" w:rsidRDefault="009A3AA8" w:rsidP="00FC2E29">
            <w:pPr>
              <w:ind w:left="-22" w:hanging="3"/>
              <w:jc w:val="left"/>
              <w:rPr>
                <w:b/>
                <w:bCs/>
                <w:color w:val="000000" w:themeColor="text1"/>
              </w:rPr>
            </w:pPr>
            <w:r w:rsidRPr="00AC7D0D">
              <w:rPr>
                <w:b/>
                <w:bCs/>
                <w:color w:val="000000" w:themeColor="text1"/>
              </w:rPr>
              <w:t>P</w:t>
            </w:r>
            <w:bookmarkStart w:id="14" w:name="_Hlk182920570"/>
            <w:r w:rsidRPr="00AC7D0D">
              <w:rPr>
                <w:b/>
                <w:bCs/>
                <w:color w:val="000000" w:themeColor="text1"/>
              </w:rPr>
              <w:t>roposed Subcontractors</w:t>
            </w:r>
            <w:bookmarkEnd w:id="14"/>
          </w:p>
        </w:tc>
      </w:tr>
      <w:bookmarkEnd w:id="13"/>
    </w:tbl>
    <w:p w14:paraId="0F325FE0" w14:textId="77777777" w:rsidR="009A3AA8" w:rsidRDefault="009A3AA8" w:rsidP="007C46BA">
      <w:pPr>
        <w:ind w:left="720"/>
        <w:outlineLvl w:val="3"/>
        <w:rPr>
          <w:rFonts w:eastAsiaTheme="minorHAnsi"/>
        </w:rPr>
      </w:pPr>
    </w:p>
    <w:p w14:paraId="506CED52" w14:textId="190A10A5" w:rsidR="004620F3" w:rsidRPr="009A3AA8" w:rsidRDefault="004620F3" w:rsidP="00AC6242">
      <w:pPr>
        <w:pStyle w:val="ListParagraph"/>
        <w:numPr>
          <w:ilvl w:val="0"/>
          <w:numId w:val="13"/>
        </w:numPr>
        <w:outlineLvl w:val="3"/>
        <w:rPr>
          <w:rFonts w:eastAsiaTheme="minorHAnsi"/>
        </w:rPr>
      </w:pPr>
      <w:r w:rsidRPr="009A3AA8">
        <w:rPr>
          <w:rFonts w:eastAsiaTheme="minorHAnsi"/>
        </w:rPr>
        <w:t>The vendor should identify any subcontractor(s) proposed to provide any of the services required herein.</w:t>
      </w:r>
    </w:p>
    <w:p w14:paraId="7DD951AE" w14:textId="77777777" w:rsidR="004620F3" w:rsidRPr="004620F3" w:rsidRDefault="004620F3" w:rsidP="004620F3"/>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4713"/>
      </w:tblGrid>
      <w:tr w:rsidR="004620F3" w:rsidRPr="004620F3" w14:paraId="778665DD" w14:textId="77777777" w:rsidTr="000E0AC8">
        <w:tc>
          <w:tcPr>
            <w:tcW w:w="4680" w:type="dxa"/>
            <w:shd w:val="clear" w:color="auto" w:fill="B8CCE4" w:themeFill="accent1" w:themeFillTint="66"/>
            <w:hideMark/>
          </w:tcPr>
          <w:p w14:paraId="151F79D3" w14:textId="77777777" w:rsidR="004620F3" w:rsidRPr="004620F3" w:rsidRDefault="004620F3" w:rsidP="004620F3">
            <w:pPr>
              <w:tabs>
                <w:tab w:val="left" w:pos="480"/>
                <w:tab w:val="left" w:pos="1318"/>
                <w:tab w:val="left" w:pos="2404"/>
                <w:tab w:val="left" w:pos="3960"/>
                <w:tab w:val="left" w:pos="4410"/>
                <w:tab w:val="left" w:pos="5310"/>
              </w:tabs>
              <w:jc w:val="center"/>
              <w:rPr>
                <w:b/>
              </w:rPr>
            </w:pPr>
            <w:r w:rsidRPr="004620F3">
              <w:rPr>
                <w:b/>
              </w:rPr>
              <w:t>Proposed Subcontractor</w:t>
            </w:r>
          </w:p>
          <w:p w14:paraId="73913FA2" w14:textId="77777777" w:rsidR="004620F3" w:rsidRPr="004620F3" w:rsidRDefault="004620F3" w:rsidP="004620F3">
            <w:pPr>
              <w:tabs>
                <w:tab w:val="left" w:pos="480"/>
                <w:tab w:val="left" w:pos="1318"/>
                <w:tab w:val="left" w:pos="2404"/>
                <w:tab w:val="left" w:pos="3960"/>
                <w:tab w:val="left" w:pos="4410"/>
                <w:tab w:val="left" w:pos="5310"/>
              </w:tabs>
              <w:jc w:val="center"/>
              <w:rPr>
                <w:b/>
              </w:rPr>
            </w:pPr>
            <w:r w:rsidRPr="004620F3">
              <w:rPr>
                <w:b/>
              </w:rPr>
              <w:t>Name and Address</w:t>
            </w:r>
          </w:p>
        </w:tc>
        <w:tc>
          <w:tcPr>
            <w:tcW w:w="4713" w:type="dxa"/>
            <w:shd w:val="clear" w:color="auto" w:fill="B8CCE4" w:themeFill="accent1" w:themeFillTint="66"/>
            <w:hideMark/>
          </w:tcPr>
          <w:p w14:paraId="26431B98" w14:textId="77777777" w:rsidR="004620F3" w:rsidRPr="004620F3" w:rsidRDefault="004620F3" w:rsidP="004620F3">
            <w:pPr>
              <w:tabs>
                <w:tab w:val="left" w:pos="480"/>
                <w:tab w:val="left" w:pos="1318"/>
                <w:tab w:val="left" w:pos="2404"/>
                <w:tab w:val="left" w:pos="3960"/>
                <w:tab w:val="left" w:pos="4410"/>
                <w:tab w:val="left" w:pos="5310"/>
              </w:tabs>
              <w:jc w:val="center"/>
              <w:rPr>
                <w:b/>
              </w:rPr>
            </w:pPr>
            <w:r w:rsidRPr="004620F3">
              <w:rPr>
                <w:b/>
              </w:rPr>
              <w:t>Service Proposed to be Provided by the Proposed Subcontractor</w:t>
            </w:r>
          </w:p>
        </w:tc>
      </w:tr>
      <w:tr w:rsidR="004620F3" w:rsidRPr="004620F3" w14:paraId="03314823" w14:textId="77777777" w:rsidTr="004620F3">
        <w:tc>
          <w:tcPr>
            <w:tcW w:w="4680" w:type="dxa"/>
          </w:tcPr>
          <w:p w14:paraId="79FED2B5" w14:textId="77777777" w:rsidR="004620F3" w:rsidRPr="004620F3" w:rsidRDefault="004620F3" w:rsidP="004620F3">
            <w:pPr>
              <w:tabs>
                <w:tab w:val="left" w:pos="480"/>
                <w:tab w:val="left" w:pos="1318"/>
                <w:tab w:val="left" w:pos="2404"/>
                <w:tab w:val="left" w:pos="3960"/>
                <w:tab w:val="left" w:pos="4410"/>
                <w:tab w:val="left" w:pos="5310"/>
              </w:tabs>
              <w:jc w:val="center"/>
              <w:rPr>
                <w:b/>
              </w:rPr>
            </w:pPr>
          </w:p>
        </w:tc>
        <w:tc>
          <w:tcPr>
            <w:tcW w:w="4713" w:type="dxa"/>
          </w:tcPr>
          <w:p w14:paraId="3FE65AAC" w14:textId="77777777" w:rsidR="004620F3" w:rsidRPr="004620F3" w:rsidRDefault="004620F3" w:rsidP="004620F3">
            <w:pPr>
              <w:tabs>
                <w:tab w:val="left" w:pos="480"/>
                <w:tab w:val="left" w:pos="1318"/>
                <w:tab w:val="left" w:pos="2404"/>
                <w:tab w:val="left" w:pos="3960"/>
                <w:tab w:val="left" w:pos="4410"/>
                <w:tab w:val="left" w:pos="5310"/>
              </w:tabs>
              <w:jc w:val="center"/>
              <w:rPr>
                <w:b/>
              </w:rPr>
            </w:pPr>
          </w:p>
        </w:tc>
      </w:tr>
      <w:tr w:rsidR="004620F3" w:rsidRPr="004620F3" w14:paraId="6C532AA5" w14:textId="77777777" w:rsidTr="004620F3">
        <w:tc>
          <w:tcPr>
            <w:tcW w:w="4680" w:type="dxa"/>
          </w:tcPr>
          <w:p w14:paraId="14A91D6A" w14:textId="77777777" w:rsidR="004620F3" w:rsidRPr="004620F3" w:rsidRDefault="004620F3" w:rsidP="004620F3">
            <w:pPr>
              <w:tabs>
                <w:tab w:val="left" w:pos="480"/>
                <w:tab w:val="left" w:pos="1318"/>
                <w:tab w:val="left" w:pos="2404"/>
                <w:tab w:val="left" w:pos="3960"/>
                <w:tab w:val="left" w:pos="4410"/>
                <w:tab w:val="left" w:pos="5310"/>
              </w:tabs>
              <w:jc w:val="center"/>
              <w:rPr>
                <w:b/>
              </w:rPr>
            </w:pPr>
          </w:p>
        </w:tc>
        <w:tc>
          <w:tcPr>
            <w:tcW w:w="4713" w:type="dxa"/>
          </w:tcPr>
          <w:p w14:paraId="36DA35EA" w14:textId="77777777" w:rsidR="004620F3" w:rsidRPr="004620F3" w:rsidRDefault="004620F3" w:rsidP="004620F3">
            <w:pPr>
              <w:tabs>
                <w:tab w:val="left" w:pos="480"/>
                <w:tab w:val="left" w:pos="1318"/>
                <w:tab w:val="left" w:pos="2404"/>
                <w:tab w:val="left" w:pos="3960"/>
                <w:tab w:val="left" w:pos="4410"/>
                <w:tab w:val="left" w:pos="5310"/>
              </w:tabs>
              <w:jc w:val="center"/>
              <w:rPr>
                <w:b/>
              </w:rPr>
            </w:pPr>
          </w:p>
        </w:tc>
      </w:tr>
    </w:tbl>
    <w:p w14:paraId="4D97F793" w14:textId="77777777" w:rsidR="004620F3" w:rsidRDefault="004620F3" w:rsidP="004620F3">
      <w:pPr>
        <w:tabs>
          <w:tab w:val="left" w:pos="1800"/>
          <w:tab w:val="left" w:pos="6240"/>
          <w:tab w:val="left" w:pos="8040"/>
          <w:tab w:val="left" w:pos="9480"/>
        </w:tabs>
      </w:pPr>
    </w:p>
    <w:p w14:paraId="7FCBFC64" w14:textId="77777777" w:rsidR="00AC7D0D" w:rsidRPr="004620F3" w:rsidRDefault="00AC7D0D" w:rsidP="004620F3">
      <w:pPr>
        <w:tabs>
          <w:tab w:val="left" w:pos="1800"/>
          <w:tab w:val="left" w:pos="6240"/>
          <w:tab w:val="left" w:pos="8040"/>
          <w:tab w:val="left" w:pos="9480"/>
        </w:tabs>
      </w:pPr>
    </w:p>
    <w:p w14:paraId="27558DE3" w14:textId="77777777" w:rsidR="00AC7D0D" w:rsidRPr="00AC7D0D" w:rsidRDefault="00AC7D0D" w:rsidP="00AC7D0D"/>
    <w:tbl>
      <w:tblPr>
        <w:tblStyle w:val="TableGrid3"/>
        <w:tblW w:w="0" w:type="auto"/>
        <w:tblLook w:val="04A0" w:firstRow="1" w:lastRow="0" w:firstColumn="1" w:lastColumn="0" w:noHBand="0" w:noVBand="1"/>
      </w:tblPr>
      <w:tblGrid>
        <w:gridCol w:w="10070"/>
      </w:tblGrid>
      <w:tr w:rsidR="00AC7D0D" w:rsidRPr="00AC7D0D" w14:paraId="2DF061AA" w14:textId="77777777" w:rsidTr="008B7882">
        <w:trPr>
          <w:trHeight w:val="288"/>
        </w:trPr>
        <w:tc>
          <w:tcPr>
            <w:tcW w:w="10070" w:type="dxa"/>
            <w:shd w:val="clear" w:color="auto" w:fill="B8CCE4" w:themeFill="accent1" w:themeFillTint="66"/>
          </w:tcPr>
          <w:p w14:paraId="1831149C" w14:textId="26DE04C7" w:rsidR="00AC7D0D" w:rsidRPr="00AC7D0D" w:rsidRDefault="00AC7D0D" w:rsidP="00AC7D0D">
            <w:pPr>
              <w:ind w:left="0" w:firstLine="0"/>
              <w:rPr>
                <w:b/>
                <w:bCs/>
              </w:rPr>
            </w:pPr>
            <w:r>
              <w:rPr>
                <w:b/>
                <w:bCs/>
              </w:rPr>
              <w:t>Implementation Plan</w:t>
            </w:r>
          </w:p>
        </w:tc>
      </w:tr>
    </w:tbl>
    <w:p w14:paraId="749C743F" w14:textId="77777777" w:rsidR="004620F3" w:rsidRPr="004620F3" w:rsidRDefault="004620F3" w:rsidP="004620F3"/>
    <w:p w14:paraId="77C31C89" w14:textId="77777777" w:rsidR="00AC7D0D" w:rsidRDefault="004620F3" w:rsidP="00AC6242">
      <w:pPr>
        <w:pStyle w:val="ListParagraph"/>
        <w:numPr>
          <w:ilvl w:val="0"/>
          <w:numId w:val="14"/>
        </w:numPr>
        <w:outlineLvl w:val="3"/>
      </w:pPr>
      <w:r w:rsidRPr="004620F3">
        <w:t xml:space="preserve">The vendor should </w:t>
      </w:r>
      <w:r w:rsidRPr="00AC7D0D">
        <w:t xml:space="preserve">complete the Implementation Plan Section of the </w:t>
      </w:r>
      <w:r w:rsidRPr="00AC7D0D">
        <w:rPr>
          <w:b/>
        </w:rPr>
        <w:t>Methodology, Approach, Work Plan, and Technical Capabilities</w:t>
      </w:r>
      <w:r w:rsidRPr="00AC7D0D">
        <w:t>, or any other format, to describe the proposed schedule for the implementation of the required services beginning from the day the state agency provides authorization to the contractor to proceed with contract services to the day services are fully operational.  The vendor should present the information as calendar days rather than actual dates.  In the event of overlapping or concurrent tasks, a timeline (PERT, bar, line, etc.) may be used.</w:t>
      </w:r>
      <w:r w:rsidRPr="004620F3">
        <w:t xml:space="preserve">  </w:t>
      </w:r>
    </w:p>
    <w:p w14:paraId="689D6552" w14:textId="77777777" w:rsidR="00AC7D0D" w:rsidRDefault="00AC7D0D" w:rsidP="00AC7D0D">
      <w:pPr>
        <w:pStyle w:val="ListParagraph"/>
        <w:ind w:left="792"/>
        <w:outlineLvl w:val="3"/>
      </w:pPr>
    </w:p>
    <w:p w14:paraId="1B2544EB" w14:textId="77777777" w:rsidR="00AC7D0D" w:rsidRDefault="004620F3" w:rsidP="00AC6242">
      <w:pPr>
        <w:pStyle w:val="ListParagraph"/>
        <w:numPr>
          <w:ilvl w:val="0"/>
          <w:numId w:val="14"/>
        </w:numPr>
        <w:outlineLvl w:val="3"/>
      </w:pPr>
      <w:r w:rsidRPr="004620F3">
        <w:t>The vendor should sequentially list and briefly describe the tasks or events proposed for the implementation of the required services.  If no tasks or events are required, the vendor should provide a statement of readiness.  For each task/event identified, the vendor should identify the number of days required to complete the task/event, the personnel proposed to perform the task/event, and the number of work hours for each person.</w:t>
      </w:r>
    </w:p>
    <w:p w14:paraId="7FD19B2C" w14:textId="77777777" w:rsidR="00AC7D0D" w:rsidRPr="00AC7D0D" w:rsidRDefault="00AC7D0D" w:rsidP="00AC7D0D">
      <w:pPr>
        <w:pStyle w:val="ListParagraph"/>
        <w:rPr>
          <w:b/>
        </w:rPr>
      </w:pPr>
    </w:p>
    <w:p w14:paraId="526AB1A4" w14:textId="77777777" w:rsidR="00AC7D0D" w:rsidRDefault="004620F3" w:rsidP="00AC6242">
      <w:pPr>
        <w:pStyle w:val="ListParagraph"/>
        <w:numPr>
          <w:ilvl w:val="0"/>
          <w:numId w:val="15"/>
        </w:numPr>
        <w:outlineLvl w:val="3"/>
      </w:pPr>
      <w:r w:rsidRPr="00AC7D0D">
        <w:rPr>
          <w:b/>
        </w:rPr>
        <w:t>Completion Day</w:t>
      </w:r>
      <w:r w:rsidRPr="004620F3">
        <w:t xml:space="preserve"> should be specified as a certain number of days from the day the state agency authorizes the contractor to proceed with contract services until completion of the specific task and should be expressed as calendar days, not specific dates.</w:t>
      </w:r>
    </w:p>
    <w:p w14:paraId="39340A44" w14:textId="77777777" w:rsidR="00AC7D0D" w:rsidRDefault="00AC7D0D" w:rsidP="00AC7D0D">
      <w:pPr>
        <w:pStyle w:val="ListParagraph"/>
        <w:ind w:left="1152"/>
        <w:outlineLvl w:val="3"/>
      </w:pPr>
    </w:p>
    <w:p w14:paraId="1245421E" w14:textId="77777777" w:rsidR="00AC7D0D" w:rsidRDefault="004620F3" w:rsidP="00AC6242">
      <w:pPr>
        <w:pStyle w:val="ListParagraph"/>
        <w:numPr>
          <w:ilvl w:val="0"/>
          <w:numId w:val="15"/>
        </w:numPr>
        <w:outlineLvl w:val="3"/>
      </w:pPr>
      <w:r w:rsidRPr="00AC7D0D">
        <w:rPr>
          <w:b/>
        </w:rPr>
        <w:t>Assigned Personnel</w:t>
      </w:r>
      <w:r w:rsidRPr="004620F3">
        <w:t xml:space="preserve"> should be identified by name rather than project title unless such personnel are yet to be hired. </w:t>
      </w:r>
    </w:p>
    <w:p w14:paraId="410FB4FC" w14:textId="77777777" w:rsidR="00AC7D0D" w:rsidRDefault="00AC7D0D" w:rsidP="00AC7D0D">
      <w:pPr>
        <w:outlineLvl w:val="3"/>
      </w:pPr>
    </w:p>
    <w:p w14:paraId="2F1EC6BE" w14:textId="43E06310" w:rsidR="004620F3" w:rsidRPr="004620F3" w:rsidRDefault="004620F3" w:rsidP="00AC6242">
      <w:pPr>
        <w:pStyle w:val="ListParagraph"/>
        <w:numPr>
          <w:ilvl w:val="0"/>
          <w:numId w:val="15"/>
        </w:numPr>
        <w:outlineLvl w:val="3"/>
      </w:pPr>
      <w:r w:rsidRPr="00AC7D0D">
        <w:rPr>
          <w:b/>
        </w:rPr>
        <w:t>Workhours</w:t>
      </w:r>
      <w:r w:rsidRPr="004620F3">
        <w:t xml:space="preserve"> should indicate that time each assigned person will spend on the specific task.</w:t>
      </w:r>
    </w:p>
    <w:p w14:paraId="4ABB38EB" w14:textId="77777777" w:rsidR="004620F3" w:rsidRPr="004620F3" w:rsidRDefault="004620F3" w:rsidP="004620F3">
      <w:pPr>
        <w:ind w:left="432" w:hanging="432"/>
        <w:outlineLvl w:val="3"/>
      </w:pPr>
    </w:p>
    <w:tbl>
      <w:tblPr>
        <w:tblW w:w="9761" w:type="dxa"/>
        <w:tblInd w:w="53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0"/>
        <w:gridCol w:w="1350"/>
        <w:gridCol w:w="2430"/>
        <w:gridCol w:w="1121"/>
      </w:tblGrid>
      <w:tr w:rsidR="004620F3" w:rsidRPr="004620F3" w14:paraId="25E6E0FF" w14:textId="77777777" w:rsidTr="000E0AC8">
        <w:tc>
          <w:tcPr>
            <w:tcW w:w="4860" w:type="dxa"/>
            <w:tcBorders>
              <w:top w:val="single" w:sz="4" w:space="0" w:color="auto"/>
              <w:bottom w:val="single" w:sz="4" w:space="0" w:color="auto"/>
              <w:right w:val="nil"/>
            </w:tcBorders>
            <w:shd w:val="clear" w:color="auto" w:fill="B8CCE4" w:themeFill="accent1" w:themeFillTint="66"/>
          </w:tcPr>
          <w:p w14:paraId="0B837DAB" w14:textId="77777777" w:rsidR="004620F3" w:rsidRPr="004620F3" w:rsidRDefault="004620F3" w:rsidP="004620F3">
            <w:pPr>
              <w:jc w:val="center"/>
            </w:pPr>
            <w:r w:rsidRPr="004620F3">
              <w:rPr>
                <w:b/>
              </w:rPr>
              <w:t>Task or Event</w:t>
            </w:r>
          </w:p>
        </w:tc>
        <w:tc>
          <w:tcPr>
            <w:tcW w:w="135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E78CAFC" w14:textId="77777777" w:rsidR="004620F3" w:rsidRPr="004620F3" w:rsidRDefault="004620F3" w:rsidP="004620F3">
            <w:pPr>
              <w:jc w:val="center"/>
              <w:rPr>
                <w:b/>
              </w:rPr>
            </w:pPr>
            <w:r w:rsidRPr="004620F3">
              <w:rPr>
                <w:b/>
              </w:rPr>
              <w:t>Completion</w:t>
            </w:r>
          </w:p>
          <w:p w14:paraId="0B0FF26D" w14:textId="77777777" w:rsidR="004620F3" w:rsidRPr="004620F3" w:rsidRDefault="004620F3" w:rsidP="004620F3">
            <w:pPr>
              <w:jc w:val="center"/>
            </w:pPr>
            <w:r w:rsidRPr="004620F3">
              <w:rPr>
                <w:b/>
              </w:rPr>
              <w:t>Day</w:t>
            </w:r>
          </w:p>
        </w:tc>
        <w:tc>
          <w:tcPr>
            <w:tcW w:w="2430" w:type="dxa"/>
            <w:tcBorders>
              <w:top w:val="single" w:sz="4" w:space="0" w:color="auto"/>
              <w:left w:val="nil"/>
              <w:bottom w:val="single" w:sz="4" w:space="0" w:color="auto"/>
              <w:right w:val="single" w:sz="4" w:space="0" w:color="auto"/>
            </w:tcBorders>
            <w:shd w:val="clear" w:color="auto" w:fill="B8CCE4" w:themeFill="accent1" w:themeFillTint="66"/>
          </w:tcPr>
          <w:p w14:paraId="7DD40102" w14:textId="77777777" w:rsidR="004620F3" w:rsidRPr="004620F3" w:rsidRDefault="004620F3" w:rsidP="004620F3">
            <w:pPr>
              <w:jc w:val="center"/>
              <w:rPr>
                <w:b/>
              </w:rPr>
            </w:pPr>
            <w:r w:rsidRPr="004620F3">
              <w:rPr>
                <w:b/>
              </w:rPr>
              <w:t>Assigned</w:t>
            </w:r>
          </w:p>
          <w:p w14:paraId="49379985" w14:textId="77777777" w:rsidR="004620F3" w:rsidRPr="004620F3" w:rsidRDefault="004620F3" w:rsidP="004620F3">
            <w:pPr>
              <w:jc w:val="center"/>
            </w:pPr>
            <w:r w:rsidRPr="004620F3">
              <w:rPr>
                <w:b/>
              </w:rPr>
              <w:t>Personnel</w:t>
            </w:r>
          </w:p>
        </w:tc>
        <w:tc>
          <w:tcPr>
            <w:tcW w:w="1121" w:type="dxa"/>
            <w:tcBorders>
              <w:top w:val="single" w:sz="4" w:space="0" w:color="auto"/>
              <w:left w:val="nil"/>
              <w:bottom w:val="single" w:sz="4" w:space="0" w:color="auto"/>
            </w:tcBorders>
            <w:shd w:val="clear" w:color="auto" w:fill="B8CCE4" w:themeFill="accent1" w:themeFillTint="66"/>
          </w:tcPr>
          <w:p w14:paraId="75095D74" w14:textId="4EA02802" w:rsidR="004620F3" w:rsidRPr="004620F3" w:rsidRDefault="004620F3" w:rsidP="004620F3">
            <w:pPr>
              <w:jc w:val="center"/>
              <w:rPr>
                <w:b/>
              </w:rPr>
            </w:pPr>
            <w:r w:rsidRPr="004620F3">
              <w:rPr>
                <w:b/>
              </w:rPr>
              <w:t>Work</w:t>
            </w:r>
          </w:p>
          <w:p w14:paraId="035318B1" w14:textId="6BE1C06E" w:rsidR="004620F3" w:rsidRPr="004620F3" w:rsidRDefault="00AC7D0D" w:rsidP="004620F3">
            <w:pPr>
              <w:jc w:val="center"/>
              <w:rPr>
                <w:b/>
              </w:rPr>
            </w:pPr>
            <w:r>
              <w:rPr>
                <w:b/>
              </w:rPr>
              <w:t>H</w:t>
            </w:r>
            <w:r w:rsidR="004620F3" w:rsidRPr="004620F3">
              <w:rPr>
                <w:b/>
              </w:rPr>
              <w:t>ours</w:t>
            </w:r>
          </w:p>
        </w:tc>
      </w:tr>
      <w:tr w:rsidR="004620F3" w:rsidRPr="004620F3" w14:paraId="05039172" w14:textId="77777777" w:rsidTr="004620F3">
        <w:trPr>
          <w:cantSplit/>
          <w:trHeight w:val="432"/>
        </w:trPr>
        <w:tc>
          <w:tcPr>
            <w:tcW w:w="4860" w:type="dxa"/>
            <w:tcBorders>
              <w:top w:val="single" w:sz="4" w:space="0" w:color="auto"/>
              <w:bottom w:val="single" w:sz="4" w:space="0" w:color="auto"/>
              <w:right w:val="nil"/>
            </w:tcBorders>
            <w:vAlign w:val="center"/>
          </w:tcPr>
          <w:p w14:paraId="25524DF0" w14:textId="77777777" w:rsidR="004620F3" w:rsidRPr="004620F3" w:rsidRDefault="004620F3" w:rsidP="00A44570">
            <w:r w:rsidRPr="004620F3">
              <w:t>Begin with the day the state agency authorizes the contractor to proceed with contract services</w:t>
            </w:r>
          </w:p>
        </w:tc>
        <w:tc>
          <w:tcPr>
            <w:tcW w:w="1350" w:type="dxa"/>
            <w:tcBorders>
              <w:top w:val="single" w:sz="4" w:space="0" w:color="auto"/>
              <w:left w:val="single" w:sz="4" w:space="0" w:color="auto"/>
              <w:bottom w:val="single" w:sz="4" w:space="0" w:color="auto"/>
              <w:right w:val="single" w:sz="4" w:space="0" w:color="auto"/>
            </w:tcBorders>
            <w:vAlign w:val="center"/>
          </w:tcPr>
          <w:p w14:paraId="6184BC9D" w14:textId="77777777" w:rsidR="004620F3" w:rsidRPr="004620F3" w:rsidRDefault="004620F3" w:rsidP="004620F3">
            <w:pPr>
              <w:jc w:val="center"/>
            </w:pPr>
            <w:r w:rsidRPr="004620F3">
              <w:t>1</w:t>
            </w:r>
          </w:p>
        </w:tc>
        <w:tc>
          <w:tcPr>
            <w:tcW w:w="2430" w:type="dxa"/>
            <w:tcBorders>
              <w:top w:val="single" w:sz="4" w:space="0" w:color="auto"/>
              <w:left w:val="nil"/>
              <w:bottom w:val="single" w:sz="4" w:space="0" w:color="auto"/>
              <w:right w:val="single" w:sz="4" w:space="0" w:color="auto"/>
            </w:tcBorders>
            <w:vAlign w:val="center"/>
          </w:tcPr>
          <w:p w14:paraId="3C44B75D" w14:textId="77777777" w:rsidR="004620F3" w:rsidRPr="004620F3" w:rsidRDefault="004620F3" w:rsidP="00A44570">
            <w:r w:rsidRPr="004620F3">
              <w:t>N/A</w:t>
            </w:r>
          </w:p>
        </w:tc>
        <w:tc>
          <w:tcPr>
            <w:tcW w:w="1121" w:type="dxa"/>
            <w:tcBorders>
              <w:top w:val="single" w:sz="4" w:space="0" w:color="auto"/>
              <w:left w:val="nil"/>
              <w:bottom w:val="single" w:sz="4" w:space="0" w:color="auto"/>
            </w:tcBorders>
            <w:vAlign w:val="center"/>
          </w:tcPr>
          <w:p w14:paraId="333B4CF1" w14:textId="77777777" w:rsidR="004620F3" w:rsidRPr="004620F3" w:rsidRDefault="004620F3" w:rsidP="00A44570">
            <w:r w:rsidRPr="004620F3">
              <w:t>N/A</w:t>
            </w:r>
          </w:p>
        </w:tc>
      </w:tr>
      <w:tr w:rsidR="004620F3" w:rsidRPr="004620F3" w14:paraId="47C476E8" w14:textId="77777777" w:rsidTr="004620F3">
        <w:trPr>
          <w:cantSplit/>
          <w:trHeight w:val="432"/>
        </w:trPr>
        <w:tc>
          <w:tcPr>
            <w:tcW w:w="4860" w:type="dxa"/>
            <w:tcBorders>
              <w:top w:val="single" w:sz="4" w:space="0" w:color="auto"/>
              <w:bottom w:val="single" w:sz="4" w:space="0" w:color="auto"/>
              <w:right w:val="nil"/>
            </w:tcBorders>
            <w:vAlign w:val="center"/>
          </w:tcPr>
          <w:p w14:paraId="74EF785C" w14:textId="77777777" w:rsidR="004620F3" w:rsidRPr="004620F3" w:rsidRDefault="004620F3" w:rsidP="004620F3">
            <w:pPr>
              <w:jc w:val="left"/>
            </w:pPr>
          </w:p>
        </w:tc>
        <w:tc>
          <w:tcPr>
            <w:tcW w:w="1350" w:type="dxa"/>
            <w:tcBorders>
              <w:top w:val="single" w:sz="4" w:space="0" w:color="auto"/>
              <w:left w:val="single" w:sz="4" w:space="0" w:color="auto"/>
              <w:bottom w:val="single" w:sz="4" w:space="0" w:color="auto"/>
              <w:right w:val="single" w:sz="4" w:space="0" w:color="auto"/>
            </w:tcBorders>
            <w:vAlign w:val="center"/>
          </w:tcPr>
          <w:p w14:paraId="21E9593C" w14:textId="77777777" w:rsidR="004620F3" w:rsidRPr="004620F3" w:rsidRDefault="004620F3" w:rsidP="004620F3">
            <w:pPr>
              <w:jc w:val="center"/>
            </w:pPr>
          </w:p>
        </w:tc>
        <w:tc>
          <w:tcPr>
            <w:tcW w:w="2430" w:type="dxa"/>
            <w:tcBorders>
              <w:top w:val="single" w:sz="4" w:space="0" w:color="auto"/>
              <w:left w:val="nil"/>
              <w:bottom w:val="single" w:sz="4" w:space="0" w:color="auto"/>
              <w:right w:val="single" w:sz="4" w:space="0" w:color="auto"/>
            </w:tcBorders>
            <w:vAlign w:val="center"/>
          </w:tcPr>
          <w:p w14:paraId="1011175C" w14:textId="77777777" w:rsidR="004620F3" w:rsidRPr="004620F3" w:rsidRDefault="004620F3" w:rsidP="004620F3">
            <w:pPr>
              <w:jc w:val="left"/>
            </w:pPr>
          </w:p>
        </w:tc>
        <w:tc>
          <w:tcPr>
            <w:tcW w:w="1121" w:type="dxa"/>
            <w:tcBorders>
              <w:top w:val="single" w:sz="4" w:space="0" w:color="auto"/>
              <w:left w:val="nil"/>
              <w:bottom w:val="single" w:sz="4" w:space="0" w:color="auto"/>
            </w:tcBorders>
            <w:vAlign w:val="center"/>
          </w:tcPr>
          <w:p w14:paraId="7AB9DF9D" w14:textId="77777777" w:rsidR="004620F3" w:rsidRPr="004620F3" w:rsidRDefault="004620F3" w:rsidP="004620F3">
            <w:pPr>
              <w:jc w:val="left"/>
            </w:pPr>
          </w:p>
        </w:tc>
      </w:tr>
      <w:tr w:rsidR="004620F3" w:rsidRPr="004620F3" w14:paraId="25DF04DB" w14:textId="77777777" w:rsidTr="004620F3">
        <w:trPr>
          <w:cantSplit/>
          <w:trHeight w:val="432"/>
        </w:trPr>
        <w:tc>
          <w:tcPr>
            <w:tcW w:w="4860" w:type="dxa"/>
            <w:tcBorders>
              <w:top w:val="single" w:sz="4" w:space="0" w:color="auto"/>
              <w:bottom w:val="single" w:sz="4" w:space="0" w:color="auto"/>
              <w:right w:val="nil"/>
            </w:tcBorders>
            <w:vAlign w:val="center"/>
          </w:tcPr>
          <w:p w14:paraId="57127946" w14:textId="77777777" w:rsidR="004620F3" w:rsidRPr="004620F3" w:rsidRDefault="004620F3" w:rsidP="004620F3">
            <w:pPr>
              <w:jc w:val="left"/>
            </w:pPr>
          </w:p>
        </w:tc>
        <w:tc>
          <w:tcPr>
            <w:tcW w:w="1350" w:type="dxa"/>
            <w:tcBorders>
              <w:top w:val="single" w:sz="4" w:space="0" w:color="auto"/>
              <w:left w:val="single" w:sz="4" w:space="0" w:color="auto"/>
              <w:bottom w:val="single" w:sz="4" w:space="0" w:color="auto"/>
              <w:right w:val="single" w:sz="4" w:space="0" w:color="auto"/>
            </w:tcBorders>
            <w:vAlign w:val="center"/>
          </w:tcPr>
          <w:p w14:paraId="7AC347D8" w14:textId="77777777" w:rsidR="004620F3" w:rsidRPr="004620F3" w:rsidRDefault="004620F3" w:rsidP="004620F3">
            <w:pPr>
              <w:jc w:val="center"/>
            </w:pPr>
          </w:p>
        </w:tc>
        <w:tc>
          <w:tcPr>
            <w:tcW w:w="2430" w:type="dxa"/>
            <w:tcBorders>
              <w:top w:val="single" w:sz="4" w:space="0" w:color="auto"/>
              <w:left w:val="nil"/>
              <w:bottom w:val="single" w:sz="4" w:space="0" w:color="auto"/>
              <w:right w:val="single" w:sz="4" w:space="0" w:color="auto"/>
            </w:tcBorders>
            <w:vAlign w:val="center"/>
          </w:tcPr>
          <w:p w14:paraId="30A82C5F" w14:textId="77777777" w:rsidR="004620F3" w:rsidRPr="004620F3" w:rsidRDefault="004620F3" w:rsidP="004620F3">
            <w:pPr>
              <w:jc w:val="left"/>
            </w:pPr>
          </w:p>
        </w:tc>
        <w:tc>
          <w:tcPr>
            <w:tcW w:w="1121" w:type="dxa"/>
            <w:tcBorders>
              <w:top w:val="single" w:sz="4" w:space="0" w:color="auto"/>
              <w:left w:val="nil"/>
              <w:bottom w:val="single" w:sz="4" w:space="0" w:color="auto"/>
            </w:tcBorders>
            <w:vAlign w:val="center"/>
          </w:tcPr>
          <w:p w14:paraId="3EBAF893" w14:textId="77777777" w:rsidR="004620F3" w:rsidRPr="004620F3" w:rsidRDefault="004620F3" w:rsidP="004620F3">
            <w:pPr>
              <w:jc w:val="left"/>
            </w:pPr>
          </w:p>
        </w:tc>
      </w:tr>
      <w:tr w:rsidR="004620F3" w:rsidRPr="004620F3" w14:paraId="27E0BDE7" w14:textId="77777777" w:rsidTr="004620F3">
        <w:trPr>
          <w:cantSplit/>
          <w:trHeight w:val="432"/>
        </w:trPr>
        <w:tc>
          <w:tcPr>
            <w:tcW w:w="4860" w:type="dxa"/>
            <w:tcBorders>
              <w:top w:val="single" w:sz="4" w:space="0" w:color="auto"/>
              <w:bottom w:val="single" w:sz="4" w:space="0" w:color="auto"/>
              <w:right w:val="nil"/>
            </w:tcBorders>
            <w:vAlign w:val="center"/>
          </w:tcPr>
          <w:p w14:paraId="77CA1D26" w14:textId="77777777" w:rsidR="004620F3" w:rsidRPr="004620F3" w:rsidRDefault="004620F3" w:rsidP="004620F3">
            <w:pPr>
              <w:jc w:val="left"/>
            </w:pPr>
          </w:p>
        </w:tc>
        <w:tc>
          <w:tcPr>
            <w:tcW w:w="1350" w:type="dxa"/>
            <w:tcBorders>
              <w:top w:val="single" w:sz="4" w:space="0" w:color="auto"/>
              <w:left w:val="single" w:sz="4" w:space="0" w:color="auto"/>
              <w:bottom w:val="single" w:sz="4" w:space="0" w:color="auto"/>
              <w:right w:val="single" w:sz="4" w:space="0" w:color="auto"/>
            </w:tcBorders>
            <w:vAlign w:val="center"/>
          </w:tcPr>
          <w:p w14:paraId="1FCD219C" w14:textId="77777777" w:rsidR="004620F3" w:rsidRPr="004620F3" w:rsidRDefault="004620F3" w:rsidP="004620F3">
            <w:pPr>
              <w:jc w:val="center"/>
            </w:pPr>
          </w:p>
        </w:tc>
        <w:tc>
          <w:tcPr>
            <w:tcW w:w="2430" w:type="dxa"/>
            <w:tcBorders>
              <w:top w:val="single" w:sz="4" w:space="0" w:color="auto"/>
              <w:left w:val="nil"/>
              <w:bottom w:val="single" w:sz="4" w:space="0" w:color="auto"/>
              <w:right w:val="single" w:sz="4" w:space="0" w:color="auto"/>
            </w:tcBorders>
            <w:vAlign w:val="center"/>
          </w:tcPr>
          <w:p w14:paraId="1B8F193E" w14:textId="77777777" w:rsidR="004620F3" w:rsidRPr="004620F3" w:rsidRDefault="004620F3" w:rsidP="004620F3">
            <w:pPr>
              <w:jc w:val="left"/>
            </w:pPr>
          </w:p>
        </w:tc>
        <w:tc>
          <w:tcPr>
            <w:tcW w:w="1121" w:type="dxa"/>
            <w:tcBorders>
              <w:top w:val="single" w:sz="4" w:space="0" w:color="auto"/>
              <w:left w:val="nil"/>
              <w:bottom w:val="single" w:sz="4" w:space="0" w:color="auto"/>
            </w:tcBorders>
            <w:vAlign w:val="center"/>
          </w:tcPr>
          <w:p w14:paraId="5BC82282" w14:textId="77777777" w:rsidR="004620F3" w:rsidRPr="004620F3" w:rsidRDefault="004620F3" w:rsidP="004620F3">
            <w:pPr>
              <w:jc w:val="left"/>
            </w:pPr>
          </w:p>
        </w:tc>
      </w:tr>
    </w:tbl>
    <w:p w14:paraId="73E2173D" w14:textId="77777777" w:rsidR="00B07F17" w:rsidRDefault="00B07F17" w:rsidP="004620F3">
      <w:pPr>
        <w:ind w:left="720" w:hanging="720"/>
        <w:outlineLvl w:val="0"/>
        <w:rPr>
          <w:rFonts w:eastAsiaTheme="minorHAnsi"/>
          <w:b/>
          <w:caps/>
          <w:kern w:val="28"/>
        </w:rPr>
      </w:pPr>
      <w:r>
        <w:rPr>
          <w:rFonts w:eastAsiaTheme="minorHAnsi"/>
          <w:b/>
          <w:caps/>
          <w:kern w:val="28"/>
        </w:rPr>
        <w:br w:type="page"/>
      </w:r>
    </w:p>
    <w:p w14:paraId="43A27493" w14:textId="0EFE55C4" w:rsidR="004620F3" w:rsidRPr="004620F3" w:rsidRDefault="004620F3" w:rsidP="004620F3">
      <w:pPr>
        <w:ind w:left="720" w:hanging="720"/>
        <w:outlineLvl w:val="0"/>
        <w:rPr>
          <w:b/>
          <w:caps/>
          <w:kern w:val="28"/>
        </w:rPr>
      </w:pPr>
      <w:r w:rsidRPr="004620F3">
        <w:rPr>
          <w:rFonts w:eastAsiaTheme="minorHAnsi"/>
          <w:b/>
          <w:caps/>
          <w:kern w:val="28"/>
        </w:rPr>
        <w:t xml:space="preserve">Exhibit </w:t>
      </w:r>
      <w:r w:rsidR="00DA73B0">
        <w:rPr>
          <w:b/>
          <w:caps/>
          <w:kern w:val="28"/>
        </w:rPr>
        <w:t>G</w:t>
      </w:r>
      <w:r w:rsidRPr="004620F3">
        <w:rPr>
          <w:b/>
          <w:caps/>
          <w:kern w:val="28"/>
        </w:rPr>
        <w:t>, PARTICIPATION COMMITMENT</w:t>
      </w:r>
    </w:p>
    <w:p w14:paraId="4A5EF728" w14:textId="77777777" w:rsidR="004620F3" w:rsidRPr="004620F3" w:rsidRDefault="004620F3" w:rsidP="004620F3">
      <w:pPr>
        <w:outlineLvl w:val="1"/>
        <w:rPr>
          <w:b/>
          <w:sz w:val="18"/>
        </w:rPr>
      </w:pPr>
    </w:p>
    <w:p w14:paraId="383C8582" w14:textId="77777777" w:rsidR="004620F3" w:rsidRPr="004620F3" w:rsidRDefault="004620F3" w:rsidP="004620F3">
      <w:pPr>
        <w:pBdr>
          <w:top w:val="single" w:sz="36" w:space="1" w:color="auto"/>
        </w:pBdr>
        <w:jc w:val="center"/>
        <w:outlineLvl w:val="1"/>
        <w:rPr>
          <w:b/>
          <w:sz w:val="16"/>
        </w:rPr>
      </w:pPr>
    </w:p>
    <w:p w14:paraId="04DAAD1D" w14:textId="77777777" w:rsidR="004620F3" w:rsidRPr="004620F3" w:rsidRDefault="004620F3" w:rsidP="004620F3">
      <w:pPr>
        <w:outlineLvl w:val="1"/>
      </w:pPr>
      <w:r w:rsidRPr="004620F3">
        <w:rPr>
          <w:b/>
        </w:rPr>
        <w:t xml:space="preserve">Minority Business Enterprise/Women Business Enterprise (MBE/WBE) and/or Organization for the Blind/Sheltered Workshop and/or Service-Disabled Veteran Business Enterprise (SDVE) Participation Commitment - </w:t>
      </w:r>
      <w:r w:rsidRPr="004620F3">
        <w:rPr>
          <w:caps/>
        </w:rPr>
        <w:t>I</w:t>
      </w:r>
      <w:r w:rsidRPr="004620F3">
        <w:t>f the vendor is committing to MBE/WBE, and/or Organization for the Blind/Sheltered Workshop, and/or SDVE Participation (as detailed in Section 5</w:t>
      </w:r>
      <w:r w:rsidRPr="004620F3">
        <w:rPr>
          <w:b/>
        </w:rPr>
        <w:t xml:space="preserve">, </w:t>
      </w:r>
      <w:r w:rsidRPr="004620F3">
        <w:t xml:space="preserve">Vendor Submission, Evaluation, and Award Information Section), either through subcontractor participation or if the vendor is a qualified MBE/WBE, and/or Organization for the Blind/Sheltered Workshop, and/or SDVE Participation, the vendor must provide the required information in the table below for each organization proposed and must submit the completed exhibit(s) with the vendor’s response, in order to receive evaluation consideration for the Participation. </w:t>
      </w:r>
    </w:p>
    <w:p w14:paraId="542FDFB1" w14:textId="77777777" w:rsidR="004620F3" w:rsidRPr="004620F3" w:rsidRDefault="004620F3" w:rsidP="004620F3">
      <w:pPr>
        <w:outlineLvl w:val="1"/>
        <w:rPr>
          <w:sz w:val="18"/>
        </w:rPr>
      </w:pPr>
    </w:p>
    <w:p w14:paraId="4BA55EF2" w14:textId="77777777" w:rsidR="004620F3" w:rsidRPr="004620F3" w:rsidRDefault="004620F3" w:rsidP="004620F3">
      <w:pPr>
        <w:outlineLvl w:val="2"/>
        <w:rPr>
          <w:b/>
        </w:rPr>
      </w:pPr>
      <w:r w:rsidRPr="004620F3">
        <w:rPr>
          <w:b/>
        </w:rPr>
        <w:t xml:space="preserve">MBE/WBE Resources:  </w:t>
      </w:r>
    </w:p>
    <w:p w14:paraId="6155CE43" w14:textId="77777777" w:rsidR="004620F3" w:rsidRPr="004620F3" w:rsidRDefault="004620F3" w:rsidP="004620F3">
      <w:pPr>
        <w:outlineLvl w:val="2"/>
        <w:rPr>
          <w:b/>
        </w:rPr>
      </w:pPr>
      <w:r w:rsidRPr="004620F3">
        <w:t xml:space="preserve">A listing of resources that are available to assist vendors in their efforts to identify and secure the participation of qualified MBEs and WBEs is available at OEO’s website:  </w:t>
      </w:r>
      <w:hyperlink r:id="rId41" w:history="1">
        <w:r w:rsidRPr="004620F3">
          <w:rPr>
            <w:color w:val="0000FF"/>
            <w:u w:val="single"/>
          </w:rPr>
          <w:t>http://oeo.mo.gov</w:t>
        </w:r>
      </w:hyperlink>
      <w:r w:rsidRPr="004620F3">
        <w:t xml:space="preserve"> </w:t>
      </w:r>
    </w:p>
    <w:p w14:paraId="33D6BFF3" w14:textId="77777777" w:rsidR="004620F3" w:rsidRPr="004620F3" w:rsidRDefault="004620F3" w:rsidP="004620F3">
      <w:pPr>
        <w:ind w:left="720" w:hanging="720"/>
        <w:outlineLvl w:val="1"/>
      </w:pPr>
    </w:p>
    <w:p w14:paraId="508E9E6D" w14:textId="77777777" w:rsidR="004620F3" w:rsidRPr="004620F3" w:rsidRDefault="004620F3" w:rsidP="004620F3">
      <w:pPr>
        <w:ind w:left="720" w:hanging="720"/>
        <w:outlineLvl w:val="1"/>
        <w:rPr>
          <w:b/>
        </w:rPr>
      </w:pPr>
      <w:r w:rsidRPr="004620F3">
        <w:rPr>
          <w:b/>
        </w:rPr>
        <w:t xml:space="preserve">Blind/Sheltered Workshop Resources:  </w:t>
      </w:r>
    </w:p>
    <w:p w14:paraId="34B0EE1D" w14:textId="77777777" w:rsidR="004620F3" w:rsidRPr="004620F3" w:rsidRDefault="004620F3" w:rsidP="004620F3">
      <w:pPr>
        <w:outlineLvl w:val="3"/>
      </w:pPr>
      <w:r w:rsidRPr="004620F3">
        <w:t>A list of Missouri sheltered workshops can be found at the following websites:</w:t>
      </w:r>
    </w:p>
    <w:p w14:paraId="02AB97AB" w14:textId="77777777" w:rsidR="004620F3" w:rsidRPr="004620F3" w:rsidRDefault="004620F3" w:rsidP="00A44570">
      <w:r w:rsidRPr="004620F3">
        <w:t xml:space="preserve">Listing of Missouri Sheltered Workshops: </w:t>
      </w:r>
    </w:p>
    <w:p w14:paraId="0BE63964" w14:textId="77777777" w:rsidR="004620F3" w:rsidRPr="004620F3" w:rsidRDefault="008C3C41" w:rsidP="004620F3">
      <w:pPr>
        <w:keepLines/>
        <w:autoSpaceDE w:val="0"/>
        <w:autoSpaceDN w:val="0"/>
        <w:ind w:left="360"/>
        <w:jc w:val="left"/>
        <w:rPr>
          <w:color w:val="0000FF"/>
          <w:u w:val="single"/>
        </w:rPr>
      </w:pPr>
      <w:hyperlink r:id="rId42" w:history="1">
        <w:r w:rsidR="004620F3" w:rsidRPr="004620F3">
          <w:rPr>
            <w:color w:val="0000FF"/>
            <w:u w:val="single"/>
          </w:rPr>
          <w:t>http://dese.mo.gov/special-education/sheltered-workshops/directories</w:t>
        </w:r>
      </w:hyperlink>
    </w:p>
    <w:p w14:paraId="1A3462A3" w14:textId="77777777" w:rsidR="004620F3" w:rsidRPr="004620F3" w:rsidRDefault="004620F3" w:rsidP="00A44570">
      <w:r w:rsidRPr="004620F3">
        <w:t>Missouri Sheltered Workshop Products/Services Locator:</w:t>
      </w:r>
    </w:p>
    <w:p w14:paraId="66B8BF40" w14:textId="77777777" w:rsidR="004620F3" w:rsidRPr="004620F3" w:rsidRDefault="008C3C41" w:rsidP="004620F3">
      <w:pPr>
        <w:keepLines/>
        <w:autoSpaceDE w:val="0"/>
        <w:autoSpaceDN w:val="0"/>
        <w:ind w:left="360"/>
      </w:pPr>
      <w:hyperlink r:id="rId43" w:history="1">
        <w:r w:rsidR="004620F3" w:rsidRPr="004620F3">
          <w:rPr>
            <w:color w:val="0000FF"/>
            <w:u w:val="single"/>
          </w:rPr>
          <w:t>http://moworkshops.org/services.html</w:t>
        </w:r>
      </w:hyperlink>
    </w:p>
    <w:p w14:paraId="588DE61C" w14:textId="77777777" w:rsidR="004620F3" w:rsidRPr="004620F3" w:rsidRDefault="004620F3" w:rsidP="004620F3">
      <w:pPr>
        <w:keepLines/>
        <w:autoSpaceDE w:val="0"/>
        <w:autoSpaceDN w:val="0"/>
        <w:ind w:left="1620" w:hanging="450"/>
        <w:jc w:val="center"/>
      </w:pPr>
    </w:p>
    <w:p w14:paraId="56C198E3" w14:textId="77777777" w:rsidR="004620F3" w:rsidRPr="004620F3" w:rsidRDefault="004620F3" w:rsidP="004620F3">
      <w:pPr>
        <w:outlineLvl w:val="3"/>
      </w:pPr>
      <w:r w:rsidRPr="004620F3">
        <w:t>The websites for the Missouri Lighthouse for the Blind and the Alphapointe Association for the Blind can be found at the following websites:</w:t>
      </w:r>
    </w:p>
    <w:p w14:paraId="5C1318B3" w14:textId="77777777" w:rsidR="004620F3" w:rsidRPr="004620F3" w:rsidRDefault="008C3C41" w:rsidP="004620F3">
      <w:pPr>
        <w:keepNext/>
        <w:keepLines/>
        <w:autoSpaceDE w:val="0"/>
        <w:autoSpaceDN w:val="0"/>
        <w:spacing w:before="40"/>
        <w:rPr>
          <w:color w:val="0000FF"/>
          <w:u w:val="single"/>
        </w:rPr>
      </w:pPr>
      <w:hyperlink r:id="rId44" w:history="1">
        <w:r w:rsidR="004620F3" w:rsidRPr="004620F3">
          <w:rPr>
            <w:color w:val="0000FF"/>
            <w:u w:val="single"/>
          </w:rPr>
          <w:t>http://www.lhbindustries.com</w:t>
        </w:r>
      </w:hyperlink>
      <w:r w:rsidR="004620F3" w:rsidRPr="004620F3">
        <w:t xml:space="preserve">    and     </w:t>
      </w:r>
      <w:hyperlink r:id="rId45" w:history="1">
        <w:r w:rsidR="004620F3" w:rsidRPr="004620F3">
          <w:rPr>
            <w:color w:val="0000FF"/>
            <w:u w:val="single"/>
          </w:rPr>
          <w:t>http://www.alphapointe.org</w:t>
        </w:r>
      </w:hyperlink>
    </w:p>
    <w:p w14:paraId="63A77BDE" w14:textId="77777777" w:rsidR="004620F3" w:rsidRPr="004620F3" w:rsidRDefault="004620F3" w:rsidP="004620F3">
      <w:pPr>
        <w:keepNext/>
        <w:keepLines/>
        <w:autoSpaceDE w:val="0"/>
        <w:autoSpaceDN w:val="0"/>
        <w:spacing w:before="40"/>
        <w:rPr>
          <w:color w:val="0000FF"/>
          <w:u w:val="single"/>
        </w:rPr>
      </w:pPr>
    </w:p>
    <w:p w14:paraId="2B47E29E" w14:textId="6746B8CB" w:rsidR="004620F3" w:rsidRPr="004620F3" w:rsidRDefault="004620F3" w:rsidP="000E0AC8">
      <w:pPr>
        <w:jc w:val="left"/>
        <w:outlineLvl w:val="1"/>
        <w:rPr>
          <w:b/>
        </w:rPr>
      </w:pPr>
      <w:r w:rsidRPr="004620F3">
        <w:rPr>
          <w:b/>
        </w:rPr>
        <w:t>SDVE Resources:</w:t>
      </w:r>
      <w:r w:rsidRPr="004620F3">
        <w:t xml:space="preserve">  </w:t>
      </w:r>
      <w:r w:rsidR="000E0AC8">
        <w:br/>
      </w:r>
      <w:r w:rsidRPr="004620F3">
        <w:t xml:space="preserve">A list of Certified Service Disabled Veteran Business Enterprises (SDVE) can be found at the following website: </w:t>
      </w:r>
      <w:hyperlink r:id="rId46" w:history="1">
        <w:r w:rsidR="00B8154E" w:rsidRPr="007B7E73">
          <w:rPr>
            <w:rStyle w:val="Hyperlink"/>
          </w:rPr>
          <w:t>https://oeo.mo.gov/sdve-certification-program/</w:t>
        </w:r>
      </w:hyperlink>
      <w:r w:rsidR="00B8154E">
        <w:t xml:space="preserve"> </w:t>
      </w:r>
      <w:r w:rsidR="00B8154E" w:rsidRPr="001969A0">
        <w:t>by clicking the “Certified SDVE Vendor Database” button.</w:t>
      </w:r>
    </w:p>
    <w:p w14:paraId="7FCDA19C" w14:textId="77777777" w:rsidR="004620F3" w:rsidRPr="004620F3" w:rsidRDefault="004620F3" w:rsidP="004620F3">
      <w:pPr>
        <w:outlineLvl w:val="1"/>
        <w:rPr>
          <w:b/>
          <w:sz w:val="14"/>
        </w:rPr>
      </w:pPr>
    </w:p>
    <w:p w14:paraId="0EBDD230" w14:textId="77777777" w:rsidR="004620F3" w:rsidRPr="004620F3" w:rsidRDefault="004620F3" w:rsidP="004620F3">
      <w:pPr>
        <w:pBdr>
          <w:top w:val="single" w:sz="36" w:space="1" w:color="auto"/>
        </w:pBdr>
        <w:jc w:val="center"/>
        <w:outlineLvl w:val="1"/>
        <w:rPr>
          <w:b/>
          <w:sz w:val="14"/>
        </w:rPr>
      </w:pPr>
    </w:p>
    <w:tbl>
      <w:tblPr>
        <w:tblW w:w="10048" w:type="dxa"/>
        <w:jc w:val="center"/>
        <w:tblBorders>
          <w:top w:val="single" w:sz="4" w:space="0" w:color="auto"/>
          <w:left w:val="single" w:sz="4" w:space="0" w:color="auto"/>
          <w:bottom w:val="single" w:sz="4" w:space="0" w:color="auto"/>
          <w:right w:val="single" w:sz="4" w:space="0" w:color="auto"/>
        </w:tblBorders>
        <w:shd w:val="clear" w:color="auto" w:fill="DBE5F1" w:themeFill="accent1" w:themeFillTint="33"/>
        <w:tblLook w:val="0000" w:firstRow="0" w:lastRow="0" w:firstColumn="0" w:lastColumn="0" w:noHBand="0" w:noVBand="0"/>
      </w:tblPr>
      <w:tblGrid>
        <w:gridCol w:w="10048"/>
      </w:tblGrid>
      <w:tr w:rsidR="004620F3" w:rsidRPr="004620F3" w14:paraId="3FD7E226" w14:textId="77777777" w:rsidTr="004620F3">
        <w:trPr>
          <w:trHeight w:val="584"/>
          <w:jc w:val="center"/>
        </w:trPr>
        <w:tc>
          <w:tcPr>
            <w:tcW w:w="10048" w:type="dxa"/>
            <w:shd w:val="clear" w:color="auto" w:fill="DBE5F1" w:themeFill="accent1" w:themeFillTint="33"/>
          </w:tcPr>
          <w:p w14:paraId="2335404C" w14:textId="77777777" w:rsidR="004620F3" w:rsidRPr="001C15C1" w:rsidRDefault="004620F3" w:rsidP="004620F3">
            <w:pPr>
              <w:jc w:val="center"/>
              <w:outlineLvl w:val="1"/>
              <w:rPr>
                <w:b/>
                <w:u w:val="single"/>
              </w:rPr>
            </w:pPr>
            <w:r w:rsidRPr="004620F3">
              <w:t xml:space="preserve"> </w:t>
            </w:r>
            <w:r w:rsidRPr="001C15C1">
              <w:rPr>
                <w:b/>
                <w:u w:val="single"/>
              </w:rPr>
              <w:t>Participation Commitment Submission Instructions:</w:t>
            </w:r>
          </w:p>
          <w:p w14:paraId="4CF07AAD" w14:textId="77777777" w:rsidR="004620F3" w:rsidRPr="004620F3" w:rsidRDefault="004620F3" w:rsidP="004620F3">
            <w:pPr>
              <w:outlineLvl w:val="1"/>
            </w:pPr>
            <w:r w:rsidRPr="004620F3">
              <w:t xml:space="preserve">For each MBE and/or WBE, and/or Organization for the Blind/Sheltered Workshop, and/or SDVE proposed, the vendor must: </w:t>
            </w:r>
          </w:p>
          <w:p w14:paraId="409F1B3C" w14:textId="77777777" w:rsidR="004620F3" w:rsidRPr="004620F3" w:rsidRDefault="004620F3" w:rsidP="004620F3"/>
          <w:p w14:paraId="32E4A537" w14:textId="77777777" w:rsidR="004620F3" w:rsidRPr="004620F3" w:rsidRDefault="004620F3" w:rsidP="00B37BCB">
            <w:pPr>
              <w:numPr>
                <w:ilvl w:val="0"/>
                <w:numId w:val="10"/>
              </w:numPr>
              <w:outlineLvl w:val="1"/>
            </w:pPr>
            <w:r w:rsidRPr="004620F3">
              <w:t xml:space="preserve">identify the name of each qualified MBE/WBE, and/or Organization for the Blind/Sheltered Workshop, and/or SDVE, </w:t>
            </w:r>
          </w:p>
          <w:p w14:paraId="08A2EF59" w14:textId="77777777" w:rsidR="004620F3" w:rsidRPr="004620F3" w:rsidRDefault="004620F3" w:rsidP="00B37BCB">
            <w:pPr>
              <w:numPr>
                <w:ilvl w:val="0"/>
                <w:numId w:val="10"/>
              </w:numPr>
              <w:ind w:left="700" w:hanging="368"/>
              <w:outlineLvl w:val="1"/>
            </w:pPr>
            <w:r w:rsidRPr="004620F3">
              <w:t xml:space="preserve">describe the proposed products/services and/or identify RFP Paragraph number of RFP Scope of Work which requires the proposed products/services, </w:t>
            </w:r>
          </w:p>
          <w:p w14:paraId="6DC4DDEE" w14:textId="77777777" w:rsidR="004620F3" w:rsidRPr="004620F3" w:rsidRDefault="004620F3" w:rsidP="00B37BCB">
            <w:pPr>
              <w:numPr>
                <w:ilvl w:val="0"/>
                <w:numId w:val="10"/>
              </w:numPr>
              <w:ind w:left="700" w:hanging="368"/>
              <w:outlineLvl w:val="1"/>
            </w:pPr>
            <w:r w:rsidRPr="004620F3">
              <w:t xml:space="preserve">if the participation is not proposed throughout the life of the contract, then identify specifically when during the term of the contract the proposed products/services would be provided/performed, and  </w:t>
            </w:r>
          </w:p>
          <w:p w14:paraId="3482E0EF" w14:textId="77777777" w:rsidR="004620F3" w:rsidRPr="004620F3" w:rsidRDefault="004620F3" w:rsidP="00B37BCB">
            <w:pPr>
              <w:numPr>
                <w:ilvl w:val="0"/>
                <w:numId w:val="10"/>
              </w:numPr>
              <w:ind w:left="700" w:hanging="368"/>
              <w:outlineLvl w:val="1"/>
            </w:pPr>
            <w:r w:rsidRPr="004620F3">
              <w:t xml:space="preserve">enter the committed participation percentage of the actual total contract value in the appropriate column.  </w:t>
            </w:r>
          </w:p>
          <w:p w14:paraId="1BFBF2D7" w14:textId="77777777" w:rsidR="004620F3" w:rsidRPr="004620F3" w:rsidRDefault="004620F3" w:rsidP="004620F3">
            <w:pPr>
              <w:outlineLvl w:val="1"/>
            </w:pPr>
          </w:p>
          <w:p w14:paraId="2B9FD68F" w14:textId="77777777" w:rsidR="004620F3" w:rsidRPr="004620F3" w:rsidRDefault="004620F3" w:rsidP="004620F3">
            <w:pPr>
              <w:outlineLvl w:val="1"/>
            </w:pPr>
            <w:r w:rsidRPr="004620F3">
              <w:t xml:space="preserve">If proposing an entity certified as both MBE and WBE, the vendor </w:t>
            </w:r>
            <w:r w:rsidRPr="004620F3">
              <w:rPr>
                <w:u w:val="single"/>
              </w:rPr>
              <w:t>must</w:t>
            </w:r>
            <w:r w:rsidRPr="004620F3">
              <w:t xml:space="preserve"> either (1) enter the participation percentage under MBE or WBE, </w:t>
            </w:r>
            <w:r w:rsidRPr="004620F3">
              <w:rPr>
                <w:u w:val="single"/>
              </w:rPr>
              <w:t>or</w:t>
            </w:r>
            <w:r w:rsidRPr="004620F3">
              <w:t xml:space="preserve"> </w:t>
            </w:r>
            <w:r w:rsidRPr="004620F3">
              <w:rPr>
                <w:u w:val="single"/>
              </w:rPr>
              <w:t>must</w:t>
            </w:r>
            <w:r w:rsidRPr="004620F3">
              <w:t xml:space="preserve"> (2) divide the participation between both MBE and WBE.  If dividing the participation, do not state the total participation on both the MBE/WBE Participation Commitment tables below.  Instead, </w:t>
            </w:r>
            <w:r w:rsidRPr="004620F3">
              <w:rPr>
                <w:u w:val="single"/>
              </w:rPr>
              <w:t>divide</w:t>
            </w:r>
            <w:r w:rsidRPr="004620F3">
              <w:t xml:space="preserve"> the total participation as proportionately appropriate between the applicable columns below.  </w:t>
            </w:r>
          </w:p>
          <w:p w14:paraId="2DF6E51F" w14:textId="77777777" w:rsidR="004620F3" w:rsidRPr="004620F3" w:rsidRDefault="004620F3" w:rsidP="004620F3">
            <w:pPr>
              <w:autoSpaceDE w:val="0"/>
              <w:autoSpaceDN w:val="0"/>
              <w:rPr>
                <w:highlight w:val="yellow"/>
              </w:rPr>
            </w:pPr>
          </w:p>
          <w:p w14:paraId="73C0A070" w14:textId="77777777" w:rsidR="004620F3" w:rsidRPr="004620F3" w:rsidRDefault="004620F3" w:rsidP="004620F3">
            <w:pPr>
              <w:outlineLvl w:val="1"/>
            </w:pPr>
            <w:r w:rsidRPr="004620F3">
              <w:t xml:space="preserve">The services performed or the products provided by the listed MBE/WBE, and/or Organization for the Blind/Sheltered Workshop, and/or SDVE </w:t>
            </w:r>
            <w:r w:rsidRPr="004620F3">
              <w:rPr>
                <w:u w:val="single"/>
              </w:rPr>
              <w:t>must provide a commercially useful function</w:t>
            </w:r>
            <w:r w:rsidRPr="004620F3">
              <w:t xml:space="preserve"> related to the delivery of the contractually-required service/product in a manner that will constitute an added value to the contract and shall be performed/provided exclusive to the performance of the contract.</w:t>
            </w:r>
          </w:p>
        </w:tc>
      </w:tr>
    </w:tbl>
    <w:p w14:paraId="580B9037" w14:textId="77777777" w:rsidR="004620F3" w:rsidRDefault="004620F3" w:rsidP="004620F3">
      <w:pPr>
        <w:autoSpaceDE w:val="0"/>
        <w:autoSpaceDN w:val="0"/>
        <w:rPr>
          <w:highlight w:val="yellow"/>
        </w:rPr>
      </w:pPr>
    </w:p>
    <w:p w14:paraId="2FA521F6" w14:textId="77777777" w:rsidR="00A6307F" w:rsidRPr="007C46BA" w:rsidRDefault="00A6307F" w:rsidP="00A6307F">
      <w:pPr>
        <w:outlineLvl w:val="3"/>
        <w:rPr>
          <w:b/>
        </w:rPr>
      </w:pPr>
      <w:r w:rsidRPr="007C46BA">
        <w:rPr>
          <w:b/>
        </w:rPr>
        <w:t>REMINDER:</w:t>
      </w:r>
      <w:r w:rsidRPr="007C46BA">
        <w:t xml:space="preserve"> The vendor must also provide a properly completed </w:t>
      </w:r>
      <w:r w:rsidRPr="007C46BA">
        <w:rPr>
          <w:b/>
        </w:rPr>
        <w:t xml:space="preserve">Exhibit </w:t>
      </w:r>
      <w:r>
        <w:rPr>
          <w:b/>
        </w:rPr>
        <w:t>H</w:t>
      </w:r>
      <w:r w:rsidRPr="007C46BA">
        <w:rPr>
          <w:b/>
        </w:rPr>
        <w:t>, Documentation of Intent to Participate Form</w:t>
      </w:r>
      <w:r w:rsidRPr="00464341">
        <w:rPr>
          <w:b/>
        </w:rPr>
        <w:t xml:space="preserve"> </w:t>
      </w:r>
      <w:r>
        <w:rPr>
          <w:b/>
        </w:rPr>
        <w:t xml:space="preserve">for each </w:t>
      </w:r>
      <w:r w:rsidRPr="00B00581">
        <w:rPr>
          <w:b/>
        </w:rPr>
        <w:t>Qualified MBE/WBE Organization</w:t>
      </w:r>
      <w:r>
        <w:rPr>
          <w:b/>
        </w:rPr>
        <w:t>, each qualified</w:t>
      </w:r>
      <w:r w:rsidRPr="00B00581">
        <w:rPr>
          <w:b/>
        </w:rPr>
        <w:t xml:space="preserve"> Blind or Sheltered Workshop</w:t>
      </w:r>
      <w:r>
        <w:rPr>
          <w:b/>
        </w:rPr>
        <w:t>, and each q</w:t>
      </w:r>
      <w:r w:rsidRPr="00B00581">
        <w:rPr>
          <w:b/>
        </w:rPr>
        <w:t>ualified SDVE</w:t>
      </w:r>
      <w:r>
        <w:rPr>
          <w:b/>
        </w:rPr>
        <w:t>.</w:t>
      </w:r>
    </w:p>
    <w:tbl>
      <w:tblPr>
        <w:tblStyle w:val="TableGrid6"/>
        <w:tblpPr w:leftFromText="180" w:rightFromText="180" w:vertAnchor="text" w:horzAnchor="margin" w:tblpY="162"/>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137"/>
        <w:gridCol w:w="2790"/>
        <w:gridCol w:w="2586"/>
        <w:gridCol w:w="1266"/>
        <w:gridCol w:w="1255"/>
      </w:tblGrid>
      <w:tr w:rsidR="00A6307F" w:rsidRPr="007C46BA" w14:paraId="2627AC83" w14:textId="77777777" w:rsidTr="00A6307F">
        <w:trPr>
          <w:trHeight w:val="342"/>
        </w:trPr>
        <w:tc>
          <w:tcPr>
            <w:tcW w:w="10034" w:type="dxa"/>
            <w:gridSpan w:val="5"/>
            <w:tcBorders>
              <w:top w:val="single" w:sz="18" w:space="0" w:color="auto"/>
              <w:bottom w:val="single" w:sz="18" w:space="0" w:color="auto"/>
            </w:tcBorders>
            <w:shd w:val="clear" w:color="auto" w:fill="000000" w:themeFill="text1"/>
          </w:tcPr>
          <w:p w14:paraId="5B960AC2" w14:textId="77777777" w:rsidR="00A6307F" w:rsidRPr="007C46BA" w:rsidRDefault="00A6307F" w:rsidP="00A6307F">
            <w:pPr>
              <w:keepNext/>
              <w:autoSpaceDE w:val="0"/>
              <w:autoSpaceDN w:val="0"/>
              <w:jc w:val="center"/>
              <w:rPr>
                <w:b/>
              </w:rPr>
            </w:pPr>
            <w:r w:rsidRPr="007C46BA">
              <w:rPr>
                <w:b/>
                <w:color w:val="FFFFFF" w:themeColor="background1"/>
              </w:rPr>
              <w:t>MBE/WBE Participation Commitment Table</w:t>
            </w:r>
          </w:p>
        </w:tc>
      </w:tr>
      <w:tr w:rsidR="00A6307F" w:rsidRPr="007C46BA" w14:paraId="47113C67" w14:textId="77777777" w:rsidTr="00A6307F">
        <w:tc>
          <w:tcPr>
            <w:tcW w:w="2137" w:type="dxa"/>
            <w:vMerge w:val="restart"/>
            <w:tcBorders>
              <w:top w:val="single" w:sz="18" w:space="0" w:color="auto"/>
            </w:tcBorders>
            <w:vAlign w:val="bottom"/>
          </w:tcPr>
          <w:p w14:paraId="5B11F6FA" w14:textId="77777777" w:rsidR="00A6307F" w:rsidRPr="001B1AE8" w:rsidRDefault="00A6307F" w:rsidP="00A6307F">
            <w:pPr>
              <w:keepNext/>
              <w:autoSpaceDE w:val="0"/>
              <w:autoSpaceDN w:val="0"/>
              <w:ind w:left="0" w:firstLine="0"/>
              <w:jc w:val="center"/>
            </w:pPr>
            <w:r w:rsidRPr="001B1AE8">
              <w:rPr>
                <w:b/>
              </w:rPr>
              <w:t>Name of Each Qualified MBE/WBE Proposed</w:t>
            </w:r>
          </w:p>
        </w:tc>
        <w:tc>
          <w:tcPr>
            <w:tcW w:w="2790" w:type="dxa"/>
            <w:vMerge w:val="restart"/>
            <w:tcBorders>
              <w:top w:val="single" w:sz="18" w:space="0" w:color="auto"/>
            </w:tcBorders>
            <w:vAlign w:val="bottom"/>
          </w:tcPr>
          <w:p w14:paraId="5B3CC968" w14:textId="77777777" w:rsidR="00A6307F" w:rsidRPr="001B1AE8" w:rsidRDefault="00A6307F" w:rsidP="00A6307F">
            <w:pPr>
              <w:keepNext/>
              <w:autoSpaceDE w:val="0"/>
              <w:autoSpaceDN w:val="0"/>
              <w:ind w:left="5" w:hanging="5"/>
              <w:jc w:val="center"/>
              <w:rPr>
                <w:b/>
              </w:rPr>
            </w:pPr>
            <w:r w:rsidRPr="001B1AE8">
              <w:rPr>
                <w:b/>
              </w:rPr>
              <w:t>Description of Proposed Products/Services and RFP Paragraph Number Which Requires Proposed Products/Services within the Statement of Work</w:t>
            </w:r>
          </w:p>
        </w:tc>
        <w:tc>
          <w:tcPr>
            <w:tcW w:w="2586" w:type="dxa"/>
            <w:vMerge w:val="restart"/>
            <w:tcBorders>
              <w:top w:val="single" w:sz="18" w:space="0" w:color="auto"/>
            </w:tcBorders>
          </w:tcPr>
          <w:p w14:paraId="46078CE6" w14:textId="77777777" w:rsidR="00A6307F" w:rsidRPr="001B1AE8" w:rsidRDefault="00A6307F" w:rsidP="00A6307F">
            <w:pPr>
              <w:keepNext/>
              <w:autoSpaceDE w:val="0"/>
              <w:autoSpaceDN w:val="0"/>
              <w:ind w:left="33" w:hanging="33"/>
              <w:jc w:val="center"/>
              <w:rPr>
                <w:b/>
              </w:rPr>
            </w:pPr>
            <w:r w:rsidRPr="001B1AE8">
              <w:rPr>
                <w:b/>
              </w:rPr>
              <w:t>If The Participation Is Not Proposed Throughout The Life Of The Contract, When During the Term of the Contract Proposed Products/Services Would Be Provided/Performed</w:t>
            </w:r>
          </w:p>
        </w:tc>
        <w:tc>
          <w:tcPr>
            <w:tcW w:w="2521" w:type="dxa"/>
            <w:gridSpan w:val="2"/>
            <w:tcBorders>
              <w:top w:val="single" w:sz="18" w:space="0" w:color="auto"/>
            </w:tcBorders>
          </w:tcPr>
          <w:p w14:paraId="2AB51F89" w14:textId="77777777" w:rsidR="00A6307F" w:rsidRPr="001B1AE8" w:rsidRDefault="00A6307F" w:rsidP="00A6307F">
            <w:pPr>
              <w:keepNext/>
              <w:autoSpaceDE w:val="0"/>
              <w:autoSpaceDN w:val="0"/>
              <w:ind w:left="0" w:firstLine="0"/>
              <w:jc w:val="center"/>
              <w:rPr>
                <w:b/>
              </w:rPr>
            </w:pPr>
            <w:r w:rsidRPr="001B1AE8">
              <w:rPr>
                <w:b/>
              </w:rPr>
              <w:t xml:space="preserve">Committed Percentage of Participation </w:t>
            </w:r>
          </w:p>
          <w:p w14:paraId="0187854B" w14:textId="77777777" w:rsidR="00A6307F" w:rsidRPr="001B1AE8" w:rsidRDefault="00A6307F" w:rsidP="00A6307F">
            <w:pPr>
              <w:keepNext/>
              <w:autoSpaceDE w:val="0"/>
              <w:autoSpaceDN w:val="0"/>
              <w:ind w:left="0" w:firstLine="0"/>
              <w:jc w:val="center"/>
            </w:pPr>
            <w:r w:rsidRPr="001B1AE8">
              <w:t>(% of the Actual Total Contract Value)</w:t>
            </w:r>
          </w:p>
        </w:tc>
      </w:tr>
      <w:tr w:rsidR="00A6307F" w:rsidRPr="007C46BA" w14:paraId="77F7E9E4" w14:textId="77777777" w:rsidTr="00A6307F">
        <w:tc>
          <w:tcPr>
            <w:tcW w:w="2137" w:type="dxa"/>
            <w:vMerge/>
          </w:tcPr>
          <w:p w14:paraId="7B47110F" w14:textId="77777777" w:rsidR="00A6307F" w:rsidRPr="001B1AE8" w:rsidRDefault="00A6307F" w:rsidP="00A6307F">
            <w:pPr>
              <w:autoSpaceDE w:val="0"/>
              <w:autoSpaceDN w:val="0"/>
            </w:pPr>
          </w:p>
        </w:tc>
        <w:tc>
          <w:tcPr>
            <w:tcW w:w="2790" w:type="dxa"/>
            <w:vMerge/>
          </w:tcPr>
          <w:p w14:paraId="7066695A" w14:textId="77777777" w:rsidR="00A6307F" w:rsidRPr="001B1AE8" w:rsidRDefault="00A6307F" w:rsidP="00A6307F">
            <w:pPr>
              <w:autoSpaceDE w:val="0"/>
              <w:autoSpaceDN w:val="0"/>
            </w:pPr>
          </w:p>
        </w:tc>
        <w:tc>
          <w:tcPr>
            <w:tcW w:w="2586" w:type="dxa"/>
            <w:vMerge/>
          </w:tcPr>
          <w:p w14:paraId="23E49A1B" w14:textId="77777777" w:rsidR="00A6307F" w:rsidRPr="001B1AE8" w:rsidRDefault="00A6307F" w:rsidP="00A6307F">
            <w:pPr>
              <w:autoSpaceDE w:val="0"/>
              <w:autoSpaceDN w:val="0"/>
              <w:jc w:val="center"/>
              <w:rPr>
                <w:b/>
              </w:rPr>
            </w:pPr>
          </w:p>
        </w:tc>
        <w:tc>
          <w:tcPr>
            <w:tcW w:w="1266" w:type="dxa"/>
            <w:vAlign w:val="center"/>
          </w:tcPr>
          <w:p w14:paraId="13F8D3C1" w14:textId="77777777" w:rsidR="00A6307F" w:rsidRPr="001B1AE8" w:rsidRDefault="00A6307F" w:rsidP="00A6307F">
            <w:pPr>
              <w:autoSpaceDE w:val="0"/>
              <w:autoSpaceDN w:val="0"/>
              <w:jc w:val="center"/>
            </w:pPr>
            <w:r w:rsidRPr="001B1AE8">
              <w:rPr>
                <w:b/>
              </w:rPr>
              <w:t>MBE</w:t>
            </w:r>
          </w:p>
        </w:tc>
        <w:tc>
          <w:tcPr>
            <w:tcW w:w="1255" w:type="dxa"/>
            <w:vAlign w:val="center"/>
          </w:tcPr>
          <w:p w14:paraId="4BE053B3" w14:textId="77777777" w:rsidR="00A6307F" w:rsidRPr="001B1AE8" w:rsidRDefault="00A6307F" w:rsidP="00A6307F">
            <w:pPr>
              <w:autoSpaceDE w:val="0"/>
              <w:autoSpaceDN w:val="0"/>
              <w:ind w:left="4" w:hanging="4"/>
              <w:jc w:val="center"/>
            </w:pPr>
            <w:r w:rsidRPr="001B1AE8">
              <w:rPr>
                <w:b/>
              </w:rPr>
              <w:t>WBE</w:t>
            </w:r>
          </w:p>
        </w:tc>
      </w:tr>
      <w:tr w:rsidR="00A6307F" w:rsidRPr="007C46BA" w14:paraId="16A2168B" w14:textId="77777777" w:rsidTr="00A6307F">
        <w:trPr>
          <w:trHeight w:val="720"/>
        </w:trPr>
        <w:tc>
          <w:tcPr>
            <w:tcW w:w="2137" w:type="dxa"/>
            <w:vAlign w:val="center"/>
          </w:tcPr>
          <w:p w14:paraId="7CD4D74C" w14:textId="77777777" w:rsidR="00A6307F" w:rsidRPr="001B1AE8" w:rsidRDefault="00A6307F" w:rsidP="00A6307F">
            <w:pPr>
              <w:autoSpaceDE w:val="0"/>
              <w:autoSpaceDN w:val="0"/>
              <w:ind w:left="0" w:firstLine="0"/>
              <w:jc w:val="left"/>
            </w:pPr>
          </w:p>
        </w:tc>
        <w:tc>
          <w:tcPr>
            <w:tcW w:w="2790" w:type="dxa"/>
            <w:vAlign w:val="center"/>
          </w:tcPr>
          <w:p w14:paraId="0C546809" w14:textId="77777777" w:rsidR="00A6307F" w:rsidRPr="001B1AE8" w:rsidRDefault="00A6307F" w:rsidP="00A6307F">
            <w:pPr>
              <w:autoSpaceDE w:val="0"/>
              <w:autoSpaceDN w:val="0"/>
              <w:ind w:left="0" w:firstLine="0"/>
              <w:jc w:val="left"/>
            </w:pPr>
          </w:p>
        </w:tc>
        <w:tc>
          <w:tcPr>
            <w:tcW w:w="2586" w:type="dxa"/>
            <w:vAlign w:val="center"/>
          </w:tcPr>
          <w:p w14:paraId="1D27EAA0" w14:textId="77777777" w:rsidR="00A6307F" w:rsidRPr="001B1AE8" w:rsidRDefault="00A6307F" w:rsidP="00A6307F">
            <w:pPr>
              <w:autoSpaceDE w:val="0"/>
              <w:autoSpaceDN w:val="0"/>
              <w:ind w:left="0" w:firstLine="0"/>
              <w:jc w:val="left"/>
            </w:pPr>
          </w:p>
        </w:tc>
        <w:tc>
          <w:tcPr>
            <w:tcW w:w="1266" w:type="dxa"/>
            <w:vAlign w:val="center"/>
          </w:tcPr>
          <w:p w14:paraId="1F60CF4C" w14:textId="77777777" w:rsidR="00A6307F" w:rsidRPr="001B1AE8" w:rsidRDefault="00A6307F" w:rsidP="00A6307F">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vAlign w:val="center"/>
          </w:tcPr>
          <w:p w14:paraId="5FFD61E9" w14:textId="77777777" w:rsidR="00A6307F" w:rsidRPr="001B1AE8" w:rsidRDefault="00A6307F" w:rsidP="00A6307F">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A6307F" w:rsidRPr="007C46BA" w14:paraId="320CE443" w14:textId="77777777" w:rsidTr="00A6307F">
        <w:trPr>
          <w:trHeight w:val="720"/>
        </w:trPr>
        <w:tc>
          <w:tcPr>
            <w:tcW w:w="2137" w:type="dxa"/>
            <w:vAlign w:val="center"/>
          </w:tcPr>
          <w:p w14:paraId="63477F60" w14:textId="77777777" w:rsidR="00A6307F" w:rsidRPr="001B1AE8" w:rsidRDefault="00A6307F" w:rsidP="00A6307F">
            <w:pPr>
              <w:autoSpaceDE w:val="0"/>
              <w:autoSpaceDN w:val="0"/>
              <w:ind w:left="0" w:firstLine="0"/>
              <w:jc w:val="left"/>
            </w:pPr>
          </w:p>
        </w:tc>
        <w:tc>
          <w:tcPr>
            <w:tcW w:w="2790" w:type="dxa"/>
            <w:vAlign w:val="center"/>
          </w:tcPr>
          <w:p w14:paraId="48EE7E82" w14:textId="77777777" w:rsidR="00A6307F" w:rsidRPr="001B1AE8" w:rsidRDefault="00A6307F" w:rsidP="00A6307F">
            <w:pPr>
              <w:autoSpaceDE w:val="0"/>
              <w:autoSpaceDN w:val="0"/>
              <w:ind w:left="0" w:firstLine="0"/>
              <w:jc w:val="left"/>
            </w:pPr>
          </w:p>
        </w:tc>
        <w:tc>
          <w:tcPr>
            <w:tcW w:w="2586" w:type="dxa"/>
            <w:vAlign w:val="center"/>
          </w:tcPr>
          <w:p w14:paraId="00782C01" w14:textId="77777777" w:rsidR="00A6307F" w:rsidRPr="001B1AE8" w:rsidRDefault="00A6307F" w:rsidP="00A6307F">
            <w:pPr>
              <w:autoSpaceDE w:val="0"/>
              <w:autoSpaceDN w:val="0"/>
              <w:ind w:left="0" w:firstLine="0"/>
              <w:jc w:val="left"/>
            </w:pPr>
          </w:p>
        </w:tc>
        <w:tc>
          <w:tcPr>
            <w:tcW w:w="1266" w:type="dxa"/>
            <w:vAlign w:val="center"/>
          </w:tcPr>
          <w:p w14:paraId="1D3CCF9F" w14:textId="77777777" w:rsidR="00A6307F" w:rsidRPr="001B1AE8" w:rsidRDefault="00A6307F" w:rsidP="00A6307F">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vAlign w:val="center"/>
          </w:tcPr>
          <w:p w14:paraId="40F5D583" w14:textId="77777777" w:rsidR="00A6307F" w:rsidRPr="001B1AE8" w:rsidRDefault="00A6307F" w:rsidP="00A6307F">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A6307F" w:rsidRPr="007C46BA" w14:paraId="49193DAD" w14:textId="77777777" w:rsidTr="00A6307F">
        <w:trPr>
          <w:trHeight w:val="720"/>
        </w:trPr>
        <w:tc>
          <w:tcPr>
            <w:tcW w:w="2137" w:type="dxa"/>
            <w:tcBorders>
              <w:bottom w:val="single" w:sz="18" w:space="0" w:color="auto"/>
            </w:tcBorders>
            <w:vAlign w:val="center"/>
          </w:tcPr>
          <w:p w14:paraId="339D9C15" w14:textId="77777777" w:rsidR="00A6307F" w:rsidRPr="001B1AE8" w:rsidRDefault="00A6307F" w:rsidP="00A6307F">
            <w:pPr>
              <w:autoSpaceDE w:val="0"/>
              <w:autoSpaceDN w:val="0"/>
              <w:ind w:left="0" w:firstLine="0"/>
              <w:jc w:val="left"/>
            </w:pPr>
          </w:p>
        </w:tc>
        <w:tc>
          <w:tcPr>
            <w:tcW w:w="2790" w:type="dxa"/>
            <w:tcBorders>
              <w:bottom w:val="single" w:sz="18" w:space="0" w:color="auto"/>
            </w:tcBorders>
            <w:vAlign w:val="center"/>
          </w:tcPr>
          <w:p w14:paraId="40799EE1" w14:textId="77777777" w:rsidR="00A6307F" w:rsidRPr="001B1AE8" w:rsidRDefault="00A6307F" w:rsidP="00A6307F">
            <w:pPr>
              <w:autoSpaceDE w:val="0"/>
              <w:autoSpaceDN w:val="0"/>
              <w:ind w:left="0" w:firstLine="0"/>
              <w:jc w:val="left"/>
            </w:pPr>
          </w:p>
        </w:tc>
        <w:tc>
          <w:tcPr>
            <w:tcW w:w="2586" w:type="dxa"/>
            <w:tcBorders>
              <w:bottom w:val="single" w:sz="18" w:space="0" w:color="auto"/>
            </w:tcBorders>
            <w:vAlign w:val="center"/>
          </w:tcPr>
          <w:p w14:paraId="14D101FF" w14:textId="77777777" w:rsidR="00A6307F" w:rsidRPr="001B1AE8" w:rsidRDefault="00A6307F" w:rsidP="00A6307F">
            <w:pPr>
              <w:autoSpaceDE w:val="0"/>
              <w:autoSpaceDN w:val="0"/>
              <w:ind w:left="0" w:firstLine="0"/>
              <w:jc w:val="left"/>
            </w:pPr>
          </w:p>
        </w:tc>
        <w:tc>
          <w:tcPr>
            <w:tcW w:w="1266" w:type="dxa"/>
            <w:tcBorders>
              <w:bottom w:val="single" w:sz="18" w:space="0" w:color="auto"/>
            </w:tcBorders>
            <w:vAlign w:val="center"/>
          </w:tcPr>
          <w:p w14:paraId="31464876" w14:textId="77777777" w:rsidR="00A6307F" w:rsidRPr="001B1AE8" w:rsidRDefault="00A6307F" w:rsidP="00A6307F">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tcBorders>
              <w:bottom w:val="single" w:sz="18" w:space="0" w:color="auto"/>
            </w:tcBorders>
            <w:vAlign w:val="center"/>
          </w:tcPr>
          <w:p w14:paraId="7056B2E0" w14:textId="77777777" w:rsidR="00A6307F" w:rsidRPr="001B1AE8" w:rsidRDefault="00A6307F" w:rsidP="00A6307F">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A6307F" w:rsidRPr="007C46BA" w14:paraId="15E0F5C6" w14:textId="77777777" w:rsidTr="00A6307F">
        <w:trPr>
          <w:trHeight w:val="504"/>
        </w:trPr>
        <w:tc>
          <w:tcPr>
            <w:tcW w:w="4927" w:type="dxa"/>
            <w:gridSpan w:val="2"/>
            <w:tcBorders>
              <w:top w:val="single" w:sz="18" w:space="0" w:color="auto"/>
              <w:bottom w:val="single" w:sz="18" w:space="0" w:color="auto"/>
            </w:tcBorders>
            <w:vAlign w:val="center"/>
          </w:tcPr>
          <w:p w14:paraId="685FEAE4" w14:textId="77777777" w:rsidR="00A6307F" w:rsidRPr="001B1AE8" w:rsidRDefault="00A6307F" w:rsidP="00A6307F">
            <w:pPr>
              <w:autoSpaceDE w:val="0"/>
              <w:autoSpaceDN w:val="0"/>
              <w:jc w:val="right"/>
            </w:pPr>
            <w:r w:rsidRPr="001B1AE8">
              <w:t>Total Committed Percentage(s)</w:t>
            </w:r>
          </w:p>
        </w:tc>
        <w:tc>
          <w:tcPr>
            <w:tcW w:w="2586" w:type="dxa"/>
            <w:tcBorders>
              <w:top w:val="single" w:sz="18" w:space="0" w:color="auto"/>
              <w:bottom w:val="single" w:sz="18" w:space="0" w:color="auto"/>
            </w:tcBorders>
          </w:tcPr>
          <w:p w14:paraId="42C30CE3" w14:textId="77777777" w:rsidR="00A6307F" w:rsidRPr="001B1AE8" w:rsidRDefault="00A6307F" w:rsidP="00A6307F">
            <w:pPr>
              <w:autoSpaceDE w:val="0"/>
              <w:autoSpaceDN w:val="0"/>
              <w:jc w:val="center"/>
            </w:pPr>
          </w:p>
        </w:tc>
        <w:tc>
          <w:tcPr>
            <w:tcW w:w="1266" w:type="dxa"/>
            <w:tcBorders>
              <w:top w:val="single" w:sz="18" w:space="0" w:color="auto"/>
              <w:bottom w:val="single" w:sz="18" w:space="0" w:color="auto"/>
            </w:tcBorders>
            <w:vAlign w:val="center"/>
          </w:tcPr>
          <w:p w14:paraId="4FD2350F" w14:textId="77777777" w:rsidR="00A6307F" w:rsidRPr="001B1AE8" w:rsidRDefault="00A6307F" w:rsidP="00A6307F">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tcBorders>
              <w:top w:val="single" w:sz="18" w:space="0" w:color="auto"/>
              <w:bottom w:val="single" w:sz="18" w:space="0" w:color="auto"/>
            </w:tcBorders>
            <w:vAlign w:val="center"/>
          </w:tcPr>
          <w:p w14:paraId="4E4A5D0F" w14:textId="77777777" w:rsidR="00A6307F" w:rsidRPr="001B1AE8" w:rsidRDefault="00A6307F" w:rsidP="00A6307F">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6D14B58D" w14:textId="724160ED" w:rsidR="00A6307F" w:rsidRPr="004620F3" w:rsidRDefault="00A6307F" w:rsidP="00A6307F">
      <w:pPr>
        <w:outlineLvl w:val="0"/>
        <w:rPr>
          <w:b/>
          <w:caps/>
          <w:kern w:val="28"/>
        </w:rPr>
      </w:pPr>
    </w:p>
    <w:p w14:paraId="0674AA90" w14:textId="77777777" w:rsidR="004620F3" w:rsidRPr="007C46BA" w:rsidRDefault="004620F3" w:rsidP="004620F3">
      <w:pPr>
        <w:autoSpaceDE w:val="0"/>
        <w:autoSpaceDN w:val="0"/>
        <w:rPr>
          <w:highlight w:val="yellow"/>
        </w:rPr>
      </w:pPr>
    </w:p>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35"/>
        <w:gridCol w:w="2885"/>
        <w:gridCol w:w="2293"/>
        <w:gridCol w:w="2521"/>
      </w:tblGrid>
      <w:tr w:rsidR="004620F3" w:rsidRPr="007C46BA" w14:paraId="5D4CF045" w14:textId="77777777" w:rsidTr="004620F3">
        <w:trPr>
          <w:trHeight w:val="342"/>
          <w:jc w:val="center"/>
        </w:trPr>
        <w:tc>
          <w:tcPr>
            <w:tcW w:w="10034" w:type="dxa"/>
            <w:gridSpan w:val="4"/>
            <w:tcBorders>
              <w:top w:val="single" w:sz="18" w:space="0" w:color="auto"/>
              <w:bottom w:val="single" w:sz="18" w:space="0" w:color="auto"/>
            </w:tcBorders>
            <w:shd w:val="clear" w:color="auto" w:fill="000000" w:themeFill="text1"/>
          </w:tcPr>
          <w:p w14:paraId="01B3799B" w14:textId="77777777" w:rsidR="004620F3" w:rsidRPr="007C46BA" w:rsidRDefault="004620F3" w:rsidP="004620F3">
            <w:pPr>
              <w:keepNext/>
              <w:autoSpaceDE w:val="0"/>
              <w:autoSpaceDN w:val="0"/>
              <w:jc w:val="center"/>
              <w:rPr>
                <w:b/>
              </w:rPr>
            </w:pPr>
            <w:r w:rsidRPr="007C46BA">
              <w:rPr>
                <w:b/>
                <w:color w:val="FFFFFF"/>
              </w:rPr>
              <w:t>Organization for the Blind/Sheltered Workshop Commitment Table</w:t>
            </w:r>
          </w:p>
        </w:tc>
      </w:tr>
      <w:tr w:rsidR="004620F3" w:rsidRPr="007C46BA" w14:paraId="3C7EDFF5" w14:textId="77777777" w:rsidTr="00464341">
        <w:trPr>
          <w:trHeight w:val="1553"/>
          <w:jc w:val="center"/>
        </w:trPr>
        <w:tc>
          <w:tcPr>
            <w:tcW w:w="2335" w:type="dxa"/>
            <w:tcBorders>
              <w:top w:val="single" w:sz="18" w:space="0" w:color="auto"/>
            </w:tcBorders>
            <w:vAlign w:val="bottom"/>
          </w:tcPr>
          <w:p w14:paraId="6BAA736A" w14:textId="77777777" w:rsidR="004620F3" w:rsidRPr="001B1AE8" w:rsidRDefault="004620F3" w:rsidP="00464341">
            <w:pPr>
              <w:keepNext/>
              <w:autoSpaceDE w:val="0"/>
              <w:autoSpaceDN w:val="0"/>
              <w:ind w:left="0" w:firstLine="0"/>
              <w:jc w:val="center"/>
            </w:pPr>
            <w:r w:rsidRPr="001B1AE8">
              <w:rPr>
                <w:b/>
              </w:rPr>
              <w:t>Name of Each</w:t>
            </w:r>
            <w:r w:rsidR="00464341" w:rsidRPr="001B1AE8">
              <w:rPr>
                <w:b/>
              </w:rPr>
              <w:t xml:space="preserve"> Qualified</w:t>
            </w:r>
            <w:r w:rsidRPr="001B1AE8">
              <w:rPr>
                <w:b/>
              </w:rPr>
              <w:t xml:space="preserve"> Organization for the Blind or Sheltered Workshop Proposed</w:t>
            </w:r>
          </w:p>
        </w:tc>
        <w:tc>
          <w:tcPr>
            <w:tcW w:w="2885" w:type="dxa"/>
            <w:tcBorders>
              <w:top w:val="single" w:sz="18" w:space="0" w:color="auto"/>
            </w:tcBorders>
            <w:vAlign w:val="bottom"/>
          </w:tcPr>
          <w:p w14:paraId="051A8D04" w14:textId="77777777" w:rsidR="004620F3" w:rsidRPr="001B1AE8" w:rsidRDefault="004620F3" w:rsidP="005E7078">
            <w:pPr>
              <w:keepNext/>
              <w:autoSpaceDE w:val="0"/>
              <w:autoSpaceDN w:val="0"/>
              <w:ind w:left="31" w:hanging="17"/>
              <w:jc w:val="center"/>
              <w:rPr>
                <w:b/>
              </w:rPr>
            </w:pPr>
            <w:r w:rsidRPr="001B1AE8">
              <w:rPr>
                <w:b/>
              </w:rPr>
              <w:t>Description of Proposed Products/Services and RFP Paragraph Number Which Requires Proposed Products/Services</w:t>
            </w:r>
            <w:r w:rsidR="00DF7BC7" w:rsidRPr="001B1AE8">
              <w:rPr>
                <w:b/>
              </w:rPr>
              <w:t xml:space="preserve"> within the S</w:t>
            </w:r>
            <w:r w:rsidR="005E7078" w:rsidRPr="001B1AE8">
              <w:rPr>
                <w:b/>
              </w:rPr>
              <w:t>tatement of Work</w:t>
            </w:r>
          </w:p>
        </w:tc>
        <w:tc>
          <w:tcPr>
            <w:tcW w:w="2293" w:type="dxa"/>
            <w:tcBorders>
              <w:top w:val="single" w:sz="18" w:space="0" w:color="auto"/>
            </w:tcBorders>
          </w:tcPr>
          <w:p w14:paraId="66A08E52" w14:textId="77777777" w:rsidR="004620F3" w:rsidRPr="001B1AE8" w:rsidRDefault="00464341" w:rsidP="004620F3">
            <w:pPr>
              <w:keepNext/>
              <w:autoSpaceDE w:val="0"/>
              <w:autoSpaceDN w:val="0"/>
              <w:ind w:left="0" w:firstLine="0"/>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tcBorders>
              <w:top w:val="single" w:sz="18" w:space="0" w:color="auto"/>
            </w:tcBorders>
            <w:vAlign w:val="bottom"/>
          </w:tcPr>
          <w:p w14:paraId="3880BEA6" w14:textId="77777777" w:rsidR="004620F3" w:rsidRPr="001B1AE8" w:rsidRDefault="004620F3" w:rsidP="00464341">
            <w:pPr>
              <w:keepNext/>
              <w:autoSpaceDE w:val="0"/>
              <w:autoSpaceDN w:val="0"/>
              <w:ind w:left="0" w:firstLine="0"/>
              <w:jc w:val="center"/>
              <w:rPr>
                <w:b/>
              </w:rPr>
            </w:pPr>
            <w:r w:rsidRPr="001B1AE8">
              <w:rPr>
                <w:b/>
              </w:rPr>
              <w:t>Committed Percentage of Participation</w:t>
            </w:r>
          </w:p>
          <w:p w14:paraId="3E1EBE7F" w14:textId="77777777" w:rsidR="004620F3" w:rsidRPr="001B1AE8" w:rsidRDefault="004620F3" w:rsidP="00464341">
            <w:pPr>
              <w:keepNext/>
              <w:autoSpaceDE w:val="0"/>
              <w:autoSpaceDN w:val="0"/>
              <w:ind w:left="0" w:firstLine="0"/>
              <w:jc w:val="center"/>
            </w:pPr>
            <w:r w:rsidRPr="001B1AE8">
              <w:t>(%* of the Actual Total Contract Value)</w:t>
            </w:r>
          </w:p>
        </w:tc>
      </w:tr>
      <w:tr w:rsidR="004620F3" w:rsidRPr="007C46BA" w14:paraId="74625875" w14:textId="77777777" w:rsidTr="007C46BA">
        <w:trPr>
          <w:trHeight w:val="720"/>
          <w:jc w:val="center"/>
        </w:trPr>
        <w:tc>
          <w:tcPr>
            <w:tcW w:w="2335" w:type="dxa"/>
            <w:vAlign w:val="center"/>
          </w:tcPr>
          <w:p w14:paraId="6A62A154" w14:textId="77777777" w:rsidR="004620F3" w:rsidRPr="001B1AE8" w:rsidRDefault="004620F3" w:rsidP="007C46BA">
            <w:pPr>
              <w:autoSpaceDE w:val="0"/>
              <w:autoSpaceDN w:val="0"/>
              <w:ind w:left="0" w:firstLine="0"/>
              <w:jc w:val="left"/>
            </w:pPr>
          </w:p>
        </w:tc>
        <w:tc>
          <w:tcPr>
            <w:tcW w:w="2885" w:type="dxa"/>
            <w:vAlign w:val="center"/>
          </w:tcPr>
          <w:p w14:paraId="64D3FFDC" w14:textId="77777777" w:rsidR="004620F3" w:rsidRPr="001B1AE8" w:rsidRDefault="004620F3" w:rsidP="007C46BA">
            <w:pPr>
              <w:autoSpaceDE w:val="0"/>
              <w:autoSpaceDN w:val="0"/>
              <w:ind w:left="0" w:firstLine="0"/>
              <w:jc w:val="left"/>
            </w:pPr>
          </w:p>
        </w:tc>
        <w:tc>
          <w:tcPr>
            <w:tcW w:w="2293" w:type="dxa"/>
            <w:vAlign w:val="center"/>
          </w:tcPr>
          <w:p w14:paraId="340B8DCA" w14:textId="77777777" w:rsidR="004620F3" w:rsidRPr="001B1AE8" w:rsidRDefault="004620F3" w:rsidP="007C46BA">
            <w:pPr>
              <w:autoSpaceDE w:val="0"/>
              <w:autoSpaceDN w:val="0"/>
              <w:ind w:left="0" w:firstLine="0"/>
              <w:jc w:val="left"/>
            </w:pPr>
          </w:p>
        </w:tc>
        <w:tc>
          <w:tcPr>
            <w:tcW w:w="2521" w:type="dxa"/>
            <w:vAlign w:val="center"/>
          </w:tcPr>
          <w:p w14:paraId="3A4B4351" w14:textId="77777777" w:rsidR="004620F3" w:rsidRPr="001B1AE8" w:rsidRDefault="004620F3" w:rsidP="007C46BA">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27BB9504" w14:textId="77777777" w:rsidTr="007C46BA">
        <w:trPr>
          <w:trHeight w:val="720"/>
          <w:jc w:val="center"/>
        </w:trPr>
        <w:tc>
          <w:tcPr>
            <w:tcW w:w="2335" w:type="dxa"/>
            <w:vAlign w:val="center"/>
          </w:tcPr>
          <w:p w14:paraId="7BE87F21" w14:textId="77777777" w:rsidR="004620F3" w:rsidRPr="001B1AE8" w:rsidRDefault="004620F3" w:rsidP="007C46BA">
            <w:pPr>
              <w:autoSpaceDE w:val="0"/>
              <w:autoSpaceDN w:val="0"/>
              <w:ind w:left="0" w:firstLine="0"/>
              <w:jc w:val="left"/>
            </w:pPr>
          </w:p>
        </w:tc>
        <w:tc>
          <w:tcPr>
            <w:tcW w:w="2885" w:type="dxa"/>
            <w:vAlign w:val="center"/>
          </w:tcPr>
          <w:p w14:paraId="2162144B" w14:textId="77777777" w:rsidR="004620F3" w:rsidRPr="001B1AE8" w:rsidRDefault="004620F3" w:rsidP="007C46BA">
            <w:pPr>
              <w:autoSpaceDE w:val="0"/>
              <w:autoSpaceDN w:val="0"/>
              <w:ind w:left="0" w:firstLine="0"/>
              <w:jc w:val="left"/>
            </w:pPr>
          </w:p>
        </w:tc>
        <w:tc>
          <w:tcPr>
            <w:tcW w:w="2293" w:type="dxa"/>
            <w:vAlign w:val="center"/>
          </w:tcPr>
          <w:p w14:paraId="4AB14C19" w14:textId="77777777" w:rsidR="004620F3" w:rsidRPr="001B1AE8" w:rsidRDefault="004620F3" w:rsidP="007C46BA">
            <w:pPr>
              <w:autoSpaceDE w:val="0"/>
              <w:autoSpaceDN w:val="0"/>
              <w:ind w:left="0" w:firstLine="0"/>
              <w:jc w:val="left"/>
            </w:pPr>
          </w:p>
        </w:tc>
        <w:tc>
          <w:tcPr>
            <w:tcW w:w="2521" w:type="dxa"/>
            <w:vAlign w:val="center"/>
          </w:tcPr>
          <w:p w14:paraId="0EC14688"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22595798" w14:textId="77777777" w:rsidTr="007C46BA">
        <w:trPr>
          <w:trHeight w:val="720"/>
          <w:jc w:val="center"/>
        </w:trPr>
        <w:tc>
          <w:tcPr>
            <w:tcW w:w="2335" w:type="dxa"/>
            <w:tcBorders>
              <w:bottom w:val="single" w:sz="18" w:space="0" w:color="auto"/>
            </w:tcBorders>
            <w:vAlign w:val="center"/>
          </w:tcPr>
          <w:p w14:paraId="62508A7A" w14:textId="77777777" w:rsidR="004620F3" w:rsidRPr="001B1AE8" w:rsidRDefault="004620F3" w:rsidP="007C46BA">
            <w:pPr>
              <w:autoSpaceDE w:val="0"/>
              <w:autoSpaceDN w:val="0"/>
              <w:ind w:left="0" w:firstLine="0"/>
              <w:jc w:val="left"/>
            </w:pPr>
          </w:p>
        </w:tc>
        <w:tc>
          <w:tcPr>
            <w:tcW w:w="2885" w:type="dxa"/>
            <w:tcBorders>
              <w:bottom w:val="single" w:sz="18" w:space="0" w:color="auto"/>
            </w:tcBorders>
            <w:vAlign w:val="center"/>
          </w:tcPr>
          <w:p w14:paraId="46DD43DC" w14:textId="77777777" w:rsidR="004620F3" w:rsidRPr="001B1AE8" w:rsidRDefault="004620F3" w:rsidP="007C46BA">
            <w:pPr>
              <w:autoSpaceDE w:val="0"/>
              <w:autoSpaceDN w:val="0"/>
              <w:ind w:left="0" w:firstLine="0"/>
              <w:jc w:val="left"/>
            </w:pPr>
          </w:p>
        </w:tc>
        <w:tc>
          <w:tcPr>
            <w:tcW w:w="2293" w:type="dxa"/>
            <w:tcBorders>
              <w:bottom w:val="single" w:sz="18" w:space="0" w:color="auto"/>
            </w:tcBorders>
            <w:vAlign w:val="center"/>
          </w:tcPr>
          <w:p w14:paraId="31812B16" w14:textId="77777777" w:rsidR="004620F3" w:rsidRPr="001B1AE8" w:rsidRDefault="004620F3" w:rsidP="007C46BA">
            <w:pPr>
              <w:autoSpaceDE w:val="0"/>
              <w:autoSpaceDN w:val="0"/>
              <w:ind w:left="0" w:firstLine="0"/>
              <w:jc w:val="left"/>
            </w:pPr>
          </w:p>
        </w:tc>
        <w:tc>
          <w:tcPr>
            <w:tcW w:w="2521" w:type="dxa"/>
            <w:tcBorders>
              <w:bottom w:val="single" w:sz="18" w:space="0" w:color="auto"/>
            </w:tcBorders>
            <w:vAlign w:val="center"/>
          </w:tcPr>
          <w:p w14:paraId="435EAE81"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6B60B813" w14:textId="77777777" w:rsidTr="004620F3">
        <w:trPr>
          <w:trHeight w:val="504"/>
          <w:jc w:val="center"/>
        </w:trPr>
        <w:tc>
          <w:tcPr>
            <w:tcW w:w="7513" w:type="dxa"/>
            <w:gridSpan w:val="3"/>
            <w:tcBorders>
              <w:top w:val="single" w:sz="18" w:space="0" w:color="auto"/>
              <w:bottom w:val="single" w:sz="18" w:space="0" w:color="auto"/>
            </w:tcBorders>
            <w:vAlign w:val="center"/>
          </w:tcPr>
          <w:p w14:paraId="588215B1" w14:textId="77777777" w:rsidR="004620F3" w:rsidRPr="001B1AE8" w:rsidRDefault="004620F3" w:rsidP="004620F3">
            <w:pPr>
              <w:autoSpaceDE w:val="0"/>
              <w:autoSpaceDN w:val="0"/>
              <w:jc w:val="right"/>
            </w:pPr>
            <w:r w:rsidRPr="001B1AE8">
              <w:t xml:space="preserve">Total Committed Percentage(s) </w:t>
            </w:r>
          </w:p>
          <w:p w14:paraId="11871F57" w14:textId="77777777" w:rsidR="004620F3" w:rsidRPr="001B1AE8" w:rsidRDefault="004620F3" w:rsidP="004620F3">
            <w:pPr>
              <w:autoSpaceDE w:val="0"/>
              <w:autoSpaceDN w:val="0"/>
              <w:jc w:val="right"/>
              <w:rPr>
                <w:i/>
              </w:rPr>
            </w:pPr>
            <w:r w:rsidRPr="001B1AE8">
              <w:rPr>
                <w:i/>
              </w:rPr>
              <w:t>(must minimally be 2%)</w:t>
            </w:r>
          </w:p>
        </w:tc>
        <w:tc>
          <w:tcPr>
            <w:tcW w:w="2521" w:type="dxa"/>
            <w:tcBorders>
              <w:top w:val="single" w:sz="18" w:space="0" w:color="auto"/>
              <w:bottom w:val="single" w:sz="18" w:space="0" w:color="auto"/>
            </w:tcBorders>
            <w:vAlign w:val="center"/>
          </w:tcPr>
          <w:p w14:paraId="07C9FFA3"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6EC60906" w14:textId="77777777" w:rsidR="00A6307F" w:rsidRDefault="004620F3" w:rsidP="004620F3">
      <w:pPr>
        <w:outlineLvl w:val="3"/>
      </w:pPr>
      <w:r w:rsidRPr="007C46BA">
        <w:t xml:space="preserve">*If the actual total dollar value of the contract is less than $250,000.00, then in lieu of a percentage, the vendor may instead commit to providing a minimum of $5,000.00 worth of products and/or services from an organization for the blind or sheltered workshop. </w:t>
      </w:r>
    </w:p>
    <w:p w14:paraId="7A5733DC" w14:textId="77777777" w:rsidR="00A6307F" w:rsidRDefault="00A6307F" w:rsidP="004620F3">
      <w:pPr>
        <w:outlineLvl w:val="3"/>
      </w:pPr>
    </w:p>
    <w:p w14:paraId="46B4C2DE" w14:textId="5130668C" w:rsidR="004620F3" w:rsidRPr="007C46BA" w:rsidRDefault="004620F3" w:rsidP="004620F3">
      <w:pPr>
        <w:outlineLvl w:val="3"/>
      </w:pPr>
    </w:p>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35"/>
        <w:gridCol w:w="2885"/>
        <w:gridCol w:w="2293"/>
        <w:gridCol w:w="2521"/>
      </w:tblGrid>
      <w:tr w:rsidR="004620F3" w:rsidRPr="007C46BA" w14:paraId="649D5376" w14:textId="77777777" w:rsidTr="004620F3">
        <w:trPr>
          <w:trHeight w:val="342"/>
          <w:jc w:val="center"/>
        </w:trPr>
        <w:tc>
          <w:tcPr>
            <w:tcW w:w="10034" w:type="dxa"/>
            <w:gridSpan w:val="4"/>
            <w:tcBorders>
              <w:top w:val="single" w:sz="18" w:space="0" w:color="auto"/>
              <w:bottom w:val="single" w:sz="18" w:space="0" w:color="auto"/>
            </w:tcBorders>
            <w:shd w:val="clear" w:color="auto" w:fill="000000" w:themeFill="text1"/>
          </w:tcPr>
          <w:p w14:paraId="0A972CC6" w14:textId="77777777" w:rsidR="004620F3" w:rsidRPr="007C46BA" w:rsidRDefault="004620F3" w:rsidP="004620F3">
            <w:pPr>
              <w:keepNext/>
              <w:autoSpaceDE w:val="0"/>
              <w:autoSpaceDN w:val="0"/>
              <w:jc w:val="center"/>
              <w:rPr>
                <w:b/>
              </w:rPr>
            </w:pPr>
            <w:r w:rsidRPr="007C46BA">
              <w:rPr>
                <w:b/>
                <w:color w:val="FFFFFF"/>
              </w:rPr>
              <w:t>SDVE Participation Commitment Table</w:t>
            </w:r>
          </w:p>
        </w:tc>
      </w:tr>
      <w:tr w:rsidR="004620F3" w:rsidRPr="007C46BA" w14:paraId="7E56E176" w14:textId="77777777" w:rsidTr="00464341">
        <w:trPr>
          <w:trHeight w:val="1553"/>
          <w:jc w:val="center"/>
        </w:trPr>
        <w:tc>
          <w:tcPr>
            <w:tcW w:w="2335" w:type="dxa"/>
            <w:tcBorders>
              <w:top w:val="single" w:sz="18" w:space="0" w:color="auto"/>
            </w:tcBorders>
            <w:vAlign w:val="bottom"/>
          </w:tcPr>
          <w:p w14:paraId="0297C42A" w14:textId="77777777" w:rsidR="004620F3" w:rsidRPr="001B1AE8" w:rsidRDefault="004620F3" w:rsidP="00464341">
            <w:pPr>
              <w:keepNext/>
              <w:autoSpaceDE w:val="0"/>
              <w:autoSpaceDN w:val="0"/>
              <w:ind w:left="0" w:firstLine="0"/>
              <w:jc w:val="center"/>
            </w:pPr>
            <w:r w:rsidRPr="001B1AE8">
              <w:rPr>
                <w:b/>
              </w:rPr>
              <w:t>Name of Each Qualified SDVE Proposed</w:t>
            </w:r>
          </w:p>
        </w:tc>
        <w:tc>
          <w:tcPr>
            <w:tcW w:w="2885" w:type="dxa"/>
            <w:tcBorders>
              <w:top w:val="single" w:sz="18" w:space="0" w:color="auto"/>
            </w:tcBorders>
            <w:vAlign w:val="bottom"/>
          </w:tcPr>
          <w:p w14:paraId="134D411F" w14:textId="77777777" w:rsidR="004620F3" w:rsidRPr="001B1AE8" w:rsidRDefault="004620F3" w:rsidP="005E7078">
            <w:pPr>
              <w:keepNext/>
              <w:autoSpaceDE w:val="0"/>
              <w:autoSpaceDN w:val="0"/>
              <w:ind w:left="0" w:firstLine="0"/>
              <w:jc w:val="center"/>
              <w:rPr>
                <w:b/>
              </w:rPr>
            </w:pPr>
            <w:r w:rsidRPr="001B1AE8">
              <w:rPr>
                <w:b/>
              </w:rPr>
              <w:t>Description of Proposed Products/Services and RFP Paragraph Number Which Requires Proposed Products/Services</w:t>
            </w:r>
            <w:r w:rsidR="00DF7BC7" w:rsidRPr="0056198B">
              <w:rPr>
                <w:rStyle w:val="StyleHeadings"/>
              </w:rPr>
              <w:t xml:space="preserve"> </w:t>
            </w:r>
            <w:r w:rsidR="00DF7BC7" w:rsidRPr="001B1AE8">
              <w:rPr>
                <w:b/>
              </w:rPr>
              <w:t>within the S</w:t>
            </w:r>
            <w:r w:rsidR="005E7078" w:rsidRPr="001B1AE8">
              <w:rPr>
                <w:b/>
              </w:rPr>
              <w:t>tatement of Work</w:t>
            </w:r>
          </w:p>
        </w:tc>
        <w:tc>
          <w:tcPr>
            <w:tcW w:w="2293" w:type="dxa"/>
            <w:tcBorders>
              <w:top w:val="single" w:sz="18" w:space="0" w:color="auto"/>
            </w:tcBorders>
            <w:vAlign w:val="bottom"/>
          </w:tcPr>
          <w:p w14:paraId="15C80F25" w14:textId="77777777" w:rsidR="004620F3" w:rsidRPr="001B1AE8" w:rsidRDefault="00464341" w:rsidP="00464341">
            <w:pPr>
              <w:keepNext/>
              <w:autoSpaceDE w:val="0"/>
              <w:autoSpaceDN w:val="0"/>
              <w:ind w:left="0" w:firstLine="0"/>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tcBorders>
              <w:top w:val="single" w:sz="18" w:space="0" w:color="auto"/>
            </w:tcBorders>
            <w:vAlign w:val="bottom"/>
          </w:tcPr>
          <w:p w14:paraId="36F9B07F" w14:textId="77777777" w:rsidR="004620F3" w:rsidRPr="001B1AE8" w:rsidRDefault="004620F3" w:rsidP="00464341">
            <w:pPr>
              <w:keepNext/>
              <w:autoSpaceDE w:val="0"/>
              <w:autoSpaceDN w:val="0"/>
              <w:ind w:left="0" w:firstLine="0"/>
              <w:jc w:val="center"/>
              <w:rPr>
                <w:b/>
              </w:rPr>
            </w:pPr>
            <w:r w:rsidRPr="001B1AE8">
              <w:rPr>
                <w:b/>
              </w:rPr>
              <w:t>Committed Percentage of Participation</w:t>
            </w:r>
          </w:p>
          <w:p w14:paraId="23F4B881" w14:textId="77777777" w:rsidR="004620F3" w:rsidRPr="001B1AE8" w:rsidRDefault="004620F3" w:rsidP="00464341">
            <w:pPr>
              <w:keepNext/>
              <w:autoSpaceDE w:val="0"/>
              <w:autoSpaceDN w:val="0"/>
              <w:ind w:left="0" w:firstLine="0"/>
              <w:jc w:val="center"/>
            </w:pPr>
            <w:r w:rsidRPr="001B1AE8">
              <w:t>(% of the Actual Total Contract Value)</w:t>
            </w:r>
          </w:p>
        </w:tc>
      </w:tr>
      <w:tr w:rsidR="004620F3" w:rsidRPr="007C46BA" w14:paraId="73F5C558" w14:textId="77777777" w:rsidTr="007C46BA">
        <w:trPr>
          <w:trHeight w:val="720"/>
          <w:jc w:val="center"/>
        </w:trPr>
        <w:tc>
          <w:tcPr>
            <w:tcW w:w="2335" w:type="dxa"/>
            <w:vAlign w:val="center"/>
          </w:tcPr>
          <w:p w14:paraId="66145956" w14:textId="77777777" w:rsidR="004620F3" w:rsidRPr="001B1AE8" w:rsidRDefault="004620F3" w:rsidP="007C46BA">
            <w:pPr>
              <w:autoSpaceDE w:val="0"/>
              <w:autoSpaceDN w:val="0"/>
              <w:ind w:left="0" w:firstLine="0"/>
              <w:jc w:val="left"/>
            </w:pPr>
          </w:p>
        </w:tc>
        <w:tc>
          <w:tcPr>
            <w:tcW w:w="2885" w:type="dxa"/>
            <w:vAlign w:val="center"/>
          </w:tcPr>
          <w:p w14:paraId="35B4209E" w14:textId="77777777" w:rsidR="004620F3" w:rsidRPr="001B1AE8" w:rsidRDefault="004620F3" w:rsidP="007C46BA">
            <w:pPr>
              <w:autoSpaceDE w:val="0"/>
              <w:autoSpaceDN w:val="0"/>
              <w:ind w:left="0" w:firstLine="0"/>
              <w:jc w:val="left"/>
            </w:pPr>
          </w:p>
        </w:tc>
        <w:tc>
          <w:tcPr>
            <w:tcW w:w="2293" w:type="dxa"/>
            <w:vAlign w:val="center"/>
          </w:tcPr>
          <w:p w14:paraId="5A542836" w14:textId="77777777" w:rsidR="004620F3" w:rsidRPr="001B1AE8" w:rsidRDefault="004620F3" w:rsidP="007C46BA">
            <w:pPr>
              <w:autoSpaceDE w:val="0"/>
              <w:autoSpaceDN w:val="0"/>
              <w:ind w:left="0" w:firstLine="0"/>
              <w:jc w:val="left"/>
            </w:pPr>
          </w:p>
        </w:tc>
        <w:tc>
          <w:tcPr>
            <w:tcW w:w="2521" w:type="dxa"/>
            <w:vAlign w:val="center"/>
          </w:tcPr>
          <w:p w14:paraId="69977F26" w14:textId="77777777" w:rsidR="004620F3" w:rsidRPr="001B1AE8" w:rsidRDefault="004620F3" w:rsidP="007C46BA">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718B509C" w14:textId="77777777" w:rsidTr="007C46BA">
        <w:trPr>
          <w:trHeight w:val="720"/>
          <w:jc w:val="center"/>
        </w:trPr>
        <w:tc>
          <w:tcPr>
            <w:tcW w:w="2335" w:type="dxa"/>
            <w:vAlign w:val="center"/>
          </w:tcPr>
          <w:p w14:paraId="36A0BA6E" w14:textId="77777777" w:rsidR="004620F3" w:rsidRPr="001B1AE8" w:rsidRDefault="004620F3" w:rsidP="007C46BA">
            <w:pPr>
              <w:autoSpaceDE w:val="0"/>
              <w:autoSpaceDN w:val="0"/>
              <w:ind w:left="0" w:firstLine="0"/>
              <w:jc w:val="left"/>
            </w:pPr>
          </w:p>
        </w:tc>
        <w:tc>
          <w:tcPr>
            <w:tcW w:w="2885" w:type="dxa"/>
            <w:vAlign w:val="center"/>
          </w:tcPr>
          <w:p w14:paraId="4F1CD25F" w14:textId="77777777" w:rsidR="004620F3" w:rsidRPr="001B1AE8" w:rsidRDefault="004620F3" w:rsidP="007C46BA">
            <w:pPr>
              <w:autoSpaceDE w:val="0"/>
              <w:autoSpaceDN w:val="0"/>
              <w:ind w:left="0" w:firstLine="0"/>
              <w:jc w:val="left"/>
            </w:pPr>
          </w:p>
        </w:tc>
        <w:tc>
          <w:tcPr>
            <w:tcW w:w="2293" w:type="dxa"/>
            <w:vAlign w:val="center"/>
          </w:tcPr>
          <w:p w14:paraId="1FBF5A22" w14:textId="77777777" w:rsidR="004620F3" w:rsidRPr="001B1AE8" w:rsidRDefault="004620F3" w:rsidP="007C46BA">
            <w:pPr>
              <w:autoSpaceDE w:val="0"/>
              <w:autoSpaceDN w:val="0"/>
              <w:ind w:left="0" w:firstLine="0"/>
              <w:jc w:val="left"/>
            </w:pPr>
          </w:p>
        </w:tc>
        <w:tc>
          <w:tcPr>
            <w:tcW w:w="2521" w:type="dxa"/>
            <w:vAlign w:val="center"/>
          </w:tcPr>
          <w:p w14:paraId="0AF1991B"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47961A60" w14:textId="77777777" w:rsidTr="007C46BA">
        <w:trPr>
          <w:trHeight w:val="720"/>
          <w:jc w:val="center"/>
        </w:trPr>
        <w:tc>
          <w:tcPr>
            <w:tcW w:w="2335" w:type="dxa"/>
            <w:tcBorders>
              <w:bottom w:val="single" w:sz="18" w:space="0" w:color="auto"/>
            </w:tcBorders>
            <w:vAlign w:val="center"/>
          </w:tcPr>
          <w:p w14:paraId="08A06C88" w14:textId="77777777" w:rsidR="004620F3" w:rsidRPr="001B1AE8" w:rsidRDefault="004620F3" w:rsidP="007C46BA">
            <w:pPr>
              <w:autoSpaceDE w:val="0"/>
              <w:autoSpaceDN w:val="0"/>
              <w:ind w:left="0" w:firstLine="0"/>
              <w:jc w:val="left"/>
            </w:pPr>
          </w:p>
        </w:tc>
        <w:tc>
          <w:tcPr>
            <w:tcW w:w="2885" w:type="dxa"/>
            <w:tcBorders>
              <w:bottom w:val="single" w:sz="18" w:space="0" w:color="auto"/>
            </w:tcBorders>
            <w:vAlign w:val="center"/>
          </w:tcPr>
          <w:p w14:paraId="0D705AA0" w14:textId="77777777" w:rsidR="004620F3" w:rsidRPr="001B1AE8" w:rsidRDefault="004620F3" w:rsidP="007C46BA">
            <w:pPr>
              <w:autoSpaceDE w:val="0"/>
              <w:autoSpaceDN w:val="0"/>
              <w:ind w:left="0" w:firstLine="0"/>
              <w:jc w:val="left"/>
            </w:pPr>
          </w:p>
        </w:tc>
        <w:tc>
          <w:tcPr>
            <w:tcW w:w="2293" w:type="dxa"/>
            <w:tcBorders>
              <w:bottom w:val="single" w:sz="18" w:space="0" w:color="auto"/>
            </w:tcBorders>
            <w:vAlign w:val="center"/>
          </w:tcPr>
          <w:p w14:paraId="2A516EF6" w14:textId="77777777" w:rsidR="004620F3" w:rsidRPr="001B1AE8" w:rsidRDefault="004620F3" w:rsidP="007C46BA">
            <w:pPr>
              <w:autoSpaceDE w:val="0"/>
              <w:autoSpaceDN w:val="0"/>
              <w:ind w:left="0" w:firstLine="0"/>
              <w:jc w:val="left"/>
            </w:pPr>
          </w:p>
        </w:tc>
        <w:tc>
          <w:tcPr>
            <w:tcW w:w="2521" w:type="dxa"/>
            <w:tcBorders>
              <w:bottom w:val="single" w:sz="18" w:space="0" w:color="auto"/>
            </w:tcBorders>
            <w:vAlign w:val="center"/>
          </w:tcPr>
          <w:p w14:paraId="111AAE1C"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5E125DF2" w14:textId="77777777" w:rsidTr="004620F3">
        <w:trPr>
          <w:trHeight w:val="504"/>
          <w:jc w:val="center"/>
        </w:trPr>
        <w:tc>
          <w:tcPr>
            <w:tcW w:w="7513" w:type="dxa"/>
            <w:gridSpan w:val="3"/>
            <w:tcBorders>
              <w:top w:val="single" w:sz="18" w:space="0" w:color="auto"/>
              <w:bottom w:val="single" w:sz="18" w:space="0" w:color="auto"/>
            </w:tcBorders>
            <w:vAlign w:val="center"/>
          </w:tcPr>
          <w:p w14:paraId="647EA32C" w14:textId="77777777" w:rsidR="004620F3" w:rsidRPr="001B1AE8" w:rsidRDefault="004620F3" w:rsidP="004620F3">
            <w:pPr>
              <w:autoSpaceDE w:val="0"/>
              <w:autoSpaceDN w:val="0"/>
              <w:jc w:val="right"/>
            </w:pPr>
            <w:r w:rsidRPr="001B1AE8">
              <w:t>Total Committed Percentage(s)</w:t>
            </w:r>
          </w:p>
          <w:p w14:paraId="6946C811" w14:textId="77777777" w:rsidR="004620F3" w:rsidRPr="001B1AE8" w:rsidRDefault="004620F3" w:rsidP="004620F3">
            <w:pPr>
              <w:autoSpaceDE w:val="0"/>
              <w:autoSpaceDN w:val="0"/>
              <w:jc w:val="right"/>
            </w:pPr>
            <w:r w:rsidRPr="001B1AE8">
              <w:rPr>
                <w:i/>
              </w:rPr>
              <w:t>(must minimally be 3%)</w:t>
            </w:r>
          </w:p>
        </w:tc>
        <w:tc>
          <w:tcPr>
            <w:tcW w:w="2521" w:type="dxa"/>
            <w:tcBorders>
              <w:top w:val="single" w:sz="18" w:space="0" w:color="auto"/>
              <w:bottom w:val="single" w:sz="18" w:space="0" w:color="auto"/>
            </w:tcBorders>
            <w:vAlign w:val="center"/>
          </w:tcPr>
          <w:p w14:paraId="5B762265"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01AB0447" w14:textId="77777777" w:rsidR="004620F3" w:rsidRPr="007C46BA" w:rsidRDefault="004620F3" w:rsidP="004620F3"/>
    <w:p w14:paraId="18CFD8D5" w14:textId="6916490D" w:rsidR="004620F3" w:rsidRPr="007C46BA" w:rsidRDefault="004620F3" w:rsidP="004620F3">
      <w:pPr>
        <w:outlineLvl w:val="3"/>
        <w:rPr>
          <w:b/>
        </w:rPr>
      </w:pPr>
      <w:r w:rsidRPr="007C46BA">
        <w:rPr>
          <w:b/>
        </w:rPr>
        <w:t>REMINDER:</w:t>
      </w:r>
      <w:r w:rsidRPr="007C46BA">
        <w:t xml:space="preserve"> The vendor must also provide a properly completed </w:t>
      </w:r>
      <w:r w:rsidRPr="007C46BA">
        <w:rPr>
          <w:b/>
        </w:rPr>
        <w:t xml:space="preserve">Exhibit </w:t>
      </w:r>
      <w:r w:rsidR="00A6307F">
        <w:rPr>
          <w:b/>
        </w:rPr>
        <w:t>H</w:t>
      </w:r>
      <w:r w:rsidRPr="007C46BA">
        <w:rPr>
          <w:b/>
        </w:rPr>
        <w:t>, Documentation of Intent to Participate Form</w:t>
      </w:r>
      <w:r w:rsidR="00464341" w:rsidRPr="00464341">
        <w:rPr>
          <w:b/>
        </w:rPr>
        <w:t xml:space="preserve"> </w:t>
      </w:r>
      <w:r w:rsidR="00464341">
        <w:rPr>
          <w:b/>
        </w:rPr>
        <w:t xml:space="preserve">for each </w:t>
      </w:r>
      <w:r w:rsidR="00464341" w:rsidRPr="00B00581">
        <w:rPr>
          <w:b/>
        </w:rPr>
        <w:t>Qualified MBE/WBE Organization</w:t>
      </w:r>
      <w:r w:rsidR="00464341">
        <w:rPr>
          <w:b/>
        </w:rPr>
        <w:t>, each qualified</w:t>
      </w:r>
      <w:r w:rsidR="00464341" w:rsidRPr="00B00581">
        <w:rPr>
          <w:b/>
        </w:rPr>
        <w:t xml:space="preserve"> Blind or Sheltered Workshop</w:t>
      </w:r>
      <w:r w:rsidR="00464341">
        <w:rPr>
          <w:b/>
        </w:rPr>
        <w:t>, and each q</w:t>
      </w:r>
      <w:r w:rsidR="00464341" w:rsidRPr="00B00581">
        <w:rPr>
          <w:b/>
        </w:rPr>
        <w:t>ualified SDVE</w:t>
      </w:r>
      <w:r w:rsidR="00464341">
        <w:rPr>
          <w:b/>
        </w:rPr>
        <w:t>.</w:t>
      </w:r>
    </w:p>
    <w:p w14:paraId="78BE3054" w14:textId="77777777" w:rsidR="004620F3" w:rsidRPr="004620F3" w:rsidRDefault="004620F3" w:rsidP="004620F3">
      <w:pPr>
        <w:outlineLvl w:val="0"/>
        <w:rPr>
          <w:b/>
          <w:caps/>
          <w:kern w:val="28"/>
        </w:rPr>
      </w:pPr>
      <w:r w:rsidRPr="004620F3">
        <w:rPr>
          <w:b/>
          <w:caps/>
          <w:kern w:val="28"/>
        </w:rPr>
        <w:br w:type="page"/>
      </w:r>
    </w:p>
    <w:p w14:paraId="47504905" w14:textId="3030AD7E" w:rsidR="004620F3" w:rsidRPr="004620F3" w:rsidRDefault="004620F3" w:rsidP="004620F3">
      <w:pPr>
        <w:ind w:left="720" w:hanging="720"/>
        <w:outlineLvl w:val="0"/>
        <w:rPr>
          <w:b/>
          <w:caps/>
          <w:kern w:val="28"/>
        </w:rPr>
      </w:pPr>
      <w:r w:rsidRPr="004620F3">
        <w:rPr>
          <w:rFonts w:eastAsiaTheme="minorHAnsi"/>
          <w:b/>
          <w:caps/>
          <w:kern w:val="28"/>
        </w:rPr>
        <w:t xml:space="preserve">Exhibit </w:t>
      </w:r>
      <w:r w:rsidR="00DA73B0">
        <w:rPr>
          <w:b/>
          <w:caps/>
          <w:kern w:val="28"/>
        </w:rPr>
        <w:t>H</w:t>
      </w:r>
      <w:r w:rsidRPr="004620F3">
        <w:rPr>
          <w:b/>
          <w:caps/>
          <w:kern w:val="28"/>
        </w:rPr>
        <w:t>, DOCUMENTATION OF INTENT TO PARTICIPATE</w:t>
      </w:r>
    </w:p>
    <w:p w14:paraId="6E0E271F" w14:textId="77777777" w:rsidR="004620F3" w:rsidRPr="004620F3" w:rsidRDefault="004620F3" w:rsidP="004620F3">
      <w:pPr>
        <w:outlineLvl w:val="1"/>
        <w:rPr>
          <w:b/>
          <w:sz w:val="18"/>
        </w:rPr>
      </w:pPr>
    </w:p>
    <w:p w14:paraId="2FFFB617" w14:textId="77777777" w:rsidR="004620F3" w:rsidRPr="004620F3" w:rsidRDefault="004620F3" w:rsidP="004620F3">
      <w:pPr>
        <w:pBdr>
          <w:top w:val="single" w:sz="36" w:space="1" w:color="auto"/>
        </w:pBdr>
        <w:jc w:val="center"/>
        <w:outlineLvl w:val="1"/>
        <w:rPr>
          <w:b/>
          <w:sz w:val="16"/>
        </w:rPr>
      </w:pPr>
    </w:p>
    <w:p w14:paraId="7FF9647F"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1"/>
        <w:rPr>
          <w:caps/>
        </w:rPr>
      </w:pPr>
      <w:r w:rsidRPr="004620F3">
        <w:t>Instructions</w:t>
      </w:r>
      <w:r w:rsidRPr="004620F3">
        <w:rPr>
          <w:caps/>
        </w:rPr>
        <w:t>:  I</w:t>
      </w:r>
      <w:r w:rsidRPr="004620F3">
        <w:t>f the vendor is proposing to include the participation of a Minority Business Enterprise/Women Business Enterprise (MBE/WBE) and/or Organization for the Blind/Sheltered Workshop and/or qualified Service-Disabled Veteran Business Enterprise (SDVE) in the provision of the products/services required in the RFP, the vendor must either provide this exhibit or letter of intent recently signed by the proposed MBE/WBE, Organization for the Blind, Sheltered Workshop, and/or SDVE documenting the following information with the vendor’s response</w:t>
      </w:r>
      <w:r w:rsidRPr="004620F3">
        <w:rPr>
          <w:caps/>
        </w:rPr>
        <w:t>.</w:t>
      </w:r>
    </w:p>
    <w:p w14:paraId="1D915BAB" w14:textId="77777777" w:rsidR="004620F3" w:rsidRPr="004620F3" w:rsidRDefault="004620F3" w:rsidP="004620F3">
      <w:pPr>
        <w:autoSpaceDE w:val="0"/>
        <w:autoSpaceDN w:val="0"/>
        <w:spacing w:before="120" w:after="120"/>
        <w:jc w:val="center"/>
        <w:rPr>
          <w:i/>
        </w:rPr>
      </w:pPr>
      <w:r w:rsidRPr="004620F3">
        <w:rPr>
          <w:i/>
        </w:rPr>
        <w:t>~ Copy This Form For Each Organization Proposed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4"/>
        <w:gridCol w:w="7546"/>
      </w:tblGrid>
      <w:tr w:rsidR="004620F3" w:rsidRPr="004620F3" w14:paraId="68BB0367" w14:textId="77777777" w:rsidTr="004620F3">
        <w:tc>
          <w:tcPr>
            <w:tcW w:w="2574" w:type="dxa"/>
            <w:tcBorders>
              <w:top w:val="nil"/>
              <w:left w:val="nil"/>
              <w:bottom w:val="nil"/>
              <w:right w:val="nil"/>
            </w:tcBorders>
          </w:tcPr>
          <w:p w14:paraId="6C766897" w14:textId="77777777" w:rsidR="004620F3" w:rsidRPr="004620F3" w:rsidRDefault="004620F3" w:rsidP="004620F3">
            <w:pPr>
              <w:autoSpaceDE w:val="0"/>
              <w:autoSpaceDN w:val="0"/>
              <w:spacing w:before="40" w:after="40"/>
            </w:pPr>
            <w:r w:rsidRPr="004620F3">
              <w:t>Vendor Name:</w:t>
            </w:r>
          </w:p>
        </w:tc>
        <w:tc>
          <w:tcPr>
            <w:tcW w:w="7722" w:type="dxa"/>
            <w:tcBorders>
              <w:top w:val="nil"/>
              <w:left w:val="nil"/>
              <w:bottom w:val="single" w:sz="4" w:space="0" w:color="auto"/>
              <w:right w:val="nil"/>
            </w:tcBorders>
          </w:tcPr>
          <w:p w14:paraId="15974EE9" w14:textId="77777777" w:rsidR="004620F3" w:rsidRPr="004620F3" w:rsidRDefault="004620F3" w:rsidP="004620F3">
            <w:pPr>
              <w:autoSpaceDE w:val="0"/>
              <w:autoSpaceDN w:val="0"/>
              <w:spacing w:before="40" w:after="40"/>
            </w:pPr>
          </w:p>
        </w:tc>
      </w:tr>
    </w:tbl>
    <w:p w14:paraId="697E808D" w14:textId="77777777" w:rsidR="004620F3" w:rsidRPr="004620F3" w:rsidRDefault="004620F3" w:rsidP="004620F3">
      <w:pPr>
        <w:autoSpaceDE w:val="0"/>
        <w:autoSpaceDN w:val="0"/>
      </w:pPr>
    </w:p>
    <w:p w14:paraId="35167DE9" w14:textId="77777777" w:rsidR="004620F3" w:rsidRPr="004620F3" w:rsidRDefault="004620F3" w:rsidP="004620F3">
      <w:pPr>
        <w:shd w:val="clear" w:color="auto" w:fill="0C0C0C"/>
        <w:autoSpaceDE w:val="0"/>
        <w:autoSpaceDN w:val="0"/>
        <w:jc w:val="center"/>
        <w:rPr>
          <w:b/>
          <w:color w:val="FFFFFF"/>
        </w:rPr>
      </w:pPr>
      <w:r w:rsidRPr="004620F3">
        <w:rPr>
          <w:b/>
        </w:rPr>
        <w:t>This Section To Be Completed by Participating Organization</w:t>
      </w:r>
      <w:r w:rsidRPr="004620F3">
        <w:rPr>
          <w:b/>
          <w:color w:val="FFFFFF"/>
          <w:highlight w:val="black"/>
        </w:rPr>
        <w:t>:</w:t>
      </w:r>
    </w:p>
    <w:p w14:paraId="3AE92192" w14:textId="77777777" w:rsidR="004620F3" w:rsidRPr="004620F3" w:rsidRDefault="004620F3" w:rsidP="004620F3">
      <w:pPr>
        <w:tabs>
          <w:tab w:val="left" w:pos="720"/>
        </w:tabs>
        <w:autoSpaceDE w:val="0"/>
        <w:autoSpaceDN w:val="0"/>
        <w:spacing w:before="120"/>
        <w:rPr>
          <w:i/>
        </w:rPr>
      </w:pPr>
      <w:r w:rsidRPr="004620F3">
        <w:rPr>
          <w:i/>
        </w:rPr>
        <w:t>By completing and signing this form, the undersigned hereby confirms the intent of the named participating organization to provide the products/services identified herein for the vendor identified above.</w:t>
      </w:r>
    </w:p>
    <w:p w14:paraId="1CB9B449" w14:textId="77777777" w:rsidR="004620F3" w:rsidRPr="004620F3" w:rsidRDefault="004620F3" w:rsidP="004620F3">
      <w:pPr>
        <w:autoSpaceDE w:val="0"/>
        <w:autoSpaceDN w:val="0"/>
      </w:pPr>
    </w:p>
    <w:tbl>
      <w:tblPr>
        <w:tblW w:w="0" w:type="auto"/>
        <w:tblLook w:val="01E0" w:firstRow="1" w:lastRow="1" w:firstColumn="1" w:lastColumn="1" w:noHBand="0" w:noVBand="0"/>
      </w:tblPr>
      <w:tblGrid>
        <w:gridCol w:w="529"/>
        <w:gridCol w:w="797"/>
        <w:gridCol w:w="433"/>
        <w:gridCol w:w="794"/>
        <w:gridCol w:w="433"/>
        <w:gridCol w:w="2771"/>
        <w:gridCol w:w="433"/>
        <w:gridCol w:w="2168"/>
        <w:gridCol w:w="433"/>
        <w:gridCol w:w="1289"/>
      </w:tblGrid>
      <w:tr w:rsidR="004620F3" w:rsidRPr="004620F3" w14:paraId="69122EC8" w14:textId="77777777" w:rsidTr="004620F3">
        <w:tc>
          <w:tcPr>
            <w:tcW w:w="10080" w:type="dxa"/>
            <w:gridSpan w:val="10"/>
          </w:tcPr>
          <w:p w14:paraId="1B460A9F" w14:textId="77777777" w:rsidR="004620F3" w:rsidRPr="004620F3" w:rsidRDefault="004620F3" w:rsidP="004620F3">
            <w:pPr>
              <w:autoSpaceDE w:val="0"/>
              <w:autoSpaceDN w:val="0"/>
            </w:pPr>
            <w:r w:rsidRPr="004620F3">
              <w:t>Indicate appropriate business classification(s):</w:t>
            </w:r>
          </w:p>
        </w:tc>
      </w:tr>
      <w:tr w:rsidR="004620F3" w:rsidRPr="004620F3" w14:paraId="50696771" w14:textId="77777777" w:rsidTr="004620F3">
        <w:tblPrEx>
          <w:tblLook w:val="04A0" w:firstRow="1" w:lastRow="0" w:firstColumn="1" w:lastColumn="0" w:noHBand="0" w:noVBand="1"/>
        </w:tblPrEx>
        <w:trPr>
          <w:trHeight w:val="317"/>
        </w:trPr>
        <w:sdt>
          <w:sdtPr>
            <w:id w:val="-491726949"/>
            <w14:checkbox>
              <w14:checked w14:val="0"/>
              <w14:checkedState w14:val="2612" w14:font="MS Gothic"/>
              <w14:uncheckedState w14:val="2610" w14:font="MS Gothic"/>
            </w14:checkbox>
          </w:sdtPr>
          <w:sdtEndPr/>
          <w:sdtContent>
            <w:tc>
              <w:tcPr>
                <w:tcW w:w="529" w:type="dxa"/>
                <w:vAlign w:val="center"/>
              </w:tcPr>
              <w:p w14:paraId="79999142"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797" w:type="dxa"/>
            <w:vAlign w:val="center"/>
          </w:tcPr>
          <w:p w14:paraId="136692AE" w14:textId="77777777" w:rsidR="004620F3" w:rsidRPr="004620F3" w:rsidRDefault="004620F3" w:rsidP="004620F3">
            <w:pPr>
              <w:autoSpaceDE w:val="0"/>
              <w:autoSpaceDN w:val="0"/>
            </w:pPr>
            <w:r w:rsidRPr="004620F3">
              <w:t>MBE</w:t>
            </w:r>
          </w:p>
        </w:tc>
        <w:sdt>
          <w:sdtPr>
            <w:id w:val="275070664"/>
            <w14:checkbox>
              <w14:checked w14:val="0"/>
              <w14:checkedState w14:val="2612" w14:font="MS Gothic"/>
              <w14:uncheckedState w14:val="2610" w14:font="MS Gothic"/>
            </w14:checkbox>
          </w:sdtPr>
          <w:sdtEndPr/>
          <w:sdtContent>
            <w:tc>
              <w:tcPr>
                <w:tcW w:w="433" w:type="dxa"/>
                <w:vAlign w:val="center"/>
              </w:tcPr>
              <w:p w14:paraId="6115E0DF"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794" w:type="dxa"/>
            <w:vAlign w:val="center"/>
          </w:tcPr>
          <w:p w14:paraId="1F60A5AD" w14:textId="77777777" w:rsidR="004620F3" w:rsidRPr="004620F3" w:rsidRDefault="004620F3" w:rsidP="004620F3">
            <w:pPr>
              <w:autoSpaceDE w:val="0"/>
              <w:autoSpaceDN w:val="0"/>
            </w:pPr>
            <w:r w:rsidRPr="004620F3">
              <w:t>WBE</w:t>
            </w:r>
          </w:p>
        </w:tc>
        <w:sdt>
          <w:sdtPr>
            <w:id w:val="-25495014"/>
            <w14:checkbox>
              <w14:checked w14:val="0"/>
              <w14:checkedState w14:val="2612" w14:font="MS Gothic"/>
              <w14:uncheckedState w14:val="2610" w14:font="MS Gothic"/>
            </w14:checkbox>
          </w:sdtPr>
          <w:sdtEndPr/>
          <w:sdtContent>
            <w:tc>
              <w:tcPr>
                <w:tcW w:w="433" w:type="dxa"/>
                <w:vAlign w:val="center"/>
              </w:tcPr>
              <w:p w14:paraId="59C0AF71"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2771" w:type="dxa"/>
            <w:vAlign w:val="center"/>
          </w:tcPr>
          <w:p w14:paraId="50177AD6" w14:textId="77777777" w:rsidR="004620F3" w:rsidRPr="004620F3" w:rsidRDefault="004620F3" w:rsidP="004620F3">
            <w:pPr>
              <w:autoSpaceDE w:val="0"/>
              <w:autoSpaceDN w:val="0"/>
            </w:pPr>
            <w:r w:rsidRPr="004620F3">
              <w:t>Organization for the Blind</w:t>
            </w:r>
          </w:p>
        </w:tc>
        <w:sdt>
          <w:sdtPr>
            <w:id w:val="1432241445"/>
            <w14:checkbox>
              <w14:checked w14:val="0"/>
              <w14:checkedState w14:val="2612" w14:font="MS Gothic"/>
              <w14:uncheckedState w14:val="2610" w14:font="MS Gothic"/>
            </w14:checkbox>
          </w:sdtPr>
          <w:sdtEndPr/>
          <w:sdtContent>
            <w:tc>
              <w:tcPr>
                <w:tcW w:w="433" w:type="dxa"/>
                <w:vAlign w:val="center"/>
              </w:tcPr>
              <w:p w14:paraId="2FD03617"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2168" w:type="dxa"/>
            <w:vAlign w:val="center"/>
          </w:tcPr>
          <w:p w14:paraId="61B7DBBB" w14:textId="77777777" w:rsidR="004620F3" w:rsidRPr="004620F3" w:rsidRDefault="004620F3" w:rsidP="004620F3">
            <w:pPr>
              <w:autoSpaceDE w:val="0"/>
              <w:autoSpaceDN w:val="0"/>
            </w:pPr>
            <w:r w:rsidRPr="004620F3">
              <w:t>Sheltered Workshop</w:t>
            </w:r>
          </w:p>
        </w:tc>
        <w:sdt>
          <w:sdtPr>
            <w:id w:val="1814361904"/>
            <w14:checkbox>
              <w14:checked w14:val="0"/>
              <w14:checkedState w14:val="2612" w14:font="MS Gothic"/>
              <w14:uncheckedState w14:val="2610" w14:font="MS Gothic"/>
            </w14:checkbox>
          </w:sdtPr>
          <w:sdtEndPr/>
          <w:sdtContent>
            <w:tc>
              <w:tcPr>
                <w:tcW w:w="433" w:type="dxa"/>
                <w:vAlign w:val="center"/>
              </w:tcPr>
              <w:p w14:paraId="65758ACB"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1289" w:type="dxa"/>
            <w:vAlign w:val="center"/>
          </w:tcPr>
          <w:p w14:paraId="695A833B" w14:textId="77777777" w:rsidR="004620F3" w:rsidRPr="004620F3" w:rsidRDefault="004620F3" w:rsidP="004620F3">
            <w:pPr>
              <w:autoSpaceDE w:val="0"/>
              <w:autoSpaceDN w:val="0"/>
            </w:pPr>
            <w:r w:rsidRPr="004620F3">
              <w:t>SDVE</w:t>
            </w:r>
          </w:p>
        </w:tc>
      </w:tr>
    </w:tbl>
    <w:p w14:paraId="76B2414D" w14:textId="77777777" w:rsidR="004620F3" w:rsidRPr="004620F3" w:rsidRDefault="004620F3" w:rsidP="004620F3">
      <w:pPr>
        <w:autoSpaceDE w:val="0"/>
        <w:autoSpaceDN w:val="0"/>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2"/>
        <w:gridCol w:w="3058"/>
        <w:gridCol w:w="1926"/>
        <w:gridCol w:w="2789"/>
      </w:tblGrid>
      <w:tr w:rsidR="004620F3" w:rsidRPr="004620F3" w14:paraId="237D5339" w14:textId="77777777" w:rsidTr="004620F3">
        <w:tc>
          <w:tcPr>
            <w:tcW w:w="2482" w:type="dxa"/>
            <w:tcBorders>
              <w:top w:val="single" w:sz="4" w:space="0" w:color="auto"/>
              <w:left w:val="single" w:sz="4" w:space="0" w:color="auto"/>
              <w:bottom w:val="single" w:sz="4" w:space="0" w:color="auto"/>
              <w:right w:val="single" w:sz="4" w:space="0" w:color="auto"/>
            </w:tcBorders>
          </w:tcPr>
          <w:p w14:paraId="2F800C5A" w14:textId="77777777" w:rsidR="004620F3" w:rsidRPr="004620F3" w:rsidRDefault="004620F3" w:rsidP="004620F3">
            <w:pPr>
              <w:autoSpaceDE w:val="0"/>
              <w:autoSpaceDN w:val="0"/>
              <w:spacing w:before="40" w:after="40"/>
            </w:pPr>
            <w:r w:rsidRPr="004620F3">
              <w:t>Name of Organization:</w:t>
            </w:r>
          </w:p>
        </w:tc>
        <w:tc>
          <w:tcPr>
            <w:tcW w:w="7773" w:type="dxa"/>
            <w:gridSpan w:val="3"/>
            <w:tcBorders>
              <w:top w:val="single" w:sz="4" w:space="0" w:color="auto"/>
              <w:left w:val="single" w:sz="4" w:space="0" w:color="auto"/>
              <w:bottom w:val="single" w:sz="4" w:space="0" w:color="auto"/>
              <w:right w:val="single" w:sz="4" w:space="0" w:color="auto"/>
            </w:tcBorders>
          </w:tcPr>
          <w:p w14:paraId="5E66A964" w14:textId="77777777" w:rsidR="004620F3" w:rsidRPr="004620F3" w:rsidRDefault="004620F3" w:rsidP="004620F3">
            <w:pPr>
              <w:autoSpaceDE w:val="0"/>
              <w:autoSpaceDN w:val="0"/>
              <w:spacing w:before="40" w:after="40"/>
            </w:pPr>
          </w:p>
        </w:tc>
      </w:tr>
      <w:tr w:rsidR="004620F3" w:rsidRPr="004620F3" w14:paraId="6A368789" w14:textId="77777777" w:rsidTr="004620F3">
        <w:tc>
          <w:tcPr>
            <w:tcW w:w="10255" w:type="dxa"/>
            <w:gridSpan w:val="4"/>
            <w:tcBorders>
              <w:top w:val="single" w:sz="4" w:space="0" w:color="auto"/>
              <w:left w:val="single" w:sz="4" w:space="0" w:color="auto"/>
              <w:bottom w:val="single" w:sz="4" w:space="0" w:color="auto"/>
              <w:right w:val="single" w:sz="4" w:space="0" w:color="auto"/>
            </w:tcBorders>
          </w:tcPr>
          <w:p w14:paraId="19EE68C8" w14:textId="77777777" w:rsidR="004620F3" w:rsidRPr="004620F3" w:rsidRDefault="004620F3" w:rsidP="004620F3">
            <w:pPr>
              <w:autoSpaceDE w:val="0"/>
              <w:autoSpaceDN w:val="0"/>
              <w:spacing w:before="40" w:after="40"/>
            </w:pPr>
            <w:r w:rsidRPr="004620F3">
              <w:t>(Name of MBE, WBE, Organization for the Blind, Sheltered Workshop, or SDVE)</w:t>
            </w:r>
          </w:p>
        </w:tc>
      </w:tr>
      <w:tr w:rsidR="004620F3" w:rsidRPr="004620F3" w14:paraId="7FA0213F" w14:textId="77777777" w:rsidTr="004620F3">
        <w:tc>
          <w:tcPr>
            <w:tcW w:w="2482" w:type="dxa"/>
            <w:tcBorders>
              <w:top w:val="single" w:sz="4" w:space="0" w:color="auto"/>
              <w:left w:val="single" w:sz="4" w:space="0" w:color="auto"/>
              <w:bottom w:val="single" w:sz="4" w:space="0" w:color="auto"/>
              <w:right w:val="single" w:sz="4" w:space="0" w:color="auto"/>
            </w:tcBorders>
          </w:tcPr>
          <w:p w14:paraId="48FA8C87" w14:textId="77777777" w:rsidR="004620F3" w:rsidRPr="004620F3" w:rsidRDefault="004620F3" w:rsidP="004620F3">
            <w:pPr>
              <w:autoSpaceDE w:val="0"/>
              <w:autoSpaceDN w:val="0"/>
              <w:spacing w:before="40" w:after="40"/>
            </w:pPr>
            <w:r w:rsidRPr="004620F3">
              <w:t>Contact Name:</w:t>
            </w:r>
          </w:p>
        </w:tc>
        <w:tc>
          <w:tcPr>
            <w:tcW w:w="3058" w:type="dxa"/>
            <w:tcBorders>
              <w:top w:val="single" w:sz="4" w:space="0" w:color="auto"/>
              <w:left w:val="single" w:sz="4" w:space="0" w:color="auto"/>
              <w:bottom w:val="single" w:sz="4" w:space="0" w:color="auto"/>
              <w:right w:val="single" w:sz="4" w:space="0" w:color="auto"/>
            </w:tcBorders>
          </w:tcPr>
          <w:p w14:paraId="4EEDF740"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1A3334C9" w14:textId="77777777" w:rsidR="004620F3" w:rsidRPr="004620F3" w:rsidRDefault="004620F3" w:rsidP="004620F3">
            <w:pPr>
              <w:autoSpaceDE w:val="0"/>
              <w:autoSpaceDN w:val="0"/>
              <w:spacing w:before="40" w:after="40"/>
            </w:pPr>
            <w:r w:rsidRPr="004620F3">
              <w:t>Email:</w:t>
            </w:r>
          </w:p>
        </w:tc>
        <w:tc>
          <w:tcPr>
            <w:tcW w:w="2789" w:type="dxa"/>
            <w:tcBorders>
              <w:top w:val="single" w:sz="4" w:space="0" w:color="auto"/>
              <w:left w:val="single" w:sz="4" w:space="0" w:color="auto"/>
              <w:bottom w:val="single" w:sz="4" w:space="0" w:color="auto"/>
              <w:right w:val="single" w:sz="4" w:space="0" w:color="auto"/>
            </w:tcBorders>
          </w:tcPr>
          <w:p w14:paraId="397CB107" w14:textId="77777777" w:rsidR="004620F3" w:rsidRPr="004620F3" w:rsidRDefault="004620F3" w:rsidP="004620F3">
            <w:pPr>
              <w:autoSpaceDE w:val="0"/>
              <w:autoSpaceDN w:val="0"/>
              <w:spacing w:before="40" w:after="40"/>
            </w:pPr>
          </w:p>
        </w:tc>
      </w:tr>
      <w:tr w:rsidR="004620F3" w:rsidRPr="004620F3" w14:paraId="3C840770" w14:textId="77777777" w:rsidTr="004620F3">
        <w:tc>
          <w:tcPr>
            <w:tcW w:w="2482" w:type="dxa"/>
            <w:tcBorders>
              <w:top w:val="single" w:sz="4" w:space="0" w:color="auto"/>
              <w:left w:val="single" w:sz="4" w:space="0" w:color="auto"/>
              <w:bottom w:val="single" w:sz="4" w:space="0" w:color="auto"/>
              <w:right w:val="single" w:sz="4" w:space="0" w:color="auto"/>
            </w:tcBorders>
          </w:tcPr>
          <w:p w14:paraId="3D286792" w14:textId="77777777" w:rsidR="004620F3" w:rsidRPr="004620F3" w:rsidRDefault="004620F3" w:rsidP="004620F3">
            <w:pPr>
              <w:autoSpaceDE w:val="0"/>
              <w:autoSpaceDN w:val="0"/>
              <w:spacing w:before="40" w:after="40"/>
            </w:pPr>
            <w:r w:rsidRPr="004620F3">
              <w:t xml:space="preserve">Address </w:t>
            </w:r>
          </w:p>
          <w:p w14:paraId="521A2547" w14:textId="77777777" w:rsidR="004620F3" w:rsidRPr="004620F3" w:rsidRDefault="004620F3" w:rsidP="004620F3">
            <w:pPr>
              <w:autoSpaceDE w:val="0"/>
              <w:autoSpaceDN w:val="0"/>
              <w:spacing w:before="40" w:after="40"/>
              <w:ind w:left="-23" w:firstLine="23"/>
              <w:jc w:val="left"/>
            </w:pPr>
            <w:r w:rsidRPr="004620F3">
              <w:t>(If SDVE, provide MO Address):</w:t>
            </w:r>
          </w:p>
        </w:tc>
        <w:tc>
          <w:tcPr>
            <w:tcW w:w="3058" w:type="dxa"/>
            <w:tcBorders>
              <w:top w:val="single" w:sz="4" w:space="0" w:color="auto"/>
              <w:left w:val="single" w:sz="4" w:space="0" w:color="auto"/>
              <w:bottom w:val="single" w:sz="4" w:space="0" w:color="auto"/>
              <w:right w:val="single" w:sz="4" w:space="0" w:color="auto"/>
            </w:tcBorders>
          </w:tcPr>
          <w:p w14:paraId="5014FB72"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4FFF1868" w14:textId="77777777" w:rsidR="004620F3" w:rsidRPr="004620F3" w:rsidRDefault="004620F3" w:rsidP="004620F3">
            <w:pPr>
              <w:autoSpaceDE w:val="0"/>
              <w:autoSpaceDN w:val="0"/>
              <w:spacing w:before="40" w:after="40"/>
            </w:pPr>
            <w:r w:rsidRPr="004620F3">
              <w:t>Phone #:</w:t>
            </w:r>
          </w:p>
        </w:tc>
        <w:tc>
          <w:tcPr>
            <w:tcW w:w="2789" w:type="dxa"/>
            <w:tcBorders>
              <w:top w:val="single" w:sz="4" w:space="0" w:color="auto"/>
              <w:left w:val="single" w:sz="4" w:space="0" w:color="auto"/>
              <w:bottom w:val="single" w:sz="4" w:space="0" w:color="auto"/>
              <w:right w:val="single" w:sz="4" w:space="0" w:color="auto"/>
            </w:tcBorders>
          </w:tcPr>
          <w:p w14:paraId="08583F60" w14:textId="77777777" w:rsidR="004620F3" w:rsidRPr="004620F3" w:rsidRDefault="004620F3" w:rsidP="004620F3">
            <w:pPr>
              <w:autoSpaceDE w:val="0"/>
              <w:autoSpaceDN w:val="0"/>
              <w:spacing w:before="40" w:after="40"/>
            </w:pPr>
          </w:p>
        </w:tc>
      </w:tr>
      <w:tr w:rsidR="004620F3" w:rsidRPr="004620F3" w14:paraId="4EED07BC" w14:textId="77777777" w:rsidTr="004620F3">
        <w:tc>
          <w:tcPr>
            <w:tcW w:w="2482" w:type="dxa"/>
            <w:tcBorders>
              <w:top w:val="single" w:sz="4" w:space="0" w:color="auto"/>
              <w:left w:val="single" w:sz="4" w:space="0" w:color="auto"/>
              <w:bottom w:val="single" w:sz="4" w:space="0" w:color="auto"/>
              <w:right w:val="single" w:sz="4" w:space="0" w:color="auto"/>
            </w:tcBorders>
          </w:tcPr>
          <w:p w14:paraId="301E2B0E" w14:textId="77777777" w:rsidR="004620F3" w:rsidRPr="004620F3" w:rsidRDefault="004620F3" w:rsidP="004620F3">
            <w:pPr>
              <w:autoSpaceDE w:val="0"/>
              <w:autoSpaceDN w:val="0"/>
              <w:spacing w:before="40" w:after="40"/>
            </w:pPr>
            <w:r w:rsidRPr="004620F3">
              <w:t>City:</w:t>
            </w:r>
          </w:p>
        </w:tc>
        <w:tc>
          <w:tcPr>
            <w:tcW w:w="3058" w:type="dxa"/>
            <w:tcBorders>
              <w:top w:val="single" w:sz="4" w:space="0" w:color="auto"/>
              <w:left w:val="single" w:sz="4" w:space="0" w:color="auto"/>
              <w:bottom w:val="single" w:sz="4" w:space="0" w:color="auto"/>
              <w:right w:val="single" w:sz="4" w:space="0" w:color="auto"/>
            </w:tcBorders>
          </w:tcPr>
          <w:p w14:paraId="106689FC"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48C8507A" w14:textId="77777777" w:rsidR="004620F3" w:rsidRPr="004620F3" w:rsidRDefault="004620F3" w:rsidP="004620F3">
            <w:pPr>
              <w:autoSpaceDE w:val="0"/>
              <w:autoSpaceDN w:val="0"/>
              <w:spacing w:before="40" w:after="40"/>
            </w:pPr>
            <w:r w:rsidRPr="004620F3">
              <w:t>Fax #:</w:t>
            </w:r>
          </w:p>
        </w:tc>
        <w:tc>
          <w:tcPr>
            <w:tcW w:w="2789" w:type="dxa"/>
            <w:tcBorders>
              <w:top w:val="single" w:sz="4" w:space="0" w:color="auto"/>
              <w:left w:val="single" w:sz="4" w:space="0" w:color="auto"/>
              <w:bottom w:val="single" w:sz="4" w:space="0" w:color="auto"/>
              <w:right w:val="single" w:sz="4" w:space="0" w:color="auto"/>
            </w:tcBorders>
          </w:tcPr>
          <w:p w14:paraId="47C4408C" w14:textId="77777777" w:rsidR="004620F3" w:rsidRPr="004620F3" w:rsidRDefault="004620F3" w:rsidP="004620F3">
            <w:pPr>
              <w:autoSpaceDE w:val="0"/>
              <w:autoSpaceDN w:val="0"/>
              <w:spacing w:before="40" w:after="40"/>
            </w:pPr>
          </w:p>
        </w:tc>
      </w:tr>
      <w:tr w:rsidR="004620F3" w:rsidRPr="004620F3" w14:paraId="219A5BE8" w14:textId="77777777" w:rsidTr="004620F3">
        <w:tc>
          <w:tcPr>
            <w:tcW w:w="2482" w:type="dxa"/>
            <w:tcBorders>
              <w:top w:val="single" w:sz="4" w:space="0" w:color="auto"/>
              <w:left w:val="single" w:sz="4" w:space="0" w:color="auto"/>
              <w:bottom w:val="single" w:sz="4" w:space="0" w:color="auto"/>
              <w:right w:val="single" w:sz="4" w:space="0" w:color="auto"/>
            </w:tcBorders>
          </w:tcPr>
          <w:p w14:paraId="764E9F12" w14:textId="77777777" w:rsidR="004620F3" w:rsidRPr="004620F3" w:rsidRDefault="004620F3" w:rsidP="004620F3">
            <w:pPr>
              <w:autoSpaceDE w:val="0"/>
              <w:autoSpaceDN w:val="0"/>
              <w:spacing w:before="40" w:after="40"/>
            </w:pPr>
            <w:r w:rsidRPr="004620F3">
              <w:t>State/Zip:</w:t>
            </w:r>
          </w:p>
        </w:tc>
        <w:tc>
          <w:tcPr>
            <w:tcW w:w="3058" w:type="dxa"/>
            <w:tcBorders>
              <w:top w:val="single" w:sz="4" w:space="0" w:color="auto"/>
              <w:left w:val="single" w:sz="4" w:space="0" w:color="auto"/>
              <w:bottom w:val="single" w:sz="4" w:space="0" w:color="auto"/>
              <w:right w:val="single" w:sz="4" w:space="0" w:color="auto"/>
            </w:tcBorders>
          </w:tcPr>
          <w:p w14:paraId="41396555"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51F14804" w14:textId="77777777" w:rsidR="004620F3" w:rsidRPr="004620F3" w:rsidRDefault="004620F3" w:rsidP="004620F3">
            <w:pPr>
              <w:autoSpaceDE w:val="0"/>
              <w:autoSpaceDN w:val="0"/>
              <w:spacing w:before="40" w:after="40"/>
            </w:pPr>
            <w:r w:rsidRPr="004620F3">
              <w:t>Certification #</w:t>
            </w:r>
          </w:p>
        </w:tc>
        <w:tc>
          <w:tcPr>
            <w:tcW w:w="2789" w:type="dxa"/>
            <w:tcBorders>
              <w:top w:val="single" w:sz="4" w:space="0" w:color="auto"/>
              <w:left w:val="single" w:sz="4" w:space="0" w:color="auto"/>
              <w:bottom w:val="single" w:sz="4" w:space="0" w:color="auto"/>
              <w:right w:val="single" w:sz="4" w:space="0" w:color="auto"/>
            </w:tcBorders>
          </w:tcPr>
          <w:p w14:paraId="3064AF00" w14:textId="77777777" w:rsidR="004620F3" w:rsidRPr="004620F3" w:rsidRDefault="004620F3" w:rsidP="004620F3">
            <w:pPr>
              <w:autoSpaceDE w:val="0"/>
              <w:autoSpaceDN w:val="0"/>
              <w:spacing w:before="40" w:after="40"/>
            </w:pPr>
          </w:p>
        </w:tc>
      </w:tr>
      <w:tr w:rsidR="004620F3" w:rsidRPr="004620F3" w14:paraId="23B7CD54" w14:textId="77777777" w:rsidTr="004620F3">
        <w:tc>
          <w:tcPr>
            <w:tcW w:w="2482" w:type="dxa"/>
            <w:tcBorders>
              <w:top w:val="single" w:sz="4" w:space="0" w:color="auto"/>
              <w:left w:val="single" w:sz="4" w:space="0" w:color="auto"/>
              <w:bottom w:val="single" w:sz="4" w:space="0" w:color="auto"/>
              <w:right w:val="single" w:sz="4" w:space="0" w:color="auto"/>
            </w:tcBorders>
          </w:tcPr>
          <w:p w14:paraId="39C4A301" w14:textId="77777777" w:rsidR="004620F3" w:rsidRPr="004620F3" w:rsidRDefault="004620F3" w:rsidP="004620F3">
            <w:pPr>
              <w:autoSpaceDE w:val="0"/>
              <w:autoSpaceDN w:val="0"/>
              <w:spacing w:before="40" w:after="40"/>
            </w:pPr>
            <w:r w:rsidRPr="004620F3">
              <w:t xml:space="preserve">SDVE’s Website </w:t>
            </w:r>
          </w:p>
          <w:p w14:paraId="47AE4164" w14:textId="77777777" w:rsidR="004620F3" w:rsidRPr="004620F3" w:rsidRDefault="004620F3" w:rsidP="004620F3">
            <w:pPr>
              <w:autoSpaceDE w:val="0"/>
              <w:autoSpaceDN w:val="0"/>
              <w:spacing w:before="40" w:after="40"/>
            </w:pPr>
            <w:r w:rsidRPr="004620F3">
              <w:t>Address:</w:t>
            </w:r>
          </w:p>
        </w:tc>
        <w:tc>
          <w:tcPr>
            <w:tcW w:w="3058" w:type="dxa"/>
            <w:tcBorders>
              <w:top w:val="single" w:sz="4" w:space="0" w:color="auto"/>
              <w:left w:val="single" w:sz="4" w:space="0" w:color="auto"/>
              <w:bottom w:val="single" w:sz="4" w:space="0" w:color="auto"/>
              <w:right w:val="single" w:sz="4" w:space="0" w:color="auto"/>
            </w:tcBorders>
          </w:tcPr>
          <w:p w14:paraId="030F85FA"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059389D6" w14:textId="77777777" w:rsidR="004620F3" w:rsidRPr="004620F3" w:rsidRDefault="004620F3" w:rsidP="004620F3">
            <w:pPr>
              <w:autoSpaceDE w:val="0"/>
              <w:autoSpaceDN w:val="0"/>
              <w:spacing w:before="40" w:after="40"/>
            </w:pPr>
            <w:r w:rsidRPr="004620F3">
              <w:t>Certification Expiration Date:</w:t>
            </w:r>
          </w:p>
        </w:tc>
        <w:tc>
          <w:tcPr>
            <w:tcW w:w="2789" w:type="dxa"/>
            <w:tcBorders>
              <w:top w:val="single" w:sz="4" w:space="0" w:color="auto"/>
              <w:left w:val="single" w:sz="4" w:space="0" w:color="auto"/>
              <w:bottom w:val="single" w:sz="4" w:space="0" w:color="auto"/>
              <w:right w:val="single" w:sz="4" w:space="0" w:color="auto"/>
            </w:tcBorders>
          </w:tcPr>
          <w:p w14:paraId="081B8B33" w14:textId="77777777" w:rsidR="004620F3" w:rsidRPr="004620F3" w:rsidRDefault="004620F3" w:rsidP="004620F3">
            <w:pPr>
              <w:autoSpaceDE w:val="0"/>
              <w:autoSpaceDN w:val="0"/>
              <w:spacing w:before="40" w:after="40"/>
            </w:pPr>
            <w:r w:rsidRPr="004620F3">
              <w:t>(or attach copy of certification)</w:t>
            </w:r>
          </w:p>
        </w:tc>
      </w:tr>
      <w:tr w:rsidR="004620F3" w:rsidRPr="004620F3" w14:paraId="7FF5C7BC" w14:textId="77777777" w:rsidTr="004620F3">
        <w:tc>
          <w:tcPr>
            <w:tcW w:w="2482" w:type="dxa"/>
            <w:tcBorders>
              <w:top w:val="single" w:sz="4" w:space="0" w:color="auto"/>
              <w:left w:val="single" w:sz="4" w:space="0" w:color="auto"/>
              <w:bottom w:val="single" w:sz="4" w:space="0" w:color="auto"/>
              <w:right w:val="single" w:sz="4" w:space="0" w:color="auto"/>
            </w:tcBorders>
          </w:tcPr>
          <w:p w14:paraId="5D4CE7BC" w14:textId="77777777" w:rsidR="004620F3" w:rsidRPr="004620F3" w:rsidRDefault="004620F3" w:rsidP="004620F3">
            <w:pPr>
              <w:autoSpaceDE w:val="0"/>
              <w:autoSpaceDN w:val="0"/>
              <w:spacing w:before="40" w:after="40"/>
            </w:pPr>
            <w:r w:rsidRPr="004620F3">
              <w:t>Service-Disabled Veteran’s (SDV) Name:</w:t>
            </w:r>
          </w:p>
        </w:tc>
        <w:tc>
          <w:tcPr>
            <w:tcW w:w="3058" w:type="dxa"/>
            <w:tcBorders>
              <w:top w:val="single" w:sz="4" w:space="0" w:color="auto"/>
              <w:left w:val="single" w:sz="4" w:space="0" w:color="auto"/>
              <w:bottom w:val="single" w:sz="4" w:space="0" w:color="auto"/>
              <w:right w:val="single" w:sz="4" w:space="0" w:color="auto"/>
            </w:tcBorders>
          </w:tcPr>
          <w:p w14:paraId="6A62F089"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70B29E6B" w14:textId="77777777" w:rsidR="004620F3" w:rsidRPr="004620F3" w:rsidRDefault="004620F3" w:rsidP="004620F3">
            <w:pPr>
              <w:autoSpaceDE w:val="0"/>
              <w:autoSpaceDN w:val="0"/>
              <w:spacing w:before="40" w:after="40"/>
            </w:pPr>
            <w:r w:rsidRPr="004620F3">
              <w:t>SDV’s  Signature:</w:t>
            </w:r>
          </w:p>
        </w:tc>
        <w:tc>
          <w:tcPr>
            <w:tcW w:w="2789" w:type="dxa"/>
            <w:tcBorders>
              <w:top w:val="single" w:sz="4" w:space="0" w:color="auto"/>
              <w:left w:val="single" w:sz="4" w:space="0" w:color="auto"/>
              <w:bottom w:val="single" w:sz="4" w:space="0" w:color="auto"/>
              <w:right w:val="single" w:sz="4" w:space="0" w:color="auto"/>
            </w:tcBorders>
          </w:tcPr>
          <w:p w14:paraId="0F74693B" w14:textId="77777777" w:rsidR="004620F3" w:rsidRPr="004620F3" w:rsidRDefault="004620F3" w:rsidP="004620F3">
            <w:pPr>
              <w:autoSpaceDE w:val="0"/>
              <w:autoSpaceDN w:val="0"/>
              <w:spacing w:before="40" w:after="40"/>
            </w:pPr>
          </w:p>
        </w:tc>
      </w:tr>
    </w:tbl>
    <w:p w14:paraId="12FC6632" w14:textId="77777777" w:rsidR="004620F3" w:rsidRPr="004620F3" w:rsidRDefault="004620F3" w:rsidP="004620F3">
      <w:pPr>
        <w:autoSpaceDE w:val="0"/>
        <w:autoSpaceDN w:val="0"/>
        <w:rPr>
          <w:b/>
        </w:rPr>
      </w:pPr>
    </w:p>
    <w:p w14:paraId="77E9390B" w14:textId="77777777" w:rsidR="004620F3" w:rsidRPr="004620F3" w:rsidRDefault="004620F3" w:rsidP="004620F3">
      <w:pPr>
        <w:autoSpaceDE w:val="0"/>
        <w:autoSpaceDN w:val="0"/>
        <w:jc w:val="center"/>
        <w:rPr>
          <w:b/>
        </w:rPr>
      </w:pPr>
      <w:r w:rsidRPr="004620F3">
        <w:rPr>
          <w:b/>
        </w:rPr>
        <w:t>PRODUCTS/SERVICES PARTICIPATING ORGANIZATION AGREED TO PROVIDE</w:t>
      </w:r>
    </w:p>
    <w:p w14:paraId="493E53A1" w14:textId="77777777" w:rsidR="004620F3" w:rsidRPr="004620F3" w:rsidRDefault="004620F3" w:rsidP="004620F3">
      <w:pPr>
        <w:autoSpaceDE w:val="0"/>
        <w:autoSpaceDN w:val="0"/>
      </w:pPr>
    </w:p>
    <w:p w14:paraId="771B3268" w14:textId="77777777" w:rsidR="004620F3" w:rsidRPr="004620F3" w:rsidRDefault="004620F3" w:rsidP="004620F3">
      <w:pPr>
        <w:autoSpaceDE w:val="0"/>
        <w:autoSpaceDN w:val="0"/>
      </w:pPr>
      <w:r w:rsidRPr="004620F3">
        <w:t xml:space="preserve">Describe the products/services you </w:t>
      </w:r>
      <w:r w:rsidRPr="004620F3">
        <w:rPr>
          <w:i/>
        </w:rPr>
        <w:t>(as the participating organization)</w:t>
      </w:r>
      <w:r w:rsidRPr="004620F3">
        <w:t xml:space="preserve"> have agreed to provide: </w:t>
      </w:r>
    </w:p>
    <w:p w14:paraId="6969C7B3" w14:textId="77777777" w:rsidR="004620F3" w:rsidRPr="004620F3" w:rsidRDefault="004620F3" w:rsidP="004620F3">
      <w:pPr>
        <w:autoSpaceDE w:val="0"/>
        <w:autoSpaceDN w:val="0"/>
      </w:pPr>
    </w:p>
    <w:tbl>
      <w:tblPr>
        <w:tblW w:w="10170" w:type="dxa"/>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170"/>
      </w:tblGrid>
      <w:tr w:rsidR="004620F3" w:rsidRPr="004620F3" w14:paraId="33F7B037" w14:textId="77777777" w:rsidTr="004620F3">
        <w:tc>
          <w:tcPr>
            <w:tcW w:w="10170" w:type="dxa"/>
          </w:tcPr>
          <w:p w14:paraId="1A1F0B0D" w14:textId="77777777" w:rsidR="004620F3" w:rsidRPr="004620F3" w:rsidRDefault="004620F3" w:rsidP="004620F3">
            <w:pPr>
              <w:autoSpaceDE w:val="0"/>
              <w:autoSpaceDN w:val="0"/>
            </w:pPr>
          </w:p>
        </w:tc>
      </w:tr>
    </w:tbl>
    <w:p w14:paraId="402FF430" w14:textId="77777777" w:rsidR="004620F3" w:rsidRPr="004620F3" w:rsidRDefault="004620F3" w:rsidP="004620F3">
      <w:pPr>
        <w:autoSpaceDE w:val="0"/>
        <w:autoSpaceDN w:val="0"/>
        <w:rPr>
          <w:b/>
          <w:color w:val="FFFFFF"/>
          <w:highlight w:val="black"/>
        </w:rPr>
      </w:pPr>
    </w:p>
    <w:p w14:paraId="0AB7B6D9" w14:textId="77777777" w:rsidR="004620F3" w:rsidRPr="004620F3" w:rsidRDefault="004620F3" w:rsidP="004620F3">
      <w:pPr>
        <w:shd w:val="clear" w:color="auto" w:fill="0C0C0C"/>
        <w:autoSpaceDE w:val="0"/>
        <w:autoSpaceDN w:val="0"/>
        <w:spacing w:after="120"/>
        <w:jc w:val="center"/>
        <w:rPr>
          <w:b/>
          <w:color w:val="FFFFFF"/>
        </w:rPr>
      </w:pPr>
      <w:r w:rsidRPr="004620F3">
        <w:rPr>
          <w:b/>
          <w:color w:val="FFFFFF"/>
          <w:highlight w:val="black"/>
        </w:rPr>
        <w:t>Authorized Signature:</w:t>
      </w:r>
    </w:p>
    <w:tbl>
      <w:tblPr>
        <w:tblW w:w="10260" w:type="dxa"/>
        <w:tblLook w:val="0000" w:firstRow="0" w:lastRow="0" w:firstColumn="0" w:lastColumn="0" w:noHBand="0" w:noVBand="0"/>
      </w:tblPr>
      <w:tblGrid>
        <w:gridCol w:w="6168"/>
        <w:gridCol w:w="1775"/>
        <w:gridCol w:w="2317"/>
      </w:tblGrid>
      <w:tr w:rsidR="004620F3" w:rsidRPr="004620F3" w14:paraId="19A4F0EF" w14:textId="77777777" w:rsidTr="004620F3">
        <w:tc>
          <w:tcPr>
            <w:tcW w:w="6168" w:type="dxa"/>
            <w:tcBorders>
              <w:bottom w:val="single" w:sz="4" w:space="0" w:color="auto"/>
            </w:tcBorders>
          </w:tcPr>
          <w:p w14:paraId="44EE5B67" w14:textId="77777777" w:rsidR="004620F3" w:rsidRPr="004620F3" w:rsidRDefault="004620F3" w:rsidP="004620F3">
            <w:pPr>
              <w:autoSpaceDE w:val="0"/>
              <w:autoSpaceDN w:val="0"/>
              <w:spacing w:before="120"/>
            </w:pPr>
          </w:p>
        </w:tc>
        <w:tc>
          <w:tcPr>
            <w:tcW w:w="1775" w:type="dxa"/>
          </w:tcPr>
          <w:p w14:paraId="07355D95" w14:textId="77777777" w:rsidR="004620F3" w:rsidRPr="004620F3" w:rsidRDefault="004620F3" w:rsidP="004620F3">
            <w:pPr>
              <w:autoSpaceDE w:val="0"/>
              <w:autoSpaceDN w:val="0"/>
            </w:pPr>
          </w:p>
        </w:tc>
        <w:tc>
          <w:tcPr>
            <w:tcW w:w="2317" w:type="dxa"/>
            <w:tcBorders>
              <w:left w:val="nil"/>
              <w:bottom w:val="single" w:sz="4" w:space="0" w:color="auto"/>
            </w:tcBorders>
            <w:vAlign w:val="bottom"/>
          </w:tcPr>
          <w:p w14:paraId="2553C478" w14:textId="77777777" w:rsidR="004620F3" w:rsidRPr="004620F3" w:rsidRDefault="004620F3" w:rsidP="004620F3">
            <w:pPr>
              <w:autoSpaceDE w:val="0"/>
              <w:autoSpaceDN w:val="0"/>
              <w:jc w:val="center"/>
            </w:pPr>
          </w:p>
        </w:tc>
      </w:tr>
      <w:tr w:rsidR="004620F3" w:rsidRPr="004620F3" w14:paraId="67C4B193" w14:textId="77777777" w:rsidTr="004620F3">
        <w:tc>
          <w:tcPr>
            <w:tcW w:w="6168" w:type="dxa"/>
            <w:tcBorders>
              <w:top w:val="single" w:sz="4" w:space="0" w:color="auto"/>
            </w:tcBorders>
          </w:tcPr>
          <w:p w14:paraId="67BBC349" w14:textId="77777777" w:rsidR="004620F3" w:rsidRPr="004620F3" w:rsidRDefault="004620F3" w:rsidP="00A44570">
            <w:r w:rsidRPr="004620F3">
              <w:t>Authorized Signature of Participating Organization</w:t>
            </w:r>
          </w:p>
          <w:p w14:paraId="293FA5C8" w14:textId="77777777" w:rsidR="004620F3" w:rsidRPr="004620F3" w:rsidRDefault="004620F3" w:rsidP="00A44570">
            <w:r w:rsidRPr="004620F3">
              <w:t>(MBE, WBE, Organization for the Blind, Sheltered Workshop, or SDVE)</w:t>
            </w:r>
          </w:p>
        </w:tc>
        <w:tc>
          <w:tcPr>
            <w:tcW w:w="1775" w:type="dxa"/>
          </w:tcPr>
          <w:p w14:paraId="09C7B078" w14:textId="77777777" w:rsidR="004620F3" w:rsidRPr="004620F3" w:rsidRDefault="004620F3" w:rsidP="004620F3">
            <w:pPr>
              <w:autoSpaceDE w:val="0"/>
              <w:autoSpaceDN w:val="0"/>
              <w:jc w:val="center"/>
              <w:rPr>
                <w:i/>
                <w:iCs/>
              </w:rPr>
            </w:pPr>
          </w:p>
        </w:tc>
        <w:tc>
          <w:tcPr>
            <w:tcW w:w="2317" w:type="dxa"/>
            <w:tcBorders>
              <w:top w:val="single" w:sz="4" w:space="0" w:color="auto"/>
            </w:tcBorders>
          </w:tcPr>
          <w:p w14:paraId="4CC991A8" w14:textId="77777777" w:rsidR="004620F3" w:rsidRPr="004620F3" w:rsidRDefault="004620F3" w:rsidP="00A44570">
            <w:r w:rsidRPr="004620F3">
              <w:t>Date</w:t>
            </w:r>
          </w:p>
          <w:p w14:paraId="6BE5BE5C" w14:textId="77777777" w:rsidR="004620F3" w:rsidRPr="004620F3" w:rsidRDefault="004620F3" w:rsidP="004620F3">
            <w:pPr>
              <w:autoSpaceDE w:val="0"/>
              <w:autoSpaceDN w:val="0"/>
              <w:rPr>
                <w:i/>
                <w:iCs/>
              </w:rPr>
            </w:pPr>
          </w:p>
        </w:tc>
      </w:tr>
    </w:tbl>
    <w:p w14:paraId="7FDD52CE" w14:textId="77777777" w:rsidR="004620F3" w:rsidRPr="004620F3" w:rsidRDefault="004620F3" w:rsidP="004620F3">
      <w:pPr>
        <w:jc w:val="center"/>
        <w:rPr>
          <w:b/>
          <w:bCs/>
        </w:rPr>
      </w:pPr>
      <w:r w:rsidRPr="004620F3">
        <w:rPr>
          <w:b/>
          <w:bCs/>
        </w:rPr>
        <w:br w:type="page"/>
      </w:r>
    </w:p>
    <w:p w14:paraId="68BE9315" w14:textId="77777777" w:rsidR="004620F3" w:rsidRPr="004620F3" w:rsidRDefault="004620F3" w:rsidP="004620F3">
      <w:pPr>
        <w:jc w:val="center"/>
        <w:rPr>
          <w:b/>
          <w:bCs/>
        </w:rPr>
      </w:pPr>
    </w:p>
    <w:p w14:paraId="721D7C58" w14:textId="77777777" w:rsidR="004620F3" w:rsidRPr="004620F3" w:rsidRDefault="004620F3" w:rsidP="004620F3">
      <w:pPr>
        <w:ind w:left="720" w:hanging="720"/>
        <w:outlineLvl w:val="0"/>
        <w:rPr>
          <w:b/>
          <w:caps/>
          <w:kern w:val="28"/>
        </w:rPr>
      </w:pPr>
      <w:r w:rsidRPr="004620F3">
        <w:rPr>
          <w:b/>
          <w:caps/>
          <w:kern w:val="28"/>
        </w:rPr>
        <w:t>BUSINESS COMPLIANCE EXHIBITS</w:t>
      </w:r>
    </w:p>
    <w:p w14:paraId="70383580" w14:textId="77777777" w:rsidR="004620F3" w:rsidRPr="004620F3" w:rsidRDefault="004620F3" w:rsidP="004620F3">
      <w:pPr>
        <w:outlineLvl w:val="1"/>
        <w:rPr>
          <w:b/>
          <w:sz w:val="18"/>
        </w:rPr>
      </w:pPr>
    </w:p>
    <w:p w14:paraId="37696151" w14:textId="77777777" w:rsidR="004620F3" w:rsidRPr="004620F3" w:rsidRDefault="004620F3" w:rsidP="004620F3">
      <w:pPr>
        <w:pBdr>
          <w:top w:val="single" w:sz="36" w:space="1" w:color="auto"/>
        </w:pBdr>
        <w:jc w:val="center"/>
        <w:outlineLvl w:val="1"/>
        <w:rPr>
          <w:b/>
          <w:sz w:val="16"/>
        </w:rPr>
      </w:pPr>
    </w:p>
    <w:p w14:paraId="60C736F7"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1"/>
        <w:rPr>
          <w:caps/>
        </w:rPr>
      </w:pPr>
      <w:r w:rsidRPr="004620F3">
        <w:t>Instructions:</w:t>
      </w:r>
      <w:r w:rsidRPr="004620F3">
        <w:rPr>
          <w:caps/>
        </w:rPr>
        <w:t xml:space="preserve"> I</w:t>
      </w:r>
      <w:r w:rsidRPr="004620F3">
        <w:t xml:space="preserve">n order to be awarded a contract, the vendor must be in compliance with the laws regarding conducting business in the State of Missouri.  </w:t>
      </w:r>
    </w:p>
    <w:p w14:paraId="55949A10" w14:textId="77777777" w:rsidR="004620F3" w:rsidRPr="004620F3" w:rsidRDefault="004620F3" w:rsidP="004620F3">
      <w:pPr>
        <w:outlineLvl w:val="1"/>
        <w:rPr>
          <w:b/>
        </w:rPr>
      </w:pPr>
    </w:p>
    <w:p w14:paraId="40E74D13" w14:textId="77777777" w:rsidR="004620F3" w:rsidRPr="004620F3" w:rsidRDefault="004620F3" w:rsidP="004620F3">
      <w:r w:rsidRPr="004620F3">
        <w:t xml:space="preserve">The vendor certifies by signing the signature page of </w:t>
      </w:r>
      <w:r w:rsidRPr="004620F3">
        <w:rPr>
          <w:b/>
        </w:rPr>
        <w:t>Exhibit A, Proposal Signature Page</w:t>
      </w:r>
      <w:r w:rsidRPr="004620F3">
        <w:t xml:space="preserve"> of this original document and any </w:t>
      </w:r>
      <w:r w:rsidR="00721ED8">
        <w:t>amendment</w:t>
      </w:r>
      <w:r w:rsidRPr="004620F3">
        <w:t xml:space="preserve"> signature page(s) that the vendor and any proposed subcontractors either are presently in compliance with such laws or shall be in compliance with such laws prior to any resulting contract award.  The vendor shall provide documentation of compliance with the vendor’s response and upon request by the Division of Purchasing.  </w:t>
      </w:r>
    </w:p>
    <w:p w14:paraId="0484B603" w14:textId="77777777" w:rsidR="004620F3" w:rsidRPr="004620F3" w:rsidRDefault="004620F3" w:rsidP="004620F3"/>
    <w:p w14:paraId="724737FA" w14:textId="02E58DA7" w:rsidR="004620F3" w:rsidRPr="004620F3" w:rsidRDefault="004620F3" w:rsidP="00B37BCB">
      <w:pPr>
        <w:numPr>
          <w:ilvl w:val="0"/>
          <w:numId w:val="9"/>
        </w:numPr>
        <w:rPr>
          <w:bCs/>
        </w:rPr>
      </w:pPr>
      <w:r w:rsidRPr="004620F3">
        <w:rPr>
          <w:bCs/>
        </w:rPr>
        <w:t xml:space="preserve">Business Compliance </w:t>
      </w:r>
      <w:r w:rsidRPr="004620F3">
        <w:rPr>
          <w:rFonts w:eastAsiaTheme="minorHAnsi"/>
        </w:rPr>
        <w:t xml:space="preserve">Exhibit </w:t>
      </w:r>
      <w:r w:rsidR="00DA73B0">
        <w:t>I</w:t>
      </w:r>
      <w:r w:rsidRPr="004620F3">
        <w:t xml:space="preserve">, </w:t>
      </w:r>
      <w:r w:rsidRPr="004620F3">
        <w:rPr>
          <w:bCs/>
        </w:rPr>
        <w:t>St</w:t>
      </w:r>
      <w:r w:rsidR="00B00733">
        <w:rPr>
          <w:bCs/>
        </w:rPr>
        <w:t>ate of Missouri Tax Compliance</w:t>
      </w:r>
    </w:p>
    <w:p w14:paraId="313B5613" w14:textId="0410C01C" w:rsidR="004620F3" w:rsidRPr="004620F3" w:rsidRDefault="004620F3" w:rsidP="00B37BCB">
      <w:pPr>
        <w:numPr>
          <w:ilvl w:val="0"/>
          <w:numId w:val="9"/>
        </w:numPr>
        <w:rPr>
          <w:bCs/>
        </w:rPr>
      </w:pPr>
      <w:r w:rsidRPr="004620F3">
        <w:rPr>
          <w:bCs/>
        </w:rPr>
        <w:t xml:space="preserve">Business Compliance </w:t>
      </w:r>
      <w:r w:rsidRPr="004620F3">
        <w:rPr>
          <w:rFonts w:eastAsiaTheme="minorHAnsi"/>
        </w:rPr>
        <w:t xml:space="preserve">Exhibit </w:t>
      </w:r>
      <w:r w:rsidR="00DA73B0">
        <w:t>J</w:t>
      </w:r>
      <w:r w:rsidRPr="004620F3">
        <w:t xml:space="preserve">, </w:t>
      </w:r>
      <w:r w:rsidRPr="004620F3">
        <w:rPr>
          <w:bCs/>
          <w:iCs/>
        </w:rPr>
        <w:t>Registration of Business Name with the Missouri Secretary of State</w:t>
      </w:r>
    </w:p>
    <w:p w14:paraId="4C61F23D" w14:textId="42A911E8" w:rsidR="004620F3" w:rsidRPr="004620F3" w:rsidRDefault="004620F3" w:rsidP="00B37BCB">
      <w:pPr>
        <w:numPr>
          <w:ilvl w:val="0"/>
          <w:numId w:val="9"/>
        </w:numPr>
        <w:rPr>
          <w:bCs/>
        </w:rPr>
      </w:pPr>
      <w:r w:rsidRPr="004620F3">
        <w:rPr>
          <w:bCs/>
        </w:rPr>
        <w:t xml:space="preserve">Business Compliance </w:t>
      </w:r>
      <w:r w:rsidRPr="004620F3">
        <w:rPr>
          <w:rFonts w:eastAsiaTheme="minorHAnsi"/>
        </w:rPr>
        <w:t xml:space="preserve">Exhibit </w:t>
      </w:r>
      <w:r w:rsidR="00DA73B0">
        <w:t>K</w:t>
      </w:r>
      <w:r w:rsidRPr="004620F3">
        <w:t xml:space="preserve">, </w:t>
      </w:r>
      <w:r w:rsidRPr="004620F3">
        <w:rPr>
          <w:bCs/>
        </w:rPr>
        <w:t>Business Entity Certification, Enrollment Documentation, and Affidavit of Work Authorization</w:t>
      </w:r>
    </w:p>
    <w:p w14:paraId="6496F81B" w14:textId="6303829B" w:rsidR="004620F3" w:rsidRPr="004620F3" w:rsidRDefault="004620F3" w:rsidP="00B37BCB">
      <w:pPr>
        <w:numPr>
          <w:ilvl w:val="0"/>
          <w:numId w:val="9"/>
        </w:numPr>
        <w:rPr>
          <w:bCs/>
        </w:rPr>
      </w:pPr>
      <w:r w:rsidRPr="004620F3">
        <w:rPr>
          <w:bCs/>
        </w:rPr>
        <w:t xml:space="preserve">Business Compliance </w:t>
      </w:r>
      <w:r w:rsidRPr="004620F3">
        <w:rPr>
          <w:rFonts w:eastAsiaTheme="minorHAnsi"/>
        </w:rPr>
        <w:t xml:space="preserve">Exhibit </w:t>
      </w:r>
      <w:r w:rsidR="00DA73B0">
        <w:t>L</w:t>
      </w:r>
      <w:r w:rsidRPr="004620F3">
        <w:t xml:space="preserve">, </w:t>
      </w:r>
      <w:r w:rsidRPr="004620F3">
        <w:rPr>
          <w:bCs/>
        </w:rPr>
        <w:t>Anti-Discrimination Against Israel Act Certification</w:t>
      </w:r>
    </w:p>
    <w:p w14:paraId="0EB91DDF" w14:textId="27D7B756" w:rsidR="004620F3" w:rsidRPr="004620F3" w:rsidRDefault="004620F3" w:rsidP="00B37BCB">
      <w:pPr>
        <w:numPr>
          <w:ilvl w:val="0"/>
          <w:numId w:val="7"/>
        </w:numPr>
        <w:ind w:left="720"/>
        <w:rPr>
          <w:bCs/>
        </w:rPr>
      </w:pPr>
      <w:r w:rsidRPr="004620F3">
        <w:rPr>
          <w:bCs/>
        </w:rPr>
        <w:t xml:space="preserve">Business Compliance </w:t>
      </w:r>
      <w:r w:rsidRPr="004620F3">
        <w:rPr>
          <w:rFonts w:eastAsiaTheme="minorHAnsi"/>
        </w:rPr>
        <w:t xml:space="preserve">Exhibit </w:t>
      </w:r>
      <w:r w:rsidR="00DA73B0">
        <w:t>M</w:t>
      </w:r>
      <w:r w:rsidRPr="004620F3">
        <w:t xml:space="preserve">, </w:t>
      </w:r>
      <w:r w:rsidRPr="004620F3">
        <w:rPr>
          <w:bCs/>
        </w:rPr>
        <w:t>Services Outside the United States</w:t>
      </w:r>
    </w:p>
    <w:p w14:paraId="6EBBA35D" w14:textId="56CF27DF" w:rsidR="004620F3" w:rsidRPr="004620F3" w:rsidRDefault="004620F3" w:rsidP="00B37BCB">
      <w:pPr>
        <w:numPr>
          <w:ilvl w:val="0"/>
          <w:numId w:val="7"/>
        </w:numPr>
        <w:ind w:left="720"/>
        <w:rPr>
          <w:bCs/>
        </w:rPr>
      </w:pPr>
      <w:r w:rsidRPr="004620F3">
        <w:rPr>
          <w:bCs/>
        </w:rPr>
        <w:t xml:space="preserve">Business Compliance </w:t>
      </w:r>
      <w:r w:rsidRPr="004620F3">
        <w:rPr>
          <w:rFonts w:eastAsiaTheme="minorHAnsi"/>
        </w:rPr>
        <w:t xml:space="preserve">Exhibit </w:t>
      </w:r>
      <w:r w:rsidR="00DA73B0">
        <w:t>N</w:t>
      </w:r>
      <w:r w:rsidRPr="004620F3">
        <w:t xml:space="preserve">, </w:t>
      </w:r>
      <w:r w:rsidRPr="004620F3">
        <w:rPr>
          <w:bCs/>
        </w:rPr>
        <w:t>Employee/Conflict of Interest</w:t>
      </w:r>
    </w:p>
    <w:p w14:paraId="2F771F32" w14:textId="0CCF357D" w:rsidR="004620F3" w:rsidRPr="004620F3" w:rsidRDefault="004620F3" w:rsidP="00B37BCB">
      <w:pPr>
        <w:numPr>
          <w:ilvl w:val="0"/>
          <w:numId w:val="7"/>
        </w:numPr>
        <w:ind w:left="720"/>
        <w:rPr>
          <w:bCs/>
        </w:rPr>
      </w:pPr>
      <w:r w:rsidRPr="004620F3">
        <w:rPr>
          <w:bCs/>
        </w:rPr>
        <w:t xml:space="preserve">Business Compliance </w:t>
      </w:r>
      <w:r w:rsidRPr="004620F3">
        <w:rPr>
          <w:rFonts w:eastAsiaTheme="minorHAnsi"/>
        </w:rPr>
        <w:t xml:space="preserve">Exhibit </w:t>
      </w:r>
      <w:r w:rsidR="00DA73B0">
        <w:t>O</w:t>
      </w:r>
      <w:r w:rsidRPr="004620F3">
        <w:t xml:space="preserve">, </w:t>
      </w:r>
      <w:r w:rsidRPr="004620F3">
        <w:rPr>
          <w:bCs/>
        </w:rPr>
        <w:t xml:space="preserve">Federal Funding Unique Identity ID </w:t>
      </w:r>
    </w:p>
    <w:p w14:paraId="4D55CDC2" w14:textId="342CA439" w:rsidR="004620F3" w:rsidRPr="001B1AE8" w:rsidRDefault="004620F3" w:rsidP="004620F3">
      <w:pPr>
        <w:outlineLvl w:val="1"/>
        <w:rPr>
          <w:b/>
        </w:rPr>
      </w:pPr>
      <w:r w:rsidRPr="004620F3">
        <w:br w:type="page"/>
      </w:r>
      <w:r w:rsidRPr="001B1AE8">
        <w:rPr>
          <w:b/>
        </w:rPr>
        <w:t xml:space="preserve">BUSINESS COMPLIANCE EXHIBIT </w:t>
      </w:r>
      <w:r w:rsidR="00DA73B0">
        <w:rPr>
          <w:b/>
        </w:rPr>
        <w:t>I</w:t>
      </w:r>
      <w:r w:rsidRPr="001B1AE8">
        <w:rPr>
          <w:b/>
        </w:rPr>
        <w:t xml:space="preserve"> - </w:t>
      </w:r>
    </w:p>
    <w:p w14:paraId="6FC37B58" w14:textId="77777777" w:rsidR="004620F3" w:rsidRPr="001B1AE8" w:rsidRDefault="004620F3" w:rsidP="004620F3">
      <w:pPr>
        <w:outlineLvl w:val="1"/>
        <w:rPr>
          <w:b/>
        </w:rPr>
      </w:pPr>
      <w:r w:rsidRPr="001B1AE8">
        <w:rPr>
          <w:b/>
        </w:rPr>
        <w:t>STATE OF MISSOURI TAX COMPLIANCE</w:t>
      </w:r>
    </w:p>
    <w:p w14:paraId="395FC014" w14:textId="77777777" w:rsidR="004620F3" w:rsidRPr="001B1AE8" w:rsidRDefault="004620F3" w:rsidP="004620F3">
      <w:pPr>
        <w:outlineLvl w:val="1"/>
        <w:rPr>
          <w:b/>
        </w:rPr>
      </w:pPr>
    </w:p>
    <w:p w14:paraId="29588254" w14:textId="77777777" w:rsidR="004620F3" w:rsidRPr="001B1AE8" w:rsidRDefault="004620F3" w:rsidP="004620F3">
      <w:pPr>
        <w:pBdr>
          <w:top w:val="single" w:sz="36" w:space="1" w:color="auto"/>
        </w:pBdr>
        <w:jc w:val="center"/>
        <w:outlineLvl w:val="1"/>
        <w:rPr>
          <w:b/>
        </w:rPr>
      </w:pPr>
    </w:p>
    <w:tbl>
      <w:tblPr>
        <w:tblStyle w:val="TableGrid3"/>
        <w:tblW w:w="0" w:type="auto"/>
        <w:tblLook w:val="04A0" w:firstRow="1" w:lastRow="0" w:firstColumn="1" w:lastColumn="0" w:noHBand="0" w:noVBand="1"/>
      </w:tblPr>
      <w:tblGrid>
        <w:gridCol w:w="10070"/>
      </w:tblGrid>
      <w:tr w:rsidR="004620F3" w:rsidRPr="001B1AE8" w14:paraId="03F4F351" w14:textId="77777777" w:rsidTr="004620F3">
        <w:trPr>
          <w:trHeight w:val="215"/>
        </w:trPr>
        <w:tc>
          <w:tcPr>
            <w:tcW w:w="10070" w:type="dxa"/>
            <w:shd w:val="clear" w:color="auto" w:fill="000000" w:themeFill="text1"/>
          </w:tcPr>
          <w:p w14:paraId="438C99CC" w14:textId="77777777" w:rsidR="004620F3" w:rsidRPr="001B1AE8" w:rsidRDefault="004620F3" w:rsidP="004620F3">
            <w:pPr>
              <w:jc w:val="center"/>
              <w:rPr>
                <w:b/>
              </w:rPr>
            </w:pPr>
            <w:r w:rsidRPr="001B1AE8">
              <w:rPr>
                <w:b/>
                <w:color w:val="FFFFFF" w:themeColor="background1"/>
              </w:rPr>
              <w:t>STATE OF MISSOURI TAX COMPLIANCE</w:t>
            </w:r>
          </w:p>
        </w:tc>
      </w:tr>
      <w:tr w:rsidR="004620F3" w:rsidRPr="001B1AE8" w14:paraId="4FAF4E56" w14:textId="77777777" w:rsidTr="004620F3">
        <w:tc>
          <w:tcPr>
            <w:tcW w:w="10070" w:type="dxa"/>
            <w:tcBorders>
              <w:bottom w:val="single" w:sz="4" w:space="0" w:color="auto"/>
            </w:tcBorders>
            <w:shd w:val="clear" w:color="auto" w:fill="DBE5F1" w:themeFill="accent1" w:themeFillTint="33"/>
            <w:vAlign w:val="center"/>
          </w:tcPr>
          <w:p w14:paraId="6727137C" w14:textId="77777777" w:rsidR="004620F3" w:rsidRPr="001B1AE8" w:rsidRDefault="004620F3" w:rsidP="007C46BA">
            <w:pPr>
              <w:ind w:left="0" w:firstLine="0"/>
              <w:outlineLvl w:val="1"/>
            </w:pPr>
            <w:r w:rsidRPr="001B1AE8">
              <w:t>In accordance with section 34.040.7, RSMo, Purchasing is precluded from contracting with a vendor or its affiliate who makes sales at retail of tangible personal property or for the purpose of storage, use or consumption in this state but fails to collect and properly pay the tax as provided in chapter 144, RSMo.</w:t>
            </w:r>
          </w:p>
          <w:p w14:paraId="61236A90" w14:textId="77777777" w:rsidR="004620F3" w:rsidRPr="001B1AE8" w:rsidRDefault="004620F3" w:rsidP="004620F3">
            <w:pPr>
              <w:outlineLvl w:val="1"/>
            </w:pPr>
          </w:p>
          <w:p w14:paraId="26BC1372" w14:textId="77777777" w:rsidR="004620F3" w:rsidRPr="001B1AE8" w:rsidRDefault="004620F3" w:rsidP="007C46BA">
            <w:pPr>
              <w:ind w:left="0" w:firstLine="0"/>
              <w:outlineLvl w:val="1"/>
            </w:pPr>
            <w:r w:rsidRPr="001B1AE8">
              <w:t xml:space="preserve">In order to verify the vendor’s State of Missouri tax compliance with the Missouri Department of Revenue (DOR), the vendor must provide “Vendor No Tax Due” certificate issued by DOR prior to award. By providing the “Vendor No Tax Due” certificate, the vendor is verifying the vendor is either registered to collect sales and/or use tax in Missouri or is not making retail sales of tangible personal property or providing taxable services in Missouri.  </w:t>
            </w:r>
          </w:p>
          <w:p w14:paraId="1842BCEE" w14:textId="77777777" w:rsidR="004620F3" w:rsidRPr="001B1AE8" w:rsidRDefault="004620F3" w:rsidP="004620F3">
            <w:pPr>
              <w:outlineLvl w:val="1"/>
            </w:pPr>
          </w:p>
          <w:p w14:paraId="5356B8FF" w14:textId="77777777" w:rsidR="004620F3" w:rsidRPr="001B1AE8" w:rsidRDefault="004620F3" w:rsidP="007C46BA">
            <w:pPr>
              <w:ind w:left="0" w:firstLine="0"/>
              <w:outlineLvl w:val="1"/>
            </w:pPr>
            <w:r w:rsidRPr="001B1AE8">
              <w:t>The D</w:t>
            </w:r>
            <w:r w:rsidR="00464341" w:rsidRPr="001B1AE8">
              <w:t>OR</w:t>
            </w:r>
            <w:r w:rsidRPr="001B1AE8">
              <w:t xml:space="preserve"> will issue the “Vendor No Tax Due” certificate if the vendor is properly registered to collect and have properly remitted sales and/or use tax, or if the vendor is not making retail sales in Missouri.  </w:t>
            </w:r>
          </w:p>
          <w:p w14:paraId="4103F3DD" w14:textId="77777777" w:rsidR="004620F3" w:rsidRPr="001B1AE8" w:rsidRDefault="004620F3" w:rsidP="004620F3">
            <w:pPr>
              <w:jc w:val="left"/>
              <w:rPr>
                <w:b/>
              </w:rPr>
            </w:pPr>
          </w:p>
        </w:tc>
      </w:tr>
    </w:tbl>
    <w:p w14:paraId="135D060C" w14:textId="77777777" w:rsidR="004620F3" w:rsidRPr="001B1AE8" w:rsidRDefault="004620F3" w:rsidP="004620F3">
      <w:pPr>
        <w:jc w:val="left"/>
        <w:rPr>
          <w:b/>
        </w:rPr>
      </w:pPr>
    </w:p>
    <w:tbl>
      <w:tblPr>
        <w:tblStyle w:val="TableGrid3"/>
        <w:tblW w:w="0" w:type="auto"/>
        <w:tblLook w:val="04A0" w:firstRow="1" w:lastRow="0" w:firstColumn="1" w:lastColumn="0" w:noHBand="0" w:noVBand="1"/>
      </w:tblPr>
      <w:tblGrid>
        <w:gridCol w:w="10070"/>
      </w:tblGrid>
      <w:tr w:rsidR="004620F3" w:rsidRPr="001B1AE8" w14:paraId="2D030CCE" w14:textId="77777777" w:rsidTr="004620F3">
        <w:tc>
          <w:tcPr>
            <w:tcW w:w="10070" w:type="dxa"/>
            <w:shd w:val="clear" w:color="auto" w:fill="DBE5F1" w:themeFill="accent1" w:themeFillTint="33"/>
          </w:tcPr>
          <w:p w14:paraId="72BDB4CD" w14:textId="77777777" w:rsidR="004620F3" w:rsidRPr="001B1AE8" w:rsidRDefault="004620F3" w:rsidP="004620F3">
            <w:pPr>
              <w:jc w:val="center"/>
              <w:outlineLvl w:val="1"/>
              <w:rPr>
                <w:b/>
              </w:rPr>
            </w:pPr>
            <w:r w:rsidRPr="001B1AE8">
              <w:rPr>
                <w:b/>
              </w:rPr>
              <w:t>How To Obtain A Vendor No Tax Due Certificate</w:t>
            </w:r>
          </w:p>
          <w:p w14:paraId="72CE1062" w14:textId="77777777" w:rsidR="004620F3" w:rsidRPr="001B1AE8" w:rsidRDefault="004620F3" w:rsidP="004620F3">
            <w:pPr>
              <w:outlineLvl w:val="1"/>
              <w:rPr>
                <w:b/>
              </w:rPr>
            </w:pPr>
          </w:p>
          <w:p w14:paraId="66577FCD" w14:textId="77777777" w:rsidR="004620F3" w:rsidRPr="001B1AE8" w:rsidRDefault="004620F3" w:rsidP="007C46BA">
            <w:pPr>
              <w:ind w:left="0" w:firstLine="0"/>
              <w:outlineLvl w:val="1"/>
            </w:pPr>
            <w:r w:rsidRPr="001B1AE8">
              <w:t>A “Vendor No Tax Due” certificate can be obtained from the Missouri Department of Revenue when a business pays all of its sales/use tax in full, up to date, does not have a sales tax delinquency or does not sell tangible personal property at retail in Missouri.</w:t>
            </w:r>
          </w:p>
          <w:p w14:paraId="45CED395" w14:textId="77777777" w:rsidR="004620F3" w:rsidRPr="001B1AE8" w:rsidRDefault="004620F3" w:rsidP="004620F3">
            <w:pPr>
              <w:outlineLvl w:val="1"/>
            </w:pPr>
          </w:p>
          <w:p w14:paraId="2A97DB7D" w14:textId="77777777" w:rsidR="004620F3" w:rsidRPr="001B1AE8" w:rsidRDefault="004620F3" w:rsidP="007C46BA">
            <w:pPr>
              <w:ind w:left="0" w:firstLine="0"/>
              <w:outlineLvl w:val="1"/>
            </w:pPr>
            <w:r w:rsidRPr="001B1AE8">
              <w:t>If taxes are due, depending on the payment history of the business, a cashier’s check or money order may be required for payment before a “Vendor No Tax Due” certificate can be issued.</w:t>
            </w:r>
          </w:p>
          <w:p w14:paraId="1ECC1484" w14:textId="77777777" w:rsidR="004620F3" w:rsidRPr="001B1AE8" w:rsidRDefault="004620F3" w:rsidP="004620F3">
            <w:pPr>
              <w:outlineLvl w:val="1"/>
            </w:pPr>
          </w:p>
          <w:p w14:paraId="163BD815" w14:textId="77777777" w:rsidR="004620F3" w:rsidRPr="001B1AE8" w:rsidRDefault="004620F3" w:rsidP="007C46BA">
            <w:pPr>
              <w:ind w:left="0" w:firstLine="0"/>
              <w:outlineLvl w:val="1"/>
            </w:pPr>
            <w:r w:rsidRPr="001B1AE8">
              <w:t xml:space="preserve">A “Vendor No Tax Due” certificate can be obtained by completing and submitting the Request For Tax Clearance, Form 943, to the Missouri Department of Revenue, Division of Taxation &amp; Collection.  This form is available at </w:t>
            </w:r>
            <w:hyperlink r:id="rId47" w:history="1">
              <w:r w:rsidRPr="001B1AE8">
                <w:rPr>
                  <w:color w:val="0000FF"/>
                  <w:u w:val="single"/>
                </w:rPr>
                <w:t>http://dor.mo.gov/forms/943.pdf</w:t>
              </w:r>
            </w:hyperlink>
            <w:r w:rsidRPr="001B1AE8">
              <w:t xml:space="preserve">.  </w:t>
            </w:r>
            <w:r w:rsidR="0025671B" w:rsidRPr="007C46BA">
              <w:t xml:space="preserve">Make sure to </w:t>
            </w:r>
            <w:r w:rsidR="0025671B">
              <w:t xml:space="preserve">select the appropriate “Reason for Request” on </w:t>
            </w:r>
            <w:r w:rsidR="0025671B" w:rsidRPr="007C46BA">
              <w:t>page 2</w:t>
            </w:r>
            <w:r w:rsidR="0025671B">
              <w:t xml:space="preserve"> of the form</w:t>
            </w:r>
            <w:r w:rsidR="0025671B" w:rsidRPr="007C46BA">
              <w:t xml:space="preserve">.       </w:t>
            </w:r>
          </w:p>
          <w:p w14:paraId="10DD6616" w14:textId="77777777" w:rsidR="004620F3" w:rsidRPr="001B1AE8" w:rsidRDefault="004620F3" w:rsidP="004620F3">
            <w:pPr>
              <w:outlineLvl w:val="1"/>
            </w:pPr>
          </w:p>
          <w:p w14:paraId="18A22646" w14:textId="77777777" w:rsidR="004620F3" w:rsidRPr="001B1AE8" w:rsidRDefault="004620F3" w:rsidP="007C46BA">
            <w:pPr>
              <w:ind w:left="0" w:firstLine="0"/>
              <w:outlineLvl w:val="1"/>
            </w:pPr>
            <w:r w:rsidRPr="001B1AE8">
              <w:t xml:space="preserve">For assistance, call (573) 751-9268 or e-mail </w:t>
            </w:r>
            <w:hyperlink r:id="rId48" w:history="1">
              <w:r w:rsidRPr="001B1AE8">
                <w:rPr>
                  <w:color w:val="0000FF"/>
                  <w:u w:val="single"/>
                </w:rPr>
                <w:t>taxclearance@dor.mo.gov</w:t>
              </w:r>
            </w:hyperlink>
            <w:r w:rsidRPr="001B1AE8">
              <w:t xml:space="preserve">. Additional information regarding section 34.040.7, RSMo, is available on the Department of Revenue’s website at </w:t>
            </w:r>
            <w:hyperlink r:id="rId49" w:history="1">
              <w:r w:rsidRPr="001B1AE8">
                <w:rPr>
                  <w:color w:val="0000FF"/>
                  <w:u w:val="single"/>
                </w:rPr>
                <w:t>http://dor.mo.gov/business/sales</w:t>
              </w:r>
            </w:hyperlink>
            <w:r w:rsidRPr="001B1AE8">
              <w:t xml:space="preserve">.  </w:t>
            </w:r>
          </w:p>
          <w:p w14:paraId="1FA2FB76" w14:textId="77777777" w:rsidR="004620F3" w:rsidRPr="001B1AE8" w:rsidRDefault="004620F3" w:rsidP="004620F3"/>
          <w:p w14:paraId="4A95A1E7" w14:textId="77777777" w:rsidR="004620F3" w:rsidRPr="001B1AE8" w:rsidRDefault="004620F3" w:rsidP="00A3004B">
            <w:pPr>
              <w:ind w:left="0" w:firstLine="0"/>
            </w:pPr>
            <w:r w:rsidRPr="001B1AE8">
              <w:t xml:space="preserve">NOTE: Make sure to request a “Vendor No Tax Due” certificate as there are other similar tax clearance forms that do not meet this verification requirement.  </w:t>
            </w:r>
            <w:r w:rsidR="00A3004B" w:rsidRPr="001B1AE8">
              <w:t>The steps to obtain a</w:t>
            </w:r>
            <w:r w:rsidRPr="001B1AE8">
              <w:t xml:space="preserve"> “Vendor No Tax Due” certificate </w:t>
            </w:r>
            <w:r w:rsidR="00A3004B" w:rsidRPr="001B1AE8">
              <w:t xml:space="preserve">is outlined at </w:t>
            </w:r>
            <w:hyperlink r:id="rId50" w:history="1">
              <w:r w:rsidRPr="001B1AE8">
                <w:rPr>
                  <w:color w:val="0000FF"/>
                  <w:u w:val="single"/>
                </w:rPr>
                <w:t>https://dor.mo.gov/taxation/business/tax-types/sales-use/hb600.html</w:t>
              </w:r>
            </w:hyperlink>
            <w:r w:rsidRPr="001B1AE8">
              <w:t xml:space="preserve">.   </w:t>
            </w:r>
          </w:p>
          <w:p w14:paraId="6970F20F" w14:textId="77777777" w:rsidR="00A3004B" w:rsidRPr="001B1AE8" w:rsidRDefault="00A3004B" w:rsidP="00A3004B">
            <w:pPr>
              <w:ind w:left="0" w:firstLine="0"/>
            </w:pPr>
          </w:p>
        </w:tc>
      </w:tr>
    </w:tbl>
    <w:p w14:paraId="690F0F21" w14:textId="77777777" w:rsidR="004620F3" w:rsidRPr="001B1AE8" w:rsidRDefault="004620F3" w:rsidP="004620F3">
      <w:pPr>
        <w:spacing w:after="160" w:line="259" w:lineRule="auto"/>
        <w:jc w:val="left"/>
        <w:rPr>
          <w:b/>
        </w:rPr>
      </w:pPr>
    </w:p>
    <w:tbl>
      <w:tblPr>
        <w:tblStyle w:val="TableGrid3"/>
        <w:tblW w:w="0" w:type="auto"/>
        <w:tblLook w:val="04A0" w:firstRow="1" w:lastRow="0" w:firstColumn="1" w:lastColumn="0" w:noHBand="0" w:noVBand="1"/>
      </w:tblPr>
      <w:tblGrid>
        <w:gridCol w:w="5035"/>
        <w:gridCol w:w="5035"/>
      </w:tblGrid>
      <w:tr w:rsidR="004620F3" w:rsidRPr="001B1AE8" w14:paraId="62A7E5CC" w14:textId="77777777" w:rsidTr="004620F3">
        <w:tc>
          <w:tcPr>
            <w:tcW w:w="10070" w:type="dxa"/>
            <w:gridSpan w:val="2"/>
            <w:tcBorders>
              <w:top w:val="single" w:sz="4" w:space="0" w:color="auto"/>
            </w:tcBorders>
            <w:vAlign w:val="center"/>
          </w:tcPr>
          <w:p w14:paraId="01C44C18" w14:textId="77777777" w:rsidR="004620F3" w:rsidRPr="001B1AE8" w:rsidRDefault="004620F3" w:rsidP="00A44570">
            <w:pPr>
              <w:rPr>
                <w:b/>
              </w:rPr>
            </w:pPr>
            <w:r w:rsidRPr="001B1AE8">
              <w:rPr>
                <w:b/>
              </w:rPr>
              <w:t xml:space="preserve">Instructions:  </w:t>
            </w:r>
            <w:r w:rsidRPr="001B1AE8">
              <w:t>The vendor should complete the information below regarding their “Vendor No Tax Due” status.</w:t>
            </w:r>
          </w:p>
        </w:tc>
      </w:tr>
      <w:tr w:rsidR="004620F3" w:rsidRPr="001B1AE8" w14:paraId="43FA4663" w14:textId="77777777" w:rsidTr="004620F3">
        <w:tc>
          <w:tcPr>
            <w:tcW w:w="5035" w:type="dxa"/>
            <w:vAlign w:val="center"/>
          </w:tcPr>
          <w:p w14:paraId="5E279BFA" w14:textId="77777777" w:rsidR="004620F3" w:rsidRPr="001B1AE8" w:rsidRDefault="004620F3" w:rsidP="007C46BA">
            <w:pPr>
              <w:ind w:left="0" w:firstLine="0"/>
              <w:jc w:val="left"/>
              <w:rPr>
                <w:b/>
              </w:rPr>
            </w:pPr>
            <w:r w:rsidRPr="001B1AE8">
              <w:rPr>
                <w:b/>
              </w:rPr>
              <w:t>“Vendor No Tax Due” Certificate is Included with the Response (Yes/No)</w:t>
            </w:r>
          </w:p>
        </w:tc>
        <w:tc>
          <w:tcPr>
            <w:tcW w:w="5035" w:type="dxa"/>
            <w:vAlign w:val="center"/>
          </w:tcPr>
          <w:p w14:paraId="3097A0A2" w14:textId="77777777" w:rsidR="004620F3" w:rsidRPr="001B1AE8" w:rsidRDefault="004620F3" w:rsidP="004620F3">
            <w:pPr>
              <w:jc w:val="left"/>
              <w:rPr>
                <w:b/>
              </w:rPr>
            </w:pPr>
            <w:r w:rsidRPr="001B1AE8">
              <w:t xml:space="preserve">Yes </w:t>
            </w:r>
            <w:sdt>
              <w:sdtPr>
                <w:id w:val="576318450"/>
                <w14:checkbox>
                  <w14:checked w14:val="0"/>
                  <w14:checkedState w14:val="2612" w14:font="MS Gothic"/>
                  <w14:uncheckedState w14:val="2610" w14:font="MS Gothic"/>
                </w14:checkbox>
              </w:sdtPr>
              <w:sdtEndPr/>
              <w:sdtContent>
                <w:r w:rsidRPr="001B1AE8">
                  <w:rPr>
                    <w:rFonts w:ascii="Segoe UI Symbol" w:eastAsia="MS Gothic" w:hAnsi="Segoe UI Symbol" w:cs="Segoe UI Symbol"/>
                  </w:rPr>
                  <w:t>☐</w:t>
                </w:r>
              </w:sdtContent>
            </w:sdt>
            <w:r w:rsidRPr="001B1AE8">
              <w:t xml:space="preserve">     No </w:t>
            </w:r>
            <w:sdt>
              <w:sdtPr>
                <w:id w:val="245313672"/>
                <w14:checkbox>
                  <w14:checked w14:val="0"/>
                  <w14:checkedState w14:val="2612" w14:font="MS Gothic"/>
                  <w14:uncheckedState w14:val="2610" w14:font="MS Gothic"/>
                </w14:checkbox>
              </w:sdtPr>
              <w:sdtEndPr/>
              <w:sdtContent>
                <w:r w:rsidRPr="001B1AE8">
                  <w:rPr>
                    <w:rFonts w:ascii="Segoe UI Symbol" w:eastAsia="MS Gothic" w:hAnsi="Segoe UI Symbol" w:cs="Segoe UI Symbol"/>
                  </w:rPr>
                  <w:t>☐</w:t>
                </w:r>
              </w:sdtContent>
            </w:sdt>
          </w:p>
        </w:tc>
      </w:tr>
      <w:tr w:rsidR="004620F3" w:rsidRPr="001B1AE8" w14:paraId="4525968B" w14:textId="77777777" w:rsidTr="004620F3">
        <w:tc>
          <w:tcPr>
            <w:tcW w:w="5035" w:type="dxa"/>
            <w:vAlign w:val="center"/>
          </w:tcPr>
          <w:p w14:paraId="736B0E24" w14:textId="77777777" w:rsidR="004620F3" w:rsidRPr="001B1AE8" w:rsidRDefault="004620F3" w:rsidP="007C46BA">
            <w:pPr>
              <w:ind w:left="0" w:firstLine="0"/>
              <w:jc w:val="left"/>
              <w:rPr>
                <w:b/>
              </w:rPr>
            </w:pPr>
            <w:r w:rsidRPr="001B1AE8">
              <w:rPr>
                <w:b/>
              </w:rPr>
              <w:t>If the “Vendor No Tax Due” Certificate is Not Included, Identify Date Vendor Requested Certificate From DOR</w:t>
            </w:r>
          </w:p>
        </w:tc>
        <w:tc>
          <w:tcPr>
            <w:tcW w:w="5035" w:type="dxa"/>
            <w:vAlign w:val="center"/>
          </w:tcPr>
          <w:p w14:paraId="6D0A7489" w14:textId="77777777" w:rsidR="004620F3" w:rsidRPr="001B1AE8" w:rsidRDefault="004620F3" w:rsidP="004620F3">
            <w:pPr>
              <w:jc w:val="left"/>
              <w:rPr>
                <w:b/>
              </w:rPr>
            </w:pPr>
            <w:r w:rsidRPr="001B1AE8">
              <w:t>Date: __/__/____ (MM/DD/YYYY)</w:t>
            </w:r>
          </w:p>
        </w:tc>
      </w:tr>
    </w:tbl>
    <w:p w14:paraId="4E0D2631" w14:textId="77777777" w:rsidR="004620F3" w:rsidRPr="004620F3" w:rsidRDefault="004620F3" w:rsidP="004620F3">
      <w:pPr>
        <w:spacing w:after="160" w:line="259" w:lineRule="auto"/>
        <w:jc w:val="left"/>
        <w:rPr>
          <w:b/>
        </w:rPr>
      </w:pPr>
    </w:p>
    <w:p w14:paraId="697EFB84" w14:textId="77777777" w:rsidR="00B07F17" w:rsidRDefault="00B07F17" w:rsidP="004620F3">
      <w:pPr>
        <w:outlineLvl w:val="0"/>
        <w:rPr>
          <w:b/>
          <w:caps/>
          <w:kern w:val="28"/>
        </w:rPr>
      </w:pPr>
      <w:r>
        <w:rPr>
          <w:b/>
          <w:caps/>
          <w:kern w:val="28"/>
        </w:rPr>
        <w:br w:type="page"/>
      </w:r>
    </w:p>
    <w:p w14:paraId="4783EF5D" w14:textId="6655EABD" w:rsidR="004620F3" w:rsidRPr="004620F3" w:rsidRDefault="004620F3" w:rsidP="004620F3">
      <w:pPr>
        <w:outlineLvl w:val="0"/>
        <w:rPr>
          <w:b/>
          <w:caps/>
          <w:kern w:val="28"/>
        </w:rPr>
      </w:pPr>
      <w:r w:rsidRPr="004620F3">
        <w:rPr>
          <w:b/>
          <w:caps/>
          <w:kern w:val="28"/>
        </w:rPr>
        <w:t xml:space="preserve">BUSINESS COMPLIANCE </w:t>
      </w:r>
      <w:r w:rsidRPr="004620F3">
        <w:rPr>
          <w:rFonts w:eastAsiaTheme="minorHAnsi"/>
          <w:b/>
          <w:caps/>
          <w:kern w:val="28"/>
        </w:rPr>
        <w:t xml:space="preserve">Exhibit </w:t>
      </w:r>
      <w:r w:rsidR="00DA73B0">
        <w:rPr>
          <w:b/>
          <w:caps/>
          <w:kern w:val="28"/>
        </w:rPr>
        <w:t>J</w:t>
      </w:r>
      <w:r w:rsidRPr="004620F3">
        <w:rPr>
          <w:b/>
          <w:caps/>
          <w:kern w:val="28"/>
        </w:rPr>
        <w:t xml:space="preserve">, </w:t>
      </w:r>
    </w:p>
    <w:p w14:paraId="2B8298A8" w14:textId="77777777" w:rsidR="004620F3" w:rsidRPr="004620F3" w:rsidRDefault="004620F3" w:rsidP="004620F3">
      <w:pPr>
        <w:outlineLvl w:val="0"/>
        <w:rPr>
          <w:bCs/>
          <w:iCs/>
          <w:caps/>
          <w:kern w:val="28"/>
        </w:rPr>
      </w:pPr>
      <w:r w:rsidRPr="004620F3">
        <w:rPr>
          <w:b/>
          <w:bCs/>
          <w:iCs/>
          <w:caps/>
          <w:kern w:val="28"/>
        </w:rPr>
        <w:t>Registration of Business Name with the Missouri Secretary of State</w:t>
      </w:r>
      <w:r w:rsidRPr="004620F3">
        <w:rPr>
          <w:bCs/>
          <w:iCs/>
          <w:caps/>
          <w:kern w:val="28"/>
        </w:rPr>
        <w:t xml:space="preserve">  </w:t>
      </w:r>
    </w:p>
    <w:p w14:paraId="4C271EA7" w14:textId="77777777" w:rsidR="004620F3" w:rsidRPr="004620F3" w:rsidRDefault="004620F3" w:rsidP="004620F3">
      <w:pPr>
        <w:outlineLvl w:val="1"/>
        <w:rPr>
          <w:b/>
          <w:sz w:val="18"/>
        </w:rPr>
      </w:pPr>
    </w:p>
    <w:p w14:paraId="13CFBA4C" w14:textId="77777777" w:rsidR="004620F3" w:rsidRPr="00886917" w:rsidRDefault="004620F3" w:rsidP="004620F3">
      <w:pPr>
        <w:pBdr>
          <w:top w:val="single" w:sz="36" w:space="1" w:color="auto"/>
        </w:pBdr>
        <w:jc w:val="center"/>
        <w:outlineLvl w:val="1"/>
        <w:rPr>
          <w:b/>
          <w:sz w:val="18"/>
        </w:rPr>
      </w:pPr>
    </w:p>
    <w:tbl>
      <w:tblPr>
        <w:tblStyle w:val="TableGrid3"/>
        <w:tblW w:w="10165" w:type="dxa"/>
        <w:tblLook w:val="04A0" w:firstRow="1" w:lastRow="0" w:firstColumn="1" w:lastColumn="0" w:noHBand="0" w:noVBand="1"/>
      </w:tblPr>
      <w:tblGrid>
        <w:gridCol w:w="10165"/>
      </w:tblGrid>
      <w:tr w:rsidR="004620F3" w:rsidRPr="007C46BA" w14:paraId="47BAB1D7" w14:textId="77777777" w:rsidTr="004620F3">
        <w:tc>
          <w:tcPr>
            <w:tcW w:w="10165" w:type="dxa"/>
            <w:shd w:val="clear" w:color="auto" w:fill="DBE5F1" w:themeFill="accent1" w:themeFillTint="33"/>
          </w:tcPr>
          <w:p w14:paraId="232AAFFB" w14:textId="77777777" w:rsidR="004620F3" w:rsidRPr="007C46BA" w:rsidRDefault="004620F3" w:rsidP="007C46BA">
            <w:pPr>
              <w:ind w:left="0" w:firstLine="0"/>
              <w:outlineLvl w:val="1"/>
            </w:pPr>
            <w:r w:rsidRPr="007C46BA">
              <w:t>In accordance with section 351.572, RSMo, the vendor must be properly registered with the Missouri Secretary of State or identify how the vendor’s business is exempt from registering with the Missouri Secretary of State.</w:t>
            </w:r>
          </w:p>
          <w:p w14:paraId="37ADF6C4" w14:textId="77777777" w:rsidR="004620F3" w:rsidRPr="007C46BA" w:rsidRDefault="004620F3" w:rsidP="004620F3">
            <w:pPr>
              <w:outlineLvl w:val="1"/>
            </w:pPr>
          </w:p>
          <w:p w14:paraId="27E09B17" w14:textId="77777777" w:rsidR="004620F3" w:rsidRPr="007C46BA" w:rsidRDefault="004620F3" w:rsidP="007C46BA">
            <w:pPr>
              <w:ind w:left="0" w:firstLine="0"/>
              <w:outlineLvl w:val="1"/>
            </w:pPr>
            <w:r w:rsidRPr="007C46BA">
              <w:t>In order to verify the vendor is properly registered with the Missouri Secretary of State, the vendor must either be 1) properly registered with the Missouri Secretary of State at time of proposal submission or prior to contract award or 2) must identify how the vendor’s business is exempt from registering with the Missouri Secretary of State.</w:t>
            </w:r>
          </w:p>
          <w:p w14:paraId="6EAA8BAF" w14:textId="77777777" w:rsidR="004620F3" w:rsidRPr="007C46BA" w:rsidRDefault="004620F3" w:rsidP="004620F3">
            <w:pPr>
              <w:outlineLvl w:val="1"/>
            </w:pPr>
          </w:p>
          <w:p w14:paraId="1FBD999C" w14:textId="77777777" w:rsidR="004620F3" w:rsidRPr="007C46BA" w:rsidRDefault="004620F3" w:rsidP="007C46BA">
            <w:pPr>
              <w:ind w:left="0" w:firstLine="0"/>
            </w:pPr>
            <w:r w:rsidRPr="007C46BA">
              <w:t xml:space="preserve">NOTE: For any questions regarding Secretary of State Registration, vendors should go to </w:t>
            </w:r>
            <w:hyperlink r:id="rId51" w:history="1">
              <w:r w:rsidRPr="007C46BA">
                <w:rPr>
                  <w:color w:val="0000FF"/>
                  <w:u w:val="single"/>
                </w:rPr>
                <w:t>https://www.sos.mo.gov/business/startBusiness.asp</w:t>
              </w:r>
            </w:hyperlink>
            <w:r w:rsidRPr="007C46BA">
              <w:t xml:space="preserve"> or call 866-223-6535, Monday through Friday, 8:00 a.m. to 5:00 p.m., </w:t>
            </w:r>
            <w:r w:rsidR="00464341">
              <w:t xml:space="preserve">Central Time, </w:t>
            </w:r>
            <w:r w:rsidRPr="007C46BA">
              <w:t>excluding state holidays.</w:t>
            </w:r>
          </w:p>
        </w:tc>
      </w:tr>
    </w:tbl>
    <w:p w14:paraId="60455979" w14:textId="77777777" w:rsidR="004620F3" w:rsidRPr="00886917" w:rsidRDefault="004620F3" w:rsidP="004620F3">
      <w:pPr>
        <w:rPr>
          <w:sz w:val="18"/>
        </w:rPr>
      </w:pPr>
    </w:p>
    <w:tbl>
      <w:tblPr>
        <w:tblStyle w:val="TableGrid8"/>
        <w:tblW w:w="10170" w:type="dxa"/>
        <w:tblInd w:w="-5" w:type="dxa"/>
        <w:tblLook w:val="04A0" w:firstRow="1" w:lastRow="0" w:firstColumn="1" w:lastColumn="0" w:noHBand="0" w:noVBand="1"/>
      </w:tblPr>
      <w:tblGrid>
        <w:gridCol w:w="2692"/>
        <w:gridCol w:w="4926"/>
        <w:gridCol w:w="2552"/>
      </w:tblGrid>
      <w:tr w:rsidR="004620F3" w:rsidRPr="007C46BA" w14:paraId="41DE90DD" w14:textId="77777777" w:rsidTr="004620F3">
        <w:trPr>
          <w:trHeight w:val="296"/>
        </w:trPr>
        <w:tc>
          <w:tcPr>
            <w:tcW w:w="10170" w:type="dxa"/>
            <w:gridSpan w:val="3"/>
            <w:shd w:val="clear" w:color="auto" w:fill="000000" w:themeFill="text1"/>
            <w:vAlign w:val="center"/>
          </w:tcPr>
          <w:p w14:paraId="5F866506" w14:textId="77777777" w:rsidR="004620F3" w:rsidRPr="007C46BA" w:rsidRDefault="004620F3" w:rsidP="004620F3">
            <w:pPr>
              <w:jc w:val="center"/>
              <w:rPr>
                <w:b/>
              </w:rPr>
            </w:pPr>
            <w:r w:rsidRPr="007C46BA">
              <w:rPr>
                <w:b/>
              </w:rPr>
              <w:t xml:space="preserve">Missouri </w:t>
            </w:r>
            <w:r w:rsidRPr="007C46BA">
              <w:rPr>
                <w:b/>
                <w:color w:val="FFFFFF" w:themeColor="background1"/>
              </w:rPr>
              <w:t>Secretary</w:t>
            </w:r>
            <w:r w:rsidRPr="007C46BA">
              <w:rPr>
                <w:b/>
              </w:rPr>
              <w:t xml:space="preserve"> of State Registration Verification</w:t>
            </w:r>
          </w:p>
        </w:tc>
      </w:tr>
      <w:tr w:rsidR="004620F3" w:rsidRPr="007C46BA" w14:paraId="028D229B" w14:textId="77777777" w:rsidTr="004620F3">
        <w:trPr>
          <w:trHeight w:val="359"/>
        </w:trPr>
        <w:tc>
          <w:tcPr>
            <w:tcW w:w="10170" w:type="dxa"/>
            <w:gridSpan w:val="3"/>
            <w:shd w:val="clear" w:color="auto" w:fill="DBE5F1" w:themeFill="accent1" w:themeFillTint="33"/>
            <w:vAlign w:val="center"/>
          </w:tcPr>
          <w:p w14:paraId="12684787" w14:textId="77777777" w:rsidR="004620F3" w:rsidRPr="007C46BA" w:rsidRDefault="004620F3" w:rsidP="007C46BA">
            <w:pPr>
              <w:ind w:left="0" w:firstLine="0"/>
            </w:pPr>
            <w:r w:rsidRPr="007C46BA">
              <w:rPr>
                <w:b/>
              </w:rPr>
              <w:t xml:space="preserve">Registration Verification Instructions: </w:t>
            </w:r>
            <w:r w:rsidRPr="007C46BA">
              <w:t xml:space="preserve">If the vendor’s business is already registered, the vendor should complete the table below with the vendor’s business name and the charter number assigned to the vendor’s business.  </w:t>
            </w:r>
          </w:p>
          <w:p w14:paraId="458CC655" w14:textId="77777777" w:rsidR="004620F3" w:rsidRPr="007C46BA" w:rsidRDefault="004620F3" w:rsidP="004620F3"/>
          <w:p w14:paraId="44A17EE0" w14:textId="77777777" w:rsidR="004620F3" w:rsidRPr="007C46BA" w:rsidRDefault="004620F3" w:rsidP="007C46BA">
            <w:pPr>
              <w:ind w:left="0" w:firstLine="0"/>
            </w:pPr>
            <w:r w:rsidRPr="007C46BA">
              <w:rPr>
                <w:b/>
              </w:rPr>
              <w:t>Information on registering with Missouri Secretary of State:</w:t>
            </w:r>
            <w:r w:rsidRPr="007C46BA">
              <w:t xml:space="preserve"> If the vendor’s business is not yet properly registered with the Missouri Secretary of State, the vendor should refer to the Missouri Business Portal at </w:t>
            </w:r>
            <w:hyperlink r:id="rId52" w:history="1">
              <w:r w:rsidRPr="007C46BA">
                <w:rPr>
                  <w:color w:val="0000FF"/>
                  <w:u w:val="single"/>
                </w:rPr>
                <w:t>https://openforbiz.mo.gov/</w:t>
              </w:r>
            </w:hyperlink>
            <w:r w:rsidRPr="007C46BA">
              <w:t xml:space="preserve"> for additional information.  </w:t>
            </w:r>
          </w:p>
        </w:tc>
      </w:tr>
      <w:tr w:rsidR="004620F3" w:rsidRPr="007C46BA" w14:paraId="52962936" w14:textId="77777777" w:rsidTr="004620F3">
        <w:trPr>
          <w:trHeight w:val="359"/>
        </w:trPr>
        <w:tc>
          <w:tcPr>
            <w:tcW w:w="2692" w:type="dxa"/>
            <w:vAlign w:val="center"/>
          </w:tcPr>
          <w:p w14:paraId="7B7555DE" w14:textId="77777777" w:rsidR="004620F3" w:rsidRPr="007C46BA" w:rsidRDefault="004620F3" w:rsidP="004620F3">
            <w:r w:rsidRPr="007C46BA">
              <w:t xml:space="preserve">Business Name </w:t>
            </w:r>
          </w:p>
        </w:tc>
        <w:tc>
          <w:tcPr>
            <w:tcW w:w="7478" w:type="dxa"/>
            <w:gridSpan w:val="2"/>
          </w:tcPr>
          <w:p w14:paraId="5F6C2361" w14:textId="77777777" w:rsidR="004620F3" w:rsidRPr="007C46BA" w:rsidRDefault="004620F3" w:rsidP="004620F3"/>
        </w:tc>
      </w:tr>
      <w:tr w:rsidR="004620F3" w:rsidRPr="007C46BA" w14:paraId="402EA6F3" w14:textId="77777777" w:rsidTr="004620F3">
        <w:trPr>
          <w:trHeight w:val="359"/>
        </w:trPr>
        <w:tc>
          <w:tcPr>
            <w:tcW w:w="2692" w:type="dxa"/>
            <w:vAlign w:val="center"/>
          </w:tcPr>
          <w:p w14:paraId="65B7E8D0" w14:textId="77777777" w:rsidR="004620F3" w:rsidRPr="007C46BA" w:rsidRDefault="004620F3" w:rsidP="004620F3">
            <w:r w:rsidRPr="007C46BA">
              <w:t>Charter Number</w:t>
            </w:r>
          </w:p>
        </w:tc>
        <w:tc>
          <w:tcPr>
            <w:tcW w:w="7478" w:type="dxa"/>
            <w:gridSpan w:val="2"/>
          </w:tcPr>
          <w:p w14:paraId="5B6B587D" w14:textId="77777777" w:rsidR="004620F3" w:rsidRPr="007C46BA" w:rsidRDefault="004620F3" w:rsidP="004620F3"/>
        </w:tc>
      </w:tr>
      <w:tr w:rsidR="004620F3" w:rsidRPr="007C46BA" w14:paraId="4C6F7366" w14:textId="77777777" w:rsidTr="004620F3">
        <w:trPr>
          <w:trHeight w:val="341"/>
        </w:trPr>
        <w:tc>
          <w:tcPr>
            <w:tcW w:w="7618" w:type="dxa"/>
            <w:gridSpan w:val="2"/>
            <w:vAlign w:val="center"/>
          </w:tcPr>
          <w:p w14:paraId="58C79590" w14:textId="77777777" w:rsidR="004620F3" w:rsidRPr="007C46BA" w:rsidRDefault="004620F3" w:rsidP="004620F3">
            <w:r w:rsidRPr="007C46BA">
              <w:t>Proof of Good Standing Status Included</w:t>
            </w:r>
          </w:p>
        </w:tc>
        <w:tc>
          <w:tcPr>
            <w:tcW w:w="2552" w:type="dxa"/>
            <w:vAlign w:val="center"/>
          </w:tcPr>
          <w:p w14:paraId="7BC1949E" w14:textId="77777777" w:rsidR="004620F3" w:rsidRPr="007C46BA" w:rsidRDefault="004620F3" w:rsidP="004620F3">
            <w:pPr>
              <w:jc w:val="center"/>
            </w:pPr>
            <w:r w:rsidRPr="007C46BA">
              <w:t xml:space="preserve">Yes </w:t>
            </w:r>
            <w:sdt>
              <w:sdtPr>
                <w:id w:val="276383278"/>
                <w14:checkbox>
                  <w14:checked w14:val="0"/>
                  <w14:checkedState w14:val="2612" w14:font="MS Gothic"/>
                  <w14:uncheckedState w14:val="2610" w14:font="MS Gothic"/>
                </w14:checkbox>
              </w:sdtPr>
              <w:sdtEndPr/>
              <w:sdtContent>
                <w:r w:rsidRPr="007C46BA">
                  <w:rPr>
                    <w:rFonts w:ascii="Segoe UI Symbol" w:eastAsia="MS Gothic" w:hAnsi="Segoe UI Symbol" w:cs="Segoe UI Symbol"/>
                  </w:rPr>
                  <w:t>☐</w:t>
                </w:r>
              </w:sdtContent>
            </w:sdt>
            <w:r w:rsidRPr="007C46BA">
              <w:t xml:space="preserve">     No </w:t>
            </w:r>
            <w:sdt>
              <w:sdtPr>
                <w:id w:val="-1269535058"/>
                <w14:checkbox>
                  <w14:checked w14:val="0"/>
                  <w14:checkedState w14:val="2612" w14:font="MS Gothic"/>
                  <w14:uncheckedState w14:val="2610" w14:font="MS Gothic"/>
                </w14:checkbox>
              </w:sdtPr>
              <w:sdtEndPr/>
              <w:sdtContent>
                <w:r w:rsidRPr="007C46BA">
                  <w:rPr>
                    <w:rFonts w:ascii="Segoe UI Symbol" w:eastAsia="MS Gothic" w:hAnsi="Segoe UI Symbol" w:cs="Segoe UI Symbol"/>
                  </w:rPr>
                  <w:t>☐</w:t>
                </w:r>
              </w:sdtContent>
            </w:sdt>
          </w:p>
        </w:tc>
      </w:tr>
      <w:tr w:rsidR="004620F3" w:rsidRPr="007C46BA" w14:paraId="7C76B25D" w14:textId="77777777" w:rsidTr="004620F3">
        <w:trPr>
          <w:trHeight w:val="341"/>
        </w:trPr>
        <w:tc>
          <w:tcPr>
            <w:tcW w:w="7618" w:type="dxa"/>
            <w:gridSpan w:val="2"/>
            <w:vAlign w:val="center"/>
          </w:tcPr>
          <w:p w14:paraId="6AAAEF96" w14:textId="77777777" w:rsidR="004620F3" w:rsidRPr="007C46BA" w:rsidDel="0013721D" w:rsidRDefault="004620F3" w:rsidP="00886917">
            <w:pPr>
              <w:ind w:left="0" w:firstLine="0"/>
            </w:pPr>
            <w:r w:rsidRPr="007C46BA">
              <w:t>If Proof of Good Standing Not Included, Indicate the Date Vendor Requested Document from Missouri Secretary of State</w:t>
            </w:r>
          </w:p>
        </w:tc>
        <w:tc>
          <w:tcPr>
            <w:tcW w:w="2552" w:type="dxa"/>
            <w:vAlign w:val="center"/>
          </w:tcPr>
          <w:p w14:paraId="3AB63E09" w14:textId="77777777" w:rsidR="004620F3" w:rsidRPr="007C46BA" w:rsidDel="0013721D" w:rsidRDefault="004620F3" w:rsidP="004620F3">
            <w:pPr>
              <w:jc w:val="center"/>
            </w:pPr>
            <w:r w:rsidRPr="007C46BA">
              <w:t>Date: __/__/____ (MM/DD/YYYY)</w:t>
            </w:r>
          </w:p>
        </w:tc>
      </w:tr>
      <w:tr w:rsidR="004620F3" w:rsidRPr="007C46BA" w14:paraId="18D855B4" w14:textId="77777777" w:rsidTr="004620F3">
        <w:trPr>
          <w:trHeight w:val="251"/>
        </w:trPr>
        <w:tc>
          <w:tcPr>
            <w:tcW w:w="10170" w:type="dxa"/>
            <w:gridSpan w:val="3"/>
            <w:shd w:val="clear" w:color="auto" w:fill="000000" w:themeFill="text1"/>
            <w:vAlign w:val="center"/>
          </w:tcPr>
          <w:p w14:paraId="70A5847B" w14:textId="77777777" w:rsidR="004620F3" w:rsidRPr="007C46BA" w:rsidRDefault="004620F3" w:rsidP="004620F3">
            <w:pPr>
              <w:jc w:val="center"/>
              <w:rPr>
                <w:b/>
              </w:rPr>
            </w:pPr>
            <w:r w:rsidRPr="007C46BA">
              <w:rPr>
                <w:b/>
                <w:color w:val="FFFFFF" w:themeColor="background1"/>
              </w:rPr>
              <w:t>Exemptions</w:t>
            </w:r>
          </w:p>
        </w:tc>
      </w:tr>
      <w:tr w:rsidR="004620F3" w:rsidRPr="007C46BA" w14:paraId="7EB2DB37" w14:textId="77777777" w:rsidTr="004620F3">
        <w:trPr>
          <w:trHeight w:val="773"/>
        </w:trPr>
        <w:tc>
          <w:tcPr>
            <w:tcW w:w="10170" w:type="dxa"/>
            <w:gridSpan w:val="3"/>
            <w:shd w:val="clear" w:color="auto" w:fill="DBE5F1" w:themeFill="accent1" w:themeFillTint="33"/>
            <w:vAlign w:val="center"/>
          </w:tcPr>
          <w:p w14:paraId="3E5C86F9" w14:textId="77777777" w:rsidR="004620F3" w:rsidRPr="001B1AE8" w:rsidRDefault="004620F3" w:rsidP="006C1745">
            <w:pPr>
              <w:ind w:left="0" w:firstLine="0"/>
            </w:pPr>
            <w:r w:rsidRPr="001B1AE8">
              <w:rPr>
                <w:b/>
              </w:rPr>
              <w:t>Exemption Instructions:</w:t>
            </w:r>
            <w:r w:rsidRPr="001B1AE8">
              <w:t xml:space="preserve"> If the vendor is exempt from registering with the Missouri Secretary of State pursuant to section 351.572, RSMo, the vendor should identify the specific section of 351.572 RSMo, which supports the exemption by placing a checkmark in the appropriate box in the “Indicate if Exemption is Applicable” column in the table below.  In addition, the vendor should provide documentation supporting an exemption, if applicable.</w:t>
            </w:r>
          </w:p>
        </w:tc>
      </w:tr>
      <w:tr w:rsidR="004620F3" w:rsidRPr="007C46BA" w14:paraId="45A4B207" w14:textId="77777777" w:rsidTr="004620F3">
        <w:trPr>
          <w:trHeight w:val="773"/>
        </w:trPr>
        <w:tc>
          <w:tcPr>
            <w:tcW w:w="7618" w:type="dxa"/>
            <w:gridSpan w:val="2"/>
            <w:vAlign w:val="center"/>
          </w:tcPr>
          <w:p w14:paraId="2E90C83D" w14:textId="77777777" w:rsidR="004620F3" w:rsidRPr="001B1AE8" w:rsidRDefault="004620F3" w:rsidP="006C1745">
            <w:pPr>
              <w:jc w:val="center"/>
              <w:rPr>
                <w:b/>
              </w:rPr>
            </w:pPr>
            <w:r w:rsidRPr="001B1AE8">
              <w:rPr>
                <w:b/>
              </w:rPr>
              <w:t>Section 351.572 RSMo Subsection 2. Exemption Description</w:t>
            </w:r>
          </w:p>
        </w:tc>
        <w:tc>
          <w:tcPr>
            <w:tcW w:w="2552" w:type="dxa"/>
            <w:vAlign w:val="center"/>
          </w:tcPr>
          <w:p w14:paraId="035E9E5C" w14:textId="77777777" w:rsidR="004620F3" w:rsidRPr="001B1AE8" w:rsidRDefault="004620F3" w:rsidP="00886917">
            <w:pPr>
              <w:ind w:left="13" w:hanging="3"/>
              <w:jc w:val="left"/>
              <w:rPr>
                <w:b/>
              </w:rPr>
            </w:pPr>
            <w:r w:rsidRPr="001B1AE8">
              <w:rPr>
                <w:b/>
              </w:rPr>
              <w:t xml:space="preserve">Indicate if Exemption is Applicable </w:t>
            </w:r>
          </w:p>
          <w:p w14:paraId="5FEDECDD" w14:textId="77777777" w:rsidR="004620F3" w:rsidRPr="001B1AE8" w:rsidRDefault="004620F3" w:rsidP="00886917">
            <w:pPr>
              <w:ind w:left="10" w:hanging="10"/>
              <w:jc w:val="left"/>
              <w:rPr>
                <w:b/>
              </w:rPr>
            </w:pPr>
            <w:r w:rsidRPr="001B1AE8">
              <w:rPr>
                <w:b/>
              </w:rPr>
              <w:t>(Check the appropriate box)</w:t>
            </w:r>
          </w:p>
        </w:tc>
      </w:tr>
      <w:tr w:rsidR="00B07F17" w:rsidRPr="007C46BA" w14:paraId="7924FA8B" w14:textId="77777777" w:rsidTr="004620F3">
        <w:tc>
          <w:tcPr>
            <w:tcW w:w="7618" w:type="dxa"/>
            <w:gridSpan w:val="2"/>
          </w:tcPr>
          <w:p w14:paraId="5A4E84EB" w14:textId="77777777" w:rsidR="00B07F17" w:rsidRPr="007C46BA" w:rsidRDefault="00B07F17" w:rsidP="00B07F17">
            <w:pPr>
              <w:ind w:left="339" w:hanging="339"/>
            </w:pPr>
            <w:r w:rsidRPr="007C46BA">
              <w:t>(1) Maintaining, Defending, or Settling any Proceeding</w:t>
            </w:r>
          </w:p>
        </w:tc>
        <w:tc>
          <w:tcPr>
            <w:tcW w:w="2552" w:type="dxa"/>
          </w:tcPr>
          <w:p w14:paraId="114E0510" w14:textId="77777777" w:rsidR="00B07F17" w:rsidRDefault="008C3C41" w:rsidP="00B07F17">
            <w:pPr>
              <w:jc w:val="center"/>
            </w:pPr>
            <w:sdt>
              <w:sdtPr>
                <w:id w:val="-138124342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69A07AEA" w14:textId="77777777" w:rsidTr="004620F3">
        <w:tc>
          <w:tcPr>
            <w:tcW w:w="7618" w:type="dxa"/>
            <w:gridSpan w:val="2"/>
          </w:tcPr>
          <w:p w14:paraId="1AACAE7E" w14:textId="77777777" w:rsidR="00B07F17" w:rsidRPr="007C46BA" w:rsidRDefault="00B07F17" w:rsidP="00B07F17">
            <w:pPr>
              <w:ind w:left="339" w:hanging="339"/>
            </w:pPr>
            <w:r w:rsidRPr="007C46BA">
              <w:t>(2) Holding Meetings of the Board of Directors or Shareholders or Carrying on Other Activities Concerning Internal Corporate Affairs</w:t>
            </w:r>
          </w:p>
        </w:tc>
        <w:tc>
          <w:tcPr>
            <w:tcW w:w="2552" w:type="dxa"/>
          </w:tcPr>
          <w:p w14:paraId="6DAEE552" w14:textId="77777777" w:rsidR="00B07F17" w:rsidRDefault="008C3C41" w:rsidP="00B07F17">
            <w:pPr>
              <w:jc w:val="center"/>
            </w:pPr>
            <w:sdt>
              <w:sdtPr>
                <w:id w:val="515051266"/>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67009623" w14:textId="77777777" w:rsidTr="004620F3">
        <w:tc>
          <w:tcPr>
            <w:tcW w:w="7618" w:type="dxa"/>
            <w:gridSpan w:val="2"/>
          </w:tcPr>
          <w:p w14:paraId="4C985439" w14:textId="77777777" w:rsidR="00B07F17" w:rsidRPr="007C46BA" w:rsidRDefault="00B07F17" w:rsidP="00B07F17">
            <w:pPr>
              <w:ind w:left="339" w:hanging="339"/>
            </w:pPr>
            <w:r w:rsidRPr="007C46BA">
              <w:t>(3) Maintaining Bank Accounts</w:t>
            </w:r>
          </w:p>
        </w:tc>
        <w:tc>
          <w:tcPr>
            <w:tcW w:w="2552" w:type="dxa"/>
          </w:tcPr>
          <w:p w14:paraId="0AE3FA28" w14:textId="77777777" w:rsidR="00B07F17" w:rsidRDefault="008C3C41" w:rsidP="00B07F17">
            <w:pPr>
              <w:jc w:val="center"/>
            </w:pPr>
            <w:sdt>
              <w:sdtPr>
                <w:id w:val="-33460510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441B30B5" w14:textId="77777777" w:rsidTr="004620F3">
        <w:tc>
          <w:tcPr>
            <w:tcW w:w="7618" w:type="dxa"/>
            <w:gridSpan w:val="2"/>
          </w:tcPr>
          <w:p w14:paraId="1C8CB31B" w14:textId="77777777" w:rsidR="00B07F17" w:rsidRPr="007C46BA" w:rsidRDefault="00B07F17" w:rsidP="00B07F17">
            <w:pPr>
              <w:ind w:left="339" w:hanging="339"/>
            </w:pPr>
            <w:r w:rsidRPr="007C46BA">
              <w:t>(4) Maintaining Offices or Agencies for the Transfer, Exchange, and Registration of the Corporation’s Own Securities or Maintaining Trustees or Depositories with Respect to those Securities</w:t>
            </w:r>
          </w:p>
        </w:tc>
        <w:tc>
          <w:tcPr>
            <w:tcW w:w="2552" w:type="dxa"/>
          </w:tcPr>
          <w:p w14:paraId="5CBFC5FC" w14:textId="77777777" w:rsidR="00B07F17" w:rsidRDefault="008C3C41" w:rsidP="00B07F17">
            <w:pPr>
              <w:jc w:val="center"/>
            </w:pPr>
            <w:sdt>
              <w:sdtPr>
                <w:id w:val="761574542"/>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2CC931D2" w14:textId="77777777" w:rsidTr="004620F3">
        <w:tc>
          <w:tcPr>
            <w:tcW w:w="7618" w:type="dxa"/>
            <w:gridSpan w:val="2"/>
          </w:tcPr>
          <w:p w14:paraId="622879A0" w14:textId="77777777" w:rsidR="00B07F17" w:rsidRPr="007C46BA" w:rsidRDefault="00B07F17" w:rsidP="00B07F17">
            <w:pPr>
              <w:ind w:left="339" w:hanging="339"/>
            </w:pPr>
            <w:r w:rsidRPr="007C46BA">
              <w:t>(5) Creating or Acquiring Indebtedness, Mortgages, and Security Interests in Real or Personal Property</w:t>
            </w:r>
          </w:p>
        </w:tc>
        <w:tc>
          <w:tcPr>
            <w:tcW w:w="2552" w:type="dxa"/>
          </w:tcPr>
          <w:p w14:paraId="45CEE237" w14:textId="77777777" w:rsidR="00B07F17" w:rsidRDefault="008C3C41" w:rsidP="00B07F17">
            <w:pPr>
              <w:jc w:val="center"/>
            </w:pPr>
            <w:sdt>
              <w:sdtPr>
                <w:id w:val="-2048217992"/>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4D1D44B4" w14:textId="77777777" w:rsidTr="004620F3">
        <w:tc>
          <w:tcPr>
            <w:tcW w:w="7618" w:type="dxa"/>
            <w:gridSpan w:val="2"/>
          </w:tcPr>
          <w:p w14:paraId="3D8916F6" w14:textId="77777777" w:rsidR="00B07F17" w:rsidRPr="007C46BA" w:rsidRDefault="00B07F17" w:rsidP="00B07F17">
            <w:pPr>
              <w:ind w:left="339" w:hanging="339"/>
            </w:pPr>
            <w:r w:rsidRPr="007C46BA">
              <w:t>(6) Securing or Collecting Debts or Enforcing Mortgages and Security Interests in Property Securing the Debts</w:t>
            </w:r>
          </w:p>
        </w:tc>
        <w:tc>
          <w:tcPr>
            <w:tcW w:w="2552" w:type="dxa"/>
          </w:tcPr>
          <w:p w14:paraId="4F42B4C2" w14:textId="77777777" w:rsidR="00B07F17" w:rsidRDefault="008C3C41" w:rsidP="00B07F17">
            <w:pPr>
              <w:jc w:val="center"/>
            </w:pPr>
            <w:sdt>
              <w:sdtPr>
                <w:id w:val="-372000375"/>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3E0D85E7" w14:textId="77777777" w:rsidTr="004620F3">
        <w:tc>
          <w:tcPr>
            <w:tcW w:w="7618" w:type="dxa"/>
            <w:gridSpan w:val="2"/>
          </w:tcPr>
          <w:p w14:paraId="76E17924" w14:textId="77777777" w:rsidR="00B07F17" w:rsidRPr="007C46BA" w:rsidRDefault="00B07F17" w:rsidP="00B07F17">
            <w:pPr>
              <w:ind w:left="339" w:hanging="339"/>
            </w:pPr>
            <w:r w:rsidRPr="007C46BA">
              <w:t>(7)</w:t>
            </w:r>
            <w:r w:rsidR="00ED7BEF">
              <w:t xml:space="preserve"> </w:t>
            </w:r>
            <w:r w:rsidRPr="007C46BA">
              <w:t>Conducting an Isolated Transaction that is Completed Within Thirty Days and that is Not One in the Course of Repeated Transactions of a Like Nature</w:t>
            </w:r>
          </w:p>
        </w:tc>
        <w:tc>
          <w:tcPr>
            <w:tcW w:w="2552" w:type="dxa"/>
          </w:tcPr>
          <w:p w14:paraId="42F14C6B" w14:textId="77777777" w:rsidR="00B07F17" w:rsidRDefault="008C3C41" w:rsidP="00B07F17">
            <w:pPr>
              <w:jc w:val="center"/>
            </w:pPr>
            <w:sdt>
              <w:sdtPr>
                <w:id w:val="-1876839895"/>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4C0EF89F" w14:textId="77777777" w:rsidTr="004620F3">
        <w:tc>
          <w:tcPr>
            <w:tcW w:w="7618" w:type="dxa"/>
            <w:gridSpan w:val="2"/>
          </w:tcPr>
          <w:p w14:paraId="27D6D160" w14:textId="77777777" w:rsidR="00B07F17" w:rsidRPr="007C46BA" w:rsidRDefault="00B07F17" w:rsidP="00B07F17">
            <w:pPr>
              <w:ind w:left="339" w:hanging="339"/>
            </w:pPr>
            <w:r w:rsidRPr="007C46BA">
              <w:t>(8) Transacting Business in Interstate Commerce</w:t>
            </w:r>
          </w:p>
        </w:tc>
        <w:tc>
          <w:tcPr>
            <w:tcW w:w="2552" w:type="dxa"/>
          </w:tcPr>
          <w:p w14:paraId="772B1D46" w14:textId="77777777" w:rsidR="00B07F17" w:rsidRDefault="008C3C41" w:rsidP="00B07F17">
            <w:pPr>
              <w:jc w:val="center"/>
            </w:pPr>
            <w:sdt>
              <w:sdtPr>
                <w:id w:val="-65159821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366E56FF" w14:textId="77777777" w:rsidTr="004620F3">
        <w:tc>
          <w:tcPr>
            <w:tcW w:w="7618" w:type="dxa"/>
            <w:gridSpan w:val="2"/>
          </w:tcPr>
          <w:p w14:paraId="7564BEB4" w14:textId="77777777" w:rsidR="00B07F17" w:rsidRPr="007C46BA" w:rsidRDefault="00B07F17" w:rsidP="00B07F17">
            <w:pPr>
              <w:ind w:left="0" w:firstLine="0"/>
            </w:pPr>
            <w:r w:rsidRPr="007C46BA">
              <w:t>Other – Provide Description of Exemption (List of Exemptions Above is Not Exhaustive)</w:t>
            </w:r>
          </w:p>
        </w:tc>
        <w:tc>
          <w:tcPr>
            <w:tcW w:w="2552" w:type="dxa"/>
          </w:tcPr>
          <w:p w14:paraId="34F50284" w14:textId="77777777" w:rsidR="00B07F17" w:rsidRDefault="008C3C41" w:rsidP="00B07F17">
            <w:pPr>
              <w:jc w:val="center"/>
            </w:pPr>
            <w:sdt>
              <w:sdtPr>
                <w:id w:val="-1489399116"/>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bl>
    <w:p w14:paraId="420C54B2" w14:textId="77777777" w:rsidR="004620F3" w:rsidRPr="004620F3" w:rsidRDefault="004620F3" w:rsidP="004620F3">
      <w:pPr>
        <w:outlineLvl w:val="0"/>
        <w:rPr>
          <w:b/>
          <w:caps/>
          <w:kern w:val="28"/>
        </w:rPr>
      </w:pPr>
    </w:p>
    <w:p w14:paraId="6E1A0541" w14:textId="73A86C99" w:rsidR="004620F3" w:rsidRPr="004620F3" w:rsidRDefault="004620F3" w:rsidP="004620F3">
      <w:pPr>
        <w:outlineLvl w:val="0"/>
        <w:rPr>
          <w:b/>
          <w:caps/>
          <w:kern w:val="28"/>
        </w:rPr>
      </w:pPr>
      <w:r w:rsidRPr="004620F3">
        <w:rPr>
          <w:b/>
          <w:caps/>
          <w:kern w:val="28"/>
        </w:rPr>
        <w:t xml:space="preserve">BUSINESS COMPLIANCE </w:t>
      </w:r>
      <w:r w:rsidRPr="004620F3">
        <w:rPr>
          <w:rFonts w:eastAsiaTheme="minorHAnsi"/>
          <w:b/>
          <w:caps/>
          <w:kern w:val="28"/>
        </w:rPr>
        <w:t xml:space="preserve">Exhibit </w:t>
      </w:r>
      <w:r w:rsidR="00DA73B0">
        <w:rPr>
          <w:b/>
          <w:caps/>
          <w:kern w:val="28"/>
        </w:rPr>
        <w:t>K</w:t>
      </w:r>
      <w:r w:rsidRPr="004620F3">
        <w:rPr>
          <w:b/>
          <w:caps/>
          <w:kern w:val="28"/>
        </w:rPr>
        <w:t xml:space="preserve">, </w:t>
      </w:r>
    </w:p>
    <w:p w14:paraId="77489196" w14:textId="77777777" w:rsidR="004620F3" w:rsidRPr="004620F3" w:rsidRDefault="004620F3" w:rsidP="004620F3">
      <w:pPr>
        <w:outlineLvl w:val="0"/>
        <w:rPr>
          <w:b/>
          <w:caps/>
          <w:kern w:val="28"/>
        </w:rPr>
      </w:pPr>
      <w:r w:rsidRPr="004620F3">
        <w:rPr>
          <w:b/>
          <w:caps/>
          <w:kern w:val="28"/>
        </w:rPr>
        <w:t>BUSINESS ENTITY CERTIFICATION, ENROLLMENT DOCUMENTATION, AND AFFIDAVIT OF WORK AUTHORIZATION</w:t>
      </w:r>
    </w:p>
    <w:p w14:paraId="360614D0" w14:textId="77777777" w:rsidR="004620F3" w:rsidRPr="004620F3" w:rsidRDefault="004620F3" w:rsidP="004620F3">
      <w:pPr>
        <w:outlineLvl w:val="1"/>
        <w:rPr>
          <w:b/>
          <w:sz w:val="18"/>
        </w:rPr>
      </w:pPr>
    </w:p>
    <w:p w14:paraId="22594A01" w14:textId="77777777" w:rsidR="004620F3" w:rsidRPr="004620F3" w:rsidRDefault="004620F3" w:rsidP="004620F3">
      <w:pPr>
        <w:pBdr>
          <w:top w:val="single" w:sz="36" w:space="1" w:color="auto"/>
        </w:pBdr>
        <w:jc w:val="center"/>
        <w:outlineLvl w:val="1"/>
        <w:rPr>
          <w:b/>
          <w:sz w:val="16"/>
        </w:rPr>
      </w:pPr>
    </w:p>
    <w:p w14:paraId="5678C50E" w14:textId="77777777" w:rsidR="004620F3" w:rsidRPr="004620F3" w:rsidRDefault="004620F3" w:rsidP="004620F3">
      <w:pPr>
        <w:rPr>
          <w:b/>
        </w:rPr>
      </w:pPr>
      <w:r w:rsidRPr="004620F3">
        <w:rPr>
          <w:b/>
          <w:u w:val="single"/>
        </w:rPr>
        <w:t>BUSINESS ENTITY CERTIFICATION</w:t>
      </w:r>
      <w:r w:rsidRPr="004620F3">
        <w:rPr>
          <w:b/>
        </w:rPr>
        <w:t>:</w:t>
      </w:r>
    </w:p>
    <w:p w14:paraId="722C88DE" w14:textId="77777777" w:rsidR="004620F3" w:rsidRPr="004620F3" w:rsidRDefault="004620F3" w:rsidP="004620F3">
      <w:pPr>
        <w:rPr>
          <w:b/>
        </w:rPr>
      </w:pPr>
      <w:r w:rsidRPr="004620F3">
        <w:rPr>
          <w:b/>
        </w:rPr>
        <w:t>The vendor must certify their current business status by completing either Box A or Box B or Box C on this Exhibit.</w:t>
      </w:r>
    </w:p>
    <w:p w14:paraId="318BA43C" w14:textId="77777777" w:rsidR="004620F3" w:rsidRPr="004620F3" w:rsidRDefault="004620F3" w:rsidP="004620F3">
      <w:pPr>
        <w:ind w:left="-180"/>
        <w:rPr>
          <w:b/>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4620F3" w:rsidRPr="004620F3" w14:paraId="43E7633D" w14:textId="77777777" w:rsidTr="004620F3">
        <w:tc>
          <w:tcPr>
            <w:tcW w:w="10170" w:type="dxa"/>
            <w:shd w:val="clear" w:color="auto" w:fill="DBE5F1" w:themeFill="accent1" w:themeFillTint="33"/>
          </w:tcPr>
          <w:p w14:paraId="552867BD" w14:textId="77777777" w:rsidR="004620F3" w:rsidRPr="004620F3" w:rsidRDefault="004620F3" w:rsidP="001E3D5D">
            <w:pPr>
              <w:ind w:left="1039" w:hanging="1039"/>
            </w:pPr>
            <w:r w:rsidRPr="004620F3">
              <w:rPr>
                <w:u w:val="single"/>
              </w:rPr>
              <w:t>BOX A</w:t>
            </w:r>
            <w:r w:rsidR="001E3D5D">
              <w:t xml:space="preserve">:    </w:t>
            </w:r>
            <w:r w:rsidRPr="004620F3">
              <w:t>To be completed by a non-business entity as defined below.</w:t>
            </w:r>
          </w:p>
          <w:p w14:paraId="0A20A49E" w14:textId="77777777" w:rsidR="004620F3" w:rsidRPr="004620F3" w:rsidRDefault="004620F3" w:rsidP="004620F3">
            <w:pPr>
              <w:tabs>
                <w:tab w:val="left" w:pos="990"/>
                <w:tab w:val="left" w:pos="1170"/>
                <w:tab w:val="right" w:leader="dot" w:pos="8640"/>
              </w:tabs>
              <w:ind w:left="990" w:hanging="990"/>
              <w:jc w:val="left"/>
            </w:pPr>
            <w:r w:rsidRPr="004620F3">
              <w:rPr>
                <w:u w:val="single"/>
              </w:rPr>
              <w:t>BOX B</w:t>
            </w:r>
            <w:r w:rsidRPr="004620F3">
              <w:t>:</w:t>
            </w:r>
            <w:r w:rsidRPr="004620F3">
              <w:tab/>
              <w:t xml:space="preserve">To be completed by a business entity who has not yet completed and submitted documentation pertaining to the federal work authorization program as described at </w:t>
            </w:r>
            <w:hyperlink r:id="rId53" w:history="1">
              <w:r w:rsidR="00A3004B" w:rsidRPr="00E246F1">
                <w:rPr>
                  <w:rStyle w:val="Hyperlink"/>
                </w:rPr>
                <w:t>https://www.e-verify.gov/</w:t>
              </w:r>
            </w:hyperlink>
            <w:r w:rsidRPr="004620F3">
              <w:t>.</w:t>
            </w:r>
          </w:p>
          <w:p w14:paraId="2157E48B" w14:textId="77777777" w:rsidR="004620F3" w:rsidRPr="004620F3" w:rsidRDefault="004620F3" w:rsidP="004620F3">
            <w:pPr>
              <w:tabs>
                <w:tab w:val="left" w:pos="990"/>
                <w:tab w:val="right" w:leader="dot" w:pos="8640"/>
              </w:tabs>
              <w:ind w:left="990" w:hanging="990"/>
              <w:jc w:val="left"/>
              <w:rPr>
                <w:rFonts w:ascii="Calibri" w:hAnsi="Calibri"/>
              </w:rPr>
            </w:pPr>
            <w:r w:rsidRPr="004620F3">
              <w:rPr>
                <w:u w:val="single"/>
              </w:rPr>
              <w:t>BOX C</w:t>
            </w:r>
            <w:r w:rsidRPr="004620F3">
              <w:t>:</w:t>
            </w:r>
            <w:r w:rsidRPr="004620F3">
              <w:tab/>
              <w:t>To be completed by a business entity who has current work authorization documentation on file with a Missouri state agency including Division of Purchasing.</w:t>
            </w:r>
          </w:p>
        </w:tc>
      </w:tr>
    </w:tbl>
    <w:p w14:paraId="1ED70496" w14:textId="77777777" w:rsidR="004620F3" w:rsidRPr="004620F3" w:rsidRDefault="004620F3" w:rsidP="004620F3">
      <w:pPr>
        <w:tabs>
          <w:tab w:val="left" w:pos="990"/>
        </w:tabs>
        <w:rPr>
          <w:b/>
        </w:rPr>
      </w:pPr>
    </w:p>
    <w:p w14:paraId="39D7B7C6" w14:textId="77777777" w:rsidR="004620F3" w:rsidRPr="004620F3" w:rsidRDefault="004620F3" w:rsidP="004620F3">
      <w:r w:rsidRPr="004620F3">
        <w:rPr>
          <w:b/>
        </w:rPr>
        <w:t xml:space="preserve">Business entity, </w:t>
      </w:r>
      <w:r w:rsidRPr="004620F3">
        <w:t>as defined in section 285.525, RSMo, pertaining to section 285.530, RSMo, is any person or group of persons performing or engaging in any activity, enterprise, profession, or occupation for gain, benefit, advantage, or livelihood.  The term “</w:t>
      </w:r>
      <w:r w:rsidRPr="004620F3">
        <w:rPr>
          <w:b/>
        </w:rPr>
        <w:t>business entity</w:t>
      </w:r>
      <w:r w:rsidRPr="004620F3">
        <w:t>” shall include but not be limited to self-employed individuals, partnerships, corporations, contractors, and subcontractors.  The term “</w:t>
      </w:r>
      <w:r w:rsidRPr="004620F3">
        <w:rPr>
          <w:b/>
        </w:rPr>
        <w:t>business entity</w:t>
      </w:r>
      <w:r w:rsidRPr="004620F3">
        <w:t>” shall include any business entity that possesses a business permit, license, or tax certificate issued by the state, any business entity that is exempt by law from obtaining such a business permit, and any business entity that is operating unlawfully without such a business permit.  The term “</w:t>
      </w:r>
      <w:r w:rsidRPr="004620F3">
        <w:rPr>
          <w:b/>
        </w:rPr>
        <w:t>business entity</w:t>
      </w:r>
      <w:r w:rsidRPr="004620F3">
        <w:t>” shall not include a self-employed individual with no employees or entities utilizing the services of direct sellers as defined in subdivision (17) of subsection 12 of section 288.034, RSMo.</w:t>
      </w:r>
    </w:p>
    <w:p w14:paraId="23B1F322" w14:textId="77777777" w:rsidR="004620F3" w:rsidRPr="004620F3" w:rsidRDefault="004620F3" w:rsidP="004620F3"/>
    <w:p w14:paraId="7CC92EC6" w14:textId="77777777" w:rsidR="004620F3" w:rsidRPr="004620F3" w:rsidRDefault="004620F3" w:rsidP="004620F3">
      <w:r w:rsidRPr="004620F3">
        <w:t>Note:  Regarding governmental entities, business entity includes Missouri schools, Missouri universities, out of state agencies, out of state schools, out of state universities, and political subdivisions.  A business entity does not include Missouri state agencies and federal government entities.</w:t>
      </w:r>
    </w:p>
    <w:p w14:paraId="4D145073" w14:textId="77777777" w:rsidR="004620F3" w:rsidRPr="004620F3" w:rsidRDefault="004620F3" w:rsidP="004620F3">
      <w:pPr>
        <w:rPr>
          <w:b/>
        </w:rPr>
      </w:pPr>
    </w:p>
    <w:p w14:paraId="1F5F229F" w14:textId="77777777" w:rsidR="004620F3" w:rsidRPr="004620F3" w:rsidRDefault="004620F3" w:rsidP="004620F3">
      <w:pPr>
        <w:rPr>
          <w:b/>
          <w:i/>
        </w:rPr>
      </w:pPr>
      <w:r w:rsidRPr="004620F3">
        <w:rPr>
          <w:b/>
          <w:i/>
          <w:highlight w:val="lightGray"/>
          <w:shd w:val="clear" w:color="auto" w:fill="D9D9D9"/>
        </w:rPr>
        <w:t>(</w:t>
      </w:r>
      <w:r w:rsidRPr="004620F3">
        <w:rPr>
          <w:b/>
          <w:i/>
          <w:iCs/>
          <w:highlight w:val="lightGray"/>
          <w:shd w:val="clear" w:color="auto" w:fill="D9D9D9"/>
        </w:rPr>
        <w:t>Complete Box A if you are a non-business entity as defined above</w:t>
      </w:r>
      <w:r w:rsidRPr="004620F3">
        <w:rPr>
          <w:b/>
          <w:i/>
          <w:highlight w:val="lightGray"/>
          <w:shd w:val="clear" w:color="auto" w:fill="D9D9D9"/>
        </w:rPr>
        <w:t>)</w:t>
      </w:r>
    </w:p>
    <w:tbl>
      <w:tblPr>
        <w:tblW w:w="1098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6"/>
        <w:gridCol w:w="4490"/>
        <w:gridCol w:w="355"/>
        <w:gridCol w:w="4142"/>
        <w:gridCol w:w="1077"/>
      </w:tblGrid>
      <w:tr w:rsidR="004620F3" w:rsidRPr="004620F3" w14:paraId="2230304E" w14:textId="77777777" w:rsidTr="004620F3">
        <w:tc>
          <w:tcPr>
            <w:tcW w:w="10980" w:type="dxa"/>
            <w:gridSpan w:val="5"/>
            <w:shd w:val="clear" w:color="auto" w:fill="000000"/>
          </w:tcPr>
          <w:p w14:paraId="1FBFF53F" w14:textId="77777777" w:rsidR="004620F3" w:rsidRPr="004620F3" w:rsidRDefault="004620F3" w:rsidP="004620F3">
            <w:pPr>
              <w:jc w:val="center"/>
            </w:pPr>
            <w:r w:rsidRPr="004620F3">
              <w:rPr>
                <w:color w:val="FFFFFF"/>
                <w:highlight w:val="black"/>
              </w:rPr>
              <w:t>BOX A – CURRENTLY NOT A BUSINESS ENTITY</w:t>
            </w:r>
          </w:p>
        </w:tc>
      </w:tr>
      <w:tr w:rsidR="004620F3" w:rsidRPr="004620F3" w14:paraId="3EE9687F" w14:textId="77777777" w:rsidTr="004620F3">
        <w:tc>
          <w:tcPr>
            <w:tcW w:w="10980" w:type="dxa"/>
            <w:gridSpan w:val="5"/>
            <w:tcBorders>
              <w:bottom w:val="nil"/>
            </w:tcBorders>
            <w:shd w:val="clear" w:color="auto" w:fill="auto"/>
          </w:tcPr>
          <w:p w14:paraId="2DB9DF94" w14:textId="77777777" w:rsidR="004620F3" w:rsidRPr="004620F3" w:rsidRDefault="004620F3" w:rsidP="004620F3">
            <w:pPr>
              <w:ind w:left="900" w:hanging="900"/>
            </w:pPr>
          </w:p>
          <w:p w14:paraId="4EC2EFEE" w14:textId="77777777" w:rsidR="004620F3" w:rsidRPr="004620F3" w:rsidRDefault="004620F3" w:rsidP="004620F3">
            <w:pPr>
              <w:ind w:left="180" w:hanging="180"/>
            </w:pPr>
            <w:r w:rsidRPr="004620F3">
              <w:tab/>
              <w:t xml:space="preserve">I certify that _____________________ (Company/Individual Name) </w:t>
            </w:r>
            <w:r w:rsidRPr="004620F3">
              <w:rPr>
                <w:b/>
                <w:u w:val="single"/>
              </w:rPr>
              <w:t>DOES NOT CURRENTLY MEET</w:t>
            </w:r>
            <w:r w:rsidRPr="004620F3">
              <w:t xml:space="preserve"> the definition of a business entity, as defined in section 285.525, RSMo pertaining to section 285.530, RSMo as stated above, because:  (check the applicable business status that applies below) </w:t>
            </w:r>
          </w:p>
          <w:p w14:paraId="277B5C06" w14:textId="77777777" w:rsidR="004620F3" w:rsidRPr="004620F3" w:rsidRDefault="004620F3" w:rsidP="004620F3">
            <w:pPr>
              <w:ind w:left="187" w:hanging="187"/>
            </w:pPr>
          </w:p>
          <w:p w14:paraId="42860E7F" w14:textId="77777777" w:rsidR="004620F3" w:rsidRPr="004620F3" w:rsidRDefault="008C3C41" w:rsidP="004620F3">
            <w:pPr>
              <w:ind w:left="990"/>
              <w:jc w:val="left"/>
              <w:rPr>
                <w:b/>
              </w:rPr>
            </w:pPr>
            <w:sdt>
              <w:sdtPr>
                <w:id w:val="321790143"/>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 xml:space="preserve">- I am a self-employed individual with no employees; </w:t>
            </w:r>
            <w:r w:rsidR="004620F3" w:rsidRPr="004620F3">
              <w:rPr>
                <w:b/>
              </w:rPr>
              <w:t>OR</w:t>
            </w:r>
          </w:p>
          <w:p w14:paraId="2BE70072" w14:textId="77777777" w:rsidR="004620F3" w:rsidRPr="004620F3" w:rsidRDefault="008C3C41" w:rsidP="004620F3">
            <w:pPr>
              <w:ind w:left="990"/>
              <w:jc w:val="left"/>
            </w:pPr>
            <w:sdt>
              <w:sdtPr>
                <w:id w:val="-116606331"/>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 xml:space="preserve">- The company that I represent employs the services of direct sellers as defined in subdivision (17) of subsection 12 of section 288.034, RSMo. </w:t>
            </w:r>
          </w:p>
          <w:p w14:paraId="5808D4E1" w14:textId="77777777" w:rsidR="004620F3" w:rsidRPr="004620F3" w:rsidRDefault="004620F3" w:rsidP="004620F3">
            <w:pPr>
              <w:ind w:left="900"/>
            </w:pPr>
          </w:p>
          <w:p w14:paraId="65DB8FCE" w14:textId="77777777" w:rsidR="004620F3" w:rsidRPr="004620F3" w:rsidRDefault="004620F3" w:rsidP="004620F3">
            <w:pPr>
              <w:ind w:left="180"/>
            </w:pPr>
            <w:r w:rsidRPr="004620F3">
              <w:t>I certify that I am not an alien unlawfully present in the United States and if _____________________ (Company/Individual Name) is awarded a contract for the services requested herein under this RFP and if the business status changes during the life of the contract to become a business entity as defined in section 285.525, RSMo pertaining to section 285.530, RSMo then, prior to the performance of any services as a business entity, _____________________ (Company/Individual Name) agrees to complete Box B, comply with the requirements stated in Box B and provide the Division of Purchasing with all documentation required in Box B of this exhibit.</w:t>
            </w:r>
          </w:p>
          <w:p w14:paraId="3328CA66" w14:textId="77777777" w:rsidR="004620F3" w:rsidRPr="004620F3" w:rsidRDefault="004620F3" w:rsidP="004620F3">
            <w:pPr>
              <w:jc w:val="left"/>
              <w:rPr>
                <w:highlight w:val="black"/>
              </w:rPr>
            </w:pPr>
          </w:p>
        </w:tc>
      </w:tr>
      <w:tr w:rsidR="004620F3" w:rsidRPr="004620F3" w14:paraId="4A2201F6" w14:textId="77777777" w:rsidTr="004620F3">
        <w:trPr>
          <w:trHeight w:val="261"/>
        </w:trPr>
        <w:tc>
          <w:tcPr>
            <w:tcW w:w="916" w:type="dxa"/>
            <w:tcBorders>
              <w:top w:val="nil"/>
              <w:bottom w:val="nil"/>
              <w:right w:val="nil"/>
            </w:tcBorders>
            <w:shd w:val="clear" w:color="auto" w:fill="auto"/>
          </w:tcPr>
          <w:p w14:paraId="1B5AA7E1" w14:textId="77777777" w:rsidR="004620F3" w:rsidRPr="004620F3" w:rsidRDefault="004620F3" w:rsidP="004620F3">
            <w:pPr>
              <w:jc w:val="left"/>
              <w:rPr>
                <w:highlight w:val="black"/>
              </w:rPr>
            </w:pPr>
          </w:p>
        </w:tc>
        <w:tc>
          <w:tcPr>
            <w:tcW w:w="4490" w:type="dxa"/>
            <w:tcBorders>
              <w:top w:val="nil"/>
              <w:left w:val="nil"/>
              <w:right w:val="nil"/>
            </w:tcBorders>
            <w:shd w:val="clear" w:color="auto" w:fill="auto"/>
            <w:vAlign w:val="bottom"/>
          </w:tcPr>
          <w:p w14:paraId="7FE7311C" w14:textId="77777777" w:rsidR="004620F3" w:rsidRPr="004620F3" w:rsidRDefault="004620F3" w:rsidP="004620F3">
            <w:pPr>
              <w:jc w:val="left"/>
              <w:rPr>
                <w:highlight w:val="black"/>
              </w:rPr>
            </w:pPr>
          </w:p>
        </w:tc>
        <w:tc>
          <w:tcPr>
            <w:tcW w:w="355" w:type="dxa"/>
            <w:tcBorders>
              <w:top w:val="nil"/>
              <w:left w:val="nil"/>
              <w:bottom w:val="nil"/>
              <w:right w:val="nil"/>
            </w:tcBorders>
            <w:shd w:val="clear" w:color="auto" w:fill="auto"/>
          </w:tcPr>
          <w:p w14:paraId="6353FF39" w14:textId="77777777" w:rsidR="004620F3" w:rsidRPr="004620F3" w:rsidRDefault="004620F3" w:rsidP="004620F3">
            <w:pPr>
              <w:jc w:val="left"/>
              <w:rPr>
                <w:highlight w:val="black"/>
              </w:rPr>
            </w:pPr>
          </w:p>
        </w:tc>
        <w:tc>
          <w:tcPr>
            <w:tcW w:w="4142" w:type="dxa"/>
            <w:tcBorders>
              <w:top w:val="nil"/>
              <w:left w:val="nil"/>
              <w:right w:val="nil"/>
            </w:tcBorders>
            <w:shd w:val="clear" w:color="auto" w:fill="auto"/>
          </w:tcPr>
          <w:p w14:paraId="287317E2" w14:textId="77777777" w:rsidR="004620F3" w:rsidRPr="004620F3" w:rsidRDefault="004620F3" w:rsidP="004620F3">
            <w:pPr>
              <w:jc w:val="left"/>
              <w:rPr>
                <w:highlight w:val="black"/>
              </w:rPr>
            </w:pPr>
          </w:p>
        </w:tc>
        <w:tc>
          <w:tcPr>
            <w:tcW w:w="1077" w:type="dxa"/>
            <w:tcBorders>
              <w:top w:val="nil"/>
              <w:left w:val="nil"/>
              <w:bottom w:val="nil"/>
            </w:tcBorders>
            <w:shd w:val="clear" w:color="auto" w:fill="auto"/>
          </w:tcPr>
          <w:p w14:paraId="6267FB56" w14:textId="77777777" w:rsidR="004620F3" w:rsidRPr="004620F3" w:rsidRDefault="004620F3" w:rsidP="004620F3">
            <w:pPr>
              <w:jc w:val="left"/>
              <w:rPr>
                <w:highlight w:val="black"/>
              </w:rPr>
            </w:pPr>
          </w:p>
        </w:tc>
      </w:tr>
      <w:tr w:rsidR="004620F3" w:rsidRPr="004620F3" w14:paraId="6BF443AC" w14:textId="77777777" w:rsidTr="004620F3">
        <w:trPr>
          <w:trHeight w:val="258"/>
        </w:trPr>
        <w:tc>
          <w:tcPr>
            <w:tcW w:w="916" w:type="dxa"/>
            <w:tcBorders>
              <w:top w:val="nil"/>
              <w:bottom w:val="nil"/>
              <w:right w:val="nil"/>
            </w:tcBorders>
            <w:shd w:val="clear" w:color="auto" w:fill="auto"/>
          </w:tcPr>
          <w:p w14:paraId="15B20D8A" w14:textId="77777777" w:rsidR="004620F3" w:rsidRPr="004620F3" w:rsidRDefault="004620F3" w:rsidP="004620F3">
            <w:pPr>
              <w:jc w:val="left"/>
              <w:rPr>
                <w:highlight w:val="black"/>
              </w:rPr>
            </w:pPr>
          </w:p>
        </w:tc>
        <w:tc>
          <w:tcPr>
            <w:tcW w:w="4490" w:type="dxa"/>
            <w:tcBorders>
              <w:left w:val="nil"/>
              <w:bottom w:val="nil"/>
              <w:right w:val="nil"/>
            </w:tcBorders>
            <w:shd w:val="clear" w:color="auto" w:fill="auto"/>
          </w:tcPr>
          <w:p w14:paraId="6ABE326F" w14:textId="77777777" w:rsidR="004620F3" w:rsidRPr="004620F3" w:rsidRDefault="004620F3" w:rsidP="00A44570">
            <w:r w:rsidRPr="004620F3">
              <w:t xml:space="preserve">Authorized Representative’s Name </w:t>
            </w:r>
          </w:p>
          <w:p w14:paraId="1DA1BB38" w14:textId="77777777" w:rsidR="004620F3" w:rsidRPr="004620F3" w:rsidRDefault="004620F3" w:rsidP="00A44570">
            <w:pPr>
              <w:rPr>
                <w:highlight w:val="black"/>
              </w:rPr>
            </w:pPr>
            <w:r w:rsidRPr="004620F3">
              <w:t>(Please Print)</w:t>
            </w:r>
          </w:p>
        </w:tc>
        <w:tc>
          <w:tcPr>
            <w:tcW w:w="355" w:type="dxa"/>
            <w:tcBorders>
              <w:top w:val="nil"/>
              <w:left w:val="nil"/>
              <w:bottom w:val="nil"/>
              <w:right w:val="nil"/>
            </w:tcBorders>
            <w:shd w:val="clear" w:color="auto" w:fill="auto"/>
          </w:tcPr>
          <w:p w14:paraId="60982696" w14:textId="77777777" w:rsidR="004620F3" w:rsidRPr="004620F3" w:rsidRDefault="004620F3" w:rsidP="004620F3">
            <w:pPr>
              <w:jc w:val="left"/>
              <w:rPr>
                <w:highlight w:val="black"/>
              </w:rPr>
            </w:pPr>
          </w:p>
        </w:tc>
        <w:tc>
          <w:tcPr>
            <w:tcW w:w="4142" w:type="dxa"/>
            <w:tcBorders>
              <w:left w:val="nil"/>
              <w:bottom w:val="nil"/>
              <w:right w:val="nil"/>
            </w:tcBorders>
            <w:shd w:val="clear" w:color="auto" w:fill="auto"/>
          </w:tcPr>
          <w:p w14:paraId="480D4120" w14:textId="77777777" w:rsidR="004620F3" w:rsidRPr="004620F3" w:rsidRDefault="004620F3" w:rsidP="00A44570">
            <w:pPr>
              <w:rPr>
                <w:color w:val="FF0000"/>
                <w:highlight w:val="black"/>
              </w:rPr>
            </w:pPr>
            <w:r w:rsidRPr="004620F3">
              <w:t>Authorized Representative’s Signature</w:t>
            </w:r>
          </w:p>
        </w:tc>
        <w:tc>
          <w:tcPr>
            <w:tcW w:w="1077" w:type="dxa"/>
            <w:tcBorders>
              <w:top w:val="nil"/>
              <w:left w:val="nil"/>
              <w:bottom w:val="nil"/>
            </w:tcBorders>
            <w:shd w:val="clear" w:color="auto" w:fill="auto"/>
          </w:tcPr>
          <w:p w14:paraId="3F885366" w14:textId="77777777" w:rsidR="004620F3" w:rsidRPr="004620F3" w:rsidRDefault="004620F3" w:rsidP="004620F3">
            <w:pPr>
              <w:jc w:val="left"/>
              <w:rPr>
                <w:highlight w:val="black"/>
              </w:rPr>
            </w:pPr>
          </w:p>
        </w:tc>
      </w:tr>
      <w:tr w:rsidR="004620F3" w:rsidRPr="004620F3" w14:paraId="3197DA29" w14:textId="77777777" w:rsidTr="004620F3">
        <w:trPr>
          <w:trHeight w:val="258"/>
        </w:trPr>
        <w:tc>
          <w:tcPr>
            <w:tcW w:w="916" w:type="dxa"/>
            <w:tcBorders>
              <w:top w:val="nil"/>
              <w:bottom w:val="nil"/>
              <w:right w:val="nil"/>
            </w:tcBorders>
            <w:shd w:val="clear" w:color="auto" w:fill="auto"/>
          </w:tcPr>
          <w:p w14:paraId="14D5129A" w14:textId="77777777" w:rsidR="004620F3" w:rsidRPr="004620F3" w:rsidRDefault="004620F3" w:rsidP="004620F3">
            <w:pPr>
              <w:jc w:val="left"/>
              <w:rPr>
                <w:highlight w:val="black"/>
              </w:rPr>
            </w:pPr>
          </w:p>
        </w:tc>
        <w:tc>
          <w:tcPr>
            <w:tcW w:w="4490" w:type="dxa"/>
            <w:tcBorders>
              <w:top w:val="nil"/>
              <w:left w:val="nil"/>
              <w:right w:val="nil"/>
            </w:tcBorders>
            <w:shd w:val="clear" w:color="auto" w:fill="auto"/>
            <w:vAlign w:val="bottom"/>
          </w:tcPr>
          <w:p w14:paraId="4D374DD3" w14:textId="77777777" w:rsidR="004620F3" w:rsidRPr="004620F3" w:rsidRDefault="004620F3" w:rsidP="004620F3">
            <w:pPr>
              <w:jc w:val="left"/>
              <w:rPr>
                <w:highlight w:val="black"/>
              </w:rPr>
            </w:pPr>
          </w:p>
        </w:tc>
        <w:tc>
          <w:tcPr>
            <w:tcW w:w="355" w:type="dxa"/>
            <w:tcBorders>
              <w:top w:val="nil"/>
              <w:left w:val="nil"/>
              <w:bottom w:val="nil"/>
              <w:right w:val="nil"/>
            </w:tcBorders>
            <w:shd w:val="clear" w:color="auto" w:fill="auto"/>
          </w:tcPr>
          <w:p w14:paraId="5DB1741D" w14:textId="77777777" w:rsidR="004620F3" w:rsidRPr="004620F3" w:rsidRDefault="004620F3" w:rsidP="004620F3">
            <w:pPr>
              <w:jc w:val="left"/>
              <w:rPr>
                <w:highlight w:val="black"/>
              </w:rPr>
            </w:pPr>
          </w:p>
        </w:tc>
        <w:tc>
          <w:tcPr>
            <w:tcW w:w="4142" w:type="dxa"/>
            <w:tcBorders>
              <w:top w:val="nil"/>
              <w:left w:val="nil"/>
              <w:right w:val="nil"/>
            </w:tcBorders>
            <w:shd w:val="clear" w:color="auto" w:fill="auto"/>
          </w:tcPr>
          <w:p w14:paraId="7BC05BEA" w14:textId="77777777" w:rsidR="004620F3" w:rsidRPr="004620F3" w:rsidRDefault="004620F3" w:rsidP="004620F3">
            <w:pPr>
              <w:jc w:val="left"/>
              <w:rPr>
                <w:highlight w:val="black"/>
              </w:rPr>
            </w:pPr>
          </w:p>
        </w:tc>
        <w:tc>
          <w:tcPr>
            <w:tcW w:w="1077" w:type="dxa"/>
            <w:tcBorders>
              <w:top w:val="nil"/>
              <w:left w:val="nil"/>
              <w:bottom w:val="nil"/>
            </w:tcBorders>
            <w:shd w:val="clear" w:color="auto" w:fill="auto"/>
          </w:tcPr>
          <w:p w14:paraId="1D9328FB" w14:textId="77777777" w:rsidR="004620F3" w:rsidRPr="004620F3" w:rsidRDefault="004620F3" w:rsidP="004620F3">
            <w:pPr>
              <w:jc w:val="left"/>
              <w:rPr>
                <w:highlight w:val="black"/>
              </w:rPr>
            </w:pPr>
          </w:p>
        </w:tc>
      </w:tr>
      <w:tr w:rsidR="004620F3" w:rsidRPr="004620F3" w14:paraId="3D1C83FD" w14:textId="77777777" w:rsidTr="004620F3">
        <w:trPr>
          <w:trHeight w:val="258"/>
        </w:trPr>
        <w:tc>
          <w:tcPr>
            <w:tcW w:w="916" w:type="dxa"/>
            <w:tcBorders>
              <w:top w:val="nil"/>
              <w:right w:val="nil"/>
            </w:tcBorders>
            <w:shd w:val="clear" w:color="auto" w:fill="auto"/>
          </w:tcPr>
          <w:p w14:paraId="29991A7B" w14:textId="77777777" w:rsidR="004620F3" w:rsidRPr="004620F3" w:rsidRDefault="004620F3" w:rsidP="004620F3">
            <w:pPr>
              <w:jc w:val="left"/>
              <w:rPr>
                <w:highlight w:val="black"/>
              </w:rPr>
            </w:pPr>
          </w:p>
        </w:tc>
        <w:tc>
          <w:tcPr>
            <w:tcW w:w="4490" w:type="dxa"/>
            <w:tcBorders>
              <w:left w:val="nil"/>
              <w:right w:val="nil"/>
            </w:tcBorders>
            <w:shd w:val="clear" w:color="auto" w:fill="auto"/>
          </w:tcPr>
          <w:p w14:paraId="7199B460" w14:textId="77777777" w:rsidR="004620F3" w:rsidRPr="004620F3" w:rsidRDefault="004620F3" w:rsidP="00A44570">
            <w:pPr>
              <w:rPr>
                <w:highlight w:val="black"/>
              </w:rPr>
            </w:pPr>
            <w:r w:rsidRPr="004620F3">
              <w:t>Company Name (if applicable)</w:t>
            </w:r>
          </w:p>
        </w:tc>
        <w:tc>
          <w:tcPr>
            <w:tcW w:w="355" w:type="dxa"/>
            <w:tcBorders>
              <w:top w:val="nil"/>
              <w:left w:val="nil"/>
              <w:right w:val="nil"/>
            </w:tcBorders>
            <w:shd w:val="clear" w:color="auto" w:fill="auto"/>
          </w:tcPr>
          <w:p w14:paraId="30A9C2F5" w14:textId="77777777" w:rsidR="004620F3" w:rsidRPr="004620F3" w:rsidRDefault="004620F3" w:rsidP="004620F3">
            <w:pPr>
              <w:jc w:val="left"/>
              <w:rPr>
                <w:highlight w:val="black"/>
              </w:rPr>
            </w:pPr>
          </w:p>
        </w:tc>
        <w:tc>
          <w:tcPr>
            <w:tcW w:w="4142" w:type="dxa"/>
            <w:tcBorders>
              <w:left w:val="nil"/>
              <w:right w:val="nil"/>
            </w:tcBorders>
            <w:shd w:val="clear" w:color="auto" w:fill="auto"/>
          </w:tcPr>
          <w:p w14:paraId="7BA9030C" w14:textId="77777777" w:rsidR="004620F3" w:rsidRPr="004620F3" w:rsidRDefault="004620F3" w:rsidP="00A44570">
            <w:pPr>
              <w:rPr>
                <w:highlight w:val="black"/>
              </w:rPr>
            </w:pPr>
            <w:r w:rsidRPr="004620F3">
              <w:t>Date</w:t>
            </w:r>
          </w:p>
        </w:tc>
        <w:tc>
          <w:tcPr>
            <w:tcW w:w="1077" w:type="dxa"/>
            <w:tcBorders>
              <w:top w:val="nil"/>
              <w:left w:val="nil"/>
            </w:tcBorders>
            <w:shd w:val="clear" w:color="auto" w:fill="auto"/>
          </w:tcPr>
          <w:p w14:paraId="1DE6DF98" w14:textId="77777777" w:rsidR="004620F3" w:rsidRPr="004620F3" w:rsidRDefault="004620F3" w:rsidP="004620F3">
            <w:pPr>
              <w:jc w:val="left"/>
              <w:rPr>
                <w:highlight w:val="black"/>
              </w:rPr>
            </w:pPr>
          </w:p>
        </w:tc>
      </w:tr>
    </w:tbl>
    <w:p w14:paraId="0A005C7A" w14:textId="77777777" w:rsidR="004620F3" w:rsidRPr="004620F3" w:rsidRDefault="004620F3" w:rsidP="004620F3">
      <w:pPr>
        <w:jc w:val="center"/>
        <w:rPr>
          <w:b/>
        </w:rPr>
      </w:pPr>
      <w:r w:rsidRPr="004620F3">
        <w:rPr>
          <w:b/>
        </w:rPr>
        <w:br w:type="page"/>
      </w:r>
    </w:p>
    <w:p w14:paraId="4AE86672" w14:textId="0798532F" w:rsidR="004620F3" w:rsidRPr="004620F3" w:rsidRDefault="004620F3" w:rsidP="004620F3">
      <w:r w:rsidRPr="004620F3">
        <w:rPr>
          <w:b/>
        </w:rPr>
        <w:t xml:space="preserve">BUSINESS COMPLIANCE </w:t>
      </w:r>
      <w:r w:rsidRPr="004620F3">
        <w:rPr>
          <w:rFonts w:eastAsiaTheme="minorHAnsi"/>
          <w:b/>
        </w:rPr>
        <w:t xml:space="preserve">EXHIBIT </w:t>
      </w:r>
      <w:r w:rsidR="00DA73B0">
        <w:rPr>
          <w:b/>
        </w:rPr>
        <w:t>K</w:t>
      </w:r>
      <w:r w:rsidRPr="004620F3">
        <w:rPr>
          <w:b/>
        </w:rPr>
        <w:t>,</w:t>
      </w:r>
      <w:r w:rsidRPr="004620F3">
        <w:t xml:space="preserve"> </w:t>
      </w:r>
    </w:p>
    <w:p w14:paraId="50AF111C" w14:textId="77777777" w:rsidR="004620F3" w:rsidRPr="004620F3" w:rsidRDefault="004620F3" w:rsidP="004620F3">
      <w:pPr>
        <w:rPr>
          <w:b/>
        </w:rPr>
      </w:pPr>
      <w:r w:rsidRPr="004620F3">
        <w:rPr>
          <w:b/>
        </w:rPr>
        <w:t>BUSINESS ENTITY CERTIFICATION, ENROLLMENT DOCUMENTATION, AND AFFIDAVIT OF WORK AUTHORIZATION - CONTINUED</w:t>
      </w:r>
    </w:p>
    <w:p w14:paraId="001D2172" w14:textId="77777777" w:rsidR="00DA73B0" w:rsidRPr="004620F3" w:rsidRDefault="00DA73B0" w:rsidP="00DA73B0">
      <w:pPr>
        <w:outlineLvl w:val="1"/>
        <w:rPr>
          <w:b/>
          <w:sz w:val="18"/>
        </w:rPr>
      </w:pPr>
    </w:p>
    <w:p w14:paraId="7898D180" w14:textId="77777777" w:rsidR="00DA73B0" w:rsidRPr="00886917" w:rsidRDefault="00DA73B0" w:rsidP="00DA73B0">
      <w:pPr>
        <w:pBdr>
          <w:top w:val="single" w:sz="36" w:space="1" w:color="auto"/>
        </w:pBdr>
        <w:jc w:val="center"/>
        <w:outlineLvl w:val="1"/>
        <w:rPr>
          <w:b/>
          <w:sz w:val="16"/>
        </w:rPr>
      </w:pPr>
    </w:p>
    <w:p w14:paraId="3F94FEEF" w14:textId="77777777" w:rsidR="004620F3" w:rsidRPr="004620F3" w:rsidRDefault="004620F3" w:rsidP="004620F3">
      <w:pPr>
        <w:rPr>
          <w:b/>
          <w:i/>
        </w:rPr>
      </w:pPr>
      <w:r w:rsidRPr="004620F3">
        <w:rPr>
          <w:b/>
          <w:i/>
          <w:highlight w:val="lightGray"/>
          <w:shd w:val="clear" w:color="auto" w:fill="D9D9D9"/>
        </w:rPr>
        <w:t>(</w:t>
      </w:r>
      <w:r w:rsidRPr="004620F3">
        <w:rPr>
          <w:b/>
          <w:i/>
          <w:shd w:val="clear" w:color="auto" w:fill="D9D9D9"/>
        </w:rPr>
        <w:t>Complete Box B if you DO NOT have the E-Verify documentation</w:t>
      </w:r>
      <w:r w:rsidRPr="004620F3">
        <w:rPr>
          <w:b/>
          <w:i/>
          <w:iCs/>
          <w:highlight w:val="lightGray"/>
          <w:shd w:val="clear" w:color="auto" w:fill="D9D9D9"/>
        </w:rPr>
        <w:t xml:space="preserve"> and a current Affidavit of Work Authorization already on file with the State of Missouri</w:t>
      </w:r>
      <w:r w:rsidRPr="004620F3">
        <w:rPr>
          <w:b/>
          <w:i/>
          <w:highlight w:val="lightGray"/>
          <w:shd w:val="clear" w:color="auto" w:fill="D9D9D9"/>
        </w:rPr>
        <w:t>.  If completing Box B, do not complete Box C.)</w:t>
      </w:r>
    </w:p>
    <w:p w14:paraId="5204FB9A" w14:textId="77777777" w:rsidR="004620F3" w:rsidRPr="004620F3" w:rsidRDefault="004620F3" w:rsidP="004620F3">
      <w:pPr>
        <w:ind w:left="900" w:hanging="900"/>
        <w:jc w:val="center"/>
      </w:pPr>
    </w:p>
    <w:tbl>
      <w:tblPr>
        <w:tblW w:w="107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0"/>
        <w:gridCol w:w="355"/>
        <w:gridCol w:w="4142"/>
        <w:gridCol w:w="1077"/>
      </w:tblGrid>
      <w:tr w:rsidR="004620F3" w:rsidRPr="004620F3" w14:paraId="26616864" w14:textId="77777777" w:rsidTr="004620F3">
        <w:tc>
          <w:tcPr>
            <w:tcW w:w="10710" w:type="dxa"/>
            <w:gridSpan w:val="5"/>
            <w:shd w:val="clear" w:color="auto" w:fill="000000"/>
          </w:tcPr>
          <w:p w14:paraId="2435288D" w14:textId="77777777" w:rsidR="004620F3" w:rsidRPr="004620F3" w:rsidRDefault="004620F3" w:rsidP="004620F3">
            <w:pPr>
              <w:jc w:val="center"/>
            </w:pPr>
            <w:r w:rsidRPr="004620F3">
              <w:rPr>
                <w:b/>
                <w:color w:val="FFFFFF"/>
                <w:highlight w:val="black"/>
              </w:rPr>
              <w:t>BOX B – CURRENT BUSINESS ENTITY STATU</w:t>
            </w:r>
            <w:r w:rsidRPr="004620F3">
              <w:rPr>
                <w:b/>
                <w:color w:val="FFFFFF"/>
              </w:rPr>
              <w:t>S</w:t>
            </w:r>
          </w:p>
        </w:tc>
      </w:tr>
      <w:tr w:rsidR="004620F3" w:rsidRPr="004620F3" w14:paraId="64005666" w14:textId="77777777" w:rsidTr="004620F3">
        <w:tc>
          <w:tcPr>
            <w:tcW w:w="10710" w:type="dxa"/>
            <w:gridSpan w:val="5"/>
            <w:tcBorders>
              <w:bottom w:val="nil"/>
            </w:tcBorders>
          </w:tcPr>
          <w:p w14:paraId="01EE7C87" w14:textId="77777777" w:rsidR="004620F3" w:rsidRPr="004620F3" w:rsidRDefault="004620F3" w:rsidP="004620F3">
            <w:pPr>
              <w:ind w:left="900" w:hanging="900"/>
            </w:pPr>
          </w:p>
          <w:p w14:paraId="352C035C" w14:textId="77777777" w:rsidR="004620F3" w:rsidRPr="004620F3" w:rsidRDefault="004620F3" w:rsidP="00A44570">
            <w:r w:rsidRPr="004620F3">
              <w:t xml:space="preserve">I certify that _____________________ (Business Entity Name) </w:t>
            </w:r>
            <w:r w:rsidRPr="004620F3">
              <w:rPr>
                <w:b/>
                <w:u w:val="single"/>
              </w:rPr>
              <w:t>MEETS</w:t>
            </w:r>
            <w:r w:rsidRPr="004620F3">
              <w:t xml:space="preserve"> the definition of a business entity as defined in section 285.525, RSMo pertaining to section 285.530.</w:t>
            </w:r>
          </w:p>
          <w:p w14:paraId="7489C2BA" w14:textId="77777777" w:rsidR="004620F3" w:rsidRPr="004620F3" w:rsidRDefault="004620F3" w:rsidP="004620F3"/>
        </w:tc>
      </w:tr>
      <w:tr w:rsidR="004620F3" w:rsidRPr="004620F3" w14:paraId="1AB62E99" w14:textId="77777777" w:rsidTr="004620F3">
        <w:tc>
          <w:tcPr>
            <w:tcW w:w="646" w:type="dxa"/>
            <w:tcBorders>
              <w:top w:val="nil"/>
              <w:bottom w:val="nil"/>
              <w:right w:val="nil"/>
            </w:tcBorders>
          </w:tcPr>
          <w:p w14:paraId="7BFF7891" w14:textId="77777777" w:rsidR="004620F3" w:rsidRPr="004620F3" w:rsidRDefault="004620F3" w:rsidP="004620F3">
            <w:pPr>
              <w:jc w:val="center"/>
            </w:pPr>
          </w:p>
        </w:tc>
        <w:tc>
          <w:tcPr>
            <w:tcW w:w="4490" w:type="dxa"/>
            <w:tcBorders>
              <w:top w:val="nil"/>
              <w:left w:val="nil"/>
              <w:right w:val="nil"/>
            </w:tcBorders>
          </w:tcPr>
          <w:p w14:paraId="12C15A00" w14:textId="77777777" w:rsidR="004620F3" w:rsidRPr="004620F3" w:rsidRDefault="004620F3" w:rsidP="00A44570"/>
          <w:p w14:paraId="1EA66747" w14:textId="77777777" w:rsidR="004620F3" w:rsidRPr="004620F3" w:rsidRDefault="004620F3" w:rsidP="004620F3">
            <w:pPr>
              <w:jc w:val="left"/>
            </w:pPr>
          </w:p>
        </w:tc>
        <w:tc>
          <w:tcPr>
            <w:tcW w:w="355" w:type="dxa"/>
            <w:tcBorders>
              <w:top w:val="nil"/>
              <w:left w:val="nil"/>
              <w:bottom w:val="nil"/>
              <w:right w:val="nil"/>
            </w:tcBorders>
          </w:tcPr>
          <w:p w14:paraId="70D4C7E3" w14:textId="77777777" w:rsidR="004620F3" w:rsidRPr="004620F3" w:rsidRDefault="004620F3" w:rsidP="004620F3">
            <w:pPr>
              <w:jc w:val="center"/>
            </w:pPr>
          </w:p>
        </w:tc>
        <w:tc>
          <w:tcPr>
            <w:tcW w:w="4142" w:type="dxa"/>
            <w:tcBorders>
              <w:top w:val="nil"/>
              <w:left w:val="nil"/>
              <w:right w:val="nil"/>
            </w:tcBorders>
          </w:tcPr>
          <w:p w14:paraId="2E05390A" w14:textId="77777777" w:rsidR="004620F3" w:rsidRPr="004620F3" w:rsidRDefault="004620F3" w:rsidP="00A44570"/>
          <w:p w14:paraId="196A0BED" w14:textId="77777777" w:rsidR="004620F3" w:rsidRPr="004620F3" w:rsidRDefault="004620F3" w:rsidP="004620F3">
            <w:pPr>
              <w:jc w:val="left"/>
            </w:pPr>
          </w:p>
        </w:tc>
        <w:tc>
          <w:tcPr>
            <w:tcW w:w="1077" w:type="dxa"/>
            <w:tcBorders>
              <w:top w:val="nil"/>
              <w:left w:val="nil"/>
              <w:bottom w:val="nil"/>
            </w:tcBorders>
          </w:tcPr>
          <w:p w14:paraId="14584E07" w14:textId="77777777" w:rsidR="004620F3" w:rsidRPr="004620F3" w:rsidRDefault="004620F3" w:rsidP="004620F3">
            <w:pPr>
              <w:jc w:val="center"/>
            </w:pPr>
          </w:p>
        </w:tc>
      </w:tr>
      <w:tr w:rsidR="004620F3" w:rsidRPr="004620F3" w14:paraId="3746D556" w14:textId="77777777" w:rsidTr="004620F3">
        <w:tc>
          <w:tcPr>
            <w:tcW w:w="646" w:type="dxa"/>
            <w:tcBorders>
              <w:top w:val="nil"/>
              <w:bottom w:val="nil"/>
              <w:right w:val="nil"/>
            </w:tcBorders>
          </w:tcPr>
          <w:p w14:paraId="5A266511" w14:textId="77777777" w:rsidR="004620F3" w:rsidRPr="004620F3" w:rsidRDefault="004620F3" w:rsidP="004620F3">
            <w:pPr>
              <w:jc w:val="center"/>
            </w:pPr>
          </w:p>
        </w:tc>
        <w:tc>
          <w:tcPr>
            <w:tcW w:w="4490" w:type="dxa"/>
            <w:tcBorders>
              <w:left w:val="nil"/>
              <w:bottom w:val="nil"/>
              <w:right w:val="nil"/>
            </w:tcBorders>
          </w:tcPr>
          <w:p w14:paraId="0E0033F1" w14:textId="77777777" w:rsidR="004620F3" w:rsidRPr="004620F3" w:rsidRDefault="004620F3" w:rsidP="00A44570">
            <w:r w:rsidRPr="004620F3">
              <w:t>Authorized Business Entity Representative’s Name (Please Print)</w:t>
            </w:r>
          </w:p>
        </w:tc>
        <w:tc>
          <w:tcPr>
            <w:tcW w:w="355" w:type="dxa"/>
            <w:tcBorders>
              <w:top w:val="nil"/>
              <w:left w:val="nil"/>
              <w:bottom w:val="nil"/>
              <w:right w:val="nil"/>
            </w:tcBorders>
          </w:tcPr>
          <w:p w14:paraId="38D55435" w14:textId="77777777" w:rsidR="004620F3" w:rsidRPr="004620F3" w:rsidRDefault="004620F3" w:rsidP="004620F3">
            <w:pPr>
              <w:jc w:val="left"/>
            </w:pPr>
          </w:p>
        </w:tc>
        <w:tc>
          <w:tcPr>
            <w:tcW w:w="4142" w:type="dxa"/>
            <w:tcBorders>
              <w:left w:val="nil"/>
              <w:bottom w:val="nil"/>
              <w:right w:val="nil"/>
            </w:tcBorders>
          </w:tcPr>
          <w:p w14:paraId="6B0C3CCF" w14:textId="77777777" w:rsidR="004620F3" w:rsidRPr="004620F3" w:rsidRDefault="004620F3" w:rsidP="004620F3">
            <w:pPr>
              <w:jc w:val="left"/>
              <w:rPr>
                <w:i/>
              </w:rPr>
            </w:pPr>
            <w:r w:rsidRPr="004620F3">
              <w:rPr>
                <w:i/>
              </w:rPr>
              <w:t>Authorized Business Entity</w:t>
            </w:r>
          </w:p>
          <w:p w14:paraId="4F85BCF2" w14:textId="77777777" w:rsidR="004620F3" w:rsidRPr="004620F3" w:rsidRDefault="004620F3" w:rsidP="00A44570">
            <w:r w:rsidRPr="004620F3">
              <w:t>Representative’s Signature</w:t>
            </w:r>
          </w:p>
        </w:tc>
        <w:tc>
          <w:tcPr>
            <w:tcW w:w="1077" w:type="dxa"/>
            <w:tcBorders>
              <w:top w:val="nil"/>
              <w:left w:val="nil"/>
              <w:bottom w:val="nil"/>
            </w:tcBorders>
          </w:tcPr>
          <w:p w14:paraId="58AE718B" w14:textId="77777777" w:rsidR="004620F3" w:rsidRPr="004620F3" w:rsidRDefault="004620F3" w:rsidP="004620F3">
            <w:pPr>
              <w:jc w:val="center"/>
            </w:pPr>
          </w:p>
        </w:tc>
      </w:tr>
      <w:tr w:rsidR="004620F3" w:rsidRPr="004620F3" w14:paraId="7068A15B" w14:textId="77777777" w:rsidTr="004620F3">
        <w:tc>
          <w:tcPr>
            <w:tcW w:w="646" w:type="dxa"/>
            <w:tcBorders>
              <w:top w:val="nil"/>
              <w:bottom w:val="nil"/>
              <w:right w:val="nil"/>
            </w:tcBorders>
          </w:tcPr>
          <w:p w14:paraId="3373170A" w14:textId="77777777" w:rsidR="004620F3" w:rsidRPr="004620F3" w:rsidRDefault="004620F3" w:rsidP="004620F3">
            <w:pPr>
              <w:jc w:val="center"/>
            </w:pPr>
          </w:p>
        </w:tc>
        <w:tc>
          <w:tcPr>
            <w:tcW w:w="4490" w:type="dxa"/>
            <w:tcBorders>
              <w:top w:val="nil"/>
              <w:left w:val="nil"/>
              <w:right w:val="nil"/>
            </w:tcBorders>
          </w:tcPr>
          <w:p w14:paraId="6147A975" w14:textId="77777777" w:rsidR="004620F3" w:rsidRPr="004620F3" w:rsidRDefault="004620F3" w:rsidP="00A44570"/>
          <w:p w14:paraId="153CCAA5" w14:textId="77777777" w:rsidR="004620F3" w:rsidRPr="004620F3" w:rsidRDefault="004620F3" w:rsidP="004620F3">
            <w:pPr>
              <w:jc w:val="left"/>
            </w:pPr>
          </w:p>
        </w:tc>
        <w:tc>
          <w:tcPr>
            <w:tcW w:w="355" w:type="dxa"/>
            <w:tcBorders>
              <w:top w:val="nil"/>
              <w:left w:val="nil"/>
              <w:bottom w:val="nil"/>
              <w:right w:val="nil"/>
            </w:tcBorders>
          </w:tcPr>
          <w:p w14:paraId="5836C6F3" w14:textId="77777777" w:rsidR="004620F3" w:rsidRPr="004620F3" w:rsidRDefault="004620F3" w:rsidP="004620F3">
            <w:pPr>
              <w:jc w:val="left"/>
            </w:pPr>
          </w:p>
        </w:tc>
        <w:tc>
          <w:tcPr>
            <w:tcW w:w="4142" w:type="dxa"/>
            <w:tcBorders>
              <w:top w:val="nil"/>
              <w:left w:val="nil"/>
              <w:right w:val="nil"/>
            </w:tcBorders>
          </w:tcPr>
          <w:p w14:paraId="487B3C28" w14:textId="77777777" w:rsidR="004620F3" w:rsidRPr="004620F3" w:rsidRDefault="004620F3" w:rsidP="00A44570"/>
          <w:p w14:paraId="3ABFA93E" w14:textId="77777777" w:rsidR="004620F3" w:rsidRPr="004620F3" w:rsidRDefault="004620F3" w:rsidP="004620F3">
            <w:pPr>
              <w:jc w:val="left"/>
            </w:pPr>
          </w:p>
        </w:tc>
        <w:tc>
          <w:tcPr>
            <w:tcW w:w="1077" w:type="dxa"/>
            <w:tcBorders>
              <w:top w:val="nil"/>
              <w:left w:val="nil"/>
              <w:bottom w:val="nil"/>
            </w:tcBorders>
          </w:tcPr>
          <w:p w14:paraId="65CC79C7" w14:textId="77777777" w:rsidR="004620F3" w:rsidRPr="004620F3" w:rsidRDefault="004620F3" w:rsidP="004620F3">
            <w:pPr>
              <w:jc w:val="center"/>
            </w:pPr>
          </w:p>
        </w:tc>
      </w:tr>
      <w:tr w:rsidR="004620F3" w:rsidRPr="004620F3" w14:paraId="72CBCC99" w14:textId="77777777" w:rsidTr="004620F3">
        <w:tc>
          <w:tcPr>
            <w:tcW w:w="646" w:type="dxa"/>
            <w:tcBorders>
              <w:top w:val="nil"/>
              <w:bottom w:val="nil"/>
              <w:right w:val="nil"/>
            </w:tcBorders>
          </w:tcPr>
          <w:p w14:paraId="790306A2" w14:textId="77777777" w:rsidR="004620F3" w:rsidRPr="004620F3" w:rsidRDefault="004620F3" w:rsidP="004620F3">
            <w:pPr>
              <w:jc w:val="center"/>
            </w:pPr>
          </w:p>
        </w:tc>
        <w:tc>
          <w:tcPr>
            <w:tcW w:w="4490" w:type="dxa"/>
            <w:tcBorders>
              <w:left w:val="nil"/>
              <w:bottom w:val="nil"/>
              <w:right w:val="nil"/>
            </w:tcBorders>
          </w:tcPr>
          <w:p w14:paraId="04226852" w14:textId="77777777" w:rsidR="004620F3" w:rsidRPr="004620F3" w:rsidRDefault="004620F3" w:rsidP="00A44570">
            <w:r w:rsidRPr="004620F3">
              <w:t>Business Entity Name</w:t>
            </w:r>
          </w:p>
        </w:tc>
        <w:tc>
          <w:tcPr>
            <w:tcW w:w="355" w:type="dxa"/>
            <w:tcBorders>
              <w:top w:val="nil"/>
              <w:left w:val="nil"/>
              <w:bottom w:val="nil"/>
              <w:right w:val="nil"/>
            </w:tcBorders>
          </w:tcPr>
          <w:p w14:paraId="3708C1D2" w14:textId="77777777" w:rsidR="004620F3" w:rsidRPr="004620F3" w:rsidRDefault="004620F3" w:rsidP="004620F3">
            <w:pPr>
              <w:jc w:val="left"/>
            </w:pPr>
          </w:p>
        </w:tc>
        <w:tc>
          <w:tcPr>
            <w:tcW w:w="4142" w:type="dxa"/>
            <w:tcBorders>
              <w:left w:val="nil"/>
              <w:bottom w:val="nil"/>
              <w:right w:val="nil"/>
            </w:tcBorders>
          </w:tcPr>
          <w:p w14:paraId="66005952" w14:textId="77777777" w:rsidR="004620F3" w:rsidRPr="004620F3" w:rsidRDefault="004620F3" w:rsidP="00A44570">
            <w:r w:rsidRPr="004620F3">
              <w:t>Date</w:t>
            </w:r>
          </w:p>
        </w:tc>
        <w:tc>
          <w:tcPr>
            <w:tcW w:w="1077" w:type="dxa"/>
            <w:tcBorders>
              <w:top w:val="nil"/>
              <w:left w:val="nil"/>
              <w:bottom w:val="nil"/>
            </w:tcBorders>
          </w:tcPr>
          <w:p w14:paraId="366F9C4B" w14:textId="77777777" w:rsidR="004620F3" w:rsidRPr="004620F3" w:rsidRDefault="004620F3" w:rsidP="004620F3">
            <w:pPr>
              <w:jc w:val="center"/>
            </w:pPr>
          </w:p>
        </w:tc>
      </w:tr>
      <w:tr w:rsidR="004620F3" w:rsidRPr="004620F3" w14:paraId="1A9BC5BE" w14:textId="77777777" w:rsidTr="004620F3">
        <w:tc>
          <w:tcPr>
            <w:tcW w:w="646" w:type="dxa"/>
            <w:tcBorders>
              <w:top w:val="nil"/>
              <w:bottom w:val="nil"/>
              <w:right w:val="nil"/>
            </w:tcBorders>
          </w:tcPr>
          <w:p w14:paraId="0F75043E" w14:textId="77777777" w:rsidR="004620F3" w:rsidRPr="004620F3" w:rsidRDefault="004620F3" w:rsidP="004620F3">
            <w:pPr>
              <w:jc w:val="center"/>
            </w:pPr>
          </w:p>
        </w:tc>
        <w:tc>
          <w:tcPr>
            <w:tcW w:w="4490" w:type="dxa"/>
            <w:tcBorders>
              <w:top w:val="nil"/>
              <w:left w:val="nil"/>
              <w:right w:val="nil"/>
            </w:tcBorders>
          </w:tcPr>
          <w:p w14:paraId="17307F57" w14:textId="77777777" w:rsidR="004620F3" w:rsidRPr="004620F3" w:rsidRDefault="004620F3" w:rsidP="00A44570"/>
          <w:p w14:paraId="3A91E4A7" w14:textId="77777777" w:rsidR="004620F3" w:rsidRPr="004620F3" w:rsidRDefault="004620F3" w:rsidP="004620F3">
            <w:pPr>
              <w:jc w:val="left"/>
            </w:pPr>
          </w:p>
        </w:tc>
        <w:tc>
          <w:tcPr>
            <w:tcW w:w="355" w:type="dxa"/>
            <w:tcBorders>
              <w:top w:val="nil"/>
              <w:left w:val="nil"/>
              <w:bottom w:val="nil"/>
              <w:right w:val="nil"/>
            </w:tcBorders>
          </w:tcPr>
          <w:p w14:paraId="09FDAF6A" w14:textId="77777777" w:rsidR="004620F3" w:rsidRPr="004620F3" w:rsidRDefault="004620F3" w:rsidP="004620F3">
            <w:pPr>
              <w:jc w:val="left"/>
            </w:pPr>
          </w:p>
        </w:tc>
        <w:tc>
          <w:tcPr>
            <w:tcW w:w="4142" w:type="dxa"/>
            <w:tcBorders>
              <w:top w:val="nil"/>
              <w:left w:val="nil"/>
              <w:bottom w:val="nil"/>
              <w:right w:val="nil"/>
            </w:tcBorders>
          </w:tcPr>
          <w:p w14:paraId="643F39B1" w14:textId="77777777" w:rsidR="004620F3" w:rsidRPr="004620F3" w:rsidRDefault="004620F3" w:rsidP="00A44570"/>
          <w:p w14:paraId="68952060" w14:textId="77777777" w:rsidR="004620F3" w:rsidRPr="004620F3" w:rsidRDefault="004620F3" w:rsidP="004620F3">
            <w:pPr>
              <w:jc w:val="left"/>
            </w:pPr>
          </w:p>
        </w:tc>
        <w:tc>
          <w:tcPr>
            <w:tcW w:w="1077" w:type="dxa"/>
            <w:tcBorders>
              <w:top w:val="nil"/>
              <w:left w:val="nil"/>
              <w:bottom w:val="nil"/>
            </w:tcBorders>
          </w:tcPr>
          <w:p w14:paraId="3C08045A" w14:textId="77777777" w:rsidR="004620F3" w:rsidRPr="004620F3" w:rsidRDefault="004620F3" w:rsidP="004620F3">
            <w:pPr>
              <w:jc w:val="center"/>
            </w:pPr>
          </w:p>
        </w:tc>
      </w:tr>
      <w:tr w:rsidR="004620F3" w:rsidRPr="004620F3" w14:paraId="799615BC" w14:textId="77777777" w:rsidTr="004620F3">
        <w:tc>
          <w:tcPr>
            <w:tcW w:w="646" w:type="dxa"/>
            <w:tcBorders>
              <w:top w:val="nil"/>
              <w:bottom w:val="single" w:sz="12" w:space="0" w:color="000000"/>
              <w:right w:val="nil"/>
            </w:tcBorders>
          </w:tcPr>
          <w:p w14:paraId="64FDC3B7" w14:textId="77777777" w:rsidR="004620F3" w:rsidRPr="004620F3" w:rsidRDefault="004620F3" w:rsidP="004620F3">
            <w:pPr>
              <w:jc w:val="center"/>
            </w:pPr>
          </w:p>
        </w:tc>
        <w:tc>
          <w:tcPr>
            <w:tcW w:w="4490" w:type="dxa"/>
            <w:tcBorders>
              <w:left w:val="nil"/>
              <w:bottom w:val="single" w:sz="12" w:space="0" w:color="000000"/>
              <w:right w:val="nil"/>
            </w:tcBorders>
          </w:tcPr>
          <w:p w14:paraId="764A3E6F" w14:textId="77777777" w:rsidR="004620F3" w:rsidRPr="004620F3" w:rsidRDefault="004620F3" w:rsidP="00A44570">
            <w:r w:rsidRPr="004620F3">
              <w:t>E-Mail Address</w:t>
            </w:r>
          </w:p>
        </w:tc>
        <w:tc>
          <w:tcPr>
            <w:tcW w:w="355" w:type="dxa"/>
            <w:tcBorders>
              <w:top w:val="nil"/>
              <w:left w:val="nil"/>
              <w:bottom w:val="single" w:sz="12" w:space="0" w:color="000000"/>
              <w:right w:val="nil"/>
            </w:tcBorders>
          </w:tcPr>
          <w:p w14:paraId="194A2B4D" w14:textId="77777777" w:rsidR="004620F3" w:rsidRPr="004620F3" w:rsidRDefault="004620F3" w:rsidP="004620F3">
            <w:pPr>
              <w:jc w:val="left"/>
            </w:pPr>
          </w:p>
        </w:tc>
        <w:tc>
          <w:tcPr>
            <w:tcW w:w="4142" w:type="dxa"/>
            <w:tcBorders>
              <w:top w:val="nil"/>
              <w:left w:val="nil"/>
              <w:bottom w:val="single" w:sz="12" w:space="0" w:color="000000"/>
              <w:right w:val="nil"/>
            </w:tcBorders>
          </w:tcPr>
          <w:p w14:paraId="4D6BEFEE" w14:textId="77777777" w:rsidR="004620F3" w:rsidRPr="004620F3" w:rsidRDefault="004620F3" w:rsidP="004620F3">
            <w:pPr>
              <w:jc w:val="left"/>
            </w:pPr>
          </w:p>
        </w:tc>
        <w:tc>
          <w:tcPr>
            <w:tcW w:w="1077" w:type="dxa"/>
            <w:tcBorders>
              <w:top w:val="nil"/>
              <w:left w:val="nil"/>
              <w:bottom w:val="single" w:sz="12" w:space="0" w:color="000000"/>
            </w:tcBorders>
          </w:tcPr>
          <w:p w14:paraId="40E057D3" w14:textId="77777777" w:rsidR="004620F3" w:rsidRPr="004620F3" w:rsidRDefault="004620F3" w:rsidP="004620F3">
            <w:pPr>
              <w:jc w:val="center"/>
            </w:pPr>
          </w:p>
        </w:tc>
      </w:tr>
      <w:tr w:rsidR="004620F3" w:rsidRPr="004620F3" w14:paraId="4913257B" w14:textId="77777777" w:rsidTr="004620F3">
        <w:tc>
          <w:tcPr>
            <w:tcW w:w="10710" w:type="dxa"/>
            <w:gridSpan w:val="5"/>
            <w:tcBorders>
              <w:top w:val="single" w:sz="12" w:space="0" w:color="000000"/>
              <w:left w:val="single" w:sz="12" w:space="0" w:color="000000"/>
              <w:bottom w:val="single" w:sz="12" w:space="0" w:color="000000"/>
              <w:right w:val="single" w:sz="12" w:space="0" w:color="000000"/>
            </w:tcBorders>
          </w:tcPr>
          <w:p w14:paraId="0DCCD692" w14:textId="77777777" w:rsidR="004620F3" w:rsidRPr="004620F3" w:rsidRDefault="004620F3" w:rsidP="00A44570"/>
          <w:p w14:paraId="06504987" w14:textId="77777777" w:rsidR="004620F3" w:rsidRPr="004620F3" w:rsidRDefault="004620F3" w:rsidP="00A44570">
            <w:r w:rsidRPr="004620F3">
              <w:t>As a business entity, the vendor must perform/provide each of the following.  The vendor should check each to verify completion/submission of all of the following:</w:t>
            </w:r>
          </w:p>
          <w:p w14:paraId="51217325" w14:textId="77777777" w:rsidR="004620F3" w:rsidRPr="004620F3" w:rsidRDefault="004620F3" w:rsidP="004620F3">
            <w:pPr>
              <w:ind w:hanging="540"/>
              <w:jc w:val="left"/>
            </w:pPr>
          </w:p>
          <w:p w14:paraId="0B4B27A3" w14:textId="77777777" w:rsidR="004620F3" w:rsidRPr="004620F3" w:rsidRDefault="008C3C41" w:rsidP="004620F3">
            <w:pPr>
              <w:ind w:left="900" w:hanging="630"/>
              <w:jc w:val="left"/>
            </w:pPr>
            <w:sdt>
              <w:sdtPr>
                <w:id w:val="-1873224649"/>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Enroll and participate in the E-Verify federal work authorization program (Website:  </w:t>
            </w:r>
            <w:hyperlink r:id="rId54" w:history="1">
              <w:r w:rsidR="004620F3" w:rsidRPr="004620F3">
                <w:rPr>
                  <w:color w:val="0000FF"/>
                  <w:u w:val="single"/>
                </w:rPr>
                <w:t>https://www.e-verify.gov/</w:t>
              </w:r>
            </w:hyperlink>
            <w:r w:rsidR="004620F3" w:rsidRPr="004620F3">
              <w:t xml:space="preserve">; Phone: 888-464-4218; Email:  </w:t>
            </w:r>
            <w:hyperlink r:id="rId55" w:history="1">
              <w:r w:rsidR="004620F3" w:rsidRPr="004620F3">
                <w:rPr>
                  <w:color w:val="0000FF"/>
                  <w:u w:val="single"/>
                </w:rPr>
                <w:t>e-verify@dhs.gov</w:t>
              </w:r>
            </w:hyperlink>
            <w:r w:rsidR="004620F3" w:rsidRPr="004620F3">
              <w:t xml:space="preserve">) with respect to the employees hired after enrollment in the program who are proposed to work in connection with the services required herein; </w:t>
            </w:r>
          </w:p>
          <w:p w14:paraId="5D3C5FD8" w14:textId="77777777" w:rsidR="004620F3" w:rsidRPr="004620F3" w:rsidRDefault="004620F3" w:rsidP="004620F3">
            <w:pPr>
              <w:spacing w:before="80"/>
              <w:ind w:left="908" w:hanging="634"/>
              <w:jc w:val="center"/>
              <w:rPr>
                <w:b/>
              </w:rPr>
            </w:pPr>
            <w:r w:rsidRPr="004620F3">
              <w:rPr>
                <w:b/>
              </w:rPr>
              <w:t>AND</w:t>
            </w:r>
          </w:p>
          <w:p w14:paraId="7035D42E" w14:textId="77777777" w:rsidR="004620F3" w:rsidRPr="004620F3" w:rsidRDefault="008C3C41" w:rsidP="004620F3">
            <w:pPr>
              <w:ind w:left="900" w:hanging="630"/>
              <w:jc w:val="left"/>
            </w:pPr>
            <w:sdt>
              <w:sdtPr>
                <w:id w:val="-123831818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Provide documentation affirming said company’s/individual’s enrollment and participation in the E-Verify federal work authorization program.  Documentation shall include EITHER the </w:t>
            </w:r>
            <w:r w:rsidR="004620F3" w:rsidRPr="004620F3">
              <w:rPr>
                <w:b/>
              </w:rPr>
              <w:t>E-Verify Employment Eligibility Verification page listing the vendor’s name and company ID OR a page from the E-Verify Memorandum of Understanding (MOU) listing the vendor’s name and the MOU signature page completed and signed</w:t>
            </w:r>
            <w:r w:rsidR="004620F3" w:rsidRPr="004620F3">
              <w:t xml:space="preserve">, at minimum, by the vendor and the Department of Homeland Security – Verification Division.  If the signature page of the MOU lists the vendor’s  name and company ID, then no additional pages of the MOU must be submitted; </w:t>
            </w:r>
          </w:p>
          <w:p w14:paraId="5C19EC6F" w14:textId="77777777" w:rsidR="004620F3" w:rsidRPr="004620F3" w:rsidRDefault="004620F3" w:rsidP="004620F3">
            <w:pPr>
              <w:spacing w:before="80"/>
              <w:ind w:left="908" w:hanging="634"/>
              <w:jc w:val="center"/>
              <w:rPr>
                <w:b/>
              </w:rPr>
            </w:pPr>
            <w:r w:rsidRPr="004620F3">
              <w:rPr>
                <w:b/>
              </w:rPr>
              <w:t>AND</w:t>
            </w:r>
          </w:p>
          <w:p w14:paraId="699044C0" w14:textId="77777777" w:rsidR="004620F3" w:rsidRPr="004620F3" w:rsidRDefault="008C3C41" w:rsidP="004620F3">
            <w:pPr>
              <w:ind w:left="900" w:hanging="630"/>
              <w:jc w:val="left"/>
            </w:pPr>
            <w:sdt>
              <w:sdtPr>
                <w:id w:val="-636800110"/>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Submit a </w:t>
            </w:r>
            <w:r w:rsidR="004620F3" w:rsidRPr="004620F3">
              <w:rPr>
                <w:b/>
              </w:rPr>
              <w:t>completed, notarized Affidavit of Work Authorization</w:t>
            </w:r>
            <w:r w:rsidR="004620F3" w:rsidRPr="004620F3">
              <w:t xml:space="preserve"> provided on the next page of this Exhibit.</w:t>
            </w:r>
          </w:p>
          <w:p w14:paraId="5EAA5F34" w14:textId="77777777" w:rsidR="004620F3" w:rsidRPr="004620F3" w:rsidRDefault="004620F3" w:rsidP="004620F3">
            <w:pPr>
              <w:jc w:val="left"/>
            </w:pPr>
          </w:p>
        </w:tc>
      </w:tr>
    </w:tbl>
    <w:p w14:paraId="7E91C67B" w14:textId="3881C279" w:rsidR="004620F3" w:rsidRPr="00246622" w:rsidRDefault="004620F3" w:rsidP="00A44570">
      <w:pPr>
        <w:rPr>
          <w:b/>
        </w:rPr>
      </w:pPr>
      <w:r w:rsidRPr="004620F3">
        <w:rPr>
          <w:u w:val="single"/>
        </w:rPr>
        <w:br w:type="page"/>
      </w:r>
      <w:r w:rsidRPr="00246622">
        <w:rPr>
          <w:b/>
        </w:rPr>
        <w:t xml:space="preserve">BUSINESS COMPLIANCE </w:t>
      </w:r>
      <w:r w:rsidRPr="00246622">
        <w:rPr>
          <w:rFonts w:eastAsiaTheme="minorHAnsi"/>
          <w:b/>
        </w:rPr>
        <w:t xml:space="preserve">EXHIBIT </w:t>
      </w:r>
      <w:r w:rsidR="00DA73B0">
        <w:rPr>
          <w:b/>
        </w:rPr>
        <w:t>K</w:t>
      </w:r>
      <w:r w:rsidRPr="00246622">
        <w:rPr>
          <w:b/>
        </w:rPr>
        <w:t xml:space="preserve">, </w:t>
      </w:r>
    </w:p>
    <w:p w14:paraId="397864FB" w14:textId="77777777" w:rsidR="004620F3" w:rsidRPr="004620F3" w:rsidRDefault="004620F3" w:rsidP="004620F3">
      <w:pPr>
        <w:jc w:val="left"/>
        <w:rPr>
          <w:b/>
        </w:rPr>
      </w:pPr>
      <w:r w:rsidRPr="004620F3">
        <w:rPr>
          <w:b/>
        </w:rPr>
        <w:t>BUSINESS ENTITY CERTIFICATION, ENROLLMENT DOCUMENTATION, AND AFFIDAVIT OF WORK AUTHORIZATION - CONTINUED</w:t>
      </w:r>
    </w:p>
    <w:p w14:paraId="75374FD7" w14:textId="77777777" w:rsidR="00DA73B0" w:rsidRPr="004620F3" w:rsidRDefault="00DA73B0" w:rsidP="00DA73B0">
      <w:pPr>
        <w:outlineLvl w:val="1"/>
        <w:rPr>
          <w:b/>
          <w:sz w:val="18"/>
        </w:rPr>
      </w:pPr>
    </w:p>
    <w:p w14:paraId="65FEEED4" w14:textId="77777777" w:rsidR="00DA73B0" w:rsidRPr="00886917" w:rsidRDefault="00DA73B0" w:rsidP="00DA73B0">
      <w:pPr>
        <w:pBdr>
          <w:top w:val="single" w:sz="36" w:space="1" w:color="auto"/>
        </w:pBdr>
        <w:jc w:val="center"/>
        <w:outlineLvl w:val="1"/>
        <w:rPr>
          <w:b/>
          <w:sz w:val="16"/>
        </w:rPr>
      </w:pPr>
    </w:p>
    <w:p w14:paraId="13FD9E2B" w14:textId="77777777" w:rsidR="004620F3" w:rsidRPr="004620F3" w:rsidRDefault="004620F3" w:rsidP="004620F3">
      <w:pPr>
        <w:rPr>
          <w:b/>
        </w:rPr>
      </w:pPr>
      <w:r w:rsidRPr="004620F3">
        <w:rPr>
          <w:b/>
          <w:u w:val="single"/>
        </w:rPr>
        <w:t>AFFIDAVIT OF WORK AUTHORIZATION</w:t>
      </w:r>
      <w:r w:rsidRPr="004620F3">
        <w:rPr>
          <w:b/>
        </w:rPr>
        <w:t>:</w:t>
      </w:r>
    </w:p>
    <w:p w14:paraId="03A9A3D4" w14:textId="77777777" w:rsidR="004620F3" w:rsidRPr="004620F3" w:rsidRDefault="004620F3" w:rsidP="004620F3">
      <w:pPr>
        <w:jc w:val="center"/>
        <w:rPr>
          <w:b/>
        </w:rPr>
      </w:pPr>
    </w:p>
    <w:p w14:paraId="1DFEA514" w14:textId="77777777" w:rsidR="004620F3" w:rsidRPr="004620F3" w:rsidRDefault="004620F3" w:rsidP="004620F3">
      <w:r w:rsidRPr="004620F3">
        <w:t>The vendor who meets the section 285.525, RSMo, definition of a business entity must complete and return the following Affidavit of Work Authorization.</w:t>
      </w:r>
    </w:p>
    <w:p w14:paraId="4D0FB86C" w14:textId="77777777" w:rsidR="004620F3" w:rsidRPr="004620F3" w:rsidRDefault="004620F3" w:rsidP="004620F3"/>
    <w:p w14:paraId="6F22DE00" w14:textId="77777777" w:rsidR="004620F3" w:rsidRPr="004620F3" w:rsidRDefault="004620F3" w:rsidP="004620F3">
      <w:r w:rsidRPr="004620F3">
        <w:t>Comes now _____________________ (Name of Business Entity Authorized Representative) as _____________________ (Position/Title) first being duly sworn on my oath, affirm _____________________ (Business Entity Name) is enrolled and will continue to participate in the E-Verify federal work authorization program with respect to employees hired after enrollment in the program who are proposed to work in connection with the services related to contract(s) with the State of Missouri for the duration of the contract(s), if awarded in accordance with subsection 2 of section 285.530, RSMo.  I also affirm that _____________________ (Business Entity Name)</w:t>
      </w:r>
      <w:r w:rsidRPr="004620F3">
        <w:rPr>
          <w:vertAlign w:val="subscript"/>
        </w:rPr>
        <w:t xml:space="preserve"> </w:t>
      </w:r>
      <w:r w:rsidRPr="004620F3">
        <w:t>does not and will not knowingly employ a person who is an unauthorized alien in connection with the contracted services provided under the contract(s) for the duration of the contract(s), if awarded.</w:t>
      </w:r>
    </w:p>
    <w:p w14:paraId="27AB8CE1" w14:textId="77777777" w:rsidR="004620F3" w:rsidRPr="004620F3" w:rsidRDefault="004620F3" w:rsidP="004620F3">
      <w:pPr>
        <w:tabs>
          <w:tab w:val="left" w:pos="6930"/>
        </w:tabs>
      </w:pPr>
    </w:p>
    <w:p w14:paraId="7B485659" w14:textId="77777777" w:rsidR="004620F3" w:rsidRPr="004620F3" w:rsidRDefault="004620F3" w:rsidP="004620F3">
      <w:pPr>
        <w:rPr>
          <w:b/>
          <w:i/>
        </w:rPr>
      </w:pPr>
      <w:r w:rsidRPr="004620F3">
        <w:rPr>
          <w:b/>
          <w:i/>
        </w:rPr>
        <w:t>In Affirmation thereof, the facts stated above are true and correct.  (The undersigned understands that false statements made in this filing are subject to the penalties provided under section 575.040, RSMo.)</w:t>
      </w:r>
    </w:p>
    <w:p w14:paraId="21258088" w14:textId="77777777" w:rsidR="004620F3" w:rsidRPr="004620F3" w:rsidRDefault="004620F3" w:rsidP="004620F3"/>
    <w:p w14:paraId="36C09FF9" w14:textId="77777777" w:rsidR="004620F3" w:rsidRPr="004620F3" w:rsidRDefault="004620F3" w:rsidP="004620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0"/>
        <w:gridCol w:w="270"/>
        <w:gridCol w:w="5040"/>
      </w:tblGrid>
      <w:tr w:rsidR="004620F3" w:rsidRPr="004620F3" w14:paraId="61B14BD1" w14:textId="77777777" w:rsidTr="004620F3">
        <w:trPr>
          <w:trHeight w:val="386"/>
        </w:trPr>
        <w:tc>
          <w:tcPr>
            <w:tcW w:w="4770" w:type="dxa"/>
            <w:tcBorders>
              <w:top w:val="nil"/>
              <w:left w:val="nil"/>
              <w:bottom w:val="nil"/>
              <w:right w:val="nil"/>
            </w:tcBorders>
          </w:tcPr>
          <w:p w14:paraId="16C5E0A3" w14:textId="77777777" w:rsidR="004620F3" w:rsidRPr="004620F3" w:rsidRDefault="004620F3" w:rsidP="004620F3"/>
        </w:tc>
        <w:tc>
          <w:tcPr>
            <w:tcW w:w="270" w:type="dxa"/>
            <w:tcBorders>
              <w:top w:val="nil"/>
              <w:left w:val="nil"/>
              <w:bottom w:val="nil"/>
              <w:right w:val="nil"/>
            </w:tcBorders>
          </w:tcPr>
          <w:p w14:paraId="40478423" w14:textId="77777777" w:rsidR="004620F3" w:rsidRPr="004620F3" w:rsidRDefault="004620F3" w:rsidP="004620F3"/>
        </w:tc>
        <w:tc>
          <w:tcPr>
            <w:tcW w:w="5040" w:type="dxa"/>
            <w:tcBorders>
              <w:top w:val="nil"/>
              <w:left w:val="nil"/>
              <w:bottom w:val="nil"/>
              <w:right w:val="nil"/>
            </w:tcBorders>
            <w:vAlign w:val="bottom"/>
          </w:tcPr>
          <w:p w14:paraId="12A51207" w14:textId="77777777" w:rsidR="004620F3" w:rsidRPr="004620F3" w:rsidRDefault="004620F3" w:rsidP="004620F3">
            <w:pPr>
              <w:jc w:val="left"/>
            </w:pPr>
          </w:p>
        </w:tc>
      </w:tr>
      <w:tr w:rsidR="004620F3" w:rsidRPr="004620F3" w14:paraId="110DF0A4" w14:textId="77777777" w:rsidTr="004620F3">
        <w:tc>
          <w:tcPr>
            <w:tcW w:w="4770" w:type="dxa"/>
            <w:tcBorders>
              <w:left w:val="nil"/>
              <w:bottom w:val="nil"/>
              <w:right w:val="nil"/>
            </w:tcBorders>
          </w:tcPr>
          <w:p w14:paraId="69B67062" w14:textId="77777777" w:rsidR="004620F3" w:rsidRPr="004620F3" w:rsidRDefault="004620F3" w:rsidP="004620F3">
            <w:pPr>
              <w:rPr>
                <w:i/>
              </w:rPr>
            </w:pPr>
            <w:r w:rsidRPr="004620F3">
              <w:rPr>
                <w:i/>
              </w:rPr>
              <w:t>Authorized Representative’s Signature</w:t>
            </w:r>
          </w:p>
        </w:tc>
        <w:tc>
          <w:tcPr>
            <w:tcW w:w="270" w:type="dxa"/>
            <w:tcBorders>
              <w:top w:val="nil"/>
              <w:left w:val="nil"/>
              <w:bottom w:val="nil"/>
              <w:right w:val="nil"/>
            </w:tcBorders>
          </w:tcPr>
          <w:p w14:paraId="1702492E" w14:textId="77777777" w:rsidR="004620F3" w:rsidRPr="004620F3" w:rsidRDefault="004620F3" w:rsidP="004620F3"/>
        </w:tc>
        <w:tc>
          <w:tcPr>
            <w:tcW w:w="5040" w:type="dxa"/>
            <w:tcBorders>
              <w:left w:val="nil"/>
              <w:bottom w:val="nil"/>
              <w:right w:val="nil"/>
            </w:tcBorders>
          </w:tcPr>
          <w:p w14:paraId="4DBE1A90" w14:textId="77777777" w:rsidR="004620F3" w:rsidRPr="004620F3" w:rsidRDefault="004620F3" w:rsidP="004620F3">
            <w:r w:rsidRPr="004620F3">
              <w:t>Printed Name</w:t>
            </w:r>
          </w:p>
        </w:tc>
      </w:tr>
      <w:tr w:rsidR="004620F3" w:rsidRPr="004620F3" w14:paraId="147114B8" w14:textId="77777777" w:rsidTr="004620F3">
        <w:tc>
          <w:tcPr>
            <w:tcW w:w="4770" w:type="dxa"/>
            <w:tcBorders>
              <w:top w:val="nil"/>
              <w:left w:val="nil"/>
              <w:bottom w:val="nil"/>
              <w:right w:val="nil"/>
            </w:tcBorders>
          </w:tcPr>
          <w:p w14:paraId="5ED56D63" w14:textId="77777777" w:rsidR="004620F3" w:rsidRPr="004620F3" w:rsidRDefault="004620F3" w:rsidP="004620F3"/>
        </w:tc>
        <w:tc>
          <w:tcPr>
            <w:tcW w:w="270" w:type="dxa"/>
            <w:tcBorders>
              <w:top w:val="nil"/>
              <w:left w:val="nil"/>
              <w:bottom w:val="nil"/>
              <w:right w:val="nil"/>
            </w:tcBorders>
          </w:tcPr>
          <w:p w14:paraId="3CD25671" w14:textId="77777777" w:rsidR="004620F3" w:rsidRPr="004620F3" w:rsidRDefault="004620F3" w:rsidP="004620F3"/>
        </w:tc>
        <w:tc>
          <w:tcPr>
            <w:tcW w:w="5040" w:type="dxa"/>
            <w:tcBorders>
              <w:top w:val="nil"/>
              <w:left w:val="nil"/>
              <w:bottom w:val="nil"/>
              <w:right w:val="nil"/>
            </w:tcBorders>
          </w:tcPr>
          <w:p w14:paraId="6C4B00F8" w14:textId="77777777" w:rsidR="004620F3" w:rsidRPr="004620F3" w:rsidRDefault="004620F3" w:rsidP="004620F3"/>
        </w:tc>
      </w:tr>
      <w:tr w:rsidR="004620F3" w:rsidRPr="004620F3" w14:paraId="769670AC" w14:textId="77777777" w:rsidTr="004620F3">
        <w:tc>
          <w:tcPr>
            <w:tcW w:w="4770" w:type="dxa"/>
            <w:tcBorders>
              <w:top w:val="nil"/>
              <w:left w:val="nil"/>
              <w:bottom w:val="nil"/>
              <w:right w:val="nil"/>
            </w:tcBorders>
          </w:tcPr>
          <w:p w14:paraId="51349C9A" w14:textId="77777777" w:rsidR="004620F3" w:rsidRPr="004620F3" w:rsidRDefault="004620F3" w:rsidP="004620F3"/>
        </w:tc>
        <w:tc>
          <w:tcPr>
            <w:tcW w:w="270" w:type="dxa"/>
            <w:tcBorders>
              <w:top w:val="nil"/>
              <w:left w:val="nil"/>
              <w:bottom w:val="nil"/>
              <w:right w:val="nil"/>
            </w:tcBorders>
          </w:tcPr>
          <w:p w14:paraId="6A689DE7" w14:textId="77777777" w:rsidR="004620F3" w:rsidRPr="004620F3" w:rsidRDefault="004620F3" w:rsidP="004620F3"/>
        </w:tc>
        <w:tc>
          <w:tcPr>
            <w:tcW w:w="5040" w:type="dxa"/>
            <w:tcBorders>
              <w:top w:val="nil"/>
              <w:left w:val="nil"/>
              <w:bottom w:val="nil"/>
              <w:right w:val="nil"/>
            </w:tcBorders>
          </w:tcPr>
          <w:p w14:paraId="4A7E9E94" w14:textId="77777777" w:rsidR="004620F3" w:rsidRPr="004620F3" w:rsidRDefault="004620F3" w:rsidP="004620F3"/>
        </w:tc>
      </w:tr>
      <w:tr w:rsidR="004620F3" w:rsidRPr="004620F3" w14:paraId="1AC78B4B" w14:textId="77777777" w:rsidTr="004620F3">
        <w:trPr>
          <w:trHeight w:val="800"/>
        </w:trPr>
        <w:tc>
          <w:tcPr>
            <w:tcW w:w="4770" w:type="dxa"/>
            <w:tcBorders>
              <w:left w:val="nil"/>
              <w:right w:val="nil"/>
            </w:tcBorders>
          </w:tcPr>
          <w:p w14:paraId="046D7FAF" w14:textId="77777777" w:rsidR="004620F3" w:rsidRPr="004620F3" w:rsidRDefault="004620F3" w:rsidP="004620F3">
            <w:r w:rsidRPr="004620F3">
              <w:t>Title</w:t>
            </w:r>
          </w:p>
          <w:p w14:paraId="77C80029" w14:textId="77777777" w:rsidR="004620F3" w:rsidRPr="004620F3" w:rsidRDefault="004620F3" w:rsidP="004620F3"/>
          <w:p w14:paraId="4EBB2FD0" w14:textId="77777777" w:rsidR="004620F3" w:rsidRPr="004620F3" w:rsidRDefault="004620F3" w:rsidP="004620F3"/>
        </w:tc>
        <w:tc>
          <w:tcPr>
            <w:tcW w:w="270" w:type="dxa"/>
            <w:tcBorders>
              <w:top w:val="nil"/>
              <w:left w:val="nil"/>
              <w:bottom w:val="nil"/>
              <w:right w:val="nil"/>
            </w:tcBorders>
          </w:tcPr>
          <w:p w14:paraId="7E260F68" w14:textId="77777777" w:rsidR="004620F3" w:rsidRPr="004620F3" w:rsidRDefault="004620F3" w:rsidP="004620F3"/>
        </w:tc>
        <w:tc>
          <w:tcPr>
            <w:tcW w:w="5040" w:type="dxa"/>
            <w:tcBorders>
              <w:left w:val="nil"/>
              <w:right w:val="nil"/>
            </w:tcBorders>
          </w:tcPr>
          <w:p w14:paraId="152A089D" w14:textId="77777777" w:rsidR="004620F3" w:rsidRPr="004620F3" w:rsidRDefault="004620F3" w:rsidP="004620F3">
            <w:r w:rsidRPr="004620F3">
              <w:t>Date</w:t>
            </w:r>
          </w:p>
          <w:p w14:paraId="08991E05" w14:textId="77777777" w:rsidR="004620F3" w:rsidRPr="004620F3" w:rsidRDefault="004620F3" w:rsidP="004620F3"/>
          <w:p w14:paraId="75215505" w14:textId="77777777" w:rsidR="004620F3" w:rsidRPr="004620F3" w:rsidRDefault="004620F3" w:rsidP="004620F3"/>
        </w:tc>
      </w:tr>
      <w:tr w:rsidR="004620F3" w:rsidRPr="004620F3" w14:paraId="6B501DF9" w14:textId="77777777" w:rsidTr="004620F3">
        <w:tc>
          <w:tcPr>
            <w:tcW w:w="4770" w:type="dxa"/>
            <w:tcBorders>
              <w:left w:val="nil"/>
              <w:bottom w:val="nil"/>
              <w:right w:val="nil"/>
            </w:tcBorders>
          </w:tcPr>
          <w:p w14:paraId="74377411" w14:textId="77777777" w:rsidR="004620F3" w:rsidRPr="004620F3" w:rsidRDefault="004620F3" w:rsidP="004620F3">
            <w:r w:rsidRPr="004620F3">
              <w:t>E-Mail Address</w:t>
            </w:r>
          </w:p>
        </w:tc>
        <w:tc>
          <w:tcPr>
            <w:tcW w:w="270" w:type="dxa"/>
            <w:tcBorders>
              <w:top w:val="nil"/>
              <w:left w:val="nil"/>
              <w:bottom w:val="nil"/>
              <w:right w:val="nil"/>
            </w:tcBorders>
          </w:tcPr>
          <w:p w14:paraId="0E6C9662" w14:textId="77777777" w:rsidR="004620F3" w:rsidRPr="004620F3" w:rsidRDefault="004620F3" w:rsidP="004620F3"/>
        </w:tc>
        <w:tc>
          <w:tcPr>
            <w:tcW w:w="5040" w:type="dxa"/>
            <w:tcBorders>
              <w:left w:val="nil"/>
              <w:bottom w:val="nil"/>
              <w:right w:val="nil"/>
            </w:tcBorders>
          </w:tcPr>
          <w:p w14:paraId="76D1D7C8" w14:textId="77777777" w:rsidR="004620F3" w:rsidRPr="004620F3" w:rsidRDefault="004620F3" w:rsidP="004620F3">
            <w:r w:rsidRPr="004620F3">
              <w:t>E-Verify Company ID Number</w:t>
            </w:r>
          </w:p>
        </w:tc>
      </w:tr>
    </w:tbl>
    <w:p w14:paraId="7B9ABF48" w14:textId="77777777" w:rsidR="004620F3" w:rsidRPr="004620F3" w:rsidRDefault="004620F3" w:rsidP="004620F3"/>
    <w:p w14:paraId="7AA927A9" w14:textId="77777777" w:rsidR="004620F3" w:rsidRPr="004620F3" w:rsidRDefault="004620F3" w:rsidP="004620F3"/>
    <w:p w14:paraId="46637DFF" w14:textId="77777777" w:rsidR="004620F3" w:rsidRPr="004620F3" w:rsidRDefault="004620F3" w:rsidP="004620F3"/>
    <w:p w14:paraId="71E5865C" w14:textId="77777777" w:rsidR="004620F3" w:rsidRPr="004620F3" w:rsidRDefault="004620F3" w:rsidP="004620F3">
      <w:r w:rsidRPr="004620F3">
        <w:t>Subscribed and sworn to before me this _____________ of ___________________.  I am</w:t>
      </w:r>
    </w:p>
    <w:p w14:paraId="0D6078C0" w14:textId="77777777" w:rsidR="004620F3" w:rsidRPr="004620F3" w:rsidRDefault="004620F3" w:rsidP="004620F3">
      <w:pPr>
        <w:tabs>
          <w:tab w:val="left" w:pos="4140"/>
        </w:tabs>
        <w:rPr>
          <w:vertAlign w:val="superscript"/>
        </w:rPr>
      </w:pPr>
      <w:r w:rsidRPr="004620F3">
        <w:t xml:space="preserve"> </w:t>
      </w:r>
      <w:r w:rsidRPr="004620F3">
        <w:tab/>
      </w:r>
      <w:r w:rsidRPr="004620F3">
        <w:rPr>
          <w:vertAlign w:val="superscript"/>
        </w:rPr>
        <w:t>(DAY)</w:t>
      </w:r>
      <w:r w:rsidRPr="004620F3">
        <w:rPr>
          <w:vertAlign w:val="subscript"/>
        </w:rPr>
        <w:tab/>
      </w:r>
      <w:r w:rsidRPr="004620F3">
        <w:rPr>
          <w:vertAlign w:val="superscript"/>
        </w:rPr>
        <w:t>(MONTH, YEAR)</w:t>
      </w:r>
    </w:p>
    <w:p w14:paraId="49052502" w14:textId="77777777" w:rsidR="004620F3" w:rsidRPr="004620F3" w:rsidRDefault="004620F3" w:rsidP="004620F3">
      <w:r w:rsidRPr="004620F3">
        <w:t xml:space="preserve">commissioned as a notary public within the County of ________________, State of </w:t>
      </w:r>
    </w:p>
    <w:p w14:paraId="65698D99" w14:textId="77777777" w:rsidR="004620F3" w:rsidRPr="004620F3" w:rsidRDefault="004620F3" w:rsidP="004620F3">
      <w:pPr>
        <w:tabs>
          <w:tab w:val="left" w:pos="5400"/>
        </w:tabs>
        <w:rPr>
          <w:vertAlign w:val="superscript"/>
        </w:rPr>
      </w:pPr>
      <w:r w:rsidRPr="004620F3">
        <w:t xml:space="preserve"> </w:t>
      </w:r>
      <w:r w:rsidRPr="004620F3">
        <w:tab/>
      </w:r>
      <w:r w:rsidRPr="004620F3">
        <w:rPr>
          <w:vertAlign w:val="superscript"/>
        </w:rPr>
        <w:t>(NAME OF COUNTY)</w:t>
      </w:r>
    </w:p>
    <w:p w14:paraId="1D6A188D" w14:textId="77777777" w:rsidR="004620F3" w:rsidRPr="004620F3" w:rsidRDefault="004620F3" w:rsidP="004620F3">
      <w:r w:rsidRPr="004620F3">
        <w:t>_______________________, and my commission expires on _________________.</w:t>
      </w:r>
    </w:p>
    <w:p w14:paraId="0A3C9744" w14:textId="77777777" w:rsidR="004620F3" w:rsidRPr="004620F3" w:rsidRDefault="004620F3" w:rsidP="004620F3">
      <w:pPr>
        <w:tabs>
          <w:tab w:val="left" w:pos="720"/>
          <w:tab w:val="left" w:pos="6300"/>
        </w:tabs>
        <w:rPr>
          <w:vertAlign w:val="superscript"/>
        </w:rPr>
      </w:pPr>
      <w:r w:rsidRPr="004620F3">
        <w:rPr>
          <w:vertAlign w:val="subscript"/>
        </w:rPr>
        <w:tab/>
      </w:r>
      <w:r w:rsidRPr="004620F3">
        <w:rPr>
          <w:vertAlign w:val="superscript"/>
        </w:rPr>
        <w:t>(NAME OF STATE)</w:t>
      </w:r>
      <w:r w:rsidRPr="004620F3">
        <w:rPr>
          <w:vertAlign w:val="superscript"/>
        </w:rPr>
        <w:tab/>
        <w:t>(DATE)</w:t>
      </w:r>
    </w:p>
    <w:p w14:paraId="5183CE77" w14:textId="77777777" w:rsidR="004620F3" w:rsidRPr="004620F3" w:rsidRDefault="004620F3" w:rsidP="004620F3">
      <w:pPr>
        <w:rPr>
          <w:vertAlign w:val="superscript"/>
        </w:rPr>
      </w:pPr>
    </w:p>
    <w:p w14:paraId="48947F00" w14:textId="77777777" w:rsidR="004620F3" w:rsidRPr="004620F3" w:rsidRDefault="004620F3" w:rsidP="004620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0"/>
        <w:gridCol w:w="360"/>
        <w:gridCol w:w="4050"/>
      </w:tblGrid>
      <w:tr w:rsidR="004620F3" w:rsidRPr="004620F3" w14:paraId="657B0B81" w14:textId="77777777" w:rsidTr="004620F3">
        <w:tc>
          <w:tcPr>
            <w:tcW w:w="5670" w:type="dxa"/>
            <w:tcBorders>
              <w:top w:val="nil"/>
              <w:left w:val="nil"/>
              <w:bottom w:val="single" w:sz="4" w:space="0" w:color="000000"/>
              <w:right w:val="nil"/>
            </w:tcBorders>
          </w:tcPr>
          <w:p w14:paraId="03D8FFB1" w14:textId="77777777" w:rsidR="004620F3" w:rsidRPr="004620F3" w:rsidRDefault="004620F3" w:rsidP="004620F3"/>
        </w:tc>
        <w:tc>
          <w:tcPr>
            <w:tcW w:w="360" w:type="dxa"/>
            <w:tcBorders>
              <w:top w:val="nil"/>
              <w:left w:val="nil"/>
              <w:bottom w:val="nil"/>
              <w:right w:val="nil"/>
            </w:tcBorders>
          </w:tcPr>
          <w:p w14:paraId="36D5D0DD" w14:textId="77777777" w:rsidR="004620F3" w:rsidRPr="004620F3" w:rsidRDefault="004620F3" w:rsidP="004620F3"/>
        </w:tc>
        <w:tc>
          <w:tcPr>
            <w:tcW w:w="4050" w:type="dxa"/>
            <w:tcBorders>
              <w:top w:val="nil"/>
              <w:left w:val="nil"/>
              <w:bottom w:val="single" w:sz="4" w:space="0" w:color="000000"/>
              <w:right w:val="nil"/>
            </w:tcBorders>
          </w:tcPr>
          <w:p w14:paraId="43BA8487" w14:textId="77777777" w:rsidR="004620F3" w:rsidRPr="004620F3" w:rsidRDefault="004620F3" w:rsidP="004620F3"/>
        </w:tc>
      </w:tr>
      <w:tr w:rsidR="004620F3" w:rsidRPr="004620F3" w14:paraId="1F96EF33" w14:textId="77777777" w:rsidTr="004620F3">
        <w:tc>
          <w:tcPr>
            <w:tcW w:w="5670" w:type="dxa"/>
            <w:tcBorders>
              <w:left w:val="nil"/>
              <w:bottom w:val="nil"/>
              <w:right w:val="nil"/>
            </w:tcBorders>
          </w:tcPr>
          <w:p w14:paraId="3C75333F" w14:textId="77777777" w:rsidR="004620F3" w:rsidRPr="004620F3" w:rsidRDefault="004620F3" w:rsidP="004620F3">
            <w:pPr>
              <w:rPr>
                <w:i/>
              </w:rPr>
            </w:pPr>
            <w:r w:rsidRPr="004620F3">
              <w:rPr>
                <w:i/>
              </w:rPr>
              <w:t>Signature of Notary</w:t>
            </w:r>
          </w:p>
        </w:tc>
        <w:tc>
          <w:tcPr>
            <w:tcW w:w="360" w:type="dxa"/>
            <w:tcBorders>
              <w:top w:val="nil"/>
              <w:left w:val="nil"/>
              <w:bottom w:val="nil"/>
              <w:right w:val="nil"/>
            </w:tcBorders>
          </w:tcPr>
          <w:p w14:paraId="773BDA7D" w14:textId="77777777" w:rsidR="004620F3" w:rsidRPr="004620F3" w:rsidRDefault="004620F3" w:rsidP="004620F3"/>
        </w:tc>
        <w:tc>
          <w:tcPr>
            <w:tcW w:w="4050" w:type="dxa"/>
            <w:tcBorders>
              <w:left w:val="nil"/>
              <w:bottom w:val="nil"/>
              <w:right w:val="nil"/>
            </w:tcBorders>
          </w:tcPr>
          <w:p w14:paraId="4E39EF1C" w14:textId="77777777" w:rsidR="004620F3" w:rsidRPr="004620F3" w:rsidRDefault="004620F3" w:rsidP="004620F3">
            <w:pPr>
              <w:rPr>
                <w:i/>
              </w:rPr>
            </w:pPr>
            <w:r w:rsidRPr="004620F3">
              <w:rPr>
                <w:i/>
              </w:rPr>
              <w:t>Date</w:t>
            </w:r>
          </w:p>
        </w:tc>
      </w:tr>
    </w:tbl>
    <w:p w14:paraId="7C632BD3" w14:textId="77777777" w:rsidR="004620F3" w:rsidRPr="004620F3" w:rsidRDefault="004620F3" w:rsidP="004620F3"/>
    <w:p w14:paraId="0395359E" w14:textId="77777777" w:rsidR="004620F3" w:rsidRPr="004620F3" w:rsidRDefault="004620F3" w:rsidP="004620F3"/>
    <w:p w14:paraId="0E369A89" w14:textId="75B03174" w:rsidR="004620F3" w:rsidRPr="00246622" w:rsidRDefault="004620F3" w:rsidP="00A44570">
      <w:pPr>
        <w:rPr>
          <w:b/>
        </w:rPr>
      </w:pPr>
      <w:r w:rsidRPr="004620F3">
        <w:rPr>
          <w:u w:val="single"/>
        </w:rPr>
        <w:br w:type="page"/>
      </w:r>
      <w:r w:rsidRPr="00246622">
        <w:rPr>
          <w:b/>
        </w:rPr>
        <w:t xml:space="preserve">BUSINESS COMPLIANCE </w:t>
      </w:r>
      <w:r w:rsidRPr="00246622">
        <w:rPr>
          <w:rFonts w:eastAsiaTheme="minorHAnsi"/>
          <w:b/>
        </w:rPr>
        <w:t xml:space="preserve">EXHIBIT </w:t>
      </w:r>
      <w:r w:rsidR="00DA73B0">
        <w:rPr>
          <w:b/>
        </w:rPr>
        <w:t>K</w:t>
      </w:r>
      <w:r w:rsidRPr="00246622">
        <w:rPr>
          <w:b/>
        </w:rPr>
        <w:t xml:space="preserve">, </w:t>
      </w:r>
    </w:p>
    <w:p w14:paraId="5FD32CB8" w14:textId="77777777" w:rsidR="004620F3" w:rsidRPr="004620F3" w:rsidRDefault="004620F3" w:rsidP="004620F3">
      <w:pPr>
        <w:jc w:val="left"/>
        <w:rPr>
          <w:b/>
        </w:rPr>
      </w:pPr>
      <w:r w:rsidRPr="004620F3">
        <w:rPr>
          <w:b/>
        </w:rPr>
        <w:t>BUSINESS ENTITY CERTIFICATION, ENROLLMENT DOCUMENTATION, AND AFFIDAVIT OF WORK AUTHORIZATION - CONTINUED</w:t>
      </w:r>
    </w:p>
    <w:p w14:paraId="35286684" w14:textId="77777777" w:rsidR="00DA73B0" w:rsidRPr="004620F3" w:rsidRDefault="00DA73B0" w:rsidP="00DA73B0">
      <w:pPr>
        <w:outlineLvl w:val="1"/>
        <w:rPr>
          <w:b/>
          <w:sz w:val="18"/>
        </w:rPr>
      </w:pPr>
    </w:p>
    <w:p w14:paraId="69F19D95" w14:textId="77777777" w:rsidR="00DA73B0" w:rsidRPr="00886917" w:rsidRDefault="00DA73B0" w:rsidP="00DA73B0">
      <w:pPr>
        <w:pBdr>
          <w:top w:val="single" w:sz="36" w:space="1" w:color="auto"/>
        </w:pBdr>
        <w:jc w:val="center"/>
        <w:outlineLvl w:val="1"/>
        <w:rPr>
          <w:b/>
          <w:sz w:val="16"/>
        </w:rPr>
      </w:pPr>
    </w:p>
    <w:p w14:paraId="741EB11A" w14:textId="77777777" w:rsidR="004620F3" w:rsidRPr="004620F3" w:rsidRDefault="004620F3" w:rsidP="004620F3">
      <w:pPr>
        <w:rPr>
          <w:b/>
          <w:i/>
        </w:rPr>
      </w:pPr>
      <w:r w:rsidRPr="004620F3">
        <w:rPr>
          <w:b/>
          <w:i/>
          <w:highlight w:val="lightGray"/>
        </w:rPr>
        <w:t>(Complete Box C if you have the E-Verify documentation and a current Affidavit of Work Authorization already on file with the State of Missouri.  If completing Box C, do not complete Box B.)</w:t>
      </w:r>
    </w:p>
    <w:p w14:paraId="587D2469" w14:textId="77777777" w:rsidR="004620F3" w:rsidRPr="004620F3" w:rsidRDefault="004620F3" w:rsidP="004620F3"/>
    <w:tbl>
      <w:tblPr>
        <w:tblW w:w="1071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6"/>
        <w:gridCol w:w="4490"/>
        <w:gridCol w:w="355"/>
        <w:gridCol w:w="4142"/>
        <w:gridCol w:w="807"/>
      </w:tblGrid>
      <w:tr w:rsidR="004620F3" w:rsidRPr="004620F3" w14:paraId="6E2027DA" w14:textId="77777777" w:rsidTr="004620F3">
        <w:tc>
          <w:tcPr>
            <w:tcW w:w="10710" w:type="dxa"/>
            <w:gridSpan w:val="5"/>
            <w:shd w:val="clear" w:color="auto" w:fill="000000"/>
          </w:tcPr>
          <w:p w14:paraId="53EAB49F" w14:textId="77777777" w:rsidR="004620F3" w:rsidRPr="004620F3" w:rsidRDefault="004620F3" w:rsidP="004620F3">
            <w:pPr>
              <w:jc w:val="center"/>
            </w:pPr>
            <w:r w:rsidRPr="004620F3">
              <w:rPr>
                <w:b/>
                <w:highlight w:val="black"/>
              </w:rPr>
              <w:t>BOX C – AFFIDAVIT ON FILE -  CURRENT BUSINESS ENTITY STATU</w:t>
            </w:r>
            <w:r w:rsidRPr="004620F3">
              <w:rPr>
                <w:b/>
              </w:rPr>
              <w:t>S</w:t>
            </w:r>
          </w:p>
        </w:tc>
      </w:tr>
      <w:tr w:rsidR="004620F3" w:rsidRPr="004620F3" w14:paraId="4D4E1AA3" w14:textId="77777777" w:rsidTr="004620F3">
        <w:tc>
          <w:tcPr>
            <w:tcW w:w="10710" w:type="dxa"/>
            <w:gridSpan w:val="5"/>
            <w:tcBorders>
              <w:bottom w:val="nil"/>
            </w:tcBorders>
          </w:tcPr>
          <w:p w14:paraId="62A5CC35" w14:textId="77777777" w:rsidR="004620F3" w:rsidRPr="004620F3" w:rsidRDefault="004620F3" w:rsidP="004620F3"/>
          <w:p w14:paraId="0D97EA65" w14:textId="77777777" w:rsidR="004620F3" w:rsidRPr="004620F3" w:rsidRDefault="004620F3" w:rsidP="004620F3">
            <w:r w:rsidRPr="004620F3">
              <w:t xml:space="preserve">I certify that _____________________ (Business Entity Name) </w:t>
            </w:r>
            <w:r w:rsidRPr="004620F3">
              <w:rPr>
                <w:b/>
                <w:u w:val="single"/>
              </w:rPr>
              <w:t>MEETS</w:t>
            </w:r>
            <w:r w:rsidRPr="004620F3">
              <w:t xml:space="preserve"> the definition of a business entity as defined in section 285.525, RSMo pertaining to section 285.530, RSMo and have enrolled and currently participates in the E-Verify federal work authorization program with respect to the employees hired after enrollment in the program who are proposed to work in connection with the services related to contract(s) with the State of Missouri.  We have previously provided documentation to a Missouri state agency that affirms enrollment and participation in the E-Verify federal work authorization program.  The documentation that was previously provided included the following.  </w:t>
            </w:r>
          </w:p>
          <w:p w14:paraId="1807CFB4" w14:textId="77777777" w:rsidR="004620F3" w:rsidRPr="004620F3" w:rsidRDefault="004620F3" w:rsidP="004620F3"/>
          <w:p w14:paraId="7EB7E9E7" w14:textId="77777777" w:rsidR="004620F3" w:rsidRPr="004620F3" w:rsidRDefault="004620F3" w:rsidP="00B37BCB">
            <w:pPr>
              <w:numPr>
                <w:ilvl w:val="0"/>
                <w:numId w:val="8"/>
              </w:numPr>
              <w:contextualSpacing/>
            </w:pPr>
            <w:r w:rsidRPr="004620F3">
              <w:t>The E</w:t>
            </w:r>
            <w:r w:rsidRPr="004620F3">
              <w:rPr>
                <w:b/>
              </w:rPr>
              <w:t>-Verify Employment Eligibility Verification page OR</w:t>
            </w:r>
            <w:r w:rsidRPr="004620F3">
              <w:t xml:space="preserve"> a page from the </w:t>
            </w:r>
            <w:r w:rsidRPr="004620F3">
              <w:rPr>
                <w:b/>
              </w:rPr>
              <w:t>E-Verify Memorandum of Understanding (MOU)</w:t>
            </w:r>
            <w:r w:rsidRPr="004620F3">
              <w:t xml:space="preserve"> listing the vendor’s name and the MOU signature page completed and signed by the vendor and the Department of Homeland Security – Verification Division </w:t>
            </w:r>
          </w:p>
          <w:p w14:paraId="709547FD" w14:textId="77777777" w:rsidR="004620F3" w:rsidRPr="004620F3" w:rsidRDefault="004620F3" w:rsidP="00B37BCB">
            <w:pPr>
              <w:numPr>
                <w:ilvl w:val="0"/>
                <w:numId w:val="8"/>
              </w:numPr>
              <w:spacing w:before="60"/>
              <w:contextualSpacing/>
            </w:pPr>
            <w:r w:rsidRPr="004620F3">
              <w:t xml:space="preserve">A </w:t>
            </w:r>
            <w:r w:rsidRPr="004620F3">
              <w:rPr>
                <w:b/>
              </w:rPr>
              <w:t>current, notarized Affidavit of Work Authorization</w:t>
            </w:r>
            <w:r w:rsidRPr="004620F3">
              <w:t xml:space="preserve"> (must be completed, signed, and notarized within the past twelve months).</w:t>
            </w:r>
          </w:p>
          <w:p w14:paraId="29F7A587" w14:textId="77777777" w:rsidR="004620F3" w:rsidRPr="004620F3" w:rsidRDefault="004620F3" w:rsidP="004620F3">
            <w:pPr>
              <w:ind w:left="900" w:hanging="900"/>
            </w:pPr>
          </w:p>
          <w:p w14:paraId="1C96062F" w14:textId="77777777" w:rsidR="004620F3" w:rsidRPr="004620F3" w:rsidRDefault="004620F3" w:rsidP="004620F3">
            <w:r w:rsidRPr="004620F3">
              <w:t xml:space="preserve">Name of </w:t>
            </w:r>
            <w:r w:rsidRPr="004620F3">
              <w:rPr>
                <w:b/>
              </w:rPr>
              <w:t xml:space="preserve">Missouri State Agency </w:t>
            </w:r>
            <w:r w:rsidRPr="004620F3">
              <w:t>to Which Previous E-Verify Documentation Submitted:</w:t>
            </w:r>
          </w:p>
          <w:p w14:paraId="42780042" w14:textId="77777777" w:rsidR="004620F3" w:rsidRPr="004620F3" w:rsidRDefault="004620F3" w:rsidP="004620F3">
            <w:r w:rsidRPr="004620F3">
              <w:t xml:space="preserve">         _____________________</w:t>
            </w:r>
          </w:p>
          <w:p w14:paraId="10AEACE3" w14:textId="77777777" w:rsidR="004620F3" w:rsidRPr="004620F3" w:rsidRDefault="004620F3" w:rsidP="004620F3">
            <w:pPr>
              <w:ind w:left="360"/>
            </w:pPr>
          </w:p>
          <w:p w14:paraId="182B29D4" w14:textId="77777777" w:rsidR="004620F3" w:rsidRPr="004620F3" w:rsidRDefault="004620F3" w:rsidP="004620F3">
            <w:r w:rsidRPr="004620F3">
              <w:rPr>
                <w:b/>
              </w:rPr>
              <w:t xml:space="preserve">Date </w:t>
            </w:r>
            <w:r w:rsidRPr="004620F3">
              <w:t>of Previous E-Verify Documentation Submission: _____________________</w:t>
            </w:r>
          </w:p>
          <w:p w14:paraId="4AF067AE" w14:textId="77777777" w:rsidR="004620F3" w:rsidRPr="004620F3" w:rsidRDefault="004620F3" w:rsidP="004620F3"/>
          <w:p w14:paraId="03C66ADC" w14:textId="77777777" w:rsidR="004620F3" w:rsidRPr="004620F3" w:rsidRDefault="004620F3" w:rsidP="004620F3">
            <w:r w:rsidRPr="004620F3">
              <w:t xml:space="preserve">Previous </w:t>
            </w:r>
            <w:r w:rsidRPr="004620F3">
              <w:rPr>
                <w:b/>
              </w:rPr>
              <w:t>Bid/Contract Number</w:t>
            </w:r>
            <w:r w:rsidRPr="004620F3">
              <w:t xml:space="preserve"> for Which Previous E-Verify Documentation Submitted:  ________ (if known)</w:t>
            </w:r>
          </w:p>
          <w:p w14:paraId="6DFE3BEE" w14:textId="77777777" w:rsidR="004620F3" w:rsidRPr="004620F3" w:rsidRDefault="004620F3" w:rsidP="004620F3"/>
        </w:tc>
      </w:tr>
      <w:tr w:rsidR="004620F3" w:rsidRPr="004620F3" w14:paraId="1EE86D9A" w14:textId="77777777" w:rsidTr="004620F3">
        <w:tc>
          <w:tcPr>
            <w:tcW w:w="916" w:type="dxa"/>
            <w:tcBorders>
              <w:top w:val="nil"/>
              <w:bottom w:val="nil"/>
              <w:right w:val="nil"/>
            </w:tcBorders>
          </w:tcPr>
          <w:p w14:paraId="4860BEC0" w14:textId="77777777" w:rsidR="004620F3" w:rsidRPr="004620F3" w:rsidRDefault="004620F3" w:rsidP="004620F3">
            <w:pPr>
              <w:jc w:val="center"/>
            </w:pPr>
          </w:p>
        </w:tc>
        <w:tc>
          <w:tcPr>
            <w:tcW w:w="4490" w:type="dxa"/>
            <w:tcBorders>
              <w:top w:val="nil"/>
              <w:left w:val="nil"/>
              <w:right w:val="nil"/>
            </w:tcBorders>
          </w:tcPr>
          <w:p w14:paraId="428295EE" w14:textId="77777777" w:rsidR="004620F3" w:rsidRPr="004620F3" w:rsidRDefault="004620F3" w:rsidP="00A44570"/>
          <w:p w14:paraId="26BE9E8F" w14:textId="77777777" w:rsidR="004620F3" w:rsidRPr="004620F3" w:rsidRDefault="004620F3" w:rsidP="004620F3">
            <w:pPr>
              <w:jc w:val="left"/>
            </w:pPr>
          </w:p>
        </w:tc>
        <w:tc>
          <w:tcPr>
            <w:tcW w:w="355" w:type="dxa"/>
            <w:tcBorders>
              <w:top w:val="nil"/>
              <w:left w:val="nil"/>
              <w:bottom w:val="nil"/>
              <w:right w:val="nil"/>
            </w:tcBorders>
          </w:tcPr>
          <w:p w14:paraId="79D59848" w14:textId="77777777" w:rsidR="004620F3" w:rsidRPr="004620F3" w:rsidRDefault="004620F3" w:rsidP="004620F3">
            <w:pPr>
              <w:jc w:val="center"/>
            </w:pPr>
          </w:p>
        </w:tc>
        <w:tc>
          <w:tcPr>
            <w:tcW w:w="4142" w:type="dxa"/>
            <w:tcBorders>
              <w:top w:val="nil"/>
              <w:left w:val="nil"/>
              <w:right w:val="nil"/>
            </w:tcBorders>
          </w:tcPr>
          <w:p w14:paraId="123FF52D" w14:textId="77777777" w:rsidR="004620F3" w:rsidRPr="004620F3" w:rsidRDefault="004620F3" w:rsidP="00A44570"/>
          <w:p w14:paraId="3AAD6BEE" w14:textId="77777777" w:rsidR="004620F3" w:rsidRPr="004620F3" w:rsidRDefault="004620F3" w:rsidP="004620F3">
            <w:pPr>
              <w:jc w:val="left"/>
            </w:pPr>
          </w:p>
        </w:tc>
        <w:tc>
          <w:tcPr>
            <w:tcW w:w="807" w:type="dxa"/>
            <w:tcBorders>
              <w:top w:val="nil"/>
              <w:left w:val="nil"/>
              <w:bottom w:val="nil"/>
            </w:tcBorders>
          </w:tcPr>
          <w:p w14:paraId="2A126639" w14:textId="77777777" w:rsidR="004620F3" w:rsidRPr="004620F3" w:rsidRDefault="004620F3" w:rsidP="004620F3">
            <w:pPr>
              <w:jc w:val="center"/>
            </w:pPr>
          </w:p>
        </w:tc>
      </w:tr>
      <w:tr w:rsidR="004620F3" w:rsidRPr="004620F3" w14:paraId="7CE8D271" w14:textId="77777777" w:rsidTr="004620F3">
        <w:tc>
          <w:tcPr>
            <w:tcW w:w="916" w:type="dxa"/>
            <w:tcBorders>
              <w:top w:val="nil"/>
              <w:bottom w:val="nil"/>
              <w:right w:val="nil"/>
            </w:tcBorders>
          </w:tcPr>
          <w:p w14:paraId="55C17F11" w14:textId="77777777" w:rsidR="004620F3" w:rsidRPr="004620F3" w:rsidRDefault="004620F3" w:rsidP="004620F3">
            <w:pPr>
              <w:jc w:val="center"/>
            </w:pPr>
          </w:p>
        </w:tc>
        <w:tc>
          <w:tcPr>
            <w:tcW w:w="4490" w:type="dxa"/>
            <w:tcBorders>
              <w:left w:val="nil"/>
              <w:bottom w:val="nil"/>
              <w:right w:val="nil"/>
            </w:tcBorders>
          </w:tcPr>
          <w:p w14:paraId="7B348C02" w14:textId="77777777" w:rsidR="004620F3" w:rsidRPr="004620F3" w:rsidRDefault="004620F3" w:rsidP="00A44570">
            <w:r w:rsidRPr="004620F3">
              <w:t>Authorized Business Entity Representative’s Name (Please Print)</w:t>
            </w:r>
          </w:p>
        </w:tc>
        <w:tc>
          <w:tcPr>
            <w:tcW w:w="355" w:type="dxa"/>
            <w:tcBorders>
              <w:top w:val="nil"/>
              <w:left w:val="nil"/>
              <w:bottom w:val="nil"/>
              <w:right w:val="nil"/>
            </w:tcBorders>
          </w:tcPr>
          <w:p w14:paraId="29EC2AF4" w14:textId="77777777" w:rsidR="004620F3" w:rsidRPr="004620F3" w:rsidRDefault="004620F3" w:rsidP="004620F3">
            <w:pPr>
              <w:jc w:val="left"/>
            </w:pPr>
          </w:p>
        </w:tc>
        <w:tc>
          <w:tcPr>
            <w:tcW w:w="4142" w:type="dxa"/>
            <w:tcBorders>
              <w:left w:val="nil"/>
              <w:bottom w:val="nil"/>
              <w:right w:val="nil"/>
            </w:tcBorders>
          </w:tcPr>
          <w:p w14:paraId="6438A0CA" w14:textId="77777777" w:rsidR="004620F3" w:rsidRPr="004620F3" w:rsidRDefault="004620F3" w:rsidP="004620F3">
            <w:pPr>
              <w:jc w:val="left"/>
              <w:rPr>
                <w:i/>
              </w:rPr>
            </w:pPr>
            <w:r w:rsidRPr="004620F3">
              <w:rPr>
                <w:i/>
              </w:rPr>
              <w:t>Authorized Business Entity</w:t>
            </w:r>
          </w:p>
          <w:p w14:paraId="6B7D5087" w14:textId="77777777" w:rsidR="004620F3" w:rsidRPr="004620F3" w:rsidRDefault="004620F3" w:rsidP="00A44570">
            <w:r w:rsidRPr="004620F3">
              <w:t>Representative’s Signature</w:t>
            </w:r>
          </w:p>
        </w:tc>
        <w:tc>
          <w:tcPr>
            <w:tcW w:w="807" w:type="dxa"/>
            <w:tcBorders>
              <w:top w:val="nil"/>
              <w:left w:val="nil"/>
              <w:bottom w:val="nil"/>
            </w:tcBorders>
          </w:tcPr>
          <w:p w14:paraId="41874181" w14:textId="77777777" w:rsidR="004620F3" w:rsidRPr="004620F3" w:rsidRDefault="004620F3" w:rsidP="004620F3">
            <w:pPr>
              <w:jc w:val="center"/>
            </w:pPr>
          </w:p>
        </w:tc>
      </w:tr>
      <w:tr w:rsidR="004620F3" w:rsidRPr="004620F3" w14:paraId="168F8A6F" w14:textId="77777777" w:rsidTr="004620F3">
        <w:tc>
          <w:tcPr>
            <w:tcW w:w="916" w:type="dxa"/>
            <w:tcBorders>
              <w:top w:val="nil"/>
              <w:bottom w:val="nil"/>
              <w:right w:val="nil"/>
            </w:tcBorders>
          </w:tcPr>
          <w:p w14:paraId="0ADE3E6D" w14:textId="77777777" w:rsidR="004620F3" w:rsidRPr="004620F3" w:rsidRDefault="004620F3" w:rsidP="004620F3">
            <w:pPr>
              <w:jc w:val="center"/>
            </w:pPr>
          </w:p>
        </w:tc>
        <w:tc>
          <w:tcPr>
            <w:tcW w:w="4490" w:type="dxa"/>
            <w:tcBorders>
              <w:top w:val="nil"/>
              <w:left w:val="nil"/>
              <w:right w:val="nil"/>
            </w:tcBorders>
          </w:tcPr>
          <w:p w14:paraId="0B0D9B5D" w14:textId="77777777" w:rsidR="004620F3" w:rsidRPr="004620F3" w:rsidRDefault="004620F3" w:rsidP="00A44570"/>
          <w:p w14:paraId="240E085E" w14:textId="77777777" w:rsidR="004620F3" w:rsidRPr="004620F3" w:rsidRDefault="004620F3" w:rsidP="004620F3">
            <w:pPr>
              <w:jc w:val="left"/>
            </w:pPr>
          </w:p>
        </w:tc>
        <w:tc>
          <w:tcPr>
            <w:tcW w:w="355" w:type="dxa"/>
            <w:tcBorders>
              <w:top w:val="nil"/>
              <w:left w:val="nil"/>
              <w:bottom w:val="nil"/>
              <w:right w:val="nil"/>
            </w:tcBorders>
          </w:tcPr>
          <w:p w14:paraId="4963BFDC" w14:textId="77777777" w:rsidR="004620F3" w:rsidRPr="004620F3" w:rsidRDefault="004620F3" w:rsidP="004620F3">
            <w:pPr>
              <w:jc w:val="left"/>
            </w:pPr>
          </w:p>
        </w:tc>
        <w:tc>
          <w:tcPr>
            <w:tcW w:w="4142" w:type="dxa"/>
            <w:tcBorders>
              <w:top w:val="nil"/>
              <w:left w:val="nil"/>
              <w:right w:val="nil"/>
            </w:tcBorders>
          </w:tcPr>
          <w:p w14:paraId="12C4403A" w14:textId="77777777" w:rsidR="004620F3" w:rsidRPr="004620F3" w:rsidRDefault="004620F3" w:rsidP="00A44570"/>
          <w:p w14:paraId="0DE0BABA" w14:textId="77777777" w:rsidR="004620F3" w:rsidRPr="004620F3" w:rsidRDefault="004620F3" w:rsidP="004620F3">
            <w:pPr>
              <w:jc w:val="left"/>
            </w:pPr>
          </w:p>
        </w:tc>
        <w:tc>
          <w:tcPr>
            <w:tcW w:w="807" w:type="dxa"/>
            <w:tcBorders>
              <w:top w:val="nil"/>
              <w:left w:val="nil"/>
              <w:bottom w:val="nil"/>
            </w:tcBorders>
          </w:tcPr>
          <w:p w14:paraId="01683A41" w14:textId="77777777" w:rsidR="004620F3" w:rsidRPr="004620F3" w:rsidRDefault="004620F3" w:rsidP="004620F3">
            <w:pPr>
              <w:jc w:val="center"/>
            </w:pPr>
          </w:p>
        </w:tc>
      </w:tr>
      <w:tr w:rsidR="004620F3" w:rsidRPr="004620F3" w14:paraId="37D26CB7" w14:textId="77777777" w:rsidTr="004620F3">
        <w:tc>
          <w:tcPr>
            <w:tcW w:w="916" w:type="dxa"/>
            <w:tcBorders>
              <w:top w:val="nil"/>
              <w:bottom w:val="nil"/>
              <w:right w:val="nil"/>
            </w:tcBorders>
          </w:tcPr>
          <w:p w14:paraId="1BBE8E5B" w14:textId="77777777" w:rsidR="004620F3" w:rsidRPr="004620F3" w:rsidRDefault="004620F3" w:rsidP="004620F3">
            <w:pPr>
              <w:jc w:val="center"/>
            </w:pPr>
          </w:p>
        </w:tc>
        <w:tc>
          <w:tcPr>
            <w:tcW w:w="4490" w:type="dxa"/>
            <w:tcBorders>
              <w:left w:val="nil"/>
              <w:bottom w:val="nil"/>
              <w:right w:val="nil"/>
            </w:tcBorders>
          </w:tcPr>
          <w:p w14:paraId="786809B7" w14:textId="77777777" w:rsidR="004620F3" w:rsidRPr="004620F3" w:rsidRDefault="004620F3" w:rsidP="00A44570">
            <w:r w:rsidRPr="004620F3">
              <w:t>Business Entity Name</w:t>
            </w:r>
          </w:p>
        </w:tc>
        <w:tc>
          <w:tcPr>
            <w:tcW w:w="355" w:type="dxa"/>
            <w:tcBorders>
              <w:top w:val="nil"/>
              <w:left w:val="nil"/>
              <w:bottom w:val="nil"/>
              <w:right w:val="nil"/>
            </w:tcBorders>
          </w:tcPr>
          <w:p w14:paraId="4A49B312" w14:textId="77777777" w:rsidR="004620F3" w:rsidRPr="004620F3" w:rsidRDefault="004620F3" w:rsidP="004620F3">
            <w:pPr>
              <w:jc w:val="left"/>
            </w:pPr>
          </w:p>
        </w:tc>
        <w:tc>
          <w:tcPr>
            <w:tcW w:w="4142" w:type="dxa"/>
            <w:tcBorders>
              <w:left w:val="nil"/>
              <w:bottom w:val="nil"/>
              <w:right w:val="nil"/>
            </w:tcBorders>
          </w:tcPr>
          <w:p w14:paraId="086785E5" w14:textId="77777777" w:rsidR="004620F3" w:rsidRPr="004620F3" w:rsidRDefault="004620F3" w:rsidP="00A44570">
            <w:r w:rsidRPr="004620F3">
              <w:t>Date</w:t>
            </w:r>
          </w:p>
        </w:tc>
        <w:tc>
          <w:tcPr>
            <w:tcW w:w="807" w:type="dxa"/>
            <w:tcBorders>
              <w:top w:val="nil"/>
              <w:left w:val="nil"/>
              <w:bottom w:val="nil"/>
            </w:tcBorders>
          </w:tcPr>
          <w:p w14:paraId="06885931" w14:textId="77777777" w:rsidR="004620F3" w:rsidRPr="004620F3" w:rsidRDefault="004620F3" w:rsidP="004620F3">
            <w:pPr>
              <w:jc w:val="center"/>
            </w:pPr>
          </w:p>
        </w:tc>
      </w:tr>
      <w:tr w:rsidR="004620F3" w:rsidRPr="004620F3" w14:paraId="68841B76" w14:textId="77777777" w:rsidTr="004620F3">
        <w:tc>
          <w:tcPr>
            <w:tcW w:w="916" w:type="dxa"/>
            <w:tcBorders>
              <w:top w:val="nil"/>
              <w:bottom w:val="nil"/>
              <w:right w:val="nil"/>
            </w:tcBorders>
          </w:tcPr>
          <w:p w14:paraId="1EA18000" w14:textId="77777777" w:rsidR="004620F3" w:rsidRPr="004620F3" w:rsidRDefault="004620F3" w:rsidP="004620F3">
            <w:pPr>
              <w:jc w:val="center"/>
            </w:pPr>
          </w:p>
        </w:tc>
        <w:tc>
          <w:tcPr>
            <w:tcW w:w="4490" w:type="dxa"/>
            <w:tcBorders>
              <w:top w:val="nil"/>
              <w:left w:val="nil"/>
              <w:right w:val="nil"/>
            </w:tcBorders>
          </w:tcPr>
          <w:p w14:paraId="34B83979" w14:textId="77777777" w:rsidR="004620F3" w:rsidRPr="004620F3" w:rsidRDefault="004620F3" w:rsidP="00A44570"/>
          <w:p w14:paraId="1A8196A6" w14:textId="77777777" w:rsidR="004620F3" w:rsidRPr="004620F3" w:rsidRDefault="004620F3" w:rsidP="004620F3">
            <w:pPr>
              <w:jc w:val="left"/>
            </w:pPr>
          </w:p>
        </w:tc>
        <w:tc>
          <w:tcPr>
            <w:tcW w:w="355" w:type="dxa"/>
            <w:tcBorders>
              <w:top w:val="nil"/>
              <w:left w:val="nil"/>
              <w:bottom w:val="nil"/>
              <w:right w:val="nil"/>
            </w:tcBorders>
          </w:tcPr>
          <w:p w14:paraId="787D20EA" w14:textId="77777777" w:rsidR="004620F3" w:rsidRPr="004620F3" w:rsidRDefault="004620F3" w:rsidP="004620F3">
            <w:pPr>
              <w:jc w:val="left"/>
            </w:pPr>
          </w:p>
        </w:tc>
        <w:tc>
          <w:tcPr>
            <w:tcW w:w="4142" w:type="dxa"/>
            <w:tcBorders>
              <w:top w:val="nil"/>
              <w:left w:val="nil"/>
              <w:bottom w:val="single" w:sz="4" w:space="0" w:color="000000"/>
              <w:right w:val="nil"/>
            </w:tcBorders>
          </w:tcPr>
          <w:p w14:paraId="73649D34" w14:textId="77777777" w:rsidR="004620F3" w:rsidRPr="004620F3" w:rsidRDefault="004620F3" w:rsidP="00A44570"/>
          <w:p w14:paraId="75EFB8D1" w14:textId="77777777" w:rsidR="004620F3" w:rsidRPr="004620F3" w:rsidRDefault="004620F3" w:rsidP="004620F3">
            <w:pPr>
              <w:jc w:val="left"/>
            </w:pPr>
          </w:p>
        </w:tc>
        <w:tc>
          <w:tcPr>
            <w:tcW w:w="807" w:type="dxa"/>
            <w:tcBorders>
              <w:top w:val="nil"/>
              <w:left w:val="nil"/>
              <w:bottom w:val="nil"/>
            </w:tcBorders>
          </w:tcPr>
          <w:p w14:paraId="08921D8B" w14:textId="77777777" w:rsidR="004620F3" w:rsidRPr="004620F3" w:rsidRDefault="004620F3" w:rsidP="004620F3">
            <w:pPr>
              <w:jc w:val="center"/>
            </w:pPr>
          </w:p>
        </w:tc>
      </w:tr>
      <w:tr w:rsidR="004620F3" w:rsidRPr="004620F3" w14:paraId="3B391630" w14:textId="77777777" w:rsidTr="004620F3">
        <w:tc>
          <w:tcPr>
            <w:tcW w:w="916" w:type="dxa"/>
            <w:tcBorders>
              <w:top w:val="nil"/>
              <w:bottom w:val="nil"/>
              <w:right w:val="nil"/>
            </w:tcBorders>
          </w:tcPr>
          <w:p w14:paraId="2F1E6006" w14:textId="77777777" w:rsidR="004620F3" w:rsidRPr="004620F3" w:rsidRDefault="004620F3" w:rsidP="004620F3">
            <w:pPr>
              <w:jc w:val="center"/>
            </w:pPr>
          </w:p>
        </w:tc>
        <w:tc>
          <w:tcPr>
            <w:tcW w:w="4490" w:type="dxa"/>
            <w:tcBorders>
              <w:left w:val="nil"/>
              <w:bottom w:val="nil"/>
              <w:right w:val="nil"/>
            </w:tcBorders>
          </w:tcPr>
          <w:p w14:paraId="3B569E12" w14:textId="77777777" w:rsidR="004620F3" w:rsidRPr="004620F3" w:rsidRDefault="004620F3" w:rsidP="00A44570">
            <w:r w:rsidRPr="004620F3">
              <w:t>E-Mail Address</w:t>
            </w:r>
          </w:p>
        </w:tc>
        <w:tc>
          <w:tcPr>
            <w:tcW w:w="355" w:type="dxa"/>
            <w:tcBorders>
              <w:top w:val="nil"/>
              <w:left w:val="nil"/>
              <w:bottom w:val="nil"/>
              <w:right w:val="nil"/>
            </w:tcBorders>
          </w:tcPr>
          <w:p w14:paraId="04FAF4DB" w14:textId="77777777" w:rsidR="004620F3" w:rsidRPr="004620F3" w:rsidRDefault="004620F3" w:rsidP="004620F3">
            <w:pPr>
              <w:jc w:val="left"/>
            </w:pPr>
          </w:p>
        </w:tc>
        <w:tc>
          <w:tcPr>
            <w:tcW w:w="4142" w:type="dxa"/>
            <w:tcBorders>
              <w:top w:val="single" w:sz="4" w:space="0" w:color="000000"/>
              <w:left w:val="nil"/>
              <w:bottom w:val="nil"/>
              <w:right w:val="nil"/>
            </w:tcBorders>
          </w:tcPr>
          <w:p w14:paraId="2A9020A5" w14:textId="77777777" w:rsidR="004620F3" w:rsidRPr="004620F3" w:rsidRDefault="004620F3" w:rsidP="00A44570">
            <w:r w:rsidRPr="004620F3">
              <w:t>E-Verify MOU Company ID Number</w:t>
            </w:r>
          </w:p>
        </w:tc>
        <w:tc>
          <w:tcPr>
            <w:tcW w:w="807" w:type="dxa"/>
            <w:tcBorders>
              <w:top w:val="nil"/>
              <w:left w:val="nil"/>
              <w:bottom w:val="nil"/>
            </w:tcBorders>
          </w:tcPr>
          <w:p w14:paraId="76411E6C" w14:textId="77777777" w:rsidR="004620F3" w:rsidRPr="004620F3" w:rsidRDefault="004620F3" w:rsidP="004620F3">
            <w:pPr>
              <w:jc w:val="center"/>
            </w:pPr>
          </w:p>
        </w:tc>
      </w:tr>
      <w:tr w:rsidR="004620F3" w:rsidRPr="004620F3" w14:paraId="3E7D4E86" w14:textId="77777777" w:rsidTr="004620F3">
        <w:trPr>
          <w:trHeight w:val="288"/>
        </w:trPr>
        <w:tc>
          <w:tcPr>
            <w:tcW w:w="916" w:type="dxa"/>
            <w:tcBorders>
              <w:top w:val="nil"/>
              <w:bottom w:val="nil"/>
              <w:right w:val="nil"/>
            </w:tcBorders>
          </w:tcPr>
          <w:p w14:paraId="1814FA25" w14:textId="77777777" w:rsidR="004620F3" w:rsidRPr="004620F3" w:rsidRDefault="004620F3" w:rsidP="004620F3"/>
        </w:tc>
        <w:tc>
          <w:tcPr>
            <w:tcW w:w="4490" w:type="dxa"/>
            <w:tcBorders>
              <w:top w:val="nil"/>
              <w:left w:val="nil"/>
              <w:bottom w:val="single" w:sz="4" w:space="0" w:color="000000"/>
              <w:right w:val="nil"/>
            </w:tcBorders>
          </w:tcPr>
          <w:p w14:paraId="77CD1496" w14:textId="77777777" w:rsidR="004620F3" w:rsidRPr="004620F3" w:rsidRDefault="004620F3" w:rsidP="004620F3">
            <w:pPr>
              <w:jc w:val="left"/>
            </w:pPr>
          </w:p>
        </w:tc>
        <w:tc>
          <w:tcPr>
            <w:tcW w:w="355" w:type="dxa"/>
            <w:tcBorders>
              <w:top w:val="nil"/>
              <w:left w:val="nil"/>
              <w:bottom w:val="single" w:sz="4" w:space="0" w:color="000000"/>
              <w:right w:val="nil"/>
            </w:tcBorders>
          </w:tcPr>
          <w:p w14:paraId="119BB2B6" w14:textId="77777777" w:rsidR="004620F3" w:rsidRPr="004620F3" w:rsidRDefault="004620F3" w:rsidP="004620F3">
            <w:pPr>
              <w:jc w:val="left"/>
            </w:pPr>
          </w:p>
        </w:tc>
        <w:tc>
          <w:tcPr>
            <w:tcW w:w="4142" w:type="dxa"/>
            <w:tcBorders>
              <w:top w:val="nil"/>
              <w:left w:val="nil"/>
              <w:bottom w:val="single" w:sz="4" w:space="0" w:color="000000"/>
              <w:right w:val="nil"/>
            </w:tcBorders>
          </w:tcPr>
          <w:p w14:paraId="1D23991B" w14:textId="77777777" w:rsidR="004620F3" w:rsidRPr="004620F3" w:rsidRDefault="004620F3" w:rsidP="004620F3">
            <w:pPr>
              <w:jc w:val="left"/>
            </w:pPr>
          </w:p>
        </w:tc>
        <w:tc>
          <w:tcPr>
            <w:tcW w:w="807" w:type="dxa"/>
            <w:tcBorders>
              <w:top w:val="nil"/>
              <w:left w:val="nil"/>
              <w:bottom w:val="nil"/>
            </w:tcBorders>
          </w:tcPr>
          <w:p w14:paraId="79B561FE" w14:textId="77777777" w:rsidR="004620F3" w:rsidRPr="004620F3" w:rsidRDefault="004620F3" w:rsidP="004620F3">
            <w:pPr>
              <w:jc w:val="center"/>
            </w:pPr>
          </w:p>
        </w:tc>
      </w:tr>
      <w:tr w:rsidR="004620F3" w:rsidRPr="004620F3" w14:paraId="5B66C702" w14:textId="77777777" w:rsidTr="004620F3">
        <w:tc>
          <w:tcPr>
            <w:tcW w:w="5406" w:type="dxa"/>
            <w:gridSpan w:val="2"/>
            <w:tcBorders>
              <w:top w:val="nil"/>
              <w:bottom w:val="nil"/>
              <w:right w:val="single" w:sz="4" w:space="0" w:color="000000"/>
            </w:tcBorders>
            <w:shd w:val="clear" w:color="auto" w:fill="000000"/>
          </w:tcPr>
          <w:p w14:paraId="683A5141" w14:textId="77777777" w:rsidR="004620F3" w:rsidRPr="004620F3" w:rsidRDefault="004620F3" w:rsidP="004620F3">
            <w:pPr>
              <w:jc w:val="left"/>
              <w:rPr>
                <w:b/>
              </w:rPr>
            </w:pPr>
            <w:r w:rsidRPr="004620F3">
              <w:rPr>
                <w:b/>
              </w:rPr>
              <w:t>FOR STATE OF MISSOURI USE ONLY</w:t>
            </w:r>
          </w:p>
        </w:tc>
        <w:tc>
          <w:tcPr>
            <w:tcW w:w="355" w:type="dxa"/>
            <w:tcBorders>
              <w:top w:val="single" w:sz="4" w:space="0" w:color="000000"/>
              <w:left w:val="nil"/>
              <w:bottom w:val="nil"/>
              <w:right w:val="nil"/>
            </w:tcBorders>
            <w:shd w:val="clear" w:color="auto" w:fill="000000"/>
          </w:tcPr>
          <w:p w14:paraId="204C1E01" w14:textId="77777777" w:rsidR="004620F3" w:rsidRPr="004620F3" w:rsidRDefault="004620F3" w:rsidP="004620F3">
            <w:pPr>
              <w:jc w:val="center"/>
            </w:pPr>
          </w:p>
        </w:tc>
        <w:tc>
          <w:tcPr>
            <w:tcW w:w="4142" w:type="dxa"/>
            <w:tcBorders>
              <w:top w:val="single" w:sz="4" w:space="0" w:color="000000"/>
              <w:left w:val="nil"/>
              <w:bottom w:val="nil"/>
              <w:right w:val="single" w:sz="4" w:space="0" w:color="000000"/>
            </w:tcBorders>
            <w:shd w:val="clear" w:color="auto" w:fill="000000"/>
          </w:tcPr>
          <w:p w14:paraId="2327DBB7" w14:textId="77777777" w:rsidR="004620F3" w:rsidRPr="004620F3" w:rsidRDefault="004620F3" w:rsidP="004620F3">
            <w:pPr>
              <w:jc w:val="center"/>
            </w:pPr>
          </w:p>
        </w:tc>
        <w:tc>
          <w:tcPr>
            <w:tcW w:w="807" w:type="dxa"/>
            <w:tcBorders>
              <w:top w:val="nil"/>
              <w:left w:val="single" w:sz="4" w:space="0" w:color="000000"/>
              <w:bottom w:val="nil"/>
            </w:tcBorders>
            <w:shd w:val="clear" w:color="auto" w:fill="000000"/>
          </w:tcPr>
          <w:p w14:paraId="4B24BCAB" w14:textId="77777777" w:rsidR="004620F3" w:rsidRPr="004620F3" w:rsidRDefault="004620F3" w:rsidP="004620F3">
            <w:pPr>
              <w:jc w:val="center"/>
            </w:pPr>
          </w:p>
        </w:tc>
      </w:tr>
      <w:tr w:rsidR="004620F3" w:rsidRPr="004620F3" w14:paraId="6DADA170" w14:textId="77777777" w:rsidTr="004620F3">
        <w:tc>
          <w:tcPr>
            <w:tcW w:w="5406" w:type="dxa"/>
            <w:gridSpan w:val="2"/>
            <w:tcBorders>
              <w:top w:val="nil"/>
              <w:bottom w:val="nil"/>
              <w:right w:val="nil"/>
            </w:tcBorders>
          </w:tcPr>
          <w:p w14:paraId="10ED7E3B" w14:textId="77777777" w:rsidR="004620F3" w:rsidRPr="004620F3" w:rsidRDefault="004620F3" w:rsidP="004620F3">
            <w:pPr>
              <w:spacing w:before="120"/>
              <w:jc w:val="left"/>
            </w:pPr>
            <w:r w:rsidRPr="004620F3">
              <w:t>Documentation Verification Completed By:</w:t>
            </w:r>
          </w:p>
        </w:tc>
        <w:tc>
          <w:tcPr>
            <w:tcW w:w="355" w:type="dxa"/>
            <w:tcBorders>
              <w:top w:val="nil"/>
              <w:left w:val="nil"/>
              <w:bottom w:val="nil"/>
              <w:right w:val="nil"/>
            </w:tcBorders>
          </w:tcPr>
          <w:p w14:paraId="0210637F" w14:textId="77777777" w:rsidR="004620F3" w:rsidRPr="004620F3" w:rsidRDefault="004620F3" w:rsidP="004620F3">
            <w:pPr>
              <w:jc w:val="center"/>
            </w:pPr>
          </w:p>
        </w:tc>
        <w:tc>
          <w:tcPr>
            <w:tcW w:w="4142" w:type="dxa"/>
            <w:tcBorders>
              <w:top w:val="nil"/>
              <w:left w:val="nil"/>
              <w:bottom w:val="nil"/>
              <w:right w:val="nil"/>
            </w:tcBorders>
          </w:tcPr>
          <w:p w14:paraId="49C5AC3E" w14:textId="77777777" w:rsidR="004620F3" w:rsidRPr="004620F3" w:rsidRDefault="004620F3" w:rsidP="004620F3">
            <w:pPr>
              <w:jc w:val="center"/>
            </w:pPr>
          </w:p>
        </w:tc>
        <w:tc>
          <w:tcPr>
            <w:tcW w:w="807" w:type="dxa"/>
            <w:tcBorders>
              <w:top w:val="nil"/>
              <w:left w:val="nil"/>
              <w:bottom w:val="nil"/>
            </w:tcBorders>
          </w:tcPr>
          <w:p w14:paraId="3F6DADB4" w14:textId="77777777" w:rsidR="004620F3" w:rsidRPr="004620F3" w:rsidRDefault="004620F3" w:rsidP="004620F3">
            <w:pPr>
              <w:jc w:val="center"/>
            </w:pPr>
          </w:p>
        </w:tc>
      </w:tr>
      <w:tr w:rsidR="004620F3" w:rsidRPr="004620F3" w14:paraId="59D0C421" w14:textId="77777777" w:rsidTr="004620F3">
        <w:tc>
          <w:tcPr>
            <w:tcW w:w="916" w:type="dxa"/>
            <w:tcBorders>
              <w:top w:val="nil"/>
              <w:bottom w:val="nil"/>
              <w:right w:val="nil"/>
            </w:tcBorders>
          </w:tcPr>
          <w:p w14:paraId="391737BB" w14:textId="77777777" w:rsidR="004620F3" w:rsidRPr="004620F3" w:rsidRDefault="004620F3" w:rsidP="004620F3">
            <w:pPr>
              <w:jc w:val="center"/>
            </w:pPr>
          </w:p>
        </w:tc>
        <w:tc>
          <w:tcPr>
            <w:tcW w:w="4490" w:type="dxa"/>
            <w:tcBorders>
              <w:top w:val="nil"/>
              <w:left w:val="nil"/>
              <w:bottom w:val="single" w:sz="4" w:space="0" w:color="000000"/>
              <w:right w:val="nil"/>
            </w:tcBorders>
            <w:vAlign w:val="center"/>
          </w:tcPr>
          <w:p w14:paraId="4AC1C618" w14:textId="77777777" w:rsidR="004620F3" w:rsidRPr="004620F3" w:rsidRDefault="004620F3" w:rsidP="00A44570"/>
          <w:p w14:paraId="06D9534D" w14:textId="77777777" w:rsidR="004620F3" w:rsidRPr="004620F3" w:rsidRDefault="004620F3" w:rsidP="004620F3">
            <w:pPr>
              <w:jc w:val="left"/>
            </w:pPr>
          </w:p>
        </w:tc>
        <w:tc>
          <w:tcPr>
            <w:tcW w:w="355" w:type="dxa"/>
            <w:tcBorders>
              <w:top w:val="nil"/>
              <w:left w:val="nil"/>
              <w:bottom w:val="nil"/>
              <w:right w:val="nil"/>
            </w:tcBorders>
          </w:tcPr>
          <w:p w14:paraId="5A5D5683" w14:textId="77777777" w:rsidR="004620F3" w:rsidRPr="004620F3" w:rsidRDefault="004620F3" w:rsidP="004620F3">
            <w:pPr>
              <w:jc w:val="center"/>
            </w:pPr>
          </w:p>
        </w:tc>
        <w:tc>
          <w:tcPr>
            <w:tcW w:w="4142" w:type="dxa"/>
            <w:tcBorders>
              <w:top w:val="nil"/>
              <w:left w:val="nil"/>
              <w:bottom w:val="single" w:sz="4" w:space="0" w:color="000000"/>
              <w:right w:val="nil"/>
            </w:tcBorders>
          </w:tcPr>
          <w:p w14:paraId="49CCB981" w14:textId="77777777" w:rsidR="004620F3" w:rsidRPr="004620F3" w:rsidRDefault="004620F3" w:rsidP="004620F3">
            <w:pPr>
              <w:jc w:val="center"/>
            </w:pPr>
          </w:p>
        </w:tc>
        <w:tc>
          <w:tcPr>
            <w:tcW w:w="807" w:type="dxa"/>
            <w:tcBorders>
              <w:top w:val="nil"/>
              <w:left w:val="nil"/>
              <w:bottom w:val="nil"/>
            </w:tcBorders>
          </w:tcPr>
          <w:p w14:paraId="4DF56281" w14:textId="77777777" w:rsidR="004620F3" w:rsidRPr="004620F3" w:rsidRDefault="004620F3" w:rsidP="004620F3">
            <w:pPr>
              <w:jc w:val="center"/>
            </w:pPr>
          </w:p>
        </w:tc>
      </w:tr>
      <w:tr w:rsidR="004620F3" w:rsidRPr="004620F3" w14:paraId="6421824A" w14:textId="77777777" w:rsidTr="004620F3">
        <w:tc>
          <w:tcPr>
            <w:tcW w:w="916" w:type="dxa"/>
            <w:tcBorders>
              <w:top w:val="nil"/>
              <w:bottom w:val="nil"/>
              <w:right w:val="nil"/>
            </w:tcBorders>
          </w:tcPr>
          <w:p w14:paraId="39011AF4" w14:textId="77777777" w:rsidR="004620F3" w:rsidRPr="004620F3" w:rsidRDefault="004620F3" w:rsidP="004620F3">
            <w:pPr>
              <w:jc w:val="center"/>
            </w:pPr>
          </w:p>
        </w:tc>
        <w:tc>
          <w:tcPr>
            <w:tcW w:w="4490" w:type="dxa"/>
            <w:tcBorders>
              <w:top w:val="single" w:sz="4" w:space="0" w:color="000000"/>
              <w:left w:val="nil"/>
              <w:bottom w:val="nil"/>
              <w:right w:val="nil"/>
            </w:tcBorders>
          </w:tcPr>
          <w:p w14:paraId="7A73CADE" w14:textId="77777777" w:rsidR="004620F3" w:rsidRPr="004620F3" w:rsidRDefault="004620F3" w:rsidP="00A44570">
            <w:r w:rsidRPr="004620F3">
              <w:t>Buyer</w:t>
            </w:r>
          </w:p>
        </w:tc>
        <w:tc>
          <w:tcPr>
            <w:tcW w:w="355" w:type="dxa"/>
            <w:tcBorders>
              <w:top w:val="nil"/>
              <w:left w:val="nil"/>
              <w:bottom w:val="nil"/>
              <w:right w:val="nil"/>
            </w:tcBorders>
          </w:tcPr>
          <w:p w14:paraId="473AAABF" w14:textId="77777777" w:rsidR="004620F3" w:rsidRPr="004620F3" w:rsidRDefault="004620F3" w:rsidP="004620F3">
            <w:pPr>
              <w:jc w:val="center"/>
            </w:pPr>
          </w:p>
        </w:tc>
        <w:tc>
          <w:tcPr>
            <w:tcW w:w="4142" w:type="dxa"/>
            <w:tcBorders>
              <w:top w:val="single" w:sz="4" w:space="0" w:color="000000"/>
              <w:left w:val="nil"/>
              <w:bottom w:val="nil"/>
              <w:right w:val="nil"/>
            </w:tcBorders>
          </w:tcPr>
          <w:p w14:paraId="30B54438" w14:textId="77777777" w:rsidR="004620F3" w:rsidRPr="004620F3" w:rsidRDefault="004620F3" w:rsidP="00A44570">
            <w:r w:rsidRPr="004620F3">
              <w:t>Date</w:t>
            </w:r>
          </w:p>
        </w:tc>
        <w:tc>
          <w:tcPr>
            <w:tcW w:w="807" w:type="dxa"/>
            <w:tcBorders>
              <w:top w:val="nil"/>
              <w:left w:val="nil"/>
              <w:bottom w:val="nil"/>
            </w:tcBorders>
          </w:tcPr>
          <w:p w14:paraId="3506E239" w14:textId="77777777" w:rsidR="004620F3" w:rsidRPr="004620F3" w:rsidRDefault="004620F3" w:rsidP="004620F3">
            <w:pPr>
              <w:jc w:val="center"/>
            </w:pPr>
          </w:p>
        </w:tc>
      </w:tr>
      <w:tr w:rsidR="004620F3" w:rsidRPr="004620F3" w14:paraId="5EC2F354" w14:textId="77777777" w:rsidTr="004620F3">
        <w:tc>
          <w:tcPr>
            <w:tcW w:w="10710" w:type="dxa"/>
            <w:gridSpan w:val="5"/>
            <w:tcBorders>
              <w:top w:val="nil"/>
            </w:tcBorders>
          </w:tcPr>
          <w:p w14:paraId="74904C10" w14:textId="77777777" w:rsidR="004620F3" w:rsidRPr="004620F3" w:rsidRDefault="004620F3" w:rsidP="004620F3">
            <w:pPr>
              <w:jc w:val="left"/>
            </w:pPr>
          </w:p>
        </w:tc>
      </w:tr>
    </w:tbl>
    <w:p w14:paraId="77FDBE8B" w14:textId="77777777" w:rsidR="004620F3" w:rsidRPr="004620F3" w:rsidRDefault="004620F3" w:rsidP="004620F3">
      <w:pPr>
        <w:jc w:val="center"/>
        <w:rPr>
          <w:b/>
        </w:rPr>
      </w:pPr>
    </w:p>
    <w:p w14:paraId="5C83E350" w14:textId="77777777" w:rsidR="004620F3" w:rsidRPr="004620F3" w:rsidRDefault="004620F3" w:rsidP="004620F3">
      <w:pPr>
        <w:rPr>
          <w:b/>
        </w:rPr>
      </w:pPr>
      <w:r w:rsidRPr="004620F3">
        <w:rPr>
          <w:b/>
        </w:rPr>
        <w:br w:type="page"/>
      </w:r>
    </w:p>
    <w:p w14:paraId="4AB467FA" w14:textId="7F6A34C9" w:rsidR="004620F3" w:rsidRPr="00C97C99" w:rsidRDefault="004620F3" w:rsidP="004620F3">
      <w:pPr>
        <w:outlineLvl w:val="0"/>
        <w:rPr>
          <w:b/>
          <w:caps/>
          <w:kern w:val="28"/>
        </w:rPr>
      </w:pPr>
      <w:bookmarkStart w:id="15" w:name="_Hlk177453346"/>
      <w:r w:rsidRPr="00C97C99">
        <w:rPr>
          <w:b/>
          <w:caps/>
          <w:kern w:val="28"/>
        </w:rPr>
        <w:t xml:space="preserve">BUSINESS COMPLIANCE </w:t>
      </w:r>
      <w:r w:rsidRPr="00C97C99">
        <w:rPr>
          <w:rFonts w:eastAsiaTheme="minorHAnsi"/>
          <w:b/>
          <w:caps/>
          <w:kern w:val="28"/>
        </w:rPr>
        <w:t xml:space="preserve">Exhibit </w:t>
      </w:r>
      <w:r w:rsidR="00DA73B0">
        <w:rPr>
          <w:b/>
          <w:caps/>
          <w:kern w:val="28"/>
        </w:rPr>
        <w:t>L</w:t>
      </w:r>
      <w:r w:rsidRPr="00C97C99">
        <w:rPr>
          <w:b/>
          <w:caps/>
          <w:kern w:val="28"/>
        </w:rPr>
        <w:t xml:space="preserve">, </w:t>
      </w:r>
    </w:p>
    <w:p w14:paraId="0605BB97" w14:textId="77777777" w:rsidR="004620F3" w:rsidRPr="00C97C99" w:rsidRDefault="004620F3" w:rsidP="004620F3">
      <w:pPr>
        <w:outlineLvl w:val="0"/>
        <w:rPr>
          <w:b/>
          <w:caps/>
          <w:kern w:val="28"/>
          <w:u w:val="single"/>
        </w:rPr>
      </w:pPr>
      <w:r w:rsidRPr="00C97C99">
        <w:rPr>
          <w:b/>
          <w:caps/>
          <w:kern w:val="28"/>
        </w:rPr>
        <w:t>ANTI-DISCRIMINATION AGAINST ISRAEL ACT CERTIFICATION</w:t>
      </w:r>
    </w:p>
    <w:p w14:paraId="24FA3433" w14:textId="77777777" w:rsidR="004620F3" w:rsidRPr="00C97C99" w:rsidRDefault="004620F3" w:rsidP="004620F3">
      <w:pPr>
        <w:outlineLvl w:val="1"/>
        <w:rPr>
          <w:b/>
          <w:sz w:val="18"/>
        </w:rPr>
      </w:pPr>
    </w:p>
    <w:p w14:paraId="2DB13FAD" w14:textId="77777777" w:rsidR="004620F3" w:rsidRPr="00C97C99" w:rsidRDefault="004620F3" w:rsidP="004620F3">
      <w:pPr>
        <w:pBdr>
          <w:top w:val="single" w:sz="36" w:space="1" w:color="auto"/>
        </w:pBdr>
        <w:jc w:val="center"/>
        <w:outlineLvl w:val="1"/>
        <w:rPr>
          <w:b/>
          <w:sz w:val="16"/>
        </w:rPr>
      </w:pPr>
    </w:p>
    <w:p w14:paraId="03E49DB4" w14:textId="77777777" w:rsidR="004620F3" w:rsidRPr="00C97C99" w:rsidRDefault="004620F3" w:rsidP="004620F3">
      <w:pPr>
        <w:outlineLvl w:val="3"/>
        <w:rPr>
          <w:b/>
        </w:rPr>
      </w:pPr>
      <w:r w:rsidRPr="00C97C99">
        <w:rPr>
          <w:b/>
        </w:rPr>
        <w:t xml:space="preserve">Statutory Requirement:  </w:t>
      </w:r>
      <w:r w:rsidRPr="00C97C99">
        <w:t>Section 34.600, RSMo, precludes entering into a contract with a company to acquire products and/or services “unless the contract includes a written certification that the company is not currently engaged in and shall not, for the duration of the contract, engage in a boycott of goods or services from the State of Israel; companies doing business in or with Israel or authorized by, licensed by, or organized under the laws of the State of Israel; or persons or entities doing business in the State of Israel.”</w:t>
      </w:r>
    </w:p>
    <w:p w14:paraId="7482AB4C" w14:textId="77777777" w:rsidR="004620F3" w:rsidRPr="00C97C99" w:rsidRDefault="004620F3" w:rsidP="004620F3">
      <w:pPr>
        <w:outlineLvl w:val="3"/>
        <w:rPr>
          <w:b/>
        </w:rPr>
      </w:pPr>
    </w:p>
    <w:p w14:paraId="53F2898E" w14:textId="77777777" w:rsidR="004620F3" w:rsidRPr="00C97C99" w:rsidRDefault="004620F3" w:rsidP="004620F3">
      <w:pPr>
        <w:outlineLvl w:val="3"/>
        <w:rPr>
          <w:b/>
        </w:rPr>
      </w:pPr>
      <w:r w:rsidRPr="00C97C99">
        <w:rPr>
          <w:b/>
        </w:rPr>
        <w:t xml:space="preserve">Exceptions:  </w:t>
      </w:r>
      <w:r w:rsidRPr="00C97C99">
        <w:t xml:space="preserve">The statute provides two exceptions for this certification: 1) “contracts with a total potential value of less than one hundred thousand dollars” or 2) “contractors with fewer than ten employees.”  Therefore the following certification is required prior to any contract award. </w:t>
      </w:r>
    </w:p>
    <w:p w14:paraId="1A93EBAC" w14:textId="77777777" w:rsidR="004620F3" w:rsidRPr="00C97C99" w:rsidRDefault="004620F3" w:rsidP="004620F3">
      <w:pPr>
        <w:rPr>
          <w:b/>
        </w:rPr>
      </w:pPr>
    </w:p>
    <w:p w14:paraId="37C4EC38" w14:textId="77777777" w:rsidR="004620F3" w:rsidRPr="00C97C99" w:rsidRDefault="004620F3" w:rsidP="004620F3">
      <w:pPr>
        <w:outlineLvl w:val="1"/>
      </w:pPr>
      <w:r w:rsidRPr="00C97C99">
        <w:t>Section 34.600, RSMo, defines the following terms:</w:t>
      </w:r>
    </w:p>
    <w:p w14:paraId="18A6E5CE" w14:textId="77777777" w:rsidR="007C4C48" w:rsidRPr="00C97C99" w:rsidRDefault="007C4C48" w:rsidP="007C4C48">
      <w:pPr>
        <w:outlineLvl w:val="3"/>
      </w:pPr>
    </w:p>
    <w:p w14:paraId="55CAD1EC" w14:textId="77777777" w:rsidR="007C4C48" w:rsidRPr="00C97C99" w:rsidRDefault="007C4C48" w:rsidP="007C4C48">
      <w:pPr>
        <w:outlineLvl w:val="3"/>
      </w:pPr>
      <w:r w:rsidRPr="00C97C99">
        <w:rPr>
          <w:u w:val="single"/>
        </w:rPr>
        <w:t>Boycott Israel and Boycott of the State of Israel</w:t>
      </w:r>
      <w:r w:rsidRPr="00C97C99">
        <w:t>:</w:t>
      </w:r>
      <w:r w:rsidRPr="00C97C99">
        <w:rPr>
          <w:b/>
        </w:rPr>
        <w:t xml:space="preserve">  </w:t>
      </w:r>
      <w:r w:rsidRPr="00C97C99">
        <w:t>engaging in refusals to deal, terminating business activities, or other actions to discriminate against, inflict economic harm, or otherwise limit commercial relations specifically with the State of Israel; companies doing business in or with Israel or authorized by, licensed by, or organized under the laws of the State of Israel; or persons or entities doing business in the State of Israel, that are all intended to support a boycott of the State of Israel.  A company’s statement that it is participating in boycotts of the State of Israel; companies doing business in or with Israel or authorized by, licensed by, or organized  under the laws of the State of Israel; or persons or entities doing business in the State of Israel, or that it has taken the boycott action at the request, in compliance with, or in furtherance of calls for a boycott of the State of Israel; companies doing business in or with Israel or authorized by, licensed by, or organized under the laws of the State of Israel; or persons or entities doing business in the State of Israel shall be considered to be conclusive evidence that a company is participating in a boycott of the State of Israel; companies doing business in or with Israel or authorized by, licensed by, or organized under the laws of the State of Israel; or persons or entities doing business in the State of Israel; provided, however that a company that has made no such statement may still be considered to be participating in a boycott of the State of Israel; companies doing business in or with Israel or authorized by, licensed by, or organized under the laws of the State of Israel; or persons or entities doing business in the State of Israel if other factors warrant such a conclusion.</w:t>
      </w:r>
    </w:p>
    <w:p w14:paraId="60E42C84" w14:textId="77777777" w:rsidR="007C4C48" w:rsidRPr="00C97C99" w:rsidRDefault="007C4C48" w:rsidP="007C4C48">
      <w:pPr>
        <w:outlineLvl w:val="3"/>
        <w:rPr>
          <w:b/>
        </w:rPr>
      </w:pPr>
    </w:p>
    <w:p w14:paraId="2C8C9F5E" w14:textId="77777777" w:rsidR="004620F3" w:rsidRPr="00C97C99" w:rsidRDefault="004620F3" w:rsidP="007C4C48">
      <w:pPr>
        <w:outlineLvl w:val="3"/>
      </w:pPr>
      <w:r w:rsidRPr="00C97C99">
        <w:rPr>
          <w:u w:val="single"/>
        </w:rPr>
        <w:t>Company</w:t>
      </w:r>
      <w:r w:rsidRPr="00C97C99">
        <w:t xml:space="preserve">:  any for-profit or not-for-profit organization, association, corporation, partnership, joint venture, limited partnership, limited liability partnership, limited liability company, or other entity or business association, including all wholly-owned subsidiaries, majority-owned subsidiaries, parent companies, or affiliates of those entities or business associations. </w:t>
      </w:r>
    </w:p>
    <w:p w14:paraId="29CAA3B4" w14:textId="77777777" w:rsidR="007C4C48" w:rsidRPr="00C97C99" w:rsidRDefault="007C4C48" w:rsidP="007C4C48">
      <w:pPr>
        <w:outlineLvl w:val="3"/>
      </w:pPr>
    </w:p>
    <w:p w14:paraId="5DF6FFF7" w14:textId="77777777" w:rsidR="004620F3" w:rsidRPr="00C97C99" w:rsidRDefault="007C4C48" w:rsidP="007C4C48">
      <w:pPr>
        <w:outlineLvl w:val="3"/>
      </w:pPr>
      <w:r w:rsidRPr="00C97C99">
        <w:rPr>
          <w:u w:val="single"/>
        </w:rPr>
        <w:t>Public Entity</w:t>
      </w:r>
      <w:r w:rsidRPr="00C97C99">
        <w:t>: the state of Missouri or any political subdivision thereof, including all boards, commissions, agencies, institutions, authorities, and bodies politic and corporate of the state created by or in accordance with state law or regulations.</w:t>
      </w:r>
    </w:p>
    <w:p w14:paraId="67C67CD2" w14:textId="77777777" w:rsidR="007C4C48" w:rsidRPr="00C97C99" w:rsidRDefault="007C4C48" w:rsidP="007C4C48">
      <w:pPr>
        <w:outlineLvl w:val="3"/>
      </w:pPr>
    </w:p>
    <w:p w14:paraId="44AF792D" w14:textId="77777777" w:rsidR="004620F3" w:rsidRPr="00C97C99" w:rsidRDefault="004620F3" w:rsidP="00F97CB4">
      <w:pPr>
        <w:tabs>
          <w:tab w:val="left" w:pos="5040"/>
        </w:tabs>
        <w:ind w:left="90"/>
        <w:outlineLvl w:val="3"/>
      </w:pPr>
      <w:r w:rsidRPr="00C97C99">
        <w:rPr>
          <w:b/>
        </w:rPr>
        <w:t>Certification</w:t>
      </w:r>
      <w:r w:rsidRPr="00C97C99">
        <w:t xml:space="preserve"> - The vendor must therefore certify their current status by completing either Box A, Box B, Box C</w:t>
      </w:r>
      <w:r w:rsidR="00F97CB4" w:rsidRPr="00C97C99">
        <w:t>, or Box D</w:t>
      </w:r>
      <w:r w:rsidRPr="00C97C99">
        <w:t xml:space="preserve"> on the next page of this Exhibit.</w:t>
      </w:r>
    </w:p>
    <w:p w14:paraId="1AC89AFA" w14:textId="77777777" w:rsidR="004620F3" w:rsidRPr="00C97C99" w:rsidRDefault="004620F3" w:rsidP="004620F3"/>
    <w:tbl>
      <w:tblPr>
        <w:tblW w:w="1023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7"/>
      </w:tblGrid>
      <w:tr w:rsidR="004620F3" w:rsidRPr="00C97C99" w14:paraId="4CF9EE5A" w14:textId="77777777" w:rsidTr="004620F3">
        <w:trPr>
          <w:trHeight w:val="1124"/>
        </w:trPr>
        <w:tc>
          <w:tcPr>
            <w:tcW w:w="10237" w:type="dxa"/>
            <w:shd w:val="clear" w:color="auto" w:fill="DBE5F1" w:themeFill="accent1" w:themeFillTint="33"/>
          </w:tcPr>
          <w:p w14:paraId="1CEE2451" w14:textId="77777777" w:rsidR="004620F3" w:rsidRPr="00C97C99" w:rsidRDefault="004620F3" w:rsidP="004620F3">
            <w:pPr>
              <w:tabs>
                <w:tab w:val="left" w:pos="990"/>
                <w:tab w:val="right" w:leader="dot" w:pos="8640"/>
              </w:tabs>
              <w:ind w:left="1035" w:hanging="1035"/>
              <w:jc w:val="left"/>
            </w:pPr>
            <w:r w:rsidRPr="00C97C99">
              <w:rPr>
                <w:b/>
              </w:rPr>
              <w:t>BOX A</w:t>
            </w:r>
            <w:r w:rsidRPr="00C97C99">
              <w:t>:</w:t>
            </w:r>
            <w:r w:rsidRPr="00C97C99">
              <w:tab/>
              <w:t xml:space="preserve">To be completed by any vendor that </w:t>
            </w:r>
            <w:r w:rsidRPr="00C97C99">
              <w:rPr>
                <w:u w:val="single"/>
              </w:rPr>
              <w:t>does not meet the definition of “company</w:t>
            </w:r>
            <w:r w:rsidRPr="00C97C99">
              <w:t>” above, hereinafter referred to as “Non-Company.”</w:t>
            </w:r>
          </w:p>
          <w:p w14:paraId="76F3F371" w14:textId="77777777" w:rsidR="004620F3" w:rsidRPr="00C97C99" w:rsidRDefault="004620F3" w:rsidP="004620F3">
            <w:pPr>
              <w:tabs>
                <w:tab w:val="left" w:pos="990"/>
                <w:tab w:val="left" w:pos="1170"/>
                <w:tab w:val="right" w:leader="dot" w:pos="8640"/>
              </w:tabs>
              <w:ind w:left="990" w:hanging="990"/>
              <w:jc w:val="left"/>
            </w:pPr>
            <w:r w:rsidRPr="00C97C99">
              <w:rPr>
                <w:b/>
              </w:rPr>
              <w:t>BOX B</w:t>
            </w:r>
            <w:r w:rsidRPr="00C97C99">
              <w:t>:</w:t>
            </w:r>
            <w:r w:rsidRPr="00C97C99">
              <w:tab/>
              <w:t xml:space="preserve">To be completed by a vendor that meets the definition of “Company” but has </w:t>
            </w:r>
            <w:r w:rsidRPr="00C97C99">
              <w:rPr>
                <w:u w:val="single"/>
              </w:rPr>
              <w:t>less than ten employees</w:t>
            </w:r>
            <w:r w:rsidRPr="00C97C99">
              <w:t>.</w:t>
            </w:r>
          </w:p>
          <w:p w14:paraId="07CF22DA" w14:textId="77777777" w:rsidR="004620F3" w:rsidRPr="00C97C99" w:rsidRDefault="004620F3" w:rsidP="004620F3">
            <w:pPr>
              <w:tabs>
                <w:tab w:val="left" w:pos="990"/>
                <w:tab w:val="left" w:pos="1170"/>
                <w:tab w:val="right" w:leader="dot" w:pos="8640"/>
              </w:tabs>
              <w:ind w:left="990" w:hanging="990"/>
              <w:jc w:val="left"/>
            </w:pPr>
            <w:r w:rsidRPr="00C97C99">
              <w:rPr>
                <w:b/>
              </w:rPr>
              <w:t>BOX C</w:t>
            </w:r>
            <w:r w:rsidRPr="00C97C99">
              <w:t>:</w:t>
            </w:r>
            <w:r w:rsidRPr="00C97C99">
              <w:tab/>
              <w:t xml:space="preserve">To be completed by a vendor that </w:t>
            </w:r>
            <w:r w:rsidRPr="00C97C99">
              <w:rPr>
                <w:u w:val="single"/>
              </w:rPr>
              <w:t>meets the definition of “Company</w:t>
            </w:r>
            <w:r w:rsidRPr="00C97C99">
              <w:t xml:space="preserve">” and </w:t>
            </w:r>
            <w:r w:rsidRPr="00C97C99">
              <w:rPr>
                <w:u w:val="single"/>
              </w:rPr>
              <w:t>has ten or more employees</w:t>
            </w:r>
            <w:r w:rsidRPr="00C97C99">
              <w:t>.</w:t>
            </w:r>
          </w:p>
          <w:p w14:paraId="3078AEC8" w14:textId="77777777" w:rsidR="00F97CB4" w:rsidRPr="00C97C99" w:rsidRDefault="00F97CB4" w:rsidP="004620F3">
            <w:pPr>
              <w:tabs>
                <w:tab w:val="left" w:pos="990"/>
                <w:tab w:val="left" w:pos="1170"/>
                <w:tab w:val="right" w:leader="dot" w:pos="8640"/>
              </w:tabs>
              <w:ind w:left="990" w:hanging="990"/>
              <w:jc w:val="left"/>
            </w:pPr>
            <w:r w:rsidRPr="00C97C99">
              <w:rPr>
                <w:b/>
                <w:bCs/>
              </w:rPr>
              <w:t>BOX D:</w:t>
            </w:r>
            <w:r w:rsidRPr="00C97C99">
              <w:t xml:space="preserve">      To be completed by a vendor that </w:t>
            </w:r>
            <w:r w:rsidR="007C4C48" w:rsidRPr="00C97C99">
              <w:t>meets the definition of</w:t>
            </w:r>
            <w:r w:rsidRPr="00C97C99">
              <w:t xml:space="preserve"> a </w:t>
            </w:r>
            <w:r w:rsidR="007C4C48" w:rsidRPr="00C97C99">
              <w:t>“</w:t>
            </w:r>
            <w:r w:rsidRPr="00C97C99">
              <w:rPr>
                <w:u w:val="single"/>
              </w:rPr>
              <w:t>Public Entity</w:t>
            </w:r>
            <w:r w:rsidR="007C4C48" w:rsidRPr="00C97C99">
              <w:rPr>
                <w:u w:val="single"/>
              </w:rPr>
              <w:t>”</w:t>
            </w:r>
            <w:r w:rsidRPr="00C97C99">
              <w:t>.</w:t>
            </w:r>
          </w:p>
          <w:p w14:paraId="20D6013B" w14:textId="77777777" w:rsidR="00F97CB4" w:rsidRPr="00C97C99" w:rsidRDefault="00F97CB4" w:rsidP="004620F3">
            <w:pPr>
              <w:tabs>
                <w:tab w:val="left" w:pos="990"/>
                <w:tab w:val="left" w:pos="1170"/>
                <w:tab w:val="right" w:leader="dot" w:pos="8640"/>
              </w:tabs>
              <w:ind w:left="990" w:hanging="990"/>
              <w:jc w:val="left"/>
            </w:pPr>
          </w:p>
        </w:tc>
      </w:tr>
    </w:tbl>
    <w:p w14:paraId="2B39DC32" w14:textId="77777777" w:rsidR="004620F3" w:rsidRPr="00C97C99" w:rsidRDefault="004620F3" w:rsidP="004620F3">
      <w:r w:rsidRPr="00C97C99">
        <w:br w:type="page"/>
      </w:r>
    </w:p>
    <w:p w14:paraId="65C13A69" w14:textId="1E09A013" w:rsidR="007C4C48" w:rsidRPr="00C97C99" w:rsidRDefault="007C4C48" w:rsidP="007C4C48">
      <w:pPr>
        <w:rPr>
          <w:b/>
        </w:rPr>
      </w:pPr>
      <w:r w:rsidRPr="00C97C99">
        <w:rPr>
          <w:b/>
        </w:rPr>
        <w:t xml:space="preserve">BUSINESS COMPLIANCE </w:t>
      </w:r>
      <w:r w:rsidRPr="00C97C99">
        <w:rPr>
          <w:rFonts w:eastAsiaTheme="minorHAnsi"/>
          <w:b/>
        </w:rPr>
        <w:t xml:space="preserve">EXHIBIT </w:t>
      </w:r>
      <w:r w:rsidR="00DA73B0">
        <w:rPr>
          <w:b/>
        </w:rPr>
        <w:t>L</w:t>
      </w:r>
      <w:r w:rsidRPr="00C97C99">
        <w:rPr>
          <w:b/>
        </w:rPr>
        <w:t xml:space="preserve">, </w:t>
      </w:r>
    </w:p>
    <w:p w14:paraId="40EABC97" w14:textId="77777777" w:rsidR="007C4C48" w:rsidRPr="00C97C99" w:rsidRDefault="007C4C48" w:rsidP="007C4C48">
      <w:pPr>
        <w:outlineLvl w:val="0"/>
        <w:rPr>
          <w:b/>
        </w:rPr>
      </w:pPr>
      <w:r w:rsidRPr="00C97C99">
        <w:rPr>
          <w:b/>
          <w:caps/>
          <w:kern w:val="28"/>
        </w:rPr>
        <w:t xml:space="preserve">ANTI-DISCRIMINATION AGAINST ISRAEL ACT CERTIFICATION </w:t>
      </w:r>
      <w:r w:rsidRPr="00C97C99">
        <w:rPr>
          <w:b/>
        </w:rPr>
        <w:t>- CONTINUED</w:t>
      </w:r>
    </w:p>
    <w:p w14:paraId="0FB46DE0" w14:textId="77777777" w:rsidR="00DA73B0" w:rsidRPr="004620F3" w:rsidRDefault="00DA73B0" w:rsidP="00DA73B0">
      <w:pPr>
        <w:outlineLvl w:val="1"/>
        <w:rPr>
          <w:b/>
          <w:sz w:val="18"/>
        </w:rPr>
      </w:pPr>
    </w:p>
    <w:p w14:paraId="17E7DD7B" w14:textId="77777777" w:rsidR="00DA73B0" w:rsidRPr="00886917" w:rsidRDefault="00DA73B0" w:rsidP="00DA73B0">
      <w:pPr>
        <w:pBdr>
          <w:top w:val="single" w:sz="36" w:space="1" w:color="auto"/>
        </w:pBdr>
        <w:jc w:val="center"/>
        <w:outlineLvl w:val="1"/>
        <w:rPr>
          <w:b/>
          <w:sz w:val="16"/>
        </w:rPr>
      </w:pPr>
    </w:p>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0"/>
        <w:gridCol w:w="355"/>
        <w:gridCol w:w="4142"/>
        <w:gridCol w:w="627"/>
      </w:tblGrid>
      <w:tr w:rsidR="004620F3" w:rsidRPr="00C97C99" w14:paraId="3DAD8B49" w14:textId="77777777" w:rsidTr="004620F3">
        <w:tc>
          <w:tcPr>
            <w:tcW w:w="10260" w:type="dxa"/>
            <w:gridSpan w:val="5"/>
            <w:shd w:val="clear" w:color="auto" w:fill="000000"/>
          </w:tcPr>
          <w:p w14:paraId="42BF3DAA" w14:textId="77777777" w:rsidR="004620F3" w:rsidRPr="00C97C99" w:rsidRDefault="004620F3" w:rsidP="004620F3">
            <w:pPr>
              <w:jc w:val="center"/>
              <w:rPr>
                <w:b/>
              </w:rPr>
            </w:pPr>
            <w:r w:rsidRPr="00C97C99">
              <w:rPr>
                <w:b/>
                <w:color w:val="FFFFFF"/>
                <w:highlight w:val="black"/>
              </w:rPr>
              <w:t>BOX A – NON-COMPANY ENTITY</w:t>
            </w:r>
          </w:p>
        </w:tc>
      </w:tr>
      <w:tr w:rsidR="004620F3" w:rsidRPr="00C97C99" w14:paraId="12DD7AEF" w14:textId="77777777" w:rsidTr="004620F3">
        <w:tc>
          <w:tcPr>
            <w:tcW w:w="10260" w:type="dxa"/>
            <w:gridSpan w:val="5"/>
            <w:tcBorders>
              <w:bottom w:val="nil"/>
            </w:tcBorders>
            <w:shd w:val="clear" w:color="auto" w:fill="auto"/>
          </w:tcPr>
          <w:p w14:paraId="45C531E8" w14:textId="77777777" w:rsidR="007C4C48" w:rsidRPr="00C97C99" w:rsidRDefault="007C4C48" w:rsidP="007C4C48"/>
          <w:p w14:paraId="39186893" w14:textId="77777777" w:rsidR="004620F3" w:rsidRPr="00C97C99" w:rsidRDefault="004620F3" w:rsidP="007C4C48">
            <w:r w:rsidRPr="00C97C99">
              <w:t xml:space="preserve">I certify that ___________________ (Entity Name) currently </w:t>
            </w:r>
            <w:r w:rsidRPr="00C97C99">
              <w:rPr>
                <w:b/>
                <w:u w:val="single"/>
              </w:rPr>
              <w:t>DOES NOT MEET</w:t>
            </w:r>
            <w:r w:rsidRPr="00C97C99">
              <w:t xml:space="preserve"> the definition of a company as defined in section 34.600, RSMo, but that if awarded a contract and the entity’s business status changes during the life of the contract to become a “company” as defined in section 34.600, RSMo, and the entity has ten or more employees, then, prior to the delivery of any services and/or supplies as a company, the entity agrees to comply with, complete, and return Box C to the Division of Purchasing at that time.</w:t>
            </w:r>
          </w:p>
          <w:p w14:paraId="78709A54" w14:textId="77777777" w:rsidR="007C4C48" w:rsidRPr="00C97C99" w:rsidRDefault="007C4C48" w:rsidP="007C4C48"/>
        </w:tc>
      </w:tr>
      <w:tr w:rsidR="004620F3" w:rsidRPr="00C97C99" w14:paraId="7B9F08B3" w14:textId="77777777" w:rsidTr="007C4C48">
        <w:trPr>
          <w:trHeight w:val="477"/>
        </w:trPr>
        <w:tc>
          <w:tcPr>
            <w:tcW w:w="646" w:type="dxa"/>
            <w:tcBorders>
              <w:top w:val="nil"/>
              <w:bottom w:val="nil"/>
              <w:right w:val="nil"/>
            </w:tcBorders>
            <w:shd w:val="clear" w:color="auto" w:fill="auto"/>
          </w:tcPr>
          <w:p w14:paraId="55C1E463" w14:textId="77777777" w:rsidR="004620F3" w:rsidRPr="00C97C99" w:rsidRDefault="004620F3" w:rsidP="004620F3">
            <w:pPr>
              <w:jc w:val="left"/>
              <w:rPr>
                <w:highlight w:val="black"/>
              </w:rPr>
            </w:pPr>
          </w:p>
        </w:tc>
        <w:tc>
          <w:tcPr>
            <w:tcW w:w="4490" w:type="dxa"/>
            <w:tcBorders>
              <w:top w:val="nil"/>
              <w:left w:val="nil"/>
              <w:right w:val="nil"/>
            </w:tcBorders>
            <w:shd w:val="clear" w:color="auto" w:fill="auto"/>
            <w:vAlign w:val="bottom"/>
          </w:tcPr>
          <w:p w14:paraId="0A638156"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26656BC7" w14:textId="77777777" w:rsidR="004620F3" w:rsidRPr="00C97C99" w:rsidRDefault="004620F3" w:rsidP="004620F3">
            <w:pPr>
              <w:jc w:val="left"/>
              <w:rPr>
                <w:highlight w:val="black"/>
              </w:rPr>
            </w:pPr>
          </w:p>
        </w:tc>
        <w:tc>
          <w:tcPr>
            <w:tcW w:w="4142" w:type="dxa"/>
            <w:tcBorders>
              <w:top w:val="nil"/>
              <w:left w:val="nil"/>
              <w:right w:val="nil"/>
            </w:tcBorders>
            <w:shd w:val="clear" w:color="auto" w:fill="auto"/>
          </w:tcPr>
          <w:p w14:paraId="1BE4793A" w14:textId="77777777" w:rsidR="004620F3" w:rsidRPr="00C97C99" w:rsidRDefault="004620F3" w:rsidP="004620F3">
            <w:pPr>
              <w:jc w:val="left"/>
              <w:rPr>
                <w:highlight w:val="black"/>
              </w:rPr>
            </w:pPr>
          </w:p>
        </w:tc>
        <w:tc>
          <w:tcPr>
            <w:tcW w:w="627" w:type="dxa"/>
            <w:tcBorders>
              <w:top w:val="nil"/>
              <w:left w:val="nil"/>
              <w:bottom w:val="nil"/>
            </w:tcBorders>
            <w:shd w:val="clear" w:color="auto" w:fill="auto"/>
          </w:tcPr>
          <w:p w14:paraId="270B67EF" w14:textId="77777777" w:rsidR="004620F3" w:rsidRPr="00C97C99" w:rsidRDefault="004620F3" w:rsidP="004620F3">
            <w:pPr>
              <w:jc w:val="left"/>
              <w:rPr>
                <w:highlight w:val="black"/>
              </w:rPr>
            </w:pPr>
          </w:p>
        </w:tc>
      </w:tr>
      <w:tr w:rsidR="004620F3" w:rsidRPr="00C97C99" w14:paraId="12E342A6" w14:textId="77777777" w:rsidTr="004620F3">
        <w:trPr>
          <w:trHeight w:val="258"/>
        </w:trPr>
        <w:tc>
          <w:tcPr>
            <w:tcW w:w="646" w:type="dxa"/>
            <w:tcBorders>
              <w:top w:val="nil"/>
              <w:bottom w:val="nil"/>
              <w:right w:val="nil"/>
            </w:tcBorders>
            <w:shd w:val="clear" w:color="auto" w:fill="auto"/>
          </w:tcPr>
          <w:p w14:paraId="1F1DA2CE" w14:textId="77777777" w:rsidR="004620F3" w:rsidRPr="00C97C99" w:rsidRDefault="004620F3" w:rsidP="004620F3">
            <w:pPr>
              <w:jc w:val="left"/>
              <w:rPr>
                <w:highlight w:val="black"/>
              </w:rPr>
            </w:pPr>
          </w:p>
        </w:tc>
        <w:tc>
          <w:tcPr>
            <w:tcW w:w="4490" w:type="dxa"/>
            <w:tcBorders>
              <w:left w:val="nil"/>
              <w:bottom w:val="nil"/>
              <w:right w:val="nil"/>
            </w:tcBorders>
            <w:shd w:val="clear" w:color="auto" w:fill="auto"/>
          </w:tcPr>
          <w:p w14:paraId="4EFB8257"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shd w:val="clear" w:color="auto" w:fill="auto"/>
          </w:tcPr>
          <w:p w14:paraId="21C424B7" w14:textId="77777777" w:rsidR="004620F3" w:rsidRPr="00C97C99" w:rsidRDefault="004620F3" w:rsidP="004620F3">
            <w:pPr>
              <w:jc w:val="left"/>
              <w:rPr>
                <w:highlight w:val="black"/>
              </w:rPr>
            </w:pPr>
          </w:p>
        </w:tc>
        <w:tc>
          <w:tcPr>
            <w:tcW w:w="4142" w:type="dxa"/>
            <w:tcBorders>
              <w:left w:val="nil"/>
              <w:bottom w:val="nil"/>
              <w:right w:val="nil"/>
            </w:tcBorders>
            <w:shd w:val="clear" w:color="auto" w:fill="auto"/>
          </w:tcPr>
          <w:p w14:paraId="7CC1438A" w14:textId="77777777" w:rsidR="004620F3" w:rsidRPr="00C97C99" w:rsidRDefault="004620F3" w:rsidP="00A44570">
            <w:pPr>
              <w:rPr>
                <w:highlight w:val="black"/>
              </w:rPr>
            </w:pPr>
            <w:r w:rsidRPr="00C97C99">
              <w:t>Authorized Representative’s Signature</w:t>
            </w:r>
          </w:p>
        </w:tc>
        <w:tc>
          <w:tcPr>
            <w:tcW w:w="627" w:type="dxa"/>
            <w:tcBorders>
              <w:top w:val="nil"/>
              <w:left w:val="nil"/>
              <w:bottom w:val="nil"/>
            </w:tcBorders>
            <w:shd w:val="clear" w:color="auto" w:fill="auto"/>
          </w:tcPr>
          <w:p w14:paraId="1D48F4C7" w14:textId="77777777" w:rsidR="004620F3" w:rsidRPr="00C97C99" w:rsidRDefault="004620F3" w:rsidP="004620F3">
            <w:pPr>
              <w:jc w:val="left"/>
              <w:rPr>
                <w:highlight w:val="black"/>
              </w:rPr>
            </w:pPr>
          </w:p>
        </w:tc>
      </w:tr>
      <w:tr w:rsidR="004620F3" w:rsidRPr="00C97C99" w14:paraId="73202611" w14:textId="77777777" w:rsidTr="004620F3">
        <w:trPr>
          <w:trHeight w:val="258"/>
        </w:trPr>
        <w:tc>
          <w:tcPr>
            <w:tcW w:w="646" w:type="dxa"/>
            <w:tcBorders>
              <w:top w:val="nil"/>
              <w:bottom w:val="nil"/>
              <w:right w:val="nil"/>
            </w:tcBorders>
            <w:shd w:val="clear" w:color="auto" w:fill="auto"/>
          </w:tcPr>
          <w:p w14:paraId="3380914E" w14:textId="77777777" w:rsidR="004620F3" w:rsidRPr="00C97C99" w:rsidRDefault="004620F3" w:rsidP="004620F3">
            <w:pPr>
              <w:jc w:val="left"/>
              <w:rPr>
                <w:highlight w:val="black"/>
              </w:rPr>
            </w:pPr>
          </w:p>
        </w:tc>
        <w:tc>
          <w:tcPr>
            <w:tcW w:w="4490" w:type="dxa"/>
            <w:tcBorders>
              <w:top w:val="nil"/>
              <w:left w:val="nil"/>
              <w:right w:val="nil"/>
            </w:tcBorders>
            <w:shd w:val="clear" w:color="auto" w:fill="auto"/>
            <w:vAlign w:val="bottom"/>
          </w:tcPr>
          <w:p w14:paraId="66531D3F" w14:textId="77777777" w:rsidR="004620F3" w:rsidRPr="00C97C99" w:rsidRDefault="004620F3" w:rsidP="00A44570">
            <w:pPr>
              <w:rPr>
                <w:highlight w:val="black"/>
              </w:rPr>
            </w:pPr>
          </w:p>
          <w:p w14:paraId="1D95F7C5"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1D4EFA0A" w14:textId="77777777" w:rsidR="004620F3" w:rsidRPr="00C97C99" w:rsidRDefault="004620F3" w:rsidP="004620F3">
            <w:pPr>
              <w:jc w:val="left"/>
              <w:rPr>
                <w:highlight w:val="black"/>
              </w:rPr>
            </w:pPr>
          </w:p>
        </w:tc>
        <w:tc>
          <w:tcPr>
            <w:tcW w:w="4142" w:type="dxa"/>
            <w:tcBorders>
              <w:top w:val="nil"/>
              <w:left w:val="nil"/>
              <w:right w:val="nil"/>
            </w:tcBorders>
            <w:shd w:val="clear" w:color="auto" w:fill="auto"/>
          </w:tcPr>
          <w:p w14:paraId="79DB1152" w14:textId="77777777" w:rsidR="004620F3" w:rsidRPr="00C97C99" w:rsidRDefault="004620F3" w:rsidP="00A44570">
            <w:pPr>
              <w:rPr>
                <w:highlight w:val="black"/>
              </w:rPr>
            </w:pPr>
          </w:p>
          <w:p w14:paraId="64345FC3" w14:textId="77777777" w:rsidR="004620F3" w:rsidRPr="00C97C99" w:rsidRDefault="004620F3" w:rsidP="004620F3">
            <w:pPr>
              <w:jc w:val="left"/>
              <w:rPr>
                <w:highlight w:val="black"/>
              </w:rPr>
            </w:pPr>
          </w:p>
        </w:tc>
        <w:tc>
          <w:tcPr>
            <w:tcW w:w="627" w:type="dxa"/>
            <w:tcBorders>
              <w:top w:val="nil"/>
              <w:left w:val="nil"/>
              <w:bottom w:val="nil"/>
            </w:tcBorders>
            <w:shd w:val="clear" w:color="auto" w:fill="auto"/>
          </w:tcPr>
          <w:p w14:paraId="484AA81C" w14:textId="77777777" w:rsidR="004620F3" w:rsidRPr="00C97C99" w:rsidRDefault="004620F3" w:rsidP="004620F3">
            <w:pPr>
              <w:jc w:val="left"/>
              <w:rPr>
                <w:highlight w:val="black"/>
              </w:rPr>
            </w:pPr>
          </w:p>
        </w:tc>
      </w:tr>
      <w:tr w:rsidR="004620F3" w:rsidRPr="00C97C99" w14:paraId="28F02922" w14:textId="77777777" w:rsidTr="004620F3">
        <w:trPr>
          <w:trHeight w:val="258"/>
        </w:trPr>
        <w:tc>
          <w:tcPr>
            <w:tcW w:w="646" w:type="dxa"/>
            <w:tcBorders>
              <w:top w:val="nil"/>
              <w:right w:val="nil"/>
            </w:tcBorders>
            <w:shd w:val="clear" w:color="auto" w:fill="auto"/>
          </w:tcPr>
          <w:p w14:paraId="33614998" w14:textId="77777777" w:rsidR="004620F3" w:rsidRPr="00C97C99" w:rsidRDefault="004620F3" w:rsidP="004620F3">
            <w:pPr>
              <w:jc w:val="left"/>
              <w:rPr>
                <w:highlight w:val="black"/>
              </w:rPr>
            </w:pPr>
          </w:p>
        </w:tc>
        <w:tc>
          <w:tcPr>
            <w:tcW w:w="4490" w:type="dxa"/>
            <w:tcBorders>
              <w:left w:val="nil"/>
              <w:right w:val="nil"/>
            </w:tcBorders>
            <w:shd w:val="clear" w:color="auto" w:fill="auto"/>
          </w:tcPr>
          <w:p w14:paraId="365129F4" w14:textId="77777777" w:rsidR="004620F3" w:rsidRPr="00C97C99" w:rsidRDefault="004620F3" w:rsidP="00A44570">
            <w:pPr>
              <w:rPr>
                <w:highlight w:val="black"/>
              </w:rPr>
            </w:pPr>
            <w:r w:rsidRPr="00C97C99">
              <w:t xml:space="preserve">Entity Name </w:t>
            </w:r>
          </w:p>
        </w:tc>
        <w:tc>
          <w:tcPr>
            <w:tcW w:w="355" w:type="dxa"/>
            <w:tcBorders>
              <w:top w:val="nil"/>
              <w:left w:val="nil"/>
              <w:right w:val="nil"/>
            </w:tcBorders>
            <w:shd w:val="clear" w:color="auto" w:fill="auto"/>
          </w:tcPr>
          <w:p w14:paraId="62C35865" w14:textId="77777777" w:rsidR="004620F3" w:rsidRPr="00C97C99" w:rsidRDefault="004620F3" w:rsidP="004620F3">
            <w:pPr>
              <w:jc w:val="left"/>
              <w:rPr>
                <w:highlight w:val="black"/>
              </w:rPr>
            </w:pPr>
          </w:p>
        </w:tc>
        <w:tc>
          <w:tcPr>
            <w:tcW w:w="4142" w:type="dxa"/>
            <w:tcBorders>
              <w:left w:val="nil"/>
              <w:right w:val="nil"/>
            </w:tcBorders>
            <w:shd w:val="clear" w:color="auto" w:fill="auto"/>
          </w:tcPr>
          <w:p w14:paraId="7B2303F6" w14:textId="77777777" w:rsidR="004620F3" w:rsidRPr="00C97C99" w:rsidRDefault="004620F3" w:rsidP="00A44570">
            <w:pPr>
              <w:rPr>
                <w:highlight w:val="black"/>
              </w:rPr>
            </w:pPr>
            <w:r w:rsidRPr="00C97C99">
              <w:t>Date</w:t>
            </w:r>
          </w:p>
        </w:tc>
        <w:tc>
          <w:tcPr>
            <w:tcW w:w="627" w:type="dxa"/>
            <w:tcBorders>
              <w:top w:val="nil"/>
              <w:left w:val="nil"/>
            </w:tcBorders>
            <w:shd w:val="clear" w:color="auto" w:fill="auto"/>
          </w:tcPr>
          <w:p w14:paraId="095BFC71" w14:textId="77777777" w:rsidR="004620F3" w:rsidRPr="00C97C99" w:rsidRDefault="004620F3" w:rsidP="004620F3">
            <w:pPr>
              <w:jc w:val="left"/>
              <w:rPr>
                <w:highlight w:val="black"/>
              </w:rPr>
            </w:pPr>
          </w:p>
        </w:tc>
      </w:tr>
    </w:tbl>
    <w:p w14:paraId="2066CC07" w14:textId="77777777" w:rsidR="004620F3" w:rsidRPr="00C97C99" w:rsidRDefault="004620F3" w:rsidP="004620F3"/>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5"/>
        <w:gridCol w:w="4490"/>
        <w:gridCol w:w="355"/>
        <w:gridCol w:w="4144"/>
        <w:gridCol w:w="626"/>
      </w:tblGrid>
      <w:tr w:rsidR="004620F3" w:rsidRPr="00C97C99" w14:paraId="07060DA4" w14:textId="77777777" w:rsidTr="004620F3">
        <w:tc>
          <w:tcPr>
            <w:tcW w:w="10260" w:type="dxa"/>
            <w:gridSpan w:val="5"/>
            <w:shd w:val="clear" w:color="auto" w:fill="000000"/>
          </w:tcPr>
          <w:p w14:paraId="22ADF7BF" w14:textId="77777777" w:rsidR="004620F3" w:rsidRPr="00C97C99" w:rsidRDefault="004620F3" w:rsidP="004620F3">
            <w:pPr>
              <w:jc w:val="center"/>
              <w:rPr>
                <w:b/>
              </w:rPr>
            </w:pPr>
            <w:r w:rsidRPr="00C97C99">
              <w:rPr>
                <w:b/>
                <w:color w:val="FFFFFF"/>
                <w:highlight w:val="black"/>
              </w:rPr>
              <w:t>BOX B – COMPANY ENTITY WITH LESS THAN TEN EMPLOYEES</w:t>
            </w:r>
          </w:p>
        </w:tc>
      </w:tr>
      <w:tr w:rsidR="004620F3" w:rsidRPr="00C97C99" w14:paraId="1A170505" w14:textId="77777777" w:rsidTr="004620F3">
        <w:tc>
          <w:tcPr>
            <w:tcW w:w="10260" w:type="dxa"/>
            <w:gridSpan w:val="5"/>
            <w:tcBorders>
              <w:bottom w:val="nil"/>
            </w:tcBorders>
            <w:shd w:val="clear" w:color="auto" w:fill="auto"/>
          </w:tcPr>
          <w:p w14:paraId="0E460959" w14:textId="77777777" w:rsidR="007C4C48" w:rsidRPr="00C97C99" w:rsidRDefault="007C4C48" w:rsidP="007C4C48"/>
          <w:p w14:paraId="2FE15AB9" w14:textId="77777777" w:rsidR="004620F3" w:rsidRPr="00C97C99" w:rsidRDefault="004620F3" w:rsidP="007C4C48">
            <w:r w:rsidRPr="00C97C99">
              <w:t xml:space="preserve">I certify that ___________________ (Company Name) </w:t>
            </w:r>
            <w:r w:rsidRPr="00C97C99">
              <w:rPr>
                <w:b/>
                <w:u w:val="single"/>
              </w:rPr>
              <w:t>MEETS</w:t>
            </w:r>
            <w:r w:rsidRPr="00C97C99">
              <w:t xml:space="preserve"> the definition of a company as defined in section 34.600, RSMo, and currently has less than ten employees but that if awarded a contract and if the company increases the number of employees to ten or more during the life of the contract, then said company shall comply with, complete, and return Box C to the Division of Purchasing at that time.</w:t>
            </w:r>
          </w:p>
          <w:p w14:paraId="7362384E" w14:textId="77777777" w:rsidR="007C4C48" w:rsidRPr="00C97C99" w:rsidRDefault="007C4C48" w:rsidP="007C4C48"/>
        </w:tc>
      </w:tr>
      <w:tr w:rsidR="004620F3" w:rsidRPr="00C97C99" w14:paraId="72B52178" w14:textId="77777777" w:rsidTr="007C4C48">
        <w:trPr>
          <w:trHeight w:val="495"/>
        </w:trPr>
        <w:tc>
          <w:tcPr>
            <w:tcW w:w="645" w:type="dxa"/>
            <w:tcBorders>
              <w:top w:val="nil"/>
              <w:bottom w:val="nil"/>
              <w:right w:val="nil"/>
            </w:tcBorders>
            <w:shd w:val="clear" w:color="auto" w:fill="auto"/>
          </w:tcPr>
          <w:p w14:paraId="00284DE3" w14:textId="77777777" w:rsidR="004620F3" w:rsidRPr="00C97C99" w:rsidRDefault="004620F3" w:rsidP="004620F3">
            <w:pPr>
              <w:jc w:val="left"/>
              <w:rPr>
                <w:highlight w:val="black"/>
              </w:rPr>
            </w:pPr>
          </w:p>
        </w:tc>
        <w:tc>
          <w:tcPr>
            <w:tcW w:w="4490" w:type="dxa"/>
            <w:tcBorders>
              <w:top w:val="nil"/>
              <w:left w:val="nil"/>
              <w:right w:val="nil"/>
            </w:tcBorders>
            <w:shd w:val="clear" w:color="auto" w:fill="auto"/>
            <w:vAlign w:val="bottom"/>
          </w:tcPr>
          <w:p w14:paraId="2540B25E"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3E077CC4" w14:textId="77777777" w:rsidR="004620F3" w:rsidRPr="00C97C99" w:rsidRDefault="004620F3" w:rsidP="004620F3">
            <w:pPr>
              <w:jc w:val="left"/>
              <w:rPr>
                <w:highlight w:val="black"/>
              </w:rPr>
            </w:pPr>
          </w:p>
        </w:tc>
        <w:tc>
          <w:tcPr>
            <w:tcW w:w="4144" w:type="dxa"/>
            <w:tcBorders>
              <w:top w:val="nil"/>
              <w:left w:val="nil"/>
              <w:right w:val="nil"/>
            </w:tcBorders>
            <w:shd w:val="clear" w:color="auto" w:fill="auto"/>
          </w:tcPr>
          <w:p w14:paraId="404A5168" w14:textId="77777777" w:rsidR="004620F3" w:rsidRPr="00C97C99" w:rsidRDefault="004620F3" w:rsidP="004620F3">
            <w:pPr>
              <w:jc w:val="left"/>
              <w:rPr>
                <w:highlight w:val="black"/>
              </w:rPr>
            </w:pPr>
          </w:p>
        </w:tc>
        <w:tc>
          <w:tcPr>
            <w:tcW w:w="626" w:type="dxa"/>
            <w:tcBorders>
              <w:top w:val="nil"/>
              <w:left w:val="nil"/>
              <w:bottom w:val="nil"/>
            </w:tcBorders>
            <w:shd w:val="clear" w:color="auto" w:fill="auto"/>
          </w:tcPr>
          <w:p w14:paraId="7E21D353" w14:textId="77777777" w:rsidR="004620F3" w:rsidRPr="00C97C99" w:rsidRDefault="004620F3" w:rsidP="004620F3">
            <w:pPr>
              <w:jc w:val="left"/>
              <w:rPr>
                <w:highlight w:val="black"/>
              </w:rPr>
            </w:pPr>
          </w:p>
        </w:tc>
      </w:tr>
      <w:tr w:rsidR="004620F3" w:rsidRPr="00C97C99" w14:paraId="04AEC5F3" w14:textId="77777777" w:rsidTr="004620F3">
        <w:trPr>
          <w:trHeight w:val="258"/>
        </w:trPr>
        <w:tc>
          <w:tcPr>
            <w:tcW w:w="645" w:type="dxa"/>
            <w:tcBorders>
              <w:top w:val="nil"/>
              <w:bottom w:val="nil"/>
              <w:right w:val="nil"/>
            </w:tcBorders>
            <w:shd w:val="clear" w:color="auto" w:fill="auto"/>
          </w:tcPr>
          <w:p w14:paraId="29D1DE6C" w14:textId="77777777" w:rsidR="004620F3" w:rsidRPr="00C97C99" w:rsidRDefault="004620F3" w:rsidP="004620F3">
            <w:pPr>
              <w:jc w:val="left"/>
              <w:rPr>
                <w:highlight w:val="black"/>
              </w:rPr>
            </w:pPr>
          </w:p>
        </w:tc>
        <w:tc>
          <w:tcPr>
            <w:tcW w:w="4490" w:type="dxa"/>
            <w:tcBorders>
              <w:left w:val="nil"/>
              <w:bottom w:val="nil"/>
              <w:right w:val="nil"/>
            </w:tcBorders>
            <w:shd w:val="clear" w:color="auto" w:fill="auto"/>
          </w:tcPr>
          <w:p w14:paraId="734EA960"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shd w:val="clear" w:color="auto" w:fill="auto"/>
          </w:tcPr>
          <w:p w14:paraId="2BC4C768" w14:textId="77777777" w:rsidR="004620F3" w:rsidRPr="00C97C99" w:rsidRDefault="004620F3" w:rsidP="004620F3">
            <w:pPr>
              <w:jc w:val="left"/>
              <w:rPr>
                <w:highlight w:val="black"/>
              </w:rPr>
            </w:pPr>
          </w:p>
        </w:tc>
        <w:tc>
          <w:tcPr>
            <w:tcW w:w="4144" w:type="dxa"/>
            <w:tcBorders>
              <w:left w:val="nil"/>
              <w:bottom w:val="nil"/>
              <w:right w:val="nil"/>
            </w:tcBorders>
            <w:shd w:val="clear" w:color="auto" w:fill="auto"/>
          </w:tcPr>
          <w:p w14:paraId="37229A41" w14:textId="77777777" w:rsidR="004620F3" w:rsidRPr="00C97C99" w:rsidRDefault="004620F3" w:rsidP="00A44570">
            <w:pPr>
              <w:rPr>
                <w:highlight w:val="black"/>
              </w:rPr>
            </w:pPr>
            <w:r w:rsidRPr="00C97C99">
              <w:t>Authorized Representative’s Signature</w:t>
            </w:r>
          </w:p>
        </w:tc>
        <w:tc>
          <w:tcPr>
            <w:tcW w:w="626" w:type="dxa"/>
            <w:tcBorders>
              <w:top w:val="nil"/>
              <w:left w:val="nil"/>
              <w:bottom w:val="nil"/>
            </w:tcBorders>
            <w:shd w:val="clear" w:color="auto" w:fill="auto"/>
          </w:tcPr>
          <w:p w14:paraId="45846F4D" w14:textId="77777777" w:rsidR="004620F3" w:rsidRPr="00C97C99" w:rsidRDefault="004620F3" w:rsidP="004620F3">
            <w:pPr>
              <w:jc w:val="left"/>
              <w:rPr>
                <w:highlight w:val="black"/>
              </w:rPr>
            </w:pPr>
          </w:p>
        </w:tc>
      </w:tr>
      <w:tr w:rsidR="004620F3" w:rsidRPr="00C97C99" w14:paraId="52568F57" w14:textId="77777777" w:rsidTr="004620F3">
        <w:trPr>
          <w:trHeight w:val="258"/>
        </w:trPr>
        <w:tc>
          <w:tcPr>
            <w:tcW w:w="645" w:type="dxa"/>
            <w:tcBorders>
              <w:top w:val="nil"/>
              <w:bottom w:val="nil"/>
              <w:right w:val="nil"/>
            </w:tcBorders>
            <w:shd w:val="clear" w:color="auto" w:fill="auto"/>
          </w:tcPr>
          <w:p w14:paraId="3FECC11C" w14:textId="77777777" w:rsidR="004620F3" w:rsidRPr="00C97C99" w:rsidRDefault="004620F3" w:rsidP="004620F3">
            <w:pPr>
              <w:jc w:val="left"/>
              <w:rPr>
                <w:highlight w:val="black"/>
              </w:rPr>
            </w:pPr>
          </w:p>
        </w:tc>
        <w:tc>
          <w:tcPr>
            <w:tcW w:w="4490" w:type="dxa"/>
            <w:tcBorders>
              <w:top w:val="nil"/>
              <w:left w:val="nil"/>
              <w:right w:val="nil"/>
            </w:tcBorders>
            <w:shd w:val="clear" w:color="auto" w:fill="auto"/>
            <w:vAlign w:val="bottom"/>
          </w:tcPr>
          <w:p w14:paraId="78B93419" w14:textId="77777777" w:rsidR="004620F3" w:rsidRPr="00C97C99" w:rsidRDefault="004620F3" w:rsidP="00A44570">
            <w:pPr>
              <w:rPr>
                <w:highlight w:val="black"/>
              </w:rPr>
            </w:pPr>
          </w:p>
          <w:p w14:paraId="7410969E"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3B6F2F33" w14:textId="77777777" w:rsidR="004620F3" w:rsidRPr="00C97C99" w:rsidRDefault="004620F3" w:rsidP="004620F3">
            <w:pPr>
              <w:jc w:val="left"/>
              <w:rPr>
                <w:highlight w:val="black"/>
              </w:rPr>
            </w:pPr>
          </w:p>
        </w:tc>
        <w:tc>
          <w:tcPr>
            <w:tcW w:w="4144" w:type="dxa"/>
            <w:tcBorders>
              <w:top w:val="nil"/>
              <w:left w:val="nil"/>
              <w:right w:val="nil"/>
            </w:tcBorders>
            <w:shd w:val="clear" w:color="auto" w:fill="auto"/>
          </w:tcPr>
          <w:p w14:paraId="33727E7C" w14:textId="77777777" w:rsidR="004620F3" w:rsidRPr="00C97C99" w:rsidRDefault="004620F3" w:rsidP="00A44570">
            <w:pPr>
              <w:rPr>
                <w:highlight w:val="black"/>
              </w:rPr>
            </w:pPr>
          </w:p>
          <w:p w14:paraId="4A6B3569" w14:textId="77777777" w:rsidR="004620F3" w:rsidRPr="00C97C99" w:rsidRDefault="004620F3" w:rsidP="004620F3">
            <w:pPr>
              <w:jc w:val="left"/>
              <w:rPr>
                <w:highlight w:val="black"/>
              </w:rPr>
            </w:pPr>
          </w:p>
        </w:tc>
        <w:tc>
          <w:tcPr>
            <w:tcW w:w="626" w:type="dxa"/>
            <w:tcBorders>
              <w:top w:val="nil"/>
              <w:left w:val="nil"/>
              <w:bottom w:val="nil"/>
            </w:tcBorders>
            <w:shd w:val="clear" w:color="auto" w:fill="auto"/>
          </w:tcPr>
          <w:p w14:paraId="0DECD93C" w14:textId="77777777" w:rsidR="004620F3" w:rsidRPr="00C97C99" w:rsidRDefault="004620F3" w:rsidP="004620F3">
            <w:pPr>
              <w:jc w:val="left"/>
              <w:rPr>
                <w:highlight w:val="black"/>
              </w:rPr>
            </w:pPr>
          </w:p>
        </w:tc>
      </w:tr>
      <w:tr w:rsidR="004620F3" w:rsidRPr="00C97C99" w14:paraId="3A8BD7C5" w14:textId="77777777" w:rsidTr="004620F3">
        <w:trPr>
          <w:trHeight w:val="258"/>
        </w:trPr>
        <w:tc>
          <w:tcPr>
            <w:tcW w:w="645" w:type="dxa"/>
            <w:tcBorders>
              <w:top w:val="nil"/>
              <w:right w:val="nil"/>
            </w:tcBorders>
            <w:shd w:val="clear" w:color="auto" w:fill="auto"/>
          </w:tcPr>
          <w:p w14:paraId="5DC5CD74" w14:textId="77777777" w:rsidR="004620F3" w:rsidRPr="00C97C99" w:rsidRDefault="004620F3" w:rsidP="004620F3">
            <w:pPr>
              <w:jc w:val="left"/>
              <w:rPr>
                <w:highlight w:val="black"/>
              </w:rPr>
            </w:pPr>
          </w:p>
        </w:tc>
        <w:tc>
          <w:tcPr>
            <w:tcW w:w="4490" w:type="dxa"/>
            <w:tcBorders>
              <w:left w:val="nil"/>
              <w:right w:val="nil"/>
            </w:tcBorders>
            <w:shd w:val="clear" w:color="auto" w:fill="auto"/>
          </w:tcPr>
          <w:p w14:paraId="0867B49C" w14:textId="77777777" w:rsidR="004620F3" w:rsidRPr="00C97C99" w:rsidRDefault="004620F3" w:rsidP="00A44570">
            <w:pPr>
              <w:rPr>
                <w:highlight w:val="black"/>
              </w:rPr>
            </w:pPr>
            <w:r w:rsidRPr="00C97C99">
              <w:t>Company Name</w:t>
            </w:r>
          </w:p>
        </w:tc>
        <w:tc>
          <w:tcPr>
            <w:tcW w:w="355" w:type="dxa"/>
            <w:tcBorders>
              <w:top w:val="nil"/>
              <w:left w:val="nil"/>
              <w:right w:val="nil"/>
            </w:tcBorders>
            <w:shd w:val="clear" w:color="auto" w:fill="auto"/>
          </w:tcPr>
          <w:p w14:paraId="0D887381" w14:textId="77777777" w:rsidR="004620F3" w:rsidRPr="00C97C99" w:rsidRDefault="004620F3" w:rsidP="004620F3">
            <w:pPr>
              <w:jc w:val="left"/>
              <w:rPr>
                <w:highlight w:val="black"/>
              </w:rPr>
            </w:pPr>
          </w:p>
        </w:tc>
        <w:tc>
          <w:tcPr>
            <w:tcW w:w="4144" w:type="dxa"/>
            <w:tcBorders>
              <w:left w:val="nil"/>
              <w:right w:val="nil"/>
            </w:tcBorders>
            <w:shd w:val="clear" w:color="auto" w:fill="auto"/>
          </w:tcPr>
          <w:p w14:paraId="46C3E37F" w14:textId="77777777" w:rsidR="004620F3" w:rsidRPr="00C97C99" w:rsidRDefault="004620F3" w:rsidP="00A44570">
            <w:pPr>
              <w:rPr>
                <w:highlight w:val="black"/>
              </w:rPr>
            </w:pPr>
            <w:r w:rsidRPr="00C97C99">
              <w:t>Date</w:t>
            </w:r>
          </w:p>
        </w:tc>
        <w:tc>
          <w:tcPr>
            <w:tcW w:w="626" w:type="dxa"/>
            <w:tcBorders>
              <w:top w:val="nil"/>
              <w:left w:val="nil"/>
            </w:tcBorders>
            <w:shd w:val="clear" w:color="auto" w:fill="auto"/>
          </w:tcPr>
          <w:p w14:paraId="63FB4B7D" w14:textId="77777777" w:rsidR="004620F3" w:rsidRPr="00C97C99" w:rsidRDefault="004620F3" w:rsidP="004620F3">
            <w:pPr>
              <w:jc w:val="left"/>
              <w:rPr>
                <w:highlight w:val="black"/>
              </w:rPr>
            </w:pPr>
          </w:p>
        </w:tc>
      </w:tr>
    </w:tbl>
    <w:p w14:paraId="21E186D8" w14:textId="77777777" w:rsidR="004620F3" w:rsidRPr="00C97C99" w:rsidRDefault="004620F3" w:rsidP="004620F3"/>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4"/>
        <w:gridCol w:w="355"/>
        <w:gridCol w:w="4765"/>
      </w:tblGrid>
      <w:tr w:rsidR="004620F3" w:rsidRPr="00C97C99" w14:paraId="447D1A61" w14:textId="77777777" w:rsidTr="004620F3">
        <w:tc>
          <w:tcPr>
            <w:tcW w:w="10260" w:type="dxa"/>
            <w:gridSpan w:val="4"/>
            <w:shd w:val="clear" w:color="auto" w:fill="000000"/>
          </w:tcPr>
          <w:p w14:paraId="63FEE3FC" w14:textId="77777777" w:rsidR="004620F3" w:rsidRPr="00C97C99" w:rsidRDefault="004620F3" w:rsidP="004620F3">
            <w:pPr>
              <w:jc w:val="center"/>
              <w:rPr>
                <w:b/>
              </w:rPr>
            </w:pPr>
            <w:r w:rsidRPr="00C97C99">
              <w:br w:type="page"/>
            </w:r>
            <w:r w:rsidRPr="00C97C99">
              <w:rPr>
                <w:b/>
                <w:color w:val="FFFFFF"/>
                <w:highlight w:val="black"/>
              </w:rPr>
              <w:t>BOX C – COMPANY ENTITY WITH TEN OR MORE EMPLOYEES</w:t>
            </w:r>
          </w:p>
        </w:tc>
      </w:tr>
      <w:tr w:rsidR="004620F3" w:rsidRPr="00C97C99" w14:paraId="75C9160A" w14:textId="77777777" w:rsidTr="004620F3">
        <w:tc>
          <w:tcPr>
            <w:tcW w:w="10260" w:type="dxa"/>
            <w:gridSpan w:val="4"/>
            <w:tcBorders>
              <w:bottom w:val="nil"/>
            </w:tcBorders>
            <w:shd w:val="clear" w:color="auto" w:fill="auto"/>
          </w:tcPr>
          <w:p w14:paraId="0E69E14B" w14:textId="77777777" w:rsidR="007C4C48" w:rsidRPr="00C97C99" w:rsidRDefault="007C4C48" w:rsidP="007C4C48"/>
          <w:p w14:paraId="0EF4BCDC" w14:textId="77777777" w:rsidR="004620F3" w:rsidRPr="00C97C99" w:rsidRDefault="004620F3" w:rsidP="007C4C48">
            <w:r w:rsidRPr="00C97C99">
              <w:t xml:space="preserve">I certify that ___________________ (Company Name) </w:t>
            </w:r>
            <w:r w:rsidRPr="00C97C99">
              <w:rPr>
                <w:b/>
                <w:u w:val="single"/>
              </w:rPr>
              <w:t>MEETS</w:t>
            </w:r>
            <w:r w:rsidRPr="00C97C99">
              <w:t xml:space="preserve"> the definition of a company as defined in section 34.600, RSMo, has ten or more employees, and is not currently engaged in a boycott of goods or services from the State of Israel; companies doing business in or with Israel or authorized by, licensed by, or organized under the laws of the State of Israel; or persons or entities doing business in the State of Israel as defined in section 34.600, RSMo. I further certify that if the company is awarded a contract for the services and/or supplies requested herein said company shall not engage in a boycott of goods or services from the State of Israel; companies doing business in or with Israel or authorized by, licensed by, or organized under the laws of the State of Israel; or persons or entities doing business in the State of Israel as defined in section 34.600, RSMo, for the duration of the contract.</w:t>
            </w:r>
          </w:p>
          <w:p w14:paraId="5DFE09C1" w14:textId="77777777" w:rsidR="007C4C48" w:rsidRPr="00C97C99" w:rsidRDefault="007C4C48" w:rsidP="007C4C48"/>
        </w:tc>
      </w:tr>
      <w:tr w:rsidR="004620F3" w:rsidRPr="00C97C99" w14:paraId="541B5732" w14:textId="77777777" w:rsidTr="007C4C48">
        <w:trPr>
          <w:trHeight w:val="549"/>
        </w:trPr>
        <w:tc>
          <w:tcPr>
            <w:tcW w:w="646" w:type="dxa"/>
            <w:tcBorders>
              <w:top w:val="nil"/>
              <w:bottom w:val="nil"/>
              <w:right w:val="nil"/>
            </w:tcBorders>
            <w:shd w:val="clear" w:color="auto" w:fill="auto"/>
          </w:tcPr>
          <w:p w14:paraId="3E5F712C" w14:textId="77777777" w:rsidR="004620F3" w:rsidRPr="00C97C99" w:rsidRDefault="004620F3" w:rsidP="004620F3">
            <w:pPr>
              <w:jc w:val="left"/>
              <w:rPr>
                <w:highlight w:val="black"/>
              </w:rPr>
            </w:pPr>
          </w:p>
        </w:tc>
        <w:tc>
          <w:tcPr>
            <w:tcW w:w="4494" w:type="dxa"/>
            <w:tcBorders>
              <w:top w:val="nil"/>
              <w:left w:val="nil"/>
              <w:right w:val="nil"/>
            </w:tcBorders>
            <w:shd w:val="clear" w:color="auto" w:fill="auto"/>
            <w:vAlign w:val="bottom"/>
          </w:tcPr>
          <w:p w14:paraId="6E85826B"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12E9301F" w14:textId="77777777" w:rsidR="004620F3" w:rsidRPr="00C97C99" w:rsidRDefault="004620F3" w:rsidP="004620F3">
            <w:pPr>
              <w:jc w:val="left"/>
              <w:rPr>
                <w:highlight w:val="black"/>
              </w:rPr>
            </w:pPr>
          </w:p>
        </w:tc>
        <w:tc>
          <w:tcPr>
            <w:tcW w:w="4765" w:type="dxa"/>
            <w:tcBorders>
              <w:top w:val="nil"/>
              <w:left w:val="nil"/>
              <w:right w:val="single" w:sz="4" w:space="0" w:color="000000"/>
            </w:tcBorders>
            <w:shd w:val="clear" w:color="auto" w:fill="auto"/>
          </w:tcPr>
          <w:p w14:paraId="16E7C272" w14:textId="77777777" w:rsidR="004620F3" w:rsidRPr="00C97C99" w:rsidRDefault="004620F3" w:rsidP="004620F3">
            <w:pPr>
              <w:jc w:val="left"/>
              <w:rPr>
                <w:highlight w:val="black"/>
              </w:rPr>
            </w:pPr>
          </w:p>
        </w:tc>
      </w:tr>
      <w:tr w:rsidR="004620F3" w:rsidRPr="00C97C99" w14:paraId="3EF125BB" w14:textId="77777777" w:rsidTr="004620F3">
        <w:trPr>
          <w:trHeight w:val="258"/>
        </w:trPr>
        <w:tc>
          <w:tcPr>
            <w:tcW w:w="646" w:type="dxa"/>
            <w:tcBorders>
              <w:top w:val="nil"/>
              <w:bottom w:val="nil"/>
              <w:right w:val="nil"/>
            </w:tcBorders>
            <w:shd w:val="clear" w:color="auto" w:fill="auto"/>
          </w:tcPr>
          <w:p w14:paraId="37ECF374" w14:textId="77777777" w:rsidR="004620F3" w:rsidRPr="00C97C99" w:rsidRDefault="004620F3" w:rsidP="004620F3">
            <w:pPr>
              <w:jc w:val="left"/>
              <w:rPr>
                <w:highlight w:val="black"/>
              </w:rPr>
            </w:pPr>
          </w:p>
        </w:tc>
        <w:tc>
          <w:tcPr>
            <w:tcW w:w="4494" w:type="dxa"/>
            <w:tcBorders>
              <w:left w:val="nil"/>
              <w:bottom w:val="nil"/>
              <w:right w:val="nil"/>
            </w:tcBorders>
            <w:shd w:val="clear" w:color="auto" w:fill="auto"/>
          </w:tcPr>
          <w:p w14:paraId="18447E43"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shd w:val="clear" w:color="auto" w:fill="auto"/>
          </w:tcPr>
          <w:p w14:paraId="16AC9101" w14:textId="77777777" w:rsidR="004620F3" w:rsidRPr="00C97C99" w:rsidRDefault="004620F3" w:rsidP="004620F3">
            <w:pPr>
              <w:jc w:val="left"/>
              <w:rPr>
                <w:highlight w:val="black"/>
              </w:rPr>
            </w:pPr>
          </w:p>
        </w:tc>
        <w:tc>
          <w:tcPr>
            <w:tcW w:w="4765" w:type="dxa"/>
            <w:tcBorders>
              <w:left w:val="nil"/>
              <w:bottom w:val="nil"/>
              <w:right w:val="single" w:sz="4" w:space="0" w:color="000000"/>
            </w:tcBorders>
            <w:shd w:val="clear" w:color="auto" w:fill="auto"/>
          </w:tcPr>
          <w:p w14:paraId="7543A3D5" w14:textId="77777777" w:rsidR="004620F3" w:rsidRPr="00C97C99" w:rsidRDefault="004620F3" w:rsidP="00A44570">
            <w:pPr>
              <w:rPr>
                <w:highlight w:val="black"/>
              </w:rPr>
            </w:pPr>
            <w:r w:rsidRPr="00C97C99">
              <w:t>Authorized Representative’s Signature</w:t>
            </w:r>
          </w:p>
        </w:tc>
      </w:tr>
      <w:tr w:rsidR="004620F3" w:rsidRPr="00C97C99" w14:paraId="608B1D8D" w14:textId="77777777" w:rsidTr="004620F3">
        <w:trPr>
          <w:trHeight w:val="258"/>
        </w:trPr>
        <w:tc>
          <w:tcPr>
            <w:tcW w:w="646" w:type="dxa"/>
            <w:tcBorders>
              <w:top w:val="nil"/>
              <w:bottom w:val="nil"/>
              <w:right w:val="nil"/>
            </w:tcBorders>
            <w:shd w:val="clear" w:color="auto" w:fill="auto"/>
          </w:tcPr>
          <w:p w14:paraId="44413A72" w14:textId="77777777" w:rsidR="004620F3" w:rsidRPr="00C97C99" w:rsidRDefault="004620F3" w:rsidP="004620F3">
            <w:pPr>
              <w:jc w:val="left"/>
              <w:rPr>
                <w:highlight w:val="black"/>
              </w:rPr>
            </w:pPr>
          </w:p>
        </w:tc>
        <w:tc>
          <w:tcPr>
            <w:tcW w:w="4494" w:type="dxa"/>
            <w:tcBorders>
              <w:top w:val="nil"/>
              <w:left w:val="nil"/>
              <w:right w:val="nil"/>
            </w:tcBorders>
            <w:shd w:val="clear" w:color="auto" w:fill="auto"/>
            <w:vAlign w:val="bottom"/>
          </w:tcPr>
          <w:p w14:paraId="156BF425" w14:textId="77777777" w:rsidR="004620F3" w:rsidRPr="00C97C99" w:rsidRDefault="004620F3" w:rsidP="00A44570">
            <w:pPr>
              <w:rPr>
                <w:highlight w:val="black"/>
              </w:rPr>
            </w:pPr>
          </w:p>
          <w:p w14:paraId="6981E2EA"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36EB230B" w14:textId="77777777" w:rsidR="004620F3" w:rsidRPr="00C97C99" w:rsidRDefault="004620F3" w:rsidP="004620F3">
            <w:pPr>
              <w:jc w:val="left"/>
              <w:rPr>
                <w:highlight w:val="black"/>
              </w:rPr>
            </w:pPr>
          </w:p>
        </w:tc>
        <w:tc>
          <w:tcPr>
            <w:tcW w:w="4765" w:type="dxa"/>
            <w:tcBorders>
              <w:top w:val="nil"/>
              <w:left w:val="nil"/>
              <w:right w:val="single" w:sz="4" w:space="0" w:color="000000"/>
            </w:tcBorders>
            <w:shd w:val="clear" w:color="auto" w:fill="auto"/>
          </w:tcPr>
          <w:p w14:paraId="75AC3662" w14:textId="77777777" w:rsidR="004620F3" w:rsidRPr="00C97C99" w:rsidRDefault="004620F3" w:rsidP="00A44570">
            <w:pPr>
              <w:rPr>
                <w:highlight w:val="black"/>
              </w:rPr>
            </w:pPr>
          </w:p>
          <w:p w14:paraId="6AAF4230" w14:textId="77777777" w:rsidR="004620F3" w:rsidRPr="00C97C99" w:rsidRDefault="004620F3" w:rsidP="004620F3">
            <w:pPr>
              <w:jc w:val="left"/>
              <w:rPr>
                <w:highlight w:val="black"/>
              </w:rPr>
            </w:pPr>
          </w:p>
        </w:tc>
      </w:tr>
      <w:tr w:rsidR="004620F3" w:rsidRPr="00C97C99" w14:paraId="149EA96D" w14:textId="77777777" w:rsidTr="004620F3">
        <w:trPr>
          <w:trHeight w:val="258"/>
        </w:trPr>
        <w:tc>
          <w:tcPr>
            <w:tcW w:w="646" w:type="dxa"/>
            <w:tcBorders>
              <w:top w:val="nil"/>
              <w:right w:val="nil"/>
            </w:tcBorders>
            <w:shd w:val="clear" w:color="auto" w:fill="auto"/>
          </w:tcPr>
          <w:p w14:paraId="53F99C90" w14:textId="77777777" w:rsidR="004620F3" w:rsidRPr="00C97C99" w:rsidRDefault="004620F3" w:rsidP="004620F3">
            <w:pPr>
              <w:jc w:val="left"/>
              <w:rPr>
                <w:highlight w:val="black"/>
              </w:rPr>
            </w:pPr>
          </w:p>
        </w:tc>
        <w:tc>
          <w:tcPr>
            <w:tcW w:w="4494" w:type="dxa"/>
            <w:tcBorders>
              <w:left w:val="nil"/>
              <w:right w:val="nil"/>
            </w:tcBorders>
            <w:shd w:val="clear" w:color="auto" w:fill="auto"/>
          </w:tcPr>
          <w:p w14:paraId="29F82132" w14:textId="77777777" w:rsidR="004620F3" w:rsidRPr="00C97C99" w:rsidRDefault="004620F3" w:rsidP="00A44570">
            <w:pPr>
              <w:rPr>
                <w:highlight w:val="black"/>
              </w:rPr>
            </w:pPr>
            <w:r w:rsidRPr="00C97C99">
              <w:t>Company Name</w:t>
            </w:r>
          </w:p>
        </w:tc>
        <w:tc>
          <w:tcPr>
            <w:tcW w:w="355" w:type="dxa"/>
            <w:tcBorders>
              <w:top w:val="nil"/>
              <w:left w:val="nil"/>
              <w:right w:val="nil"/>
            </w:tcBorders>
            <w:shd w:val="clear" w:color="auto" w:fill="auto"/>
          </w:tcPr>
          <w:p w14:paraId="2F1E4FAF" w14:textId="77777777" w:rsidR="004620F3" w:rsidRPr="00C97C99" w:rsidRDefault="004620F3" w:rsidP="004620F3">
            <w:pPr>
              <w:jc w:val="left"/>
              <w:rPr>
                <w:highlight w:val="black"/>
              </w:rPr>
            </w:pPr>
          </w:p>
        </w:tc>
        <w:tc>
          <w:tcPr>
            <w:tcW w:w="4765" w:type="dxa"/>
            <w:tcBorders>
              <w:left w:val="nil"/>
              <w:right w:val="single" w:sz="4" w:space="0" w:color="000000"/>
            </w:tcBorders>
            <w:shd w:val="clear" w:color="auto" w:fill="auto"/>
          </w:tcPr>
          <w:p w14:paraId="38E3C238" w14:textId="77777777" w:rsidR="004620F3" w:rsidRPr="00C97C99" w:rsidRDefault="004620F3" w:rsidP="00A44570">
            <w:pPr>
              <w:rPr>
                <w:highlight w:val="black"/>
              </w:rPr>
            </w:pPr>
            <w:r w:rsidRPr="00C97C99">
              <w:t>Date</w:t>
            </w:r>
          </w:p>
        </w:tc>
      </w:tr>
    </w:tbl>
    <w:p w14:paraId="25D66E3A" w14:textId="77777777" w:rsidR="007C4C48" w:rsidRPr="00C97C99" w:rsidRDefault="007C4C48" w:rsidP="00F97CB4">
      <w:pPr>
        <w:outlineLvl w:val="0"/>
        <w:rPr>
          <w:b/>
          <w:bCs/>
        </w:rPr>
      </w:pPr>
    </w:p>
    <w:p w14:paraId="2E4F6051" w14:textId="77777777" w:rsidR="007C4C48" w:rsidRPr="00C97C99" w:rsidRDefault="007C4C48">
      <w:pPr>
        <w:jc w:val="left"/>
        <w:rPr>
          <w:b/>
          <w:bCs/>
        </w:rPr>
      </w:pPr>
      <w:r w:rsidRPr="00C97C99">
        <w:rPr>
          <w:b/>
          <w:bCs/>
        </w:rPr>
        <w:br w:type="page"/>
      </w:r>
    </w:p>
    <w:p w14:paraId="362ED493" w14:textId="53A743D3" w:rsidR="007C4C48" w:rsidRPr="00C97C99" w:rsidRDefault="007C4C48" w:rsidP="007C4C48">
      <w:pPr>
        <w:rPr>
          <w:b/>
        </w:rPr>
      </w:pPr>
      <w:r w:rsidRPr="00C97C99">
        <w:rPr>
          <w:b/>
        </w:rPr>
        <w:t xml:space="preserve">BUSINESS COMPLIANCE </w:t>
      </w:r>
      <w:r w:rsidRPr="00C97C99">
        <w:rPr>
          <w:rFonts w:eastAsiaTheme="minorHAnsi"/>
          <w:b/>
        </w:rPr>
        <w:t xml:space="preserve">EXHIBIT </w:t>
      </w:r>
      <w:r w:rsidR="00DA73B0">
        <w:rPr>
          <w:b/>
        </w:rPr>
        <w:t>L</w:t>
      </w:r>
      <w:r w:rsidRPr="00C97C99">
        <w:rPr>
          <w:b/>
        </w:rPr>
        <w:t xml:space="preserve">, </w:t>
      </w:r>
    </w:p>
    <w:p w14:paraId="3D9DDA61" w14:textId="77777777" w:rsidR="007C4C48" w:rsidRPr="00C97C99" w:rsidRDefault="007C4C48" w:rsidP="007C4C48">
      <w:pPr>
        <w:outlineLvl w:val="0"/>
        <w:rPr>
          <w:b/>
        </w:rPr>
      </w:pPr>
      <w:r w:rsidRPr="00C97C99">
        <w:rPr>
          <w:b/>
          <w:caps/>
          <w:kern w:val="28"/>
        </w:rPr>
        <w:t xml:space="preserve">ANTI-DISCRIMINATION AGAINST ISRAEL ACT CERTIFICATION </w:t>
      </w:r>
      <w:r w:rsidRPr="00C97C99">
        <w:rPr>
          <w:b/>
        </w:rPr>
        <w:t>- CONTINUED</w:t>
      </w:r>
    </w:p>
    <w:p w14:paraId="1B774FCF" w14:textId="77777777" w:rsidR="00DA73B0" w:rsidRPr="004620F3" w:rsidRDefault="00DA73B0" w:rsidP="00DA73B0">
      <w:pPr>
        <w:outlineLvl w:val="1"/>
        <w:rPr>
          <w:b/>
          <w:sz w:val="18"/>
        </w:rPr>
      </w:pPr>
    </w:p>
    <w:p w14:paraId="4B3D74BE" w14:textId="77777777" w:rsidR="00DA73B0" w:rsidRPr="00886917" w:rsidRDefault="00DA73B0" w:rsidP="00DA73B0">
      <w:pPr>
        <w:pBdr>
          <w:top w:val="single" w:sz="36" w:space="1" w:color="auto"/>
        </w:pBdr>
        <w:jc w:val="center"/>
        <w:outlineLvl w:val="1"/>
        <w:rPr>
          <w:b/>
          <w:sz w:val="16"/>
        </w:rPr>
      </w:pPr>
    </w:p>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4"/>
        <w:gridCol w:w="355"/>
        <w:gridCol w:w="4765"/>
      </w:tblGrid>
      <w:tr w:rsidR="00F97CB4" w:rsidRPr="00C97C99" w14:paraId="613BB869" w14:textId="77777777" w:rsidTr="00FC2E29">
        <w:tc>
          <w:tcPr>
            <w:tcW w:w="10260" w:type="dxa"/>
            <w:gridSpan w:val="4"/>
            <w:shd w:val="clear" w:color="auto" w:fill="000000"/>
          </w:tcPr>
          <w:p w14:paraId="126C5669" w14:textId="77777777" w:rsidR="00F97CB4" w:rsidRPr="00C97C99" w:rsidRDefault="00F97CB4" w:rsidP="00FC2E29">
            <w:pPr>
              <w:jc w:val="center"/>
              <w:rPr>
                <w:b/>
              </w:rPr>
            </w:pPr>
            <w:r w:rsidRPr="00C97C99">
              <w:br w:type="page"/>
            </w:r>
            <w:r w:rsidRPr="00C97C99">
              <w:rPr>
                <w:b/>
                <w:color w:val="FFFFFF"/>
                <w:highlight w:val="black"/>
              </w:rPr>
              <w:t xml:space="preserve">BOX D – </w:t>
            </w:r>
            <w:r w:rsidRPr="00C97C99">
              <w:rPr>
                <w:b/>
                <w:color w:val="FFFFFF"/>
              </w:rPr>
              <w:t>PUBLIC ENTITY</w:t>
            </w:r>
          </w:p>
        </w:tc>
      </w:tr>
      <w:tr w:rsidR="00F97CB4" w:rsidRPr="00C97C99" w14:paraId="691AD1F8" w14:textId="77777777" w:rsidTr="00FC2E29">
        <w:tc>
          <w:tcPr>
            <w:tcW w:w="10260" w:type="dxa"/>
            <w:gridSpan w:val="4"/>
            <w:tcBorders>
              <w:bottom w:val="nil"/>
            </w:tcBorders>
            <w:shd w:val="clear" w:color="auto" w:fill="auto"/>
          </w:tcPr>
          <w:p w14:paraId="4B1E6BCF" w14:textId="77777777" w:rsidR="00F97CB4" w:rsidRPr="00C97C99" w:rsidRDefault="00F97CB4" w:rsidP="007C4C48">
            <w:pPr>
              <w:ind w:right="71" w:hanging="24"/>
            </w:pPr>
            <w:r w:rsidRPr="00C97C99">
              <w:t>I certify that ___________________ (</w:t>
            </w:r>
            <w:r w:rsidR="00C97C99" w:rsidRPr="00C97C99">
              <w:t>Entity</w:t>
            </w:r>
            <w:r w:rsidRPr="00C97C99">
              <w:t xml:space="preserve"> Name) is a public entity as defined in section 34.600, RSMo, and is not currently engaged in and shall not, for the duration of the contract, engage in a boycott of goods or services from the State of Israel; companies doing business in or with Israel or authorized by, licensed by, or organized under the laws of the State of Israel; or persons or entities doing business in the State of Israel.  </w:t>
            </w:r>
          </w:p>
        </w:tc>
      </w:tr>
      <w:tr w:rsidR="00F97CB4" w:rsidRPr="00C97C99" w14:paraId="3DBAC160" w14:textId="77777777" w:rsidTr="007C4C48">
        <w:trPr>
          <w:trHeight w:val="441"/>
        </w:trPr>
        <w:tc>
          <w:tcPr>
            <w:tcW w:w="646" w:type="dxa"/>
            <w:tcBorders>
              <w:top w:val="nil"/>
              <w:bottom w:val="nil"/>
              <w:right w:val="nil"/>
            </w:tcBorders>
            <w:shd w:val="clear" w:color="auto" w:fill="auto"/>
          </w:tcPr>
          <w:p w14:paraId="44F5F4E7" w14:textId="77777777" w:rsidR="00F97CB4" w:rsidRPr="00C97C99" w:rsidRDefault="00F97CB4" w:rsidP="00FC2E29">
            <w:pPr>
              <w:rPr>
                <w:highlight w:val="black"/>
              </w:rPr>
            </w:pPr>
          </w:p>
        </w:tc>
        <w:tc>
          <w:tcPr>
            <w:tcW w:w="4494" w:type="dxa"/>
            <w:tcBorders>
              <w:top w:val="nil"/>
              <w:left w:val="nil"/>
              <w:right w:val="nil"/>
            </w:tcBorders>
            <w:shd w:val="clear" w:color="auto" w:fill="auto"/>
            <w:vAlign w:val="bottom"/>
          </w:tcPr>
          <w:p w14:paraId="2AC12BA5" w14:textId="77777777" w:rsidR="00F97CB4" w:rsidRPr="00C97C99" w:rsidRDefault="00F97CB4" w:rsidP="00FC2E29">
            <w:pPr>
              <w:rPr>
                <w:highlight w:val="black"/>
              </w:rPr>
            </w:pPr>
          </w:p>
        </w:tc>
        <w:tc>
          <w:tcPr>
            <w:tcW w:w="355" w:type="dxa"/>
            <w:tcBorders>
              <w:top w:val="nil"/>
              <w:left w:val="nil"/>
              <w:bottom w:val="nil"/>
              <w:right w:val="nil"/>
            </w:tcBorders>
            <w:shd w:val="clear" w:color="auto" w:fill="auto"/>
          </w:tcPr>
          <w:p w14:paraId="4FB417BB" w14:textId="77777777" w:rsidR="00F97CB4" w:rsidRPr="00C97C99" w:rsidRDefault="00F97CB4" w:rsidP="00FC2E29">
            <w:pPr>
              <w:rPr>
                <w:highlight w:val="black"/>
              </w:rPr>
            </w:pPr>
          </w:p>
        </w:tc>
        <w:tc>
          <w:tcPr>
            <w:tcW w:w="4765" w:type="dxa"/>
            <w:tcBorders>
              <w:top w:val="nil"/>
              <w:left w:val="nil"/>
              <w:right w:val="single" w:sz="4" w:space="0" w:color="000000"/>
            </w:tcBorders>
            <w:shd w:val="clear" w:color="auto" w:fill="auto"/>
          </w:tcPr>
          <w:p w14:paraId="4AFF4304" w14:textId="77777777" w:rsidR="00F97CB4" w:rsidRPr="00C97C99" w:rsidRDefault="00F97CB4" w:rsidP="00FC2E29">
            <w:pPr>
              <w:rPr>
                <w:highlight w:val="black"/>
              </w:rPr>
            </w:pPr>
          </w:p>
        </w:tc>
      </w:tr>
      <w:tr w:rsidR="00F97CB4" w:rsidRPr="00C97C99" w14:paraId="12493693" w14:textId="77777777" w:rsidTr="00FC2E29">
        <w:trPr>
          <w:trHeight w:val="258"/>
        </w:trPr>
        <w:tc>
          <w:tcPr>
            <w:tcW w:w="646" w:type="dxa"/>
            <w:tcBorders>
              <w:top w:val="nil"/>
              <w:bottom w:val="nil"/>
              <w:right w:val="nil"/>
            </w:tcBorders>
            <w:shd w:val="clear" w:color="auto" w:fill="auto"/>
          </w:tcPr>
          <w:p w14:paraId="4099604F" w14:textId="77777777" w:rsidR="00F97CB4" w:rsidRPr="00C97C99" w:rsidRDefault="00F97CB4" w:rsidP="00FC2E29">
            <w:pPr>
              <w:rPr>
                <w:highlight w:val="black"/>
              </w:rPr>
            </w:pPr>
          </w:p>
        </w:tc>
        <w:tc>
          <w:tcPr>
            <w:tcW w:w="4494" w:type="dxa"/>
            <w:tcBorders>
              <w:left w:val="nil"/>
              <w:bottom w:val="nil"/>
              <w:right w:val="nil"/>
            </w:tcBorders>
            <w:shd w:val="clear" w:color="auto" w:fill="auto"/>
          </w:tcPr>
          <w:p w14:paraId="571087C5" w14:textId="77777777" w:rsidR="00F97CB4" w:rsidRPr="00C97C99" w:rsidRDefault="00F97CB4" w:rsidP="00FC2E29">
            <w:pPr>
              <w:rPr>
                <w:highlight w:val="black"/>
              </w:rPr>
            </w:pPr>
            <w:r w:rsidRPr="00C97C99">
              <w:t>Authorized Representative’s Name (Please Print)</w:t>
            </w:r>
          </w:p>
        </w:tc>
        <w:tc>
          <w:tcPr>
            <w:tcW w:w="355" w:type="dxa"/>
            <w:tcBorders>
              <w:top w:val="nil"/>
              <w:left w:val="nil"/>
              <w:bottom w:val="nil"/>
              <w:right w:val="nil"/>
            </w:tcBorders>
            <w:shd w:val="clear" w:color="auto" w:fill="auto"/>
          </w:tcPr>
          <w:p w14:paraId="30357EF0" w14:textId="77777777" w:rsidR="00F97CB4" w:rsidRPr="00C97C99" w:rsidRDefault="00F97CB4" w:rsidP="00FC2E29">
            <w:pPr>
              <w:rPr>
                <w:highlight w:val="black"/>
              </w:rPr>
            </w:pPr>
          </w:p>
        </w:tc>
        <w:tc>
          <w:tcPr>
            <w:tcW w:w="4765" w:type="dxa"/>
            <w:tcBorders>
              <w:left w:val="nil"/>
              <w:bottom w:val="nil"/>
              <w:right w:val="single" w:sz="4" w:space="0" w:color="000000"/>
            </w:tcBorders>
            <w:shd w:val="clear" w:color="auto" w:fill="auto"/>
          </w:tcPr>
          <w:p w14:paraId="0F538605" w14:textId="77777777" w:rsidR="00F97CB4" w:rsidRPr="00C97C99" w:rsidRDefault="00F97CB4" w:rsidP="00FC2E29">
            <w:pPr>
              <w:rPr>
                <w:highlight w:val="black"/>
              </w:rPr>
            </w:pPr>
            <w:r w:rsidRPr="00C97C99">
              <w:t>Authorized Representative’s Signature</w:t>
            </w:r>
          </w:p>
        </w:tc>
      </w:tr>
      <w:tr w:rsidR="00F97CB4" w:rsidRPr="00C97C99" w14:paraId="47604DC3" w14:textId="77777777" w:rsidTr="00FC2E29">
        <w:trPr>
          <w:trHeight w:val="258"/>
        </w:trPr>
        <w:tc>
          <w:tcPr>
            <w:tcW w:w="646" w:type="dxa"/>
            <w:tcBorders>
              <w:top w:val="nil"/>
              <w:bottom w:val="nil"/>
              <w:right w:val="nil"/>
            </w:tcBorders>
            <w:shd w:val="clear" w:color="auto" w:fill="auto"/>
          </w:tcPr>
          <w:p w14:paraId="1DBF6731" w14:textId="77777777" w:rsidR="00F97CB4" w:rsidRPr="00C97C99" w:rsidRDefault="00F97CB4" w:rsidP="00FC2E29">
            <w:pPr>
              <w:rPr>
                <w:highlight w:val="black"/>
              </w:rPr>
            </w:pPr>
          </w:p>
        </w:tc>
        <w:tc>
          <w:tcPr>
            <w:tcW w:w="4494" w:type="dxa"/>
            <w:tcBorders>
              <w:top w:val="nil"/>
              <w:left w:val="nil"/>
              <w:right w:val="nil"/>
            </w:tcBorders>
            <w:shd w:val="clear" w:color="auto" w:fill="auto"/>
            <w:vAlign w:val="bottom"/>
          </w:tcPr>
          <w:p w14:paraId="52E688B5" w14:textId="77777777" w:rsidR="00F97CB4" w:rsidRPr="00C97C99" w:rsidRDefault="00F97CB4" w:rsidP="00FC2E29">
            <w:pPr>
              <w:rPr>
                <w:highlight w:val="black"/>
              </w:rPr>
            </w:pPr>
          </w:p>
          <w:p w14:paraId="711773A6" w14:textId="77777777" w:rsidR="00F97CB4" w:rsidRPr="00C97C99" w:rsidRDefault="00F97CB4" w:rsidP="00FC2E29">
            <w:pPr>
              <w:rPr>
                <w:highlight w:val="black"/>
              </w:rPr>
            </w:pPr>
          </w:p>
        </w:tc>
        <w:tc>
          <w:tcPr>
            <w:tcW w:w="355" w:type="dxa"/>
            <w:tcBorders>
              <w:top w:val="nil"/>
              <w:left w:val="nil"/>
              <w:bottom w:val="nil"/>
              <w:right w:val="nil"/>
            </w:tcBorders>
            <w:shd w:val="clear" w:color="auto" w:fill="auto"/>
          </w:tcPr>
          <w:p w14:paraId="2BBC96BA" w14:textId="77777777" w:rsidR="00F97CB4" w:rsidRPr="00C97C99" w:rsidRDefault="00F97CB4" w:rsidP="00FC2E29">
            <w:pPr>
              <w:rPr>
                <w:highlight w:val="black"/>
              </w:rPr>
            </w:pPr>
          </w:p>
        </w:tc>
        <w:tc>
          <w:tcPr>
            <w:tcW w:w="4765" w:type="dxa"/>
            <w:tcBorders>
              <w:top w:val="nil"/>
              <w:left w:val="nil"/>
              <w:right w:val="single" w:sz="4" w:space="0" w:color="000000"/>
            </w:tcBorders>
            <w:shd w:val="clear" w:color="auto" w:fill="auto"/>
          </w:tcPr>
          <w:p w14:paraId="7CEF14F0" w14:textId="77777777" w:rsidR="00F97CB4" w:rsidRPr="00C97C99" w:rsidRDefault="00F97CB4" w:rsidP="00FC2E29">
            <w:pPr>
              <w:rPr>
                <w:highlight w:val="black"/>
              </w:rPr>
            </w:pPr>
          </w:p>
          <w:p w14:paraId="7B03444E" w14:textId="77777777" w:rsidR="00F97CB4" w:rsidRPr="00C97C99" w:rsidRDefault="00F97CB4" w:rsidP="00FC2E29">
            <w:pPr>
              <w:rPr>
                <w:highlight w:val="black"/>
              </w:rPr>
            </w:pPr>
          </w:p>
        </w:tc>
      </w:tr>
      <w:tr w:rsidR="00F97CB4" w:rsidRPr="00C97C99" w14:paraId="286BC493" w14:textId="77777777" w:rsidTr="00FC2E29">
        <w:trPr>
          <w:trHeight w:val="258"/>
        </w:trPr>
        <w:tc>
          <w:tcPr>
            <w:tcW w:w="646" w:type="dxa"/>
            <w:tcBorders>
              <w:top w:val="nil"/>
              <w:right w:val="nil"/>
            </w:tcBorders>
            <w:shd w:val="clear" w:color="auto" w:fill="auto"/>
          </w:tcPr>
          <w:p w14:paraId="5493FB32" w14:textId="77777777" w:rsidR="00F97CB4" w:rsidRPr="00C97C99" w:rsidRDefault="00F97CB4" w:rsidP="00FC2E29">
            <w:pPr>
              <w:rPr>
                <w:highlight w:val="black"/>
              </w:rPr>
            </w:pPr>
          </w:p>
        </w:tc>
        <w:tc>
          <w:tcPr>
            <w:tcW w:w="4494" w:type="dxa"/>
            <w:tcBorders>
              <w:left w:val="nil"/>
              <w:right w:val="nil"/>
            </w:tcBorders>
            <w:shd w:val="clear" w:color="auto" w:fill="auto"/>
          </w:tcPr>
          <w:p w14:paraId="4C188056" w14:textId="77777777" w:rsidR="00F97CB4" w:rsidRPr="00C97C99" w:rsidRDefault="00F97CB4" w:rsidP="00FC2E29">
            <w:pPr>
              <w:rPr>
                <w:highlight w:val="black"/>
              </w:rPr>
            </w:pPr>
            <w:r w:rsidRPr="00C97C99">
              <w:t>Company Name</w:t>
            </w:r>
          </w:p>
        </w:tc>
        <w:tc>
          <w:tcPr>
            <w:tcW w:w="355" w:type="dxa"/>
            <w:tcBorders>
              <w:top w:val="nil"/>
              <w:left w:val="nil"/>
              <w:right w:val="nil"/>
            </w:tcBorders>
            <w:shd w:val="clear" w:color="auto" w:fill="auto"/>
          </w:tcPr>
          <w:p w14:paraId="63002E8B" w14:textId="77777777" w:rsidR="00F97CB4" w:rsidRPr="00C97C99" w:rsidRDefault="00F97CB4" w:rsidP="00FC2E29">
            <w:pPr>
              <w:rPr>
                <w:highlight w:val="black"/>
              </w:rPr>
            </w:pPr>
          </w:p>
        </w:tc>
        <w:tc>
          <w:tcPr>
            <w:tcW w:w="4765" w:type="dxa"/>
            <w:tcBorders>
              <w:left w:val="nil"/>
              <w:right w:val="single" w:sz="4" w:space="0" w:color="000000"/>
            </w:tcBorders>
            <w:shd w:val="clear" w:color="auto" w:fill="auto"/>
          </w:tcPr>
          <w:p w14:paraId="19067965" w14:textId="77777777" w:rsidR="00F97CB4" w:rsidRPr="00C97C99" w:rsidRDefault="00F97CB4" w:rsidP="00FC2E29">
            <w:pPr>
              <w:rPr>
                <w:highlight w:val="black"/>
              </w:rPr>
            </w:pPr>
            <w:r w:rsidRPr="00C97C99">
              <w:t>Date</w:t>
            </w:r>
          </w:p>
        </w:tc>
      </w:tr>
    </w:tbl>
    <w:p w14:paraId="49610DAC" w14:textId="77777777" w:rsidR="00F97CB4" w:rsidRDefault="00F97CB4" w:rsidP="00F97CB4">
      <w:pPr>
        <w:outlineLvl w:val="0"/>
        <w:rPr>
          <w:rFonts w:ascii="Cambria" w:hAnsi="Cambria" w:cs="Cambria"/>
          <w:b/>
          <w:bCs/>
        </w:rPr>
      </w:pPr>
    </w:p>
    <w:bookmarkEnd w:id="15"/>
    <w:p w14:paraId="2B566A42" w14:textId="77777777" w:rsidR="004620F3" w:rsidRPr="004620F3" w:rsidRDefault="004620F3" w:rsidP="004620F3">
      <w:pPr>
        <w:outlineLvl w:val="0"/>
        <w:rPr>
          <w:rFonts w:eastAsiaTheme="minorHAnsi"/>
          <w:b/>
          <w:caps/>
          <w:kern w:val="28"/>
        </w:rPr>
      </w:pPr>
      <w:r w:rsidRPr="004620F3">
        <w:rPr>
          <w:rFonts w:eastAsiaTheme="minorHAnsi"/>
          <w:b/>
          <w:caps/>
          <w:kern w:val="28"/>
        </w:rPr>
        <w:br w:type="page"/>
      </w:r>
    </w:p>
    <w:p w14:paraId="2D373999" w14:textId="3F180175" w:rsidR="004620F3" w:rsidRPr="004620F3" w:rsidRDefault="004620F3" w:rsidP="004620F3">
      <w:pPr>
        <w:ind w:left="720" w:hanging="720"/>
        <w:outlineLvl w:val="0"/>
        <w:rPr>
          <w:b/>
          <w:caps/>
          <w:kern w:val="28"/>
        </w:rPr>
      </w:pPr>
      <w:r w:rsidRPr="004620F3">
        <w:rPr>
          <w:b/>
          <w:caps/>
          <w:kern w:val="28"/>
        </w:rPr>
        <w:t xml:space="preserve">BUSINESS COMPLIANCE </w:t>
      </w:r>
      <w:r w:rsidRPr="004620F3">
        <w:rPr>
          <w:rFonts w:eastAsiaTheme="minorHAnsi"/>
          <w:b/>
          <w:caps/>
          <w:kern w:val="28"/>
        </w:rPr>
        <w:t xml:space="preserve">Exhibit </w:t>
      </w:r>
      <w:r w:rsidR="00DA73B0">
        <w:rPr>
          <w:b/>
          <w:caps/>
          <w:kern w:val="28"/>
        </w:rPr>
        <w:t>M</w:t>
      </w:r>
      <w:r w:rsidRPr="004620F3">
        <w:rPr>
          <w:b/>
          <w:caps/>
          <w:kern w:val="28"/>
        </w:rPr>
        <w:t xml:space="preserve">, </w:t>
      </w:r>
    </w:p>
    <w:p w14:paraId="3AA97155" w14:textId="77777777" w:rsidR="004620F3" w:rsidRPr="004620F3" w:rsidRDefault="004620F3" w:rsidP="004620F3">
      <w:pPr>
        <w:ind w:left="720" w:hanging="720"/>
        <w:outlineLvl w:val="0"/>
        <w:rPr>
          <w:b/>
          <w:caps/>
          <w:kern w:val="28"/>
        </w:rPr>
      </w:pPr>
      <w:r w:rsidRPr="004620F3">
        <w:rPr>
          <w:b/>
          <w:caps/>
          <w:kern w:val="28"/>
        </w:rPr>
        <w:t>SERVICES OUTSIDE</w:t>
      </w:r>
      <w:r w:rsidR="00AF59DD">
        <w:rPr>
          <w:b/>
          <w:caps/>
          <w:kern w:val="28"/>
        </w:rPr>
        <w:t xml:space="preserve"> THE</w:t>
      </w:r>
      <w:r w:rsidRPr="004620F3">
        <w:rPr>
          <w:b/>
          <w:caps/>
          <w:kern w:val="28"/>
        </w:rPr>
        <w:t xml:space="preserve"> UNITED STATES</w:t>
      </w:r>
    </w:p>
    <w:p w14:paraId="116DA00D" w14:textId="77777777" w:rsidR="004620F3" w:rsidRPr="004620F3" w:rsidRDefault="004620F3" w:rsidP="004620F3">
      <w:pPr>
        <w:outlineLvl w:val="1"/>
        <w:rPr>
          <w:b/>
          <w:sz w:val="18"/>
        </w:rPr>
      </w:pPr>
    </w:p>
    <w:p w14:paraId="35A1C1DA" w14:textId="77777777" w:rsidR="004620F3" w:rsidRPr="004620F3" w:rsidRDefault="004620F3" w:rsidP="004620F3">
      <w:pPr>
        <w:pBdr>
          <w:top w:val="single" w:sz="36" w:space="1" w:color="auto"/>
        </w:pBdr>
        <w:jc w:val="center"/>
        <w:outlineLvl w:val="1"/>
        <w:rPr>
          <w:b/>
          <w:sz w:val="16"/>
        </w:rPr>
      </w:pPr>
    </w:p>
    <w:tbl>
      <w:tblPr>
        <w:tblStyle w:val="TableGrid3"/>
        <w:tblW w:w="10080" w:type="dxa"/>
        <w:tblInd w:w="-5" w:type="dxa"/>
        <w:tblLook w:val="04A0" w:firstRow="1" w:lastRow="0" w:firstColumn="1" w:lastColumn="0" w:noHBand="0" w:noVBand="1"/>
      </w:tblPr>
      <w:tblGrid>
        <w:gridCol w:w="10080"/>
      </w:tblGrid>
      <w:tr w:rsidR="004620F3" w:rsidRPr="004620F3" w14:paraId="2794D7EF" w14:textId="77777777" w:rsidTr="004620F3">
        <w:tc>
          <w:tcPr>
            <w:tcW w:w="10080" w:type="dxa"/>
            <w:shd w:val="clear" w:color="auto" w:fill="DBE5F1" w:themeFill="accent1" w:themeFillTint="33"/>
          </w:tcPr>
          <w:p w14:paraId="1996ABB4" w14:textId="77777777" w:rsidR="004620F3" w:rsidRPr="005C6C2E" w:rsidRDefault="004620F3" w:rsidP="005C6C2E">
            <w:pPr>
              <w:ind w:left="0" w:firstLine="0"/>
              <w:outlineLvl w:val="1"/>
              <w:rPr>
                <w:bCs/>
              </w:rPr>
            </w:pPr>
            <w:r w:rsidRPr="005C6C2E">
              <w:t xml:space="preserve">Pursuant to </w:t>
            </w:r>
            <w:hyperlink r:id="rId56" w:history="1">
              <w:r w:rsidRPr="005C6C2E">
                <w:rPr>
                  <w:color w:val="0000FF"/>
                  <w:u w:val="single"/>
                </w:rPr>
                <w:t>Executive Order 04-09</w:t>
              </w:r>
            </w:hyperlink>
            <w:r w:rsidRPr="005C6C2E">
              <w:t xml:space="preserve"> subparagraph 4, no state agency shall award a contract to a vendor who contemplates performing work (or having a subcontractor perform work) pursuant to the contract at a site outside of the United States, unless one of the exceptions identified below are met.  This document must be satisfactorily completed prior to an award of a contract.</w:t>
            </w:r>
          </w:p>
          <w:p w14:paraId="4445D442" w14:textId="77777777" w:rsidR="004620F3" w:rsidRPr="005C6C2E" w:rsidRDefault="004620F3" w:rsidP="004620F3">
            <w:pPr>
              <w:outlineLvl w:val="1"/>
              <w:rPr>
                <w:b/>
              </w:rPr>
            </w:pPr>
          </w:p>
          <w:p w14:paraId="45ECC6D6" w14:textId="77777777" w:rsidR="004620F3" w:rsidRPr="004620F3" w:rsidRDefault="004620F3" w:rsidP="005C6C2E">
            <w:pPr>
              <w:ind w:left="0" w:firstLine="0"/>
              <w:outlineLvl w:val="1"/>
              <w:rPr>
                <w:bCs/>
              </w:rPr>
            </w:pPr>
            <w:r w:rsidRPr="005C6C2E">
              <w:t>Therefore, the vendor must disclose whether services proposed would be performed at a location outside of the United States and provide details in the space below or on an attached page.  If vendor does not complete the table below, the vendor is committing to complete all work in the United States for the duration of the contract.</w:t>
            </w:r>
          </w:p>
        </w:tc>
      </w:tr>
    </w:tbl>
    <w:p w14:paraId="142CBDA6" w14:textId="77777777" w:rsidR="004620F3" w:rsidRPr="004620F3" w:rsidRDefault="004620F3" w:rsidP="004620F3">
      <w:pPr>
        <w:outlineLvl w:val="1"/>
        <w:rPr>
          <w:rFonts w:cstheme="minorHAnsi"/>
          <w:szCs w:val="24"/>
        </w:rPr>
      </w:pPr>
    </w:p>
    <w:tbl>
      <w:tblPr>
        <w:tblW w:w="10080" w:type="dxa"/>
        <w:tblInd w:w="-10" w:type="dxa"/>
        <w:tblLayout w:type="fixed"/>
        <w:tblCellMar>
          <w:left w:w="0" w:type="dxa"/>
          <w:right w:w="0" w:type="dxa"/>
        </w:tblCellMar>
        <w:tblLook w:val="04A0" w:firstRow="1" w:lastRow="0" w:firstColumn="1" w:lastColumn="0" w:noHBand="0" w:noVBand="1"/>
      </w:tblPr>
      <w:tblGrid>
        <w:gridCol w:w="4235"/>
        <w:gridCol w:w="4307"/>
        <w:gridCol w:w="8"/>
        <w:gridCol w:w="810"/>
        <w:gridCol w:w="720"/>
      </w:tblGrid>
      <w:tr w:rsidR="004620F3" w:rsidRPr="004620F3" w14:paraId="516F1014" w14:textId="77777777" w:rsidTr="004620F3">
        <w:trPr>
          <w:trHeight w:val="835"/>
        </w:trPr>
        <w:tc>
          <w:tcPr>
            <w:tcW w:w="854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744A45" w14:textId="77777777" w:rsidR="004620F3" w:rsidRPr="004620F3" w:rsidRDefault="004620F3" w:rsidP="004620F3">
            <w:pPr>
              <w:shd w:val="clear" w:color="auto" w:fill="FFFFFF"/>
            </w:pPr>
            <w:r w:rsidRPr="004620F3">
              <w:t xml:space="preserve">Will any of the services proposed by the vendor (or a proposed subcontractor) be performed at sites outside the United States?  </w:t>
            </w:r>
            <w:r w:rsidRPr="004620F3">
              <w:rPr>
                <w:u w:val="single"/>
              </w:rPr>
              <w:t>If the answer is “yes”, then provide the information below.</w:t>
            </w:r>
            <w:r w:rsidRPr="004620F3">
              <w:t xml:space="preserve">  If the answer is “no”, then the vendor does not need to complete the rest of this exhibit.</w:t>
            </w: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F51FF0C" w14:textId="77777777" w:rsidR="004620F3" w:rsidRPr="004620F3" w:rsidRDefault="004620F3" w:rsidP="004620F3">
            <w:pPr>
              <w:jc w:val="center"/>
            </w:pPr>
            <w:r w:rsidRPr="004620F3">
              <w:t xml:space="preserve">Yes  </w:t>
            </w:r>
            <w:sdt>
              <w:sdtPr>
                <w:id w:val="-47522575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c>
          <w:tcPr>
            <w:tcW w:w="720" w:type="dxa"/>
            <w:tcBorders>
              <w:top w:val="single" w:sz="4" w:space="0" w:color="auto"/>
              <w:left w:val="single" w:sz="4" w:space="0" w:color="auto"/>
              <w:bottom w:val="single" w:sz="4" w:space="0" w:color="auto"/>
              <w:right w:val="single" w:sz="4" w:space="0" w:color="auto"/>
            </w:tcBorders>
            <w:vAlign w:val="center"/>
          </w:tcPr>
          <w:p w14:paraId="37B2623A" w14:textId="77777777" w:rsidR="004620F3" w:rsidRPr="004620F3" w:rsidRDefault="004620F3" w:rsidP="004620F3">
            <w:pPr>
              <w:jc w:val="center"/>
            </w:pPr>
            <w:r w:rsidRPr="004620F3">
              <w:t xml:space="preserve">No </w:t>
            </w:r>
            <w:sdt>
              <w:sdtPr>
                <w:id w:val="-110657763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4620F3" w:rsidRPr="004620F3" w14:paraId="055AE3C9" w14:textId="77777777" w:rsidTr="004620F3">
        <w:trPr>
          <w:trHeight w:val="835"/>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C8B445" w14:textId="77777777" w:rsidR="004620F3" w:rsidRPr="004620F3" w:rsidRDefault="004620F3" w:rsidP="004620F3">
            <w:pPr>
              <w:shd w:val="clear" w:color="auto" w:fill="FFFFFF"/>
            </w:pPr>
            <w:r w:rsidRPr="004620F3">
              <w:t xml:space="preserve">Identify the </w:t>
            </w:r>
            <w:r w:rsidRPr="004620F3">
              <w:rPr>
                <w:b/>
              </w:rPr>
              <w:t>name of the vendor and/or proposed subcontractor(s)</w:t>
            </w:r>
            <w:r w:rsidRPr="004620F3">
              <w:t xml:space="preserve"> that would be performing services at a site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2AB88F36" w14:textId="77777777" w:rsidR="004620F3" w:rsidRPr="004620F3" w:rsidRDefault="004620F3" w:rsidP="004620F3">
            <w:pPr>
              <w:shd w:val="clear" w:color="auto" w:fill="FFFFFF"/>
              <w:jc w:val="left"/>
            </w:pPr>
          </w:p>
        </w:tc>
      </w:tr>
      <w:tr w:rsidR="004620F3" w:rsidRPr="004620F3" w14:paraId="1E2F4810" w14:textId="77777777" w:rsidTr="004620F3">
        <w:trPr>
          <w:trHeight w:val="538"/>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E14F58" w14:textId="77777777" w:rsidR="004620F3" w:rsidRPr="004620F3" w:rsidRDefault="004620F3" w:rsidP="004620F3">
            <w:pPr>
              <w:shd w:val="clear" w:color="auto" w:fill="FFFFFF"/>
            </w:pPr>
            <w:r w:rsidRPr="004620F3">
              <w:t xml:space="preserve">Describe the </w:t>
            </w:r>
            <w:r w:rsidRPr="004620F3">
              <w:rPr>
                <w:b/>
              </w:rPr>
              <w:t>services proposed</w:t>
            </w:r>
            <w:r w:rsidRPr="004620F3">
              <w:t xml:space="preserve"> </w:t>
            </w:r>
            <w:r w:rsidRPr="004620F3">
              <w:rPr>
                <w:b/>
              </w:rPr>
              <w:t>to be performed</w:t>
            </w:r>
            <w:r w:rsidRPr="004620F3">
              <w:t xml:space="preserve"> at sites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00AD94BA" w14:textId="77777777" w:rsidR="004620F3" w:rsidRPr="004620F3" w:rsidRDefault="004620F3" w:rsidP="004620F3">
            <w:pPr>
              <w:shd w:val="clear" w:color="auto" w:fill="FFFFFF"/>
              <w:jc w:val="left"/>
            </w:pPr>
          </w:p>
        </w:tc>
      </w:tr>
      <w:tr w:rsidR="004620F3" w:rsidRPr="004620F3" w14:paraId="2619E26E" w14:textId="77777777" w:rsidTr="004620F3">
        <w:trPr>
          <w:trHeight w:val="556"/>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EC52E7" w14:textId="77777777" w:rsidR="004620F3" w:rsidRPr="004620F3" w:rsidRDefault="004620F3" w:rsidP="00A44570">
            <w:r w:rsidRPr="004620F3">
              <w:t xml:space="preserve">Identify </w:t>
            </w:r>
            <w:r w:rsidRPr="004620F3">
              <w:rPr>
                <w:b/>
              </w:rPr>
              <w:t>where the services would be performed</w:t>
            </w:r>
            <w:r w:rsidRPr="004620F3">
              <w:t xml:space="preserve"> at sites outside the United States.</w:t>
            </w:r>
          </w:p>
        </w:tc>
        <w:tc>
          <w:tcPr>
            <w:tcW w:w="5845" w:type="dxa"/>
            <w:gridSpan w:val="4"/>
            <w:tcBorders>
              <w:top w:val="single" w:sz="4" w:space="0" w:color="auto"/>
              <w:left w:val="single" w:sz="4" w:space="0" w:color="auto"/>
              <w:bottom w:val="single" w:sz="4" w:space="0" w:color="auto"/>
              <w:right w:val="single" w:sz="4" w:space="0" w:color="auto"/>
            </w:tcBorders>
          </w:tcPr>
          <w:p w14:paraId="033512AB" w14:textId="77777777" w:rsidR="004620F3" w:rsidRPr="004620F3" w:rsidRDefault="004620F3" w:rsidP="004620F3">
            <w:pPr>
              <w:jc w:val="left"/>
            </w:pPr>
          </w:p>
        </w:tc>
      </w:tr>
      <w:tr w:rsidR="004620F3" w:rsidRPr="004620F3" w14:paraId="3315C501" w14:textId="77777777" w:rsidTr="004620F3">
        <w:trPr>
          <w:trHeight w:val="907"/>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106FEA" w14:textId="77777777" w:rsidR="004620F3" w:rsidRPr="004620F3" w:rsidRDefault="004620F3" w:rsidP="004620F3">
            <w:pPr>
              <w:shd w:val="clear" w:color="auto" w:fill="FFFFFF"/>
              <w:ind w:left="-22"/>
            </w:pPr>
            <w:r w:rsidRPr="004620F3">
              <w:t xml:space="preserve">Identify when </w:t>
            </w:r>
            <w:r w:rsidRPr="004620F3">
              <w:rPr>
                <w:b/>
              </w:rPr>
              <w:t>(specific timeframe) in the life of the contract the services would be performed</w:t>
            </w:r>
            <w:r w:rsidRPr="004620F3">
              <w:t xml:space="preserve"> at sites outside the United States.</w:t>
            </w:r>
          </w:p>
        </w:tc>
        <w:tc>
          <w:tcPr>
            <w:tcW w:w="5845" w:type="dxa"/>
            <w:gridSpan w:val="4"/>
            <w:tcBorders>
              <w:top w:val="single" w:sz="4" w:space="0" w:color="auto"/>
              <w:left w:val="single" w:sz="4" w:space="0" w:color="auto"/>
              <w:bottom w:val="single" w:sz="4" w:space="0" w:color="auto"/>
              <w:right w:val="single" w:sz="4" w:space="0" w:color="auto"/>
            </w:tcBorders>
          </w:tcPr>
          <w:p w14:paraId="73A243F3" w14:textId="77777777" w:rsidR="004620F3" w:rsidRPr="004620F3" w:rsidRDefault="004620F3" w:rsidP="004620F3">
            <w:pPr>
              <w:shd w:val="clear" w:color="auto" w:fill="FFFFFF"/>
              <w:ind w:left="-22"/>
              <w:jc w:val="left"/>
            </w:pPr>
          </w:p>
        </w:tc>
      </w:tr>
      <w:tr w:rsidR="004620F3" w:rsidRPr="004620F3" w14:paraId="08B2A851" w14:textId="77777777" w:rsidTr="004620F3">
        <w:trPr>
          <w:trHeight w:val="619"/>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33776D" w14:textId="77777777" w:rsidR="004620F3" w:rsidRPr="004620F3" w:rsidRDefault="004620F3" w:rsidP="004620F3">
            <w:pPr>
              <w:shd w:val="clear" w:color="auto" w:fill="FFFFFF"/>
              <w:ind w:left="-22"/>
              <w:jc w:val="left"/>
            </w:pPr>
            <w:r w:rsidRPr="004620F3">
              <w:t xml:space="preserve">Identify </w:t>
            </w:r>
            <w:r w:rsidRPr="004620F3">
              <w:rPr>
                <w:b/>
              </w:rPr>
              <w:t>why the services need to be performed</w:t>
            </w:r>
            <w:r w:rsidRPr="004620F3">
              <w:t xml:space="preserve"> at sites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0279760E" w14:textId="77777777" w:rsidR="004620F3" w:rsidRPr="004620F3" w:rsidRDefault="004620F3" w:rsidP="004620F3">
            <w:pPr>
              <w:shd w:val="clear" w:color="auto" w:fill="FFFFFF"/>
              <w:jc w:val="left"/>
            </w:pPr>
          </w:p>
        </w:tc>
      </w:tr>
      <w:tr w:rsidR="004620F3" w:rsidRPr="004620F3" w14:paraId="209F5C70" w14:textId="77777777" w:rsidTr="004620F3">
        <w:trPr>
          <w:trHeight w:val="790"/>
        </w:trPr>
        <w:tc>
          <w:tcPr>
            <w:tcW w:w="8550" w:type="dxa"/>
            <w:gridSpan w:val="3"/>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8EFEBDE" w14:textId="77777777" w:rsidR="004620F3" w:rsidRPr="004620F3" w:rsidRDefault="004620F3" w:rsidP="004620F3">
            <w:r w:rsidRPr="004620F3">
              <w:t xml:space="preserve">Identify whether the proposed services meet at least one of the conditions described in section 4, subparagraphs a, b, c, and d of Executive Order 04-09 and how the exception(s) is met. If the answer is “yes” and exemption applies, then provide the information below.  </w:t>
            </w:r>
          </w:p>
        </w:tc>
        <w:tc>
          <w:tcPr>
            <w:tcW w:w="810" w:type="dxa"/>
            <w:tcBorders>
              <w:top w:val="single" w:sz="4" w:space="0" w:color="auto"/>
              <w:left w:val="single" w:sz="8" w:space="0" w:color="auto"/>
              <w:bottom w:val="single" w:sz="8" w:space="0" w:color="auto"/>
              <w:right w:val="single" w:sz="8" w:space="0" w:color="auto"/>
            </w:tcBorders>
            <w:vAlign w:val="center"/>
          </w:tcPr>
          <w:p w14:paraId="37387636" w14:textId="77777777" w:rsidR="004620F3" w:rsidRPr="004620F3" w:rsidRDefault="004620F3" w:rsidP="004620F3">
            <w:pPr>
              <w:jc w:val="center"/>
            </w:pPr>
            <w:r w:rsidRPr="004620F3">
              <w:t xml:space="preserve">Yes  </w:t>
            </w:r>
            <w:sdt>
              <w:sdtPr>
                <w:id w:val="2124961761"/>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c>
          <w:tcPr>
            <w:tcW w:w="720" w:type="dxa"/>
            <w:tcBorders>
              <w:top w:val="single" w:sz="4" w:space="0" w:color="auto"/>
              <w:left w:val="single" w:sz="8" w:space="0" w:color="auto"/>
              <w:bottom w:val="single" w:sz="8" w:space="0" w:color="auto"/>
              <w:right w:val="single" w:sz="8" w:space="0" w:color="auto"/>
            </w:tcBorders>
            <w:vAlign w:val="center"/>
          </w:tcPr>
          <w:p w14:paraId="0C1BC69E" w14:textId="77777777" w:rsidR="004620F3" w:rsidRPr="004620F3" w:rsidRDefault="004620F3" w:rsidP="004620F3">
            <w:pPr>
              <w:jc w:val="center"/>
            </w:pPr>
            <w:r w:rsidRPr="004620F3">
              <w:t xml:space="preserve">No </w:t>
            </w:r>
            <w:sdt>
              <w:sdtPr>
                <w:id w:val="-1733067861"/>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4620F3" w:rsidRPr="004620F3" w14:paraId="54D5984D" w14:textId="77777777" w:rsidTr="004620F3">
        <w:trPr>
          <w:trHeight w:val="790"/>
        </w:trPr>
        <w:tc>
          <w:tcPr>
            <w:tcW w:w="1008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AA01A4" w14:textId="77777777" w:rsidR="004620F3" w:rsidRPr="004620F3" w:rsidRDefault="004620F3" w:rsidP="004620F3">
            <w:pPr>
              <w:rPr>
                <w:rFonts w:eastAsia="Calibri"/>
              </w:rPr>
            </w:pPr>
            <w:r w:rsidRPr="004620F3">
              <w:t>Mark the appropriate exemption below, and provide the requested details:</w:t>
            </w:r>
          </w:p>
          <w:p w14:paraId="410DB8F6" w14:textId="77777777" w:rsidR="004620F3" w:rsidRPr="004620F3" w:rsidRDefault="004620F3" w:rsidP="004620F3">
            <w:pPr>
              <w:ind w:left="616" w:hanging="616"/>
            </w:pPr>
            <w:r w:rsidRPr="004620F3">
              <w:t xml:space="preserve">(a) </w:t>
            </w:r>
            <w:sdt>
              <w:sdtPr>
                <w:id w:val="570617233"/>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Unique good or service that is deemed mandatory pursuant to the requirements herein and has no comparable domestically-provided good or service that can adequately duplicate the unique features provided by the vendor or its subcontractor.</w:t>
            </w:r>
          </w:p>
          <w:p w14:paraId="467D7AAD" w14:textId="77777777" w:rsidR="004620F3" w:rsidRPr="004620F3" w:rsidRDefault="004620F3" w:rsidP="00A44570">
            <w:r w:rsidRPr="004620F3">
              <w:t>EXPLAIN HOW THE GOOD OR SERVICE IS UNIQUE:_______________________</w:t>
            </w:r>
          </w:p>
          <w:p w14:paraId="56D8195C" w14:textId="77777777" w:rsidR="004620F3" w:rsidRPr="004620F3" w:rsidRDefault="004620F3" w:rsidP="004620F3">
            <w:r w:rsidRPr="004620F3">
              <w:t xml:space="preserve">(b)  </w:t>
            </w:r>
            <w:sdt>
              <w:sdtPr>
                <w:id w:val="417060385"/>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Foreign firm hired to market Missouri services/products to a foreign country.</w:t>
            </w:r>
          </w:p>
          <w:p w14:paraId="3B51C872" w14:textId="77777777" w:rsidR="004620F3" w:rsidRPr="004620F3" w:rsidRDefault="004620F3" w:rsidP="00A44570">
            <w:r w:rsidRPr="004620F3">
              <w:t>IDENTIFY THE APPLICABLE RFP PARAGRAPHS HEREIN: __________________________</w:t>
            </w:r>
          </w:p>
          <w:p w14:paraId="4B839814" w14:textId="77777777" w:rsidR="004620F3" w:rsidRPr="004620F3" w:rsidRDefault="004620F3" w:rsidP="004620F3">
            <w:pPr>
              <w:ind w:left="706" w:hanging="706"/>
            </w:pPr>
            <w:r w:rsidRPr="004620F3">
              <w:t xml:space="preserve">(c)  </w:t>
            </w:r>
            <w:sdt>
              <w:sdtPr>
                <w:id w:val="-959024372"/>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A significant or substantial economic cost factor exists that outweighs the economic impact of providing the function or professional services within the United States, and such failure in using the vendor or subcontractor’s services would result in economic hardship to the state.</w:t>
            </w:r>
          </w:p>
          <w:p w14:paraId="126E08DE" w14:textId="77777777" w:rsidR="004620F3" w:rsidRPr="004620F3" w:rsidRDefault="004620F3" w:rsidP="00A44570">
            <w:r w:rsidRPr="004620F3">
              <w:t>EXPLAIN HOW:_______________________________________________________</w:t>
            </w:r>
          </w:p>
          <w:p w14:paraId="2256D8B5" w14:textId="77777777" w:rsidR="004620F3" w:rsidRPr="004620F3" w:rsidRDefault="004620F3" w:rsidP="004620F3">
            <w:pPr>
              <w:ind w:left="676" w:hanging="676"/>
            </w:pPr>
            <w:r w:rsidRPr="004620F3">
              <w:t xml:space="preserve">(d)  </w:t>
            </w:r>
            <w:sdt>
              <w:sdtPr>
                <w:id w:val="-1996791720"/>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Vendor/subcontractor maintains significant business presence in the United States and only performs trivial portion of contract work outside US.  </w:t>
            </w:r>
          </w:p>
          <w:p w14:paraId="78C46A19" w14:textId="77777777" w:rsidR="004620F3" w:rsidRPr="004620F3" w:rsidRDefault="004620F3" w:rsidP="00A44570">
            <w:r w:rsidRPr="004620F3">
              <w:t>IDENTIFY MAXIMUM PERCENTAGE of the overall value of the contract, for any contract period, attributed to the value of the services being performed at sites outside the United States identified above:  ___%</w:t>
            </w:r>
          </w:p>
          <w:p w14:paraId="222732D3" w14:textId="77777777" w:rsidR="004620F3" w:rsidRPr="004620F3" w:rsidRDefault="004620F3" w:rsidP="004620F3">
            <w:pPr>
              <w:ind w:left="1039"/>
              <w:jc w:val="left"/>
            </w:pPr>
          </w:p>
        </w:tc>
      </w:tr>
    </w:tbl>
    <w:p w14:paraId="21409F09" w14:textId="77777777" w:rsidR="004620F3" w:rsidRPr="004620F3" w:rsidRDefault="004620F3" w:rsidP="004620F3">
      <w:pPr>
        <w:outlineLvl w:val="0"/>
        <w:rPr>
          <w:b/>
          <w:caps/>
          <w:kern w:val="28"/>
        </w:rPr>
      </w:pPr>
      <w:r w:rsidRPr="004620F3">
        <w:rPr>
          <w:b/>
          <w:caps/>
          <w:kern w:val="28"/>
        </w:rPr>
        <w:br w:type="page"/>
      </w:r>
    </w:p>
    <w:p w14:paraId="4721E6AC" w14:textId="056BAEEB" w:rsidR="004620F3" w:rsidRPr="004620F3" w:rsidRDefault="004620F3" w:rsidP="004620F3">
      <w:pPr>
        <w:outlineLvl w:val="1"/>
        <w:rPr>
          <w:b/>
        </w:rPr>
      </w:pPr>
      <w:r w:rsidRPr="004620F3">
        <w:rPr>
          <w:b/>
          <w:bCs/>
        </w:rPr>
        <w:t xml:space="preserve">BUSINESS </w:t>
      </w:r>
      <w:r w:rsidR="00DA73B0" w:rsidRPr="004620F3">
        <w:rPr>
          <w:b/>
          <w:bCs/>
        </w:rPr>
        <w:t>COMPLIANCE EXHIBIT</w:t>
      </w:r>
      <w:r w:rsidRPr="004620F3">
        <w:rPr>
          <w:b/>
        </w:rPr>
        <w:t xml:space="preserve"> </w:t>
      </w:r>
      <w:r w:rsidR="00DA73B0">
        <w:rPr>
          <w:b/>
        </w:rPr>
        <w:t>N</w:t>
      </w:r>
      <w:r w:rsidRPr="004620F3">
        <w:rPr>
          <w:b/>
        </w:rPr>
        <w:t xml:space="preserve">, </w:t>
      </w:r>
    </w:p>
    <w:p w14:paraId="7A9B3C7B" w14:textId="77777777" w:rsidR="004620F3" w:rsidRPr="004620F3" w:rsidRDefault="004620F3" w:rsidP="004620F3">
      <w:pPr>
        <w:outlineLvl w:val="1"/>
        <w:rPr>
          <w:b/>
        </w:rPr>
      </w:pPr>
      <w:r w:rsidRPr="004620F3">
        <w:rPr>
          <w:b/>
        </w:rPr>
        <w:t xml:space="preserve">EMPLOYEE/CONFLICT OF INTEREST </w:t>
      </w:r>
    </w:p>
    <w:p w14:paraId="306C3F62" w14:textId="77777777" w:rsidR="004620F3" w:rsidRPr="004620F3" w:rsidRDefault="004620F3" w:rsidP="004620F3">
      <w:pPr>
        <w:outlineLvl w:val="1"/>
        <w:rPr>
          <w:b/>
          <w:sz w:val="18"/>
        </w:rPr>
      </w:pPr>
    </w:p>
    <w:p w14:paraId="43C86074" w14:textId="77777777" w:rsidR="004620F3" w:rsidRPr="00886917" w:rsidRDefault="004620F3" w:rsidP="004620F3">
      <w:pPr>
        <w:pBdr>
          <w:top w:val="single" w:sz="36" w:space="1" w:color="auto"/>
        </w:pBdr>
        <w:jc w:val="center"/>
        <w:outlineLvl w:val="1"/>
        <w:rPr>
          <w:b/>
          <w:sz w:val="16"/>
        </w:rPr>
      </w:pPr>
    </w:p>
    <w:tbl>
      <w:tblPr>
        <w:tblStyle w:val="TableGrid3"/>
        <w:tblW w:w="0" w:type="auto"/>
        <w:tblLook w:val="04A0" w:firstRow="1" w:lastRow="0" w:firstColumn="1" w:lastColumn="0" w:noHBand="0" w:noVBand="1"/>
      </w:tblPr>
      <w:tblGrid>
        <w:gridCol w:w="10070"/>
      </w:tblGrid>
      <w:tr w:rsidR="004620F3" w:rsidRPr="00886917" w14:paraId="378DF017" w14:textId="77777777" w:rsidTr="004620F3">
        <w:tc>
          <w:tcPr>
            <w:tcW w:w="10070" w:type="dxa"/>
            <w:shd w:val="clear" w:color="auto" w:fill="DBE5F1" w:themeFill="accent1" w:themeFillTint="33"/>
          </w:tcPr>
          <w:p w14:paraId="79291169" w14:textId="77777777" w:rsidR="004620F3" w:rsidRPr="00886917" w:rsidRDefault="004620F3" w:rsidP="00886917">
            <w:pPr>
              <w:ind w:left="0" w:firstLine="0"/>
              <w:outlineLvl w:val="1"/>
              <w:rPr>
                <w:b/>
              </w:rPr>
            </w:pPr>
            <w:r w:rsidRPr="00886917">
              <w:t>Vendors who are elected or appointed officials or employees of the State of Missouri or any political subdivision thereof, serving in an executive or administrative capacity, must comply with sections 105.450 to 105.458, RSMo, regarding conflict of interest.  If the vendor or any owner of the vendor’s organization is currently an elected or appointed official or an employee of the State of Missouri or any political subdivision thereof, please provide the following information.  The information must be provided prior to the award of a contract.</w:t>
            </w:r>
          </w:p>
        </w:tc>
      </w:tr>
    </w:tbl>
    <w:p w14:paraId="5B408170" w14:textId="77777777" w:rsidR="004620F3" w:rsidRPr="00886917" w:rsidRDefault="004620F3" w:rsidP="004620F3">
      <w:pPr>
        <w:outlineLvl w:val="1"/>
      </w:pPr>
    </w:p>
    <w:tbl>
      <w:tblPr>
        <w:tblStyle w:val="TableGrid8"/>
        <w:tblW w:w="10080" w:type="dxa"/>
        <w:tblInd w:w="-5" w:type="dxa"/>
        <w:tblLook w:val="04A0" w:firstRow="1" w:lastRow="0" w:firstColumn="1" w:lastColumn="0" w:noHBand="0" w:noVBand="1"/>
      </w:tblPr>
      <w:tblGrid>
        <w:gridCol w:w="6185"/>
        <w:gridCol w:w="3895"/>
      </w:tblGrid>
      <w:tr w:rsidR="004620F3" w:rsidRPr="00886917" w14:paraId="1B8AA6C6" w14:textId="77777777" w:rsidTr="004620F3">
        <w:tc>
          <w:tcPr>
            <w:tcW w:w="6185" w:type="dxa"/>
          </w:tcPr>
          <w:p w14:paraId="54B292C8" w14:textId="77777777" w:rsidR="004620F3" w:rsidRPr="00886917" w:rsidRDefault="004620F3" w:rsidP="00886917">
            <w:pPr>
              <w:ind w:left="0" w:firstLine="0"/>
              <w:outlineLvl w:val="2"/>
            </w:pPr>
            <w:r w:rsidRPr="00886917">
              <w:t>Name and title of elected or appointed official or employee of the State of Missouri or any political subdivision thereof:</w:t>
            </w:r>
          </w:p>
        </w:tc>
        <w:tc>
          <w:tcPr>
            <w:tcW w:w="3895" w:type="dxa"/>
            <w:vAlign w:val="center"/>
          </w:tcPr>
          <w:p w14:paraId="61B5EE7A" w14:textId="77777777" w:rsidR="004620F3" w:rsidRPr="00886917" w:rsidRDefault="004620F3" w:rsidP="004620F3">
            <w:pPr>
              <w:outlineLvl w:val="2"/>
            </w:pPr>
          </w:p>
        </w:tc>
      </w:tr>
      <w:tr w:rsidR="004620F3" w:rsidRPr="00886917" w14:paraId="7FAE53F0" w14:textId="77777777" w:rsidTr="004620F3">
        <w:tc>
          <w:tcPr>
            <w:tcW w:w="6185" w:type="dxa"/>
          </w:tcPr>
          <w:p w14:paraId="312CB559" w14:textId="77777777" w:rsidR="004620F3" w:rsidRPr="00886917" w:rsidRDefault="004620F3" w:rsidP="00886917">
            <w:pPr>
              <w:ind w:left="0" w:firstLine="0"/>
              <w:outlineLvl w:val="2"/>
            </w:pPr>
            <w:r w:rsidRPr="00886917">
              <w:t>If employee of the State of Missouri or political subdivision thereof, provide name of state agency or political subdivision where employed:</w:t>
            </w:r>
          </w:p>
        </w:tc>
        <w:tc>
          <w:tcPr>
            <w:tcW w:w="3895" w:type="dxa"/>
            <w:vAlign w:val="center"/>
          </w:tcPr>
          <w:p w14:paraId="1B35F2BF" w14:textId="77777777" w:rsidR="004620F3" w:rsidRPr="00886917" w:rsidRDefault="004620F3" w:rsidP="004620F3">
            <w:pPr>
              <w:outlineLvl w:val="2"/>
            </w:pPr>
          </w:p>
        </w:tc>
      </w:tr>
      <w:tr w:rsidR="004620F3" w:rsidRPr="00886917" w14:paraId="721E521B" w14:textId="77777777" w:rsidTr="004620F3">
        <w:tc>
          <w:tcPr>
            <w:tcW w:w="6185" w:type="dxa"/>
          </w:tcPr>
          <w:p w14:paraId="5DD71420" w14:textId="77777777" w:rsidR="004620F3" w:rsidRPr="00886917" w:rsidRDefault="004620F3" w:rsidP="00886917">
            <w:pPr>
              <w:ind w:left="0" w:firstLine="0"/>
              <w:outlineLvl w:val="2"/>
            </w:pPr>
            <w:r w:rsidRPr="00886917">
              <w:t>Percentage of ownership interest in vendor’s organization held by elected or appointed official or employee of the State of Missouri or political subdivision thereof:</w:t>
            </w:r>
          </w:p>
        </w:tc>
        <w:tc>
          <w:tcPr>
            <w:tcW w:w="3895" w:type="dxa"/>
            <w:vAlign w:val="center"/>
          </w:tcPr>
          <w:p w14:paraId="1F2BE5DF" w14:textId="77777777" w:rsidR="004620F3" w:rsidRPr="00886917" w:rsidRDefault="004620F3" w:rsidP="004620F3">
            <w:pPr>
              <w:outlineLvl w:val="2"/>
            </w:pPr>
            <w:r w:rsidRPr="00886917">
              <w:t>__________%</w:t>
            </w:r>
          </w:p>
        </w:tc>
      </w:tr>
    </w:tbl>
    <w:p w14:paraId="1040DB8F" w14:textId="77777777" w:rsidR="004620F3" w:rsidRPr="00886917" w:rsidRDefault="004620F3" w:rsidP="004620F3">
      <w:pPr>
        <w:outlineLvl w:val="1"/>
        <w:rPr>
          <w:b/>
          <w:bCs/>
          <w:iCs/>
          <w:u w:val="single"/>
        </w:rPr>
      </w:pPr>
      <w:r w:rsidRPr="00886917">
        <w:rPr>
          <w:b/>
          <w:bCs/>
          <w:iCs/>
          <w:u w:val="single"/>
        </w:rPr>
        <w:br w:type="page"/>
      </w:r>
    </w:p>
    <w:p w14:paraId="2333B945" w14:textId="54AC53F8" w:rsidR="004620F3" w:rsidRPr="004620F3" w:rsidRDefault="004620F3" w:rsidP="004620F3">
      <w:pPr>
        <w:ind w:left="720" w:hanging="720"/>
        <w:outlineLvl w:val="1"/>
        <w:rPr>
          <w:b/>
        </w:rPr>
      </w:pPr>
      <w:r w:rsidRPr="004620F3">
        <w:rPr>
          <w:rFonts w:eastAsiaTheme="minorHAnsi"/>
          <w:b/>
        </w:rPr>
        <w:t xml:space="preserve">BUSINESS COMPLIANCE EXHIBIT </w:t>
      </w:r>
      <w:r w:rsidR="00DA73B0">
        <w:rPr>
          <w:b/>
        </w:rPr>
        <w:t>O</w:t>
      </w:r>
      <w:r w:rsidRPr="004620F3">
        <w:rPr>
          <w:b/>
        </w:rPr>
        <w:t xml:space="preserve">, </w:t>
      </w:r>
    </w:p>
    <w:p w14:paraId="12574803" w14:textId="77777777" w:rsidR="004620F3" w:rsidRPr="004620F3" w:rsidRDefault="004620F3" w:rsidP="004620F3">
      <w:pPr>
        <w:ind w:left="720" w:hanging="720"/>
        <w:outlineLvl w:val="1"/>
        <w:rPr>
          <w:b/>
        </w:rPr>
      </w:pPr>
      <w:r w:rsidRPr="004620F3">
        <w:rPr>
          <w:b/>
        </w:rPr>
        <w:t xml:space="preserve">FEDERAL FUNDING UNIQUE IDENTITY ID </w:t>
      </w:r>
    </w:p>
    <w:p w14:paraId="39725A8E" w14:textId="77777777" w:rsidR="004620F3" w:rsidRPr="004620F3" w:rsidRDefault="004620F3" w:rsidP="004620F3">
      <w:pPr>
        <w:outlineLvl w:val="1"/>
        <w:rPr>
          <w:b/>
          <w:sz w:val="18"/>
        </w:rPr>
      </w:pPr>
    </w:p>
    <w:p w14:paraId="7308CDA7" w14:textId="77777777" w:rsidR="004620F3" w:rsidRPr="004620F3" w:rsidRDefault="004620F3" w:rsidP="004620F3">
      <w:pPr>
        <w:pBdr>
          <w:top w:val="single" w:sz="36" w:space="1" w:color="auto"/>
        </w:pBdr>
        <w:jc w:val="center"/>
        <w:outlineLvl w:val="1"/>
        <w:rPr>
          <w:b/>
          <w:sz w:val="16"/>
        </w:rPr>
      </w:pPr>
    </w:p>
    <w:p w14:paraId="33C6783B"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2"/>
      </w:pPr>
      <w:r w:rsidRPr="004620F3">
        <w:rPr>
          <w:b/>
        </w:rPr>
        <w:t>Federal Debarment:</w:t>
      </w:r>
      <w:r w:rsidRPr="004620F3">
        <w:t xml:space="preserve">  The vendor must not be presently debarred, suspended, proposed for debarment, declared ineligible, or voluntarily excluded from participation in the contract by any Federal department or agency pursuant to 2 CFR Part 180, or any other applicable law</w:t>
      </w:r>
      <w:r w:rsidRPr="004620F3">
        <w:rPr>
          <w:i/>
        </w:rPr>
        <w:t xml:space="preserve">.  </w:t>
      </w:r>
      <w:r w:rsidRPr="004620F3">
        <w:t>The vendor should provide its Unique Identity ID number on the table below:</w:t>
      </w:r>
    </w:p>
    <w:p w14:paraId="5FFF2CF3" w14:textId="77777777" w:rsidR="004620F3" w:rsidRPr="004620F3" w:rsidRDefault="004620F3" w:rsidP="004620F3">
      <w:pPr>
        <w:tabs>
          <w:tab w:val="center" w:pos="5400"/>
        </w:tabs>
        <w:spacing w:line="-240" w:lineRule="auto"/>
      </w:pPr>
    </w:p>
    <w:p w14:paraId="5B6C44FC" w14:textId="77777777" w:rsidR="004620F3" w:rsidRPr="004620F3" w:rsidRDefault="004620F3" w:rsidP="004620F3">
      <w:pPr>
        <w:outlineLvl w:val="2"/>
      </w:pPr>
      <w:r w:rsidRPr="004620F3">
        <w:rPr>
          <w:b/>
        </w:rPr>
        <w:t>Unique Entity ID:</w:t>
      </w:r>
      <w:r w:rsidRPr="004620F3">
        <w:t xml:space="preserve">  The Unique Entity ID is the official identifier for doing business with the US Government.  Vendors should register at </w:t>
      </w:r>
      <w:hyperlink r:id="rId57" w:history="1">
        <w:r w:rsidRPr="004620F3">
          <w:rPr>
            <w:color w:val="0000FF"/>
            <w:u w:val="single"/>
          </w:rPr>
          <w:t>https://sam.gov/content/home</w:t>
        </w:r>
      </w:hyperlink>
      <w:r w:rsidRPr="004620F3">
        <w:t xml:space="preserve"> to be assigned a Unique Entity ID. In the table below, identify the Unique Identity ID number and, if applicable, the Parent Organization’s Unique Identity ID Number.  The Parent Organization’s Unique Identity ID number is typically used by large organizations with multiple facilities in several locations.  The parent organization’s number is the number assigned to the headquarters for the operation.</w:t>
      </w:r>
    </w:p>
    <w:p w14:paraId="639F682A" w14:textId="77777777" w:rsidR="004620F3" w:rsidRPr="004620F3" w:rsidRDefault="004620F3" w:rsidP="004620F3"/>
    <w:tbl>
      <w:tblPr>
        <w:tblW w:w="0" w:type="auto"/>
        <w:jc w:val="right"/>
        <w:tblCellMar>
          <w:left w:w="0" w:type="dxa"/>
          <w:right w:w="0" w:type="dxa"/>
        </w:tblCellMar>
        <w:tblLook w:val="04A0" w:firstRow="1" w:lastRow="0" w:firstColumn="1" w:lastColumn="0" w:noHBand="0" w:noVBand="1"/>
      </w:tblPr>
      <w:tblGrid>
        <w:gridCol w:w="4772"/>
        <w:gridCol w:w="5298"/>
      </w:tblGrid>
      <w:tr w:rsidR="004620F3" w:rsidRPr="004620F3" w14:paraId="739EDF1A" w14:textId="77777777" w:rsidTr="004620F3">
        <w:trPr>
          <w:jc w:val="right"/>
        </w:trPr>
        <w:tc>
          <w:tcPr>
            <w:tcW w:w="4789"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14:paraId="756BED52" w14:textId="77777777" w:rsidR="004620F3" w:rsidRPr="004620F3" w:rsidRDefault="004620F3" w:rsidP="004620F3">
            <w:pPr>
              <w:autoSpaceDE w:val="0"/>
              <w:autoSpaceDN w:val="0"/>
              <w:rPr>
                <w:b/>
                <w:iCs/>
              </w:rPr>
            </w:pPr>
            <w:r w:rsidRPr="004620F3">
              <w:rPr>
                <w:b/>
                <w:iCs/>
              </w:rPr>
              <w:t>Vendor Name:</w:t>
            </w:r>
          </w:p>
          <w:p w14:paraId="487C495E" w14:textId="77777777" w:rsidR="004620F3" w:rsidRPr="004620F3" w:rsidRDefault="004620F3" w:rsidP="004620F3">
            <w:pPr>
              <w:autoSpaceDE w:val="0"/>
              <w:autoSpaceDN w:val="0"/>
              <w:rPr>
                <w:rFonts w:eastAsiaTheme="minorHAnsi"/>
                <w:b/>
                <w:iCs/>
              </w:rPr>
            </w:pPr>
          </w:p>
        </w:tc>
        <w:tc>
          <w:tcPr>
            <w:tcW w:w="5319"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6317683F" w14:textId="77777777" w:rsidR="004620F3" w:rsidRPr="004620F3" w:rsidRDefault="004620F3" w:rsidP="004620F3">
            <w:pPr>
              <w:autoSpaceDE w:val="0"/>
              <w:autoSpaceDN w:val="0"/>
              <w:rPr>
                <w:b/>
                <w:iCs/>
              </w:rPr>
            </w:pPr>
            <w:r w:rsidRPr="004620F3">
              <w:rPr>
                <w:b/>
                <w:iCs/>
              </w:rPr>
              <w:t xml:space="preserve">Vendor’s </w:t>
            </w:r>
            <w:r w:rsidRPr="004620F3">
              <w:rPr>
                <w:b/>
              </w:rPr>
              <w:t>Unique Identity ID</w:t>
            </w:r>
            <w:r w:rsidRPr="004620F3">
              <w:t xml:space="preserve"> </w:t>
            </w:r>
            <w:r w:rsidRPr="004620F3">
              <w:rPr>
                <w:b/>
                <w:iCs/>
              </w:rPr>
              <w:t>Number:</w:t>
            </w:r>
          </w:p>
          <w:p w14:paraId="14073592" w14:textId="77777777" w:rsidR="004620F3" w:rsidRPr="004620F3" w:rsidRDefault="004620F3" w:rsidP="004620F3">
            <w:pPr>
              <w:autoSpaceDE w:val="0"/>
              <w:autoSpaceDN w:val="0"/>
              <w:rPr>
                <w:rFonts w:eastAsiaTheme="minorHAnsi"/>
                <w:b/>
              </w:rPr>
            </w:pPr>
          </w:p>
        </w:tc>
      </w:tr>
      <w:tr w:rsidR="004620F3" w:rsidRPr="004620F3" w14:paraId="6C613E79" w14:textId="77777777" w:rsidTr="004620F3">
        <w:trPr>
          <w:jc w:val="right"/>
        </w:trPr>
        <w:tc>
          <w:tcPr>
            <w:tcW w:w="4789"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14:paraId="30E1EA13" w14:textId="77777777" w:rsidR="004620F3" w:rsidRPr="004620F3" w:rsidRDefault="004620F3" w:rsidP="004620F3">
            <w:pPr>
              <w:rPr>
                <w:b/>
              </w:rPr>
            </w:pPr>
            <w:r w:rsidRPr="004620F3">
              <w:rPr>
                <w:b/>
              </w:rPr>
              <w:t>Parent Organization’s Name:</w:t>
            </w:r>
          </w:p>
          <w:p w14:paraId="65DD97AB" w14:textId="77777777" w:rsidR="004620F3" w:rsidRPr="004620F3" w:rsidRDefault="004620F3" w:rsidP="004620F3">
            <w:pPr>
              <w:rPr>
                <w:b/>
              </w:rPr>
            </w:pPr>
          </w:p>
        </w:tc>
        <w:tc>
          <w:tcPr>
            <w:tcW w:w="5319"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011060E1" w14:textId="77777777" w:rsidR="004620F3" w:rsidRPr="004620F3" w:rsidRDefault="004620F3" w:rsidP="004620F3">
            <w:pPr>
              <w:rPr>
                <w:b/>
              </w:rPr>
            </w:pPr>
            <w:r w:rsidRPr="004620F3">
              <w:rPr>
                <w:b/>
              </w:rPr>
              <w:t>Parent Organizations Unique Identity ID</w:t>
            </w:r>
            <w:r w:rsidRPr="004620F3">
              <w:t xml:space="preserve"> </w:t>
            </w:r>
            <w:r w:rsidRPr="004620F3">
              <w:rPr>
                <w:b/>
              </w:rPr>
              <w:t>Number:</w:t>
            </w:r>
          </w:p>
        </w:tc>
      </w:tr>
    </w:tbl>
    <w:p w14:paraId="69A6A4A3" w14:textId="0C47AEA5" w:rsidR="004620F3" w:rsidRPr="004620F3" w:rsidRDefault="004620F3" w:rsidP="004620F3">
      <w:pPr>
        <w:outlineLvl w:val="0"/>
        <w:rPr>
          <w:rFonts w:eastAsiaTheme="minorHAnsi"/>
          <w:b/>
          <w:caps/>
          <w:kern w:val="28"/>
        </w:rPr>
      </w:pPr>
    </w:p>
    <w:sectPr w:rsidR="004620F3" w:rsidRPr="004620F3" w:rsidSect="00886917">
      <w:pgSz w:w="12240" w:h="15840" w:code="1"/>
      <w:pgMar w:top="576" w:right="1080" w:bottom="504" w:left="108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BA27E" w14:textId="77777777" w:rsidR="00012AAE" w:rsidRDefault="00012AAE">
      <w:r>
        <w:separator/>
      </w:r>
    </w:p>
  </w:endnote>
  <w:endnote w:type="continuationSeparator" w:id="0">
    <w:p w14:paraId="4B761B4A" w14:textId="77777777" w:rsidR="00012AAE" w:rsidRDefault="00012AAE">
      <w:r>
        <w:continuationSeparator/>
      </w:r>
    </w:p>
  </w:endnote>
  <w:endnote w:type="continuationNotice" w:id="1">
    <w:p w14:paraId="18753EC0" w14:textId="77777777" w:rsidR="00012AAE" w:rsidRDefault="00012A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38AA1" w14:textId="77777777" w:rsidR="00012AAE" w:rsidRDefault="00012AAE">
      <w:r>
        <w:separator/>
      </w:r>
    </w:p>
  </w:footnote>
  <w:footnote w:type="continuationSeparator" w:id="0">
    <w:p w14:paraId="093B1BE5" w14:textId="77777777" w:rsidR="00012AAE" w:rsidRDefault="00012AAE">
      <w:r>
        <w:continuationSeparator/>
      </w:r>
    </w:p>
  </w:footnote>
  <w:footnote w:type="continuationNotice" w:id="1">
    <w:p w14:paraId="7CF93AFD" w14:textId="77777777" w:rsidR="00012AAE" w:rsidRDefault="00012A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EAEB6" w14:textId="7ABF1A00" w:rsidR="00C32964" w:rsidRDefault="00190BB0" w:rsidP="004620F3">
    <w:pPr>
      <w:pStyle w:val="Header"/>
      <w:tabs>
        <w:tab w:val="clear" w:pos="8640"/>
        <w:tab w:val="right" w:pos="9450"/>
      </w:tabs>
    </w:pPr>
    <w:r w:rsidRPr="00190BB0">
      <w:rPr>
        <w:b/>
        <w:sz w:val="20"/>
      </w:rPr>
      <w:t>STATE 00000000</w:t>
    </w:r>
    <w:r w:rsidR="00E00B64">
      <w:rPr>
        <w:b/>
        <w:sz w:val="20"/>
      </w:rPr>
      <w:t>4</w:t>
    </w:r>
    <w:r w:rsidR="00D13947">
      <w:rPr>
        <w:b/>
        <w:sz w:val="20"/>
      </w:rPr>
      <w:t>3</w:t>
    </w:r>
    <w:r w:rsidRPr="00190BB0">
      <w:rPr>
        <w:b/>
        <w:sz w:val="20"/>
      </w:rPr>
      <w:t>SL</w:t>
    </w:r>
    <w:r w:rsidR="00C32964">
      <w:tab/>
    </w:r>
    <w:r w:rsidR="00C32964">
      <w:tab/>
      <w:t xml:space="preserve">Page </w:t>
    </w:r>
    <w:r w:rsidR="00C32964">
      <w:rPr>
        <w:rStyle w:val="PageNumber"/>
      </w:rPr>
      <w:fldChar w:fldCharType="begin"/>
    </w:r>
    <w:r w:rsidR="00C32964">
      <w:rPr>
        <w:rStyle w:val="PageNumber"/>
      </w:rPr>
      <w:instrText xml:space="preserve"> PAGE </w:instrText>
    </w:r>
    <w:r w:rsidR="00C32964">
      <w:rPr>
        <w:rStyle w:val="PageNumber"/>
      </w:rPr>
      <w:fldChar w:fldCharType="separate"/>
    </w:r>
    <w:r w:rsidR="008471BE">
      <w:rPr>
        <w:rStyle w:val="PageNumber"/>
        <w:noProof/>
      </w:rPr>
      <w:t>68</w:t>
    </w:r>
    <w:r w:rsidR="00C32964">
      <w:rPr>
        <w:rStyle w:val="PageNumber"/>
      </w:rPr>
      <w:fldChar w:fldCharType="end"/>
    </w:r>
    <w:r w:rsidR="00C32964">
      <w:t xml:space="preserve"> </w:t>
    </w:r>
  </w:p>
  <w:p w14:paraId="13A164F2" w14:textId="77777777" w:rsidR="00C32964" w:rsidRDefault="00C329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23CB19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61E67F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886896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6FCAFE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B129BD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4AEC05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C0A4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3ACF4B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51CAA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A304C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decimal"/>
      <w:pStyle w:val="Heading1"/>
      <w:lvlText w:val="%1."/>
      <w:legacy w:legacy="1" w:legacySpace="144" w:legacyIndent="0"/>
      <w:lvlJc w:val="left"/>
      <w:pPr>
        <w:ind w:left="720" w:firstLine="0"/>
      </w:pPr>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lowerLetter"/>
      <w:pStyle w:val="Heading4"/>
      <w:lvlText w:val=" %4."/>
      <w:legacy w:legacy="1" w:legacySpace="0" w:legacyIndent="0"/>
      <w:lvlJc w:val="left"/>
      <w:pPr>
        <w:ind w:left="432" w:firstLine="0"/>
      </w:pPr>
    </w:lvl>
    <w:lvl w:ilvl="4">
      <w:start w:val="1"/>
      <w:numFmt w:val="decimal"/>
      <w:pStyle w:val="Heading5"/>
      <w:lvlText w:val=" %5)"/>
      <w:legacy w:legacy="1" w:legacySpace="0" w:legacyIndent="0"/>
      <w:lvlJc w:val="left"/>
    </w:lvl>
    <w:lvl w:ilvl="5">
      <w:start w:val="1"/>
      <w:numFmt w:val="decimal"/>
      <w:pStyle w:val="Heading6"/>
      <w:lvlText w:val=" %5).%6"/>
      <w:legacy w:legacy="1" w:legacySpace="144" w:legacyIndent="0"/>
      <w:lvlJc w:val="left"/>
    </w:lvl>
    <w:lvl w:ilvl="6">
      <w:start w:val="1"/>
      <w:numFmt w:val="decimal"/>
      <w:pStyle w:val="Heading7"/>
      <w:lvlText w:val=" %5).%6.%7"/>
      <w:legacy w:legacy="1" w:legacySpace="144" w:legacyIndent="0"/>
      <w:lvlJc w:val="left"/>
    </w:lvl>
    <w:lvl w:ilvl="7">
      <w:start w:val="1"/>
      <w:numFmt w:val="decimal"/>
      <w:pStyle w:val="Heading8"/>
      <w:lvlText w:val=" %5).%6.%7.%8"/>
      <w:legacy w:legacy="1" w:legacySpace="144" w:legacyIndent="0"/>
      <w:lvlJc w:val="left"/>
    </w:lvl>
    <w:lvl w:ilvl="8">
      <w:start w:val="1"/>
      <w:numFmt w:val="decimal"/>
      <w:pStyle w:val="Heading9"/>
      <w:lvlText w:val=" %5).%6.%7.%8.%9"/>
      <w:legacy w:legacy="1" w:legacySpace="144" w:legacyIndent="0"/>
      <w:lvlJc w:val="left"/>
    </w:lvl>
  </w:abstractNum>
  <w:abstractNum w:abstractNumId="11" w15:restartNumberingAfterBreak="0">
    <w:nsid w:val="0184437C"/>
    <w:multiLevelType w:val="hybridMultilevel"/>
    <w:tmpl w:val="4B86CC1A"/>
    <w:lvl w:ilvl="0" w:tplc="FFFFFFFF">
      <w:start w:val="1"/>
      <w:numFmt w:val="decimal"/>
      <w:lvlText w:val="%1)"/>
      <w:lvlJc w:val="left"/>
      <w:pPr>
        <w:ind w:left="135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038B0DBD"/>
    <w:multiLevelType w:val="hybridMultilevel"/>
    <w:tmpl w:val="43CAEAFC"/>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3993448"/>
    <w:multiLevelType w:val="hybridMultilevel"/>
    <w:tmpl w:val="893C5FE6"/>
    <w:lvl w:ilvl="0" w:tplc="E2E2ADDC">
      <w:start w:val="1"/>
      <w:numFmt w:val="bullet"/>
      <w:lvlText w:val=""/>
      <w:lvlJc w:val="left"/>
      <w:pPr>
        <w:ind w:left="1080" w:hanging="360"/>
      </w:pPr>
      <w:rPr>
        <w:rFonts w:ascii="Symbol" w:hAnsi="Symbol"/>
      </w:rPr>
    </w:lvl>
    <w:lvl w:ilvl="1" w:tplc="5FA6B8BC">
      <w:start w:val="1"/>
      <w:numFmt w:val="bullet"/>
      <w:lvlText w:val=""/>
      <w:lvlJc w:val="left"/>
      <w:pPr>
        <w:ind w:left="1440" w:hanging="360"/>
      </w:pPr>
      <w:rPr>
        <w:rFonts w:ascii="Symbol" w:hAnsi="Symbol"/>
      </w:rPr>
    </w:lvl>
    <w:lvl w:ilvl="2" w:tplc="00D43CD6">
      <w:start w:val="1"/>
      <w:numFmt w:val="bullet"/>
      <w:lvlText w:val=""/>
      <w:lvlJc w:val="left"/>
      <w:pPr>
        <w:ind w:left="1080" w:hanging="360"/>
      </w:pPr>
      <w:rPr>
        <w:rFonts w:ascii="Symbol" w:hAnsi="Symbol"/>
      </w:rPr>
    </w:lvl>
    <w:lvl w:ilvl="3" w:tplc="6D5824CC">
      <w:start w:val="1"/>
      <w:numFmt w:val="bullet"/>
      <w:lvlText w:val=""/>
      <w:lvlJc w:val="left"/>
      <w:pPr>
        <w:ind w:left="1080" w:hanging="360"/>
      </w:pPr>
      <w:rPr>
        <w:rFonts w:ascii="Symbol" w:hAnsi="Symbol"/>
      </w:rPr>
    </w:lvl>
    <w:lvl w:ilvl="4" w:tplc="E8A49342">
      <w:start w:val="1"/>
      <w:numFmt w:val="bullet"/>
      <w:lvlText w:val=""/>
      <w:lvlJc w:val="left"/>
      <w:pPr>
        <w:ind w:left="1080" w:hanging="360"/>
      </w:pPr>
      <w:rPr>
        <w:rFonts w:ascii="Symbol" w:hAnsi="Symbol"/>
      </w:rPr>
    </w:lvl>
    <w:lvl w:ilvl="5" w:tplc="E21041C4">
      <w:start w:val="1"/>
      <w:numFmt w:val="bullet"/>
      <w:lvlText w:val=""/>
      <w:lvlJc w:val="left"/>
      <w:pPr>
        <w:ind w:left="1080" w:hanging="360"/>
      </w:pPr>
      <w:rPr>
        <w:rFonts w:ascii="Symbol" w:hAnsi="Symbol"/>
      </w:rPr>
    </w:lvl>
    <w:lvl w:ilvl="6" w:tplc="8F320F4C">
      <w:start w:val="1"/>
      <w:numFmt w:val="bullet"/>
      <w:lvlText w:val=""/>
      <w:lvlJc w:val="left"/>
      <w:pPr>
        <w:ind w:left="1080" w:hanging="360"/>
      </w:pPr>
      <w:rPr>
        <w:rFonts w:ascii="Symbol" w:hAnsi="Symbol"/>
      </w:rPr>
    </w:lvl>
    <w:lvl w:ilvl="7" w:tplc="1B282E88">
      <w:start w:val="1"/>
      <w:numFmt w:val="bullet"/>
      <w:lvlText w:val=""/>
      <w:lvlJc w:val="left"/>
      <w:pPr>
        <w:ind w:left="1080" w:hanging="360"/>
      </w:pPr>
      <w:rPr>
        <w:rFonts w:ascii="Symbol" w:hAnsi="Symbol"/>
      </w:rPr>
    </w:lvl>
    <w:lvl w:ilvl="8" w:tplc="9CB662F8">
      <w:start w:val="1"/>
      <w:numFmt w:val="bullet"/>
      <w:lvlText w:val=""/>
      <w:lvlJc w:val="left"/>
      <w:pPr>
        <w:ind w:left="1080" w:hanging="360"/>
      </w:pPr>
      <w:rPr>
        <w:rFonts w:ascii="Symbol" w:hAnsi="Symbol"/>
      </w:rPr>
    </w:lvl>
  </w:abstractNum>
  <w:abstractNum w:abstractNumId="14" w15:restartNumberingAfterBreak="0">
    <w:nsid w:val="04266067"/>
    <w:multiLevelType w:val="hybridMultilevel"/>
    <w:tmpl w:val="26B437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4224FB"/>
    <w:multiLevelType w:val="hybridMultilevel"/>
    <w:tmpl w:val="A2CACABC"/>
    <w:lvl w:ilvl="0" w:tplc="040218E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0F1D0483"/>
    <w:multiLevelType w:val="hybridMultilevel"/>
    <w:tmpl w:val="A6405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D511E9"/>
    <w:multiLevelType w:val="hybridMultilevel"/>
    <w:tmpl w:val="F52E6F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8CD1D78"/>
    <w:multiLevelType w:val="hybridMultilevel"/>
    <w:tmpl w:val="F7480E26"/>
    <w:lvl w:ilvl="0" w:tplc="29A61D7A">
      <w:start w:val="1"/>
      <w:numFmt w:val="decimal"/>
      <w:lvlText w:val="%1."/>
      <w:lvlJc w:val="left"/>
      <w:pPr>
        <w:ind w:left="720" w:hanging="360"/>
      </w:pPr>
      <w:rPr>
        <w:b/>
        <w:bCs/>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EF2B9E"/>
    <w:multiLevelType w:val="hybridMultilevel"/>
    <w:tmpl w:val="F60C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974946"/>
    <w:multiLevelType w:val="hybridMultilevel"/>
    <w:tmpl w:val="A86A85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3E7742"/>
    <w:multiLevelType w:val="hybridMultilevel"/>
    <w:tmpl w:val="4A6A49F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A000915"/>
    <w:multiLevelType w:val="hybridMultilevel"/>
    <w:tmpl w:val="7FAED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135B49"/>
    <w:multiLevelType w:val="hybridMultilevel"/>
    <w:tmpl w:val="89D68246"/>
    <w:lvl w:ilvl="0" w:tplc="1A1AAE1E">
      <w:start w:val="1"/>
      <w:numFmt w:val="decimal"/>
      <w:lvlText w:val="%1."/>
      <w:lvlJc w:val="left"/>
      <w:pPr>
        <w:ind w:left="1020" w:hanging="360"/>
      </w:pPr>
    </w:lvl>
    <w:lvl w:ilvl="1" w:tplc="340616F6">
      <w:start w:val="1"/>
      <w:numFmt w:val="decimal"/>
      <w:lvlText w:val="%2."/>
      <w:lvlJc w:val="left"/>
      <w:pPr>
        <w:ind w:left="1020" w:hanging="360"/>
      </w:pPr>
    </w:lvl>
    <w:lvl w:ilvl="2" w:tplc="52A26076">
      <w:start w:val="1"/>
      <w:numFmt w:val="decimal"/>
      <w:lvlText w:val="%3."/>
      <w:lvlJc w:val="left"/>
      <w:pPr>
        <w:ind w:left="1020" w:hanging="360"/>
      </w:pPr>
    </w:lvl>
    <w:lvl w:ilvl="3" w:tplc="0906712C">
      <w:start w:val="1"/>
      <w:numFmt w:val="decimal"/>
      <w:lvlText w:val="%4."/>
      <w:lvlJc w:val="left"/>
      <w:pPr>
        <w:ind w:left="1020" w:hanging="360"/>
      </w:pPr>
    </w:lvl>
    <w:lvl w:ilvl="4" w:tplc="39D64DEC">
      <w:start w:val="1"/>
      <w:numFmt w:val="decimal"/>
      <w:lvlText w:val="%5."/>
      <w:lvlJc w:val="left"/>
      <w:pPr>
        <w:ind w:left="1020" w:hanging="360"/>
      </w:pPr>
    </w:lvl>
    <w:lvl w:ilvl="5" w:tplc="C9A65DCC">
      <w:start w:val="1"/>
      <w:numFmt w:val="decimal"/>
      <w:lvlText w:val="%6."/>
      <w:lvlJc w:val="left"/>
      <w:pPr>
        <w:ind w:left="1020" w:hanging="360"/>
      </w:pPr>
    </w:lvl>
    <w:lvl w:ilvl="6" w:tplc="BEFE8BA4">
      <w:start w:val="1"/>
      <w:numFmt w:val="decimal"/>
      <w:lvlText w:val="%7."/>
      <w:lvlJc w:val="left"/>
      <w:pPr>
        <w:ind w:left="1020" w:hanging="360"/>
      </w:pPr>
    </w:lvl>
    <w:lvl w:ilvl="7" w:tplc="A732A282">
      <w:start w:val="1"/>
      <w:numFmt w:val="decimal"/>
      <w:lvlText w:val="%8."/>
      <w:lvlJc w:val="left"/>
      <w:pPr>
        <w:ind w:left="1020" w:hanging="360"/>
      </w:pPr>
    </w:lvl>
    <w:lvl w:ilvl="8" w:tplc="E24E6172">
      <w:start w:val="1"/>
      <w:numFmt w:val="decimal"/>
      <w:lvlText w:val="%9."/>
      <w:lvlJc w:val="left"/>
      <w:pPr>
        <w:ind w:left="1020" w:hanging="360"/>
      </w:pPr>
    </w:lvl>
  </w:abstractNum>
  <w:abstractNum w:abstractNumId="24" w15:restartNumberingAfterBreak="0">
    <w:nsid w:val="31DC79DE"/>
    <w:multiLevelType w:val="hybridMultilevel"/>
    <w:tmpl w:val="697062D8"/>
    <w:lvl w:ilvl="0" w:tplc="3B5EEB52">
      <w:start w:val="1"/>
      <w:numFmt w:val="low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5" w15:restartNumberingAfterBreak="0">
    <w:nsid w:val="33963FCC"/>
    <w:multiLevelType w:val="hybridMultilevel"/>
    <w:tmpl w:val="FA202A30"/>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4D93750"/>
    <w:multiLevelType w:val="hybridMultilevel"/>
    <w:tmpl w:val="1666A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7B6BB1"/>
    <w:multiLevelType w:val="hybridMultilevel"/>
    <w:tmpl w:val="93EC3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4F0212"/>
    <w:multiLevelType w:val="hybridMultilevel"/>
    <w:tmpl w:val="DE9ECF2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F7B187C"/>
    <w:multiLevelType w:val="multilevel"/>
    <w:tmpl w:val="20165EF0"/>
    <w:lvl w:ilvl="0">
      <w:start w:val="5"/>
      <w:numFmt w:val="decimal"/>
      <w:lvlText w:val="%1"/>
      <w:lvlJc w:val="left"/>
      <w:pPr>
        <w:ind w:left="480" w:hanging="480"/>
      </w:pPr>
    </w:lvl>
    <w:lvl w:ilvl="1">
      <w:start w:val="2"/>
      <w:numFmt w:val="decimal"/>
      <w:lvlText w:val="%1.%2"/>
      <w:lvlJc w:val="left"/>
      <w:pPr>
        <w:ind w:left="480" w:hanging="48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15:restartNumberingAfterBreak="0">
    <w:nsid w:val="44FE007B"/>
    <w:multiLevelType w:val="hybridMultilevel"/>
    <w:tmpl w:val="A170DD1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A1E6B9B"/>
    <w:multiLevelType w:val="hybridMultilevel"/>
    <w:tmpl w:val="87E018CA"/>
    <w:lvl w:ilvl="0" w:tplc="FFFFFFFF">
      <w:start w:val="1"/>
      <w:numFmt w:val="decimal"/>
      <w:lvlText w:val="%1."/>
      <w:lvlJc w:val="left"/>
      <w:pPr>
        <w:ind w:left="720" w:hanging="360"/>
      </w:pPr>
      <w:rPr>
        <w:rFonts w:hint="default"/>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B7C759D"/>
    <w:multiLevelType w:val="hybridMultilevel"/>
    <w:tmpl w:val="F0BC0B02"/>
    <w:lvl w:ilvl="0" w:tplc="04090019">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BC90467"/>
    <w:multiLevelType w:val="hybridMultilevel"/>
    <w:tmpl w:val="3836DE0A"/>
    <w:lvl w:ilvl="0" w:tplc="D4DA4A06">
      <w:start w:val="1"/>
      <w:numFmt w:val="decimal"/>
      <w:lvlText w:val="%1)"/>
      <w:lvlJc w:val="left"/>
      <w:pPr>
        <w:ind w:left="1152" w:hanging="360"/>
      </w:pPr>
      <w:rPr>
        <w:rFonts w:hint="default"/>
        <w:b w:val="0"/>
        <w:bCs/>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4" w15:restartNumberingAfterBreak="0">
    <w:nsid w:val="658605D3"/>
    <w:multiLevelType w:val="hybridMultilevel"/>
    <w:tmpl w:val="33E68D5A"/>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BA60A46"/>
    <w:multiLevelType w:val="hybridMultilevel"/>
    <w:tmpl w:val="7DCECCC6"/>
    <w:lvl w:ilvl="0" w:tplc="05B41BF2">
      <w:start w:val="1"/>
      <w:numFmt w:val="lowerRoman"/>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18833E1"/>
    <w:multiLevelType w:val="hybridMultilevel"/>
    <w:tmpl w:val="8D52E81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4AA6BA7"/>
    <w:multiLevelType w:val="hybridMultilevel"/>
    <w:tmpl w:val="54E2B576"/>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61A1404"/>
    <w:multiLevelType w:val="hybridMultilevel"/>
    <w:tmpl w:val="87E018CA"/>
    <w:lvl w:ilvl="0" w:tplc="FF7854BA">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F03105"/>
    <w:multiLevelType w:val="hybridMultilevel"/>
    <w:tmpl w:val="06F8C77A"/>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AD046FE"/>
    <w:multiLevelType w:val="hybridMultilevel"/>
    <w:tmpl w:val="73D04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DE7752"/>
    <w:multiLevelType w:val="hybridMultilevel"/>
    <w:tmpl w:val="90AA6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7656005">
    <w:abstractNumId w:val="10"/>
  </w:num>
  <w:num w:numId="2" w16cid:durableId="1871643202">
    <w:abstractNumId w:val="38"/>
  </w:num>
  <w:num w:numId="3" w16cid:durableId="16207950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40590174">
    <w:abstractNumId w:val="14"/>
  </w:num>
  <w:num w:numId="5" w16cid:durableId="569770937">
    <w:abstractNumId w:val="17"/>
  </w:num>
  <w:num w:numId="6" w16cid:durableId="1117064757">
    <w:abstractNumId w:val="18"/>
  </w:num>
  <w:num w:numId="7" w16cid:durableId="175310267">
    <w:abstractNumId w:val="28"/>
  </w:num>
  <w:num w:numId="8" w16cid:durableId="1499733635">
    <w:abstractNumId w:val="20"/>
  </w:num>
  <w:num w:numId="9" w16cid:durableId="466439483">
    <w:abstractNumId w:val="41"/>
  </w:num>
  <w:num w:numId="10" w16cid:durableId="540089603">
    <w:abstractNumId w:val="16"/>
  </w:num>
  <w:num w:numId="11" w16cid:durableId="57241780">
    <w:abstractNumId w:val="29"/>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1565448">
    <w:abstractNumId w:val="39"/>
  </w:num>
  <w:num w:numId="13" w16cid:durableId="1608004839">
    <w:abstractNumId w:val="30"/>
  </w:num>
  <w:num w:numId="14" w16cid:durableId="1868446791">
    <w:abstractNumId w:val="24"/>
  </w:num>
  <w:num w:numId="15" w16cid:durableId="141049486">
    <w:abstractNumId w:val="33"/>
  </w:num>
  <w:num w:numId="16" w16cid:durableId="242570535">
    <w:abstractNumId w:val="35"/>
  </w:num>
  <w:num w:numId="17" w16cid:durableId="342125196">
    <w:abstractNumId w:val="10"/>
    <w:lvlOverride w:ilvl="0">
      <w:startOverride w:val="1"/>
    </w:lvlOverride>
  </w:num>
  <w:num w:numId="18" w16cid:durableId="1474979042">
    <w:abstractNumId w:val="26"/>
  </w:num>
  <w:num w:numId="19" w16cid:durableId="783159438">
    <w:abstractNumId w:val="22"/>
  </w:num>
  <w:num w:numId="20" w16cid:durableId="531766792">
    <w:abstractNumId w:val="27"/>
  </w:num>
  <w:num w:numId="21" w16cid:durableId="1659771632">
    <w:abstractNumId w:val="23"/>
  </w:num>
  <w:num w:numId="22" w16cid:durableId="370040188">
    <w:abstractNumId w:val="13"/>
  </w:num>
  <w:num w:numId="23" w16cid:durableId="692337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94889618">
    <w:abstractNumId w:val="34"/>
  </w:num>
  <w:num w:numId="25" w16cid:durableId="875698770">
    <w:abstractNumId w:val="25"/>
  </w:num>
  <w:num w:numId="26" w16cid:durableId="955717987">
    <w:abstractNumId w:val="37"/>
  </w:num>
  <w:num w:numId="27" w16cid:durableId="1189023795">
    <w:abstractNumId w:val="12"/>
  </w:num>
  <w:num w:numId="28" w16cid:durableId="1419979192">
    <w:abstractNumId w:val="32"/>
  </w:num>
  <w:num w:numId="29" w16cid:durableId="279193076">
    <w:abstractNumId w:val="9"/>
  </w:num>
  <w:num w:numId="30" w16cid:durableId="703595767">
    <w:abstractNumId w:val="7"/>
  </w:num>
  <w:num w:numId="31" w16cid:durableId="27419982">
    <w:abstractNumId w:val="6"/>
  </w:num>
  <w:num w:numId="32" w16cid:durableId="1675910849">
    <w:abstractNumId w:val="5"/>
  </w:num>
  <w:num w:numId="33" w16cid:durableId="183253082">
    <w:abstractNumId w:val="4"/>
  </w:num>
  <w:num w:numId="34" w16cid:durableId="59133583">
    <w:abstractNumId w:val="8"/>
  </w:num>
  <w:num w:numId="35" w16cid:durableId="1504003712">
    <w:abstractNumId w:val="3"/>
  </w:num>
  <w:num w:numId="36" w16cid:durableId="1642079241">
    <w:abstractNumId w:val="2"/>
  </w:num>
  <w:num w:numId="37" w16cid:durableId="689138682">
    <w:abstractNumId w:val="1"/>
  </w:num>
  <w:num w:numId="38" w16cid:durableId="1257446982">
    <w:abstractNumId w:val="0"/>
  </w:num>
  <w:num w:numId="39" w16cid:durableId="1498380049">
    <w:abstractNumId w:val="21"/>
  </w:num>
  <w:num w:numId="40" w16cid:durableId="973831937">
    <w:abstractNumId w:val="40"/>
  </w:num>
  <w:num w:numId="41" w16cid:durableId="678432738">
    <w:abstractNumId w:val="36"/>
  </w:num>
  <w:num w:numId="42" w16cid:durableId="711810349">
    <w:abstractNumId w:val="19"/>
  </w:num>
  <w:num w:numId="43" w16cid:durableId="1522740719">
    <w:abstractNumId w:val="31"/>
  </w:num>
  <w:num w:numId="44" w16cid:durableId="16334443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53609217">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698"/>
    <w:rsid w:val="000012D0"/>
    <w:rsid w:val="00002B89"/>
    <w:rsid w:val="00012AAE"/>
    <w:rsid w:val="0001320F"/>
    <w:rsid w:val="000163DA"/>
    <w:rsid w:val="00027A26"/>
    <w:rsid w:val="00031730"/>
    <w:rsid w:val="0003216D"/>
    <w:rsid w:val="00034AF0"/>
    <w:rsid w:val="0003755A"/>
    <w:rsid w:val="00040757"/>
    <w:rsid w:val="00042EF6"/>
    <w:rsid w:val="0005090F"/>
    <w:rsid w:val="0005182F"/>
    <w:rsid w:val="00057FC5"/>
    <w:rsid w:val="0006220D"/>
    <w:rsid w:val="00084184"/>
    <w:rsid w:val="0008700D"/>
    <w:rsid w:val="0009186B"/>
    <w:rsid w:val="00091C53"/>
    <w:rsid w:val="00091D57"/>
    <w:rsid w:val="00097232"/>
    <w:rsid w:val="000A4650"/>
    <w:rsid w:val="000A5752"/>
    <w:rsid w:val="000B024D"/>
    <w:rsid w:val="000B0F3C"/>
    <w:rsid w:val="000B2010"/>
    <w:rsid w:val="000B2129"/>
    <w:rsid w:val="000B3E6A"/>
    <w:rsid w:val="000B575C"/>
    <w:rsid w:val="000B67C1"/>
    <w:rsid w:val="000C1224"/>
    <w:rsid w:val="000C2CDC"/>
    <w:rsid w:val="000C35B7"/>
    <w:rsid w:val="000C4526"/>
    <w:rsid w:val="000C56EA"/>
    <w:rsid w:val="000D4601"/>
    <w:rsid w:val="000E099F"/>
    <w:rsid w:val="000E0AC8"/>
    <w:rsid w:val="000E1F4B"/>
    <w:rsid w:val="000E2C95"/>
    <w:rsid w:val="000F3F32"/>
    <w:rsid w:val="000F5049"/>
    <w:rsid w:val="000F5DE2"/>
    <w:rsid w:val="001052EF"/>
    <w:rsid w:val="0011268C"/>
    <w:rsid w:val="001229D1"/>
    <w:rsid w:val="001257F9"/>
    <w:rsid w:val="00125CE4"/>
    <w:rsid w:val="00131BA4"/>
    <w:rsid w:val="00140640"/>
    <w:rsid w:val="001439FC"/>
    <w:rsid w:val="00167B11"/>
    <w:rsid w:val="00172FB2"/>
    <w:rsid w:val="00173B10"/>
    <w:rsid w:val="00174FEB"/>
    <w:rsid w:val="00176B42"/>
    <w:rsid w:val="00176B82"/>
    <w:rsid w:val="00181873"/>
    <w:rsid w:val="00182927"/>
    <w:rsid w:val="00186821"/>
    <w:rsid w:val="00190BB0"/>
    <w:rsid w:val="00196397"/>
    <w:rsid w:val="001A1701"/>
    <w:rsid w:val="001B1AE8"/>
    <w:rsid w:val="001B674D"/>
    <w:rsid w:val="001C15C1"/>
    <w:rsid w:val="001C2549"/>
    <w:rsid w:val="001C2D53"/>
    <w:rsid w:val="001C6386"/>
    <w:rsid w:val="001C7475"/>
    <w:rsid w:val="001D0BED"/>
    <w:rsid w:val="001D1891"/>
    <w:rsid w:val="001D1B44"/>
    <w:rsid w:val="001D36EF"/>
    <w:rsid w:val="001D3CE3"/>
    <w:rsid w:val="001E3D5D"/>
    <w:rsid w:val="001E6927"/>
    <w:rsid w:val="001F6A9D"/>
    <w:rsid w:val="00200626"/>
    <w:rsid w:val="00200A94"/>
    <w:rsid w:val="00202DA0"/>
    <w:rsid w:val="0020367B"/>
    <w:rsid w:val="00203698"/>
    <w:rsid w:val="00212584"/>
    <w:rsid w:val="002125FD"/>
    <w:rsid w:val="002132CE"/>
    <w:rsid w:val="00217081"/>
    <w:rsid w:val="002174AC"/>
    <w:rsid w:val="0022023E"/>
    <w:rsid w:val="00222831"/>
    <w:rsid w:val="00233C11"/>
    <w:rsid w:val="0023526D"/>
    <w:rsid w:val="00240113"/>
    <w:rsid w:val="0024097D"/>
    <w:rsid w:val="0024198F"/>
    <w:rsid w:val="00244024"/>
    <w:rsid w:val="0024526B"/>
    <w:rsid w:val="0024560C"/>
    <w:rsid w:val="00246622"/>
    <w:rsid w:val="00254893"/>
    <w:rsid w:val="002555DF"/>
    <w:rsid w:val="002566FC"/>
    <w:rsid w:val="0025671B"/>
    <w:rsid w:val="00262139"/>
    <w:rsid w:val="00263C67"/>
    <w:rsid w:val="00266FD6"/>
    <w:rsid w:val="00271975"/>
    <w:rsid w:val="00276DC2"/>
    <w:rsid w:val="00280AF4"/>
    <w:rsid w:val="00280D5C"/>
    <w:rsid w:val="002813C0"/>
    <w:rsid w:val="002907E6"/>
    <w:rsid w:val="00292672"/>
    <w:rsid w:val="002958D6"/>
    <w:rsid w:val="002A2AD7"/>
    <w:rsid w:val="002A37F8"/>
    <w:rsid w:val="002A7A03"/>
    <w:rsid w:val="002B3D19"/>
    <w:rsid w:val="002B7DC5"/>
    <w:rsid w:val="002C160D"/>
    <w:rsid w:val="002C31AB"/>
    <w:rsid w:val="002C5E29"/>
    <w:rsid w:val="002C69B9"/>
    <w:rsid w:val="002D0887"/>
    <w:rsid w:val="002D25C7"/>
    <w:rsid w:val="002E0EFA"/>
    <w:rsid w:val="002E2114"/>
    <w:rsid w:val="002E245A"/>
    <w:rsid w:val="002E4903"/>
    <w:rsid w:val="002F1768"/>
    <w:rsid w:val="002F2D66"/>
    <w:rsid w:val="002F5986"/>
    <w:rsid w:val="002F7A3D"/>
    <w:rsid w:val="00300329"/>
    <w:rsid w:val="0030191D"/>
    <w:rsid w:val="00302272"/>
    <w:rsid w:val="00310DA5"/>
    <w:rsid w:val="00311BC2"/>
    <w:rsid w:val="003124CE"/>
    <w:rsid w:val="00317707"/>
    <w:rsid w:val="00331161"/>
    <w:rsid w:val="003377E7"/>
    <w:rsid w:val="00356302"/>
    <w:rsid w:val="00356594"/>
    <w:rsid w:val="003715C3"/>
    <w:rsid w:val="00383B8B"/>
    <w:rsid w:val="003853EE"/>
    <w:rsid w:val="00385473"/>
    <w:rsid w:val="0038776E"/>
    <w:rsid w:val="00391D68"/>
    <w:rsid w:val="00394BB6"/>
    <w:rsid w:val="003A029D"/>
    <w:rsid w:val="003A1596"/>
    <w:rsid w:val="003C2914"/>
    <w:rsid w:val="003D04D9"/>
    <w:rsid w:val="003D15F8"/>
    <w:rsid w:val="003D1C01"/>
    <w:rsid w:val="003D5A61"/>
    <w:rsid w:val="003E1753"/>
    <w:rsid w:val="003E29D1"/>
    <w:rsid w:val="003F02FF"/>
    <w:rsid w:val="003F1CF2"/>
    <w:rsid w:val="003F1F26"/>
    <w:rsid w:val="003F329E"/>
    <w:rsid w:val="003F4EDC"/>
    <w:rsid w:val="003F5453"/>
    <w:rsid w:val="003F69E7"/>
    <w:rsid w:val="0040280E"/>
    <w:rsid w:val="00411DEF"/>
    <w:rsid w:val="004131D8"/>
    <w:rsid w:val="004140EA"/>
    <w:rsid w:val="0041485F"/>
    <w:rsid w:val="00416751"/>
    <w:rsid w:val="00422309"/>
    <w:rsid w:val="0042390E"/>
    <w:rsid w:val="00426D9A"/>
    <w:rsid w:val="0043025A"/>
    <w:rsid w:val="004315E4"/>
    <w:rsid w:val="004325C8"/>
    <w:rsid w:val="00432B1B"/>
    <w:rsid w:val="00433D20"/>
    <w:rsid w:val="00434393"/>
    <w:rsid w:val="00440692"/>
    <w:rsid w:val="0045534D"/>
    <w:rsid w:val="00456EF0"/>
    <w:rsid w:val="004620F3"/>
    <w:rsid w:val="00464341"/>
    <w:rsid w:val="004643A5"/>
    <w:rsid w:val="00464C27"/>
    <w:rsid w:val="00470E13"/>
    <w:rsid w:val="00474275"/>
    <w:rsid w:val="004752D9"/>
    <w:rsid w:val="00475932"/>
    <w:rsid w:val="004760A3"/>
    <w:rsid w:val="0048043C"/>
    <w:rsid w:val="004874D8"/>
    <w:rsid w:val="00492502"/>
    <w:rsid w:val="00493A4D"/>
    <w:rsid w:val="004A2277"/>
    <w:rsid w:val="004A2758"/>
    <w:rsid w:val="004A3923"/>
    <w:rsid w:val="004B6B88"/>
    <w:rsid w:val="004B7B6B"/>
    <w:rsid w:val="004C6E25"/>
    <w:rsid w:val="004D0FF4"/>
    <w:rsid w:val="004D224C"/>
    <w:rsid w:val="004D28B7"/>
    <w:rsid w:val="004D4415"/>
    <w:rsid w:val="004D4F83"/>
    <w:rsid w:val="004E25F7"/>
    <w:rsid w:val="004F0D5D"/>
    <w:rsid w:val="0050151B"/>
    <w:rsid w:val="00510F1A"/>
    <w:rsid w:val="00511132"/>
    <w:rsid w:val="00514579"/>
    <w:rsid w:val="005148E8"/>
    <w:rsid w:val="00521C8F"/>
    <w:rsid w:val="00525F95"/>
    <w:rsid w:val="00526904"/>
    <w:rsid w:val="005325A0"/>
    <w:rsid w:val="0053573E"/>
    <w:rsid w:val="005363E8"/>
    <w:rsid w:val="005409D5"/>
    <w:rsid w:val="00541A5E"/>
    <w:rsid w:val="00543307"/>
    <w:rsid w:val="00554C6C"/>
    <w:rsid w:val="00561783"/>
    <w:rsid w:val="0056198B"/>
    <w:rsid w:val="00564F09"/>
    <w:rsid w:val="005654BF"/>
    <w:rsid w:val="005708C8"/>
    <w:rsid w:val="00573BC9"/>
    <w:rsid w:val="005800FA"/>
    <w:rsid w:val="00591394"/>
    <w:rsid w:val="005938B7"/>
    <w:rsid w:val="005942F6"/>
    <w:rsid w:val="0059502D"/>
    <w:rsid w:val="005A18C6"/>
    <w:rsid w:val="005B3775"/>
    <w:rsid w:val="005B4C83"/>
    <w:rsid w:val="005B662E"/>
    <w:rsid w:val="005B70B7"/>
    <w:rsid w:val="005C10C4"/>
    <w:rsid w:val="005C59E3"/>
    <w:rsid w:val="005C5BBA"/>
    <w:rsid w:val="005C6C2E"/>
    <w:rsid w:val="005C7977"/>
    <w:rsid w:val="005D6FA5"/>
    <w:rsid w:val="005E032F"/>
    <w:rsid w:val="005E1AF2"/>
    <w:rsid w:val="005E275C"/>
    <w:rsid w:val="005E4439"/>
    <w:rsid w:val="005E4E4F"/>
    <w:rsid w:val="005E61CB"/>
    <w:rsid w:val="005E69B2"/>
    <w:rsid w:val="005E7078"/>
    <w:rsid w:val="005F38ED"/>
    <w:rsid w:val="005F39B2"/>
    <w:rsid w:val="005F5708"/>
    <w:rsid w:val="00611BB7"/>
    <w:rsid w:val="00612A6E"/>
    <w:rsid w:val="0061731C"/>
    <w:rsid w:val="00631144"/>
    <w:rsid w:val="00636C8C"/>
    <w:rsid w:val="0063757C"/>
    <w:rsid w:val="006464A7"/>
    <w:rsid w:val="00646EC6"/>
    <w:rsid w:val="00652F93"/>
    <w:rsid w:val="00655313"/>
    <w:rsid w:val="006576B2"/>
    <w:rsid w:val="00657FCE"/>
    <w:rsid w:val="00663C12"/>
    <w:rsid w:val="00663E39"/>
    <w:rsid w:val="00674815"/>
    <w:rsid w:val="00680C99"/>
    <w:rsid w:val="00681DA1"/>
    <w:rsid w:val="00683019"/>
    <w:rsid w:val="006921FB"/>
    <w:rsid w:val="006944FE"/>
    <w:rsid w:val="006A2710"/>
    <w:rsid w:val="006A2A2F"/>
    <w:rsid w:val="006A7302"/>
    <w:rsid w:val="006B08D0"/>
    <w:rsid w:val="006B54FB"/>
    <w:rsid w:val="006B5CC8"/>
    <w:rsid w:val="006C1745"/>
    <w:rsid w:val="006C5A11"/>
    <w:rsid w:val="006D2D63"/>
    <w:rsid w:val="006E423A"/>
    <w:rsid w:val="006F1D0F"/>
    <w:rsid w:val="0070125B"/>
    <w:rsid w:val="007050B6"/>
    <w:rsid w:val="00705899"/>
    <w:rsid w:val="00705BA7"/>
    <w:rsid w:val="00710297"/>
    <w:rsid w:val="007116C0"/>
    <w:rsid w:val="007124BA"/>
    <w:rsid w:val="00713C56"/>
    <w:rsid w:val="0071635E"/>
    <w:rsid w:val="00716481"/>
    <w:rsid w:val="0072018A"/>
    <w:rsid w:val="00721ED8"/>
    <w:rsid w:val="00724E23"/>
    <w:rsid w:val="00732074"/>
    <w:rsid w:val="007331BF"/>
    <w:rsid w:val="0073482A"/>
    <w:rsid w:val="00735B64"/>
    <w:rsid w:val="00740AF1"/>
    <w:rsid w:val="00741F76"/>
    <w:rsid w:val="00751676"/>
    <w:rsid w:val="007618B9"/>
    <w:rsid w:val="00764CC3"/>
    <w:rsid w:val="007664A2"/>
    <w:rsid w:val="00771ABB"/>
    <w:rsid w:val="007761E0"/>
    <w:rsid w:val="00776C28"/>
    <w:rsid w:val="00777A78"/>
    <w:rsid w:val="00777EE5"/>
    <w:rsid w:val="007935A5"/>
    <w:rsid w:val="00793A5E"/>
    <w:rsid w:val="007955D5"/>
    <w:rsid w:val="007A032B"/>
    <w:rsid w:val="007B0A25"/>
    <w:rsid w:val="007C3278"/>
    <w:rsid w:val="007C372D"/>
    <w:rsid w:val="007C420F"/>
    <w:rsid w:val="007C46BA"/>
    <w:rsid w:val="007C4C48"/>
    <w:rsid w:val="007D4533"/>
    <w:rsid w:val="007E01AB"/>
    <w:rsid w:val="007E45C6"/>
    <w:rsid w:val="007E4851"/>
    <w:rsid w:val="007E5182"/>
    <w:rsid w:val="007F5B4D"/>
    <w:rsid w:val="00800707"/>
    <w:rsid w:val="008049D0"/>
    <w:rsid w:val="0081384A"/>
    <w:rsid w:val="008148A5"/>
    <w:rsid w:val="00816366"/>
    <w:rsid w:val="008166ED"/>
    <w:rsid w:val="00821AA1"/>
    <w:rsid w:val="008272D2"/>
    <w:rsid w:val="008277C9"/>
    <w:rsid w:val="00833362"/>
    <w:rsid w:val="0083350B"/>
    <w:rsid w:val="00833EFD"/>
    <w:rsid w:val="00837E21"/>
    <w:rsid w:val="0084340D"/>
    <w:rsid w:val="0084434B"/>
    <w:rsid w:val="008471BE"/>
    <w:rsid w:val="00847D98"/>
    <w:rsid w:val="00850CEF"/>
    <w:rsid w:val="00856A96"/>
    <w:rsid w:val="00856CCD"/>
    <w:rsid w:val="00860EB8"/>
    <w:rsid w:val="008646C6"/>
    <w:rsid w:val="0087011A"/>
    <w:rsid w:val="00874C49"/>
    <w:rsid w:val="00875C42"/>
    <w:rsid w:val="008812E5"/>
    <w:rsid w:val="00886407"/>
    <w:rsid w:val="00886917"/>
    <w:rsid w:val="00887B3B"/>
    <w:rsid w:val="00890371"/>
    <w:rsid w:val="00890578"/>
    <w:rsid w:val="00892420"/>
    <w:rsid w:val="008A25FA"/>
    <w:rsid w:val="008A344C"/>
    <w:rsid w:val="008A5E48"/>
    <w:rsid w:val="008A75D6"/>
    <w:rsid w:val="008B59B9"/>
    <w:rsid w:val="008B68B6"/>
    <w:rsid w:val="008B7882"/>
    <w:rsid w:val="008C106D"/>
    <w:rsid w:val="008C1184"/>
    <w:rsid w:val="008C384B"/>
    <w:rsid w:val="008C38EA"/>
    <w:rsid w:val="008C3C41"/>
    <w:rsid w:val="008D2AF7"/>
    <w:rsid w:val="008D303C"/>
    <w:rsid w:val="008D7011"/>
    <w:rsid w:val="008E79E0"/>
    <w:rsid w:val="00902ADF"/>
    <w:rsid w:val="0091400B"/>
    <w:rsid w:val="00914D72"/>
    <w:rsid w:val="0091722C"/>
    <w:rsid w:val="00921AD3"/>
    <w:rsid w:val="00922536"/>
    <w:rsid w:val="00933885"/>
    <w:rsid w:val="00942571"/>
    <w:rsid w:val="00942608"/>
    <w:rsid w:val="00945292"/>
    <w:rsid w:val="0096085D"/>
    <w:rsid w:val="00967FA2"/>
    <w:rsid w:val="00977781"/>
    <w:rsid w:val="00981BCF"/>
    <w:rsid w:val="00982280"/>
    <w:rsid w:val="00982A92"/>
    <w:rsid w:val="00982AC9"/>
    <w:rsid w:val="00982B7D"/>
    <w:rsid w:val="0098349A"/>
    <w:rsid w:val="00984CBF"/>
    <w:rsid w:val="00986E21"/>
    <w:rsid w:val="00987492"/>
    <w:rsid w:val="00991508"/>
    <w:rsid w:val="00995916"/>
    <w:rsid w:val="009A1140"/>
    <w:rsid w:val="009A3AA8"/>
    <w:rsid w:val="009A4FF1"/>
    <w:rsid w:val="009B3B83"/>
    <w:rsid w:val="009B54D7"/>
    <w:rsid w:val="009D0A1B"/>
    <w:rsid w:val="009D777D"/>
    <w:rsid w:val="009E0EBF"/>
    <w:rsid w:val="009E28CA"/>
    <w:rsid w:val="009E658B"/>
    <w:rsid w:val="00A03681"/>
    <w:rsid w:val="00A078F0"/>
    <w:rsid w:val="00A12248"/>
    <w:rsid w:val="00A223B1"/>
    <w:rsid w:val="00A23E77"/>
    <w:rsid w:val="00A27240"/>
    <w:rsid w:val="00A27250"/>
    <w:rsid w:val="00A272B3"/>
    <w:rsid w:val="00A278BC"/>
    <w:rsid w:val="00A3004B"/>
    <w:rsid w:val="00A44570"/>
    <w:rsid w:val="00A453B2"/>
    <w:rsid w:val="00A45A63"/>
    <w:rsid w:val="00A5123C"/>
    <w:rsid w:val="00A56258"/>
    <w:rsid w:val="00A6307F"/>
    <w:rsid w:val="00A6641D"/>
    <w:rsid w:val="00A66D0C"/>
    <w:rsid w:val="00A71FBC"/>
    <w:rsid w:val="00A72D2A"/>
    <w:rsid w:val="00A75982"/>
    <w:rsid w:val="00A83A7A"/>
    <w:rsid w:val="00A947B8"/>
    <w:rsid w:val="00A95BB6"/>
    <w:rsid w:val="00AA5371"/>
    <w:rsid w:val="00AA7237"/>
    <w:rsid w:val="00AB4616"/>
    <w:rsid w:val="00AB4900"/>
    <w:rsid w:val="00AB789A"/>
    <w:rsid w:val="00AC0619"/>
    <w:rsid w:val="00AC6242"/>
    <w:rsid w:val="00AC7D0D"/>
    <w:rsid w:val="00AD3AC6"/>
    <w:rsid w:val="00AE054E"/>
    <w:rsid w:val="00AE2BC9"/>
    <w:rsid w:val="00AE2EB9"/>
    <w:rsid w:val="00AE77C3"/>
    <w:rsid w:val="00AF4F09"/>
    <w:rsid w:val="00AF59DD"/>
    <w:rsid w:val="00AF6ADB"/>
    <w:rsid w:val="00B00733"/>
    <w:rsid w:val="00B00C43"/>
    <w:rsid w:val="00B00E8D"/>
    <w:rsid w:val="00B07D4A"/>
    <w:rsid w:val="00B07F17"/>
    <w:rsid w:val="00B1183D"/>
    <w:rsid w:val="00B123B3"/>
    <w:rsid w:val="00B2072D"/>
    <w:rsid w:val="00B2425D"/>
    <w:rsid w:val="00B24D3A"/>
    <w:rsid w:val="00B260C2"/>
    <w:rsid w:val="00B35E21"/>
    <w:rsid w:val="00B36816"/>
    <w:rsid w:val="00B36B7C"/>
    <w:rsid w:val="00B37BCB"/>
    <w:rsid w:val="00B40861"/>
    <w:rsid w:val="00B4101B"/>
    <w:rsid w:val="00B46677"/>
    <w:rsid w:val="00B47A71"/>
    <w:rsid w:val="00B511FC"/>
    <w:rsid w:val="00B574B0"/>
    <w:rsid w:val="00B62959"/>
    <w:rsid w:val="00B640D1"/>
    <w:rsid w:val="00B65143"/>
    <w:rsid w:val="00B6540C"/>
    <w:rsid w:val="00B65411"/>
    <w:rsid w:val="00B6605B"/>
    <w:rsid w:val="00B67497"/>
    <w:rsid w:val="00B67D9D"/>
    <w:rsid w:val="00B7003C"/>
    <w:rsid w:val="00B70677"/>
    <w:rsid w:val="00B779E8"/>
    <w:rsid w:val="00B8154E"/>
    <w:rsid w:val="00B81F24"/>
    <w:rsid w:val="00B91890"/>
    <w:rsid w:val="00B91B1F"/>
    <w:rsid w:val="00B921EE"/>
    <w:rsid w:val="00B92A1B"/>
    <w:rsid w:val="00B92BE0"/>
    <w:rsid w:val="00B93756"/>
    <w:rsid w:val="00BA0167"/>
    <w:rsid w:val="00BA2E85"/>
    <w:rsid w:val="00BA4DE7"/>
    <w:rsid w:val="00BB1D52"/>
    <w:rsid w:val="00BB28C2"/>
    <w:rsid w:val="00BB37DD"/>
    <w:rsid w:val="00BD2317"/>
    <w:rsid w:val="00BD2C6E"/>
    <w:rsid w:val="00BD2CA5"/>
    <w:rsid w:val="00BE63D4"/>
    <w:rsid w:val="00BF1C38"/>
    <w:rsid w:val="00BF4B9E"/>
    <w:rsid w:val="00C1333E"/>
    <w:rsid w:val="00C13345"/>
    <w:rsid w:val="00C2440A"/>
    <w:rsid w:val="00C30BFF"/>
    <w:rsid w:val="00C32964"/>
    <w:rsid w:val="00C34612"/>
    <w:rsid w:val="00C41726"/>
    <w:rsid w:val="00C4477F"/>
    <w:rsid w:val="00C529E9"/>
    <w:rsid w:val="00C553A7"/>
    <w:rsid w:val="00C566B8"/>
    <w:rsid w:val="00C5692D"/>
    <w:rsid w:val="00C578E8"/>
    <w:rsid w:val="00C67758"/>
    <w:rsid w:val="00C72A06"/>
    <w:rsid w:val="00C74D8D"/>
    <w:rsid w:val="00C806C4"/>
    <w:rsid w:val="00C90869"/>
    <w:rsid w:val="00C9192D"/>
    <w:rsid w:val="00C94232"/>
    <w:rsid w:val="00C94493"/>
    <w:rsid w:val="00C953A9"/>
    <w:rsid w:val="00C97C99"/>
    <w:rsid w:val="00CA409C"/>
    <w:rsid w:val="00CA48D7"/>
    <w:rsid w:val="00CB1323"/>
    <w:rsid w:val="00CB37A1"/>
    <w:rsid w:val="00CB3D74"/>
    <w:rsid w:val="00CC0052"/>
    <w:rsid w:val="00CC09AA"/>
    <w:rsid w:val="00CC0B78"/>
    <w:rsid w:val="00CC75AF"/>
    <w:rsid w:val="00CD0562"/>
    <w:rsid w:val="00CD175E"/>
    <w:rsid w:val="00CD38DE"/>
    <w:rsid w:val="00CD3F6C"/>
    <w:rsid w:val="00CE4217"/>
    <w:rsid w:val="00CE4775"/>
    <w:rsid w:val="00CF2051"/>
    <w:rsid w:val="00D006A4"/>
    <w:rsid w:val="00D02800"/>
    <w:rsid w:val="00D0771A"/>
    <w:rsid w:val="00D106A2"/>
    <w:rsid w:val="00D13947"/>
    <w:rsid w:val="00D13DE6"/>
    <w:rsid w:val="00D15001"/>
    <w:rsid w:val="00D16CC6"/>
    <w:rsid w:val="00D43379"/>
    <w:rsid w:val="00D47B35"/>
    <w:rsid w:val="00D519B9"/>
    <w:rsid w:val="00D53841"/>
    <w:rsid w:val="00D54C8E"/>
    <w:rsid w:val="00D55C2E"/>
    <w:rsid w:val="00D5685E"/>
    <w:rsid w:val="00D56AB2"/>
    <w:rsid w:val="00D60DA6"/>
    <w:rsid w:val="00D62715"/>
    <w:rsid w:val="00D64BDB"/>
    <w:rsid w:val="00D71B37"/>
    <w:rsid w:val="00D72ACD"/>
    <w:rsid w:val="00D73941"/>
    <w:rsid w:val="00D87CB7"/>
    <w:rsid w:val="00D92662"/>
    <w:rsid w:val="00DA0E7E"/>
    <w:rsid w:val="00DA123B"/>
    <w:rsid w:val="00DA16C6"/>
    <w:rsid w:val="00DA3523"/>
    <w:rsid w:val="00DA3C72"/>
    <w:rsid w:val="00DA708C"/>
    <w:rsid w:val="00DA73B0"/>
    <w:rsid w:val="00DB31DC"/>
    <w:rsid w:val="00DC06FF"/>
    <w:rsid w:val="00DC11CD"/>
    <w:rsid w:val="00DC18B1"/>
    <w:rsid w:val="00DD0CED"/>
    <w:rsid w:val="00DD128A"/>
    <w:rsid w:val="00DD3BA3"/>
    <w:rsid w:val="00DE34B1"/>
    <w:rsid w:val="00DF3E85"/>
    <w:rsid w:val="00DF7703"/>
    <w:rsid w:val="00DF7BC7"/>
    <w:rsid w:val="00E00B64"/>
    <w:rsid w:val="00E00C2B"/>
    <w:rsid w:val="00E02228"/>
    <w:rsid w:val="00E119F0"/>
    <w:rsid w:val="00E12E60"/>
    <w:rsid w:val="00E2466D"/>
    <w:rsid w:val="00E259DA"/>
    <w:rsid w:val="00E27679"/>
    <w:rsid w:val="00E31ED7"/>
    <w:rsid w:val="00E34ECA"/>
    <w:rsid w:val="00E3587B"/>
    <w:rsid w:val="00E400B0"/>
    <w:rsid w:val="00E41CE2"/>
    <w:rsid w:val="00E505CB"/>
    <w:rsid w:val="00E51715"/>
    <w:rsid w:val="00E51A36"/>
    <w:rsid w:val="00E53FAB"/>
    <w:rsid w:val="00E604E6"/>
    <w:rsid w:val="00E63CE9"/>
    <w:rsid w:val="00E63E3A"/>
    <w:rsid w:val="00E67C6A"/>
    <w:rsid w:val="00E802F5"/>
    <w:rsid w:val="00E81DE8"/>
    <w:rsid w:val="00EA40E9"/>
    <w:rsid w:val="00EA7F7F"/>
    <w:rsid w:val="00EB0997"/>
    <w:rsid w:val="00EB23B6"/>
    <w:rsid w:val="00EB6B27"/>
    <w:rsid w:val="00EC1425"/>
    <w:rsid w:val="00EC16E7"/>
    <w:rsid w:val="00EC31DB"/>
    <w:rsid w:val="00EC654B"/>
    <w:rsid w:val="00EC7E2A"/>
    <w:rsid w:val="00ED6A83"/>
    <w:rsid w:val="00ED7BEF"/>
    <w:rsid w:val="00EE03CF"/>
    <w:rsid w:val="00EE0430"/>
    <w:rsid w:val="00EE0570"/>
    <w:rsid w:val="00EE48FA"/>
    <w:rsid w:val="00EF72A0"/>
    <w:rsid w:val="00EF737E"/>
    <w:rsid w:val="00F01E80"/>
    <w:rsid w:val="00F14778"/>
    <w:rsid w:val="00F151EE"/>
    <w:rsid w:val="00F20875"/>
    <w:rsid w:val="00F26D0E"/>
    <w:rsid w:val="00F273A9"/>
    <w:rsid w:val="00F34A8F"/>
    <w:rsid w:val="00F4214F"/>
    <w:rsid w:val="00F456FB"/>
    <w:rsid w:val="00F56AA5"/>
    <w:rsid w:val="00F72F74"/>
    <w:rsid w:val="00F738EB"/>
    <w:rsid w:val="00F837F7"/>
    <w:rsid w:val="00F85898"/>
    <w:rsid w:val="00F87B0D"/>
    <w:rsid w:val="00F93795"/>
    <w:rsid w:val="00F9745D"/>
    <w:rsid w:val="00F97CB4"/>
    <w:rsid w:val="00FA35B4"/>
    <w:rsid w:val="00FA6A38"/>
    <w:rsid w:val="00FA7D46"/>
    <w:rsid w:val="00FB0E73"/>
    <w:rsid w:val="00FB6DA7"/>
    <w:rsid w:val="00FC1377"/>
    <w:rsid w:val="00FC2E29"/>
    <w:rsid w:val="00FC7A23"/>
    <w:rsid w:val="00FD285D"/>
    <w:rsid w:val="00FD7098"/>
    <w:rsid w:val="00FE282F"/>
    <w:rsid w:val="00FE34FD"/>
    <w:rsid w:val="00FF0BB9"/>
    <w:rsid w:val="00FF4E68"/>
    <w:rsid w:val="00FF7784"/>
    <w:rsid w:val="05476255"/>
    <w:rsid w:val="2BE11F5D"/>
    <w:rsid w:val="582445A1"/>
    <w:rsid w:val="5B323EEE"/>
    <w:rsid w:val="6FAE11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6F695084"/>
  <w15:docId w15:val="{F345D822-0CBA-4F76-8375-02C67849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C3C41"/>
    <w:pPr>
      <w:jc w:val="both"/>
    </w:pPr>
    <w:rPr>
      <w:szCs w:val="20"/>
    </w:rPr>
  </w:style>
  <w:style w:type="paragraph" w:styleId="Heading1">
    <w:name w:val="heading 1"/>
    <w:aliases w:val="a Section Heading,a Heading 1,Section Heading,h1,1.Heading 1,Part,HMA Heading 1,SECTION"/>
    <w:basedOn w:val="Normal"/>
    <w:next w:val="Normal"/>
    <w:link w:val="Heading1Char"/>
    <w:qFormat/>
    <w:rsid w:val="008C3C41"/>
    <w:pPr>
      <w:numPr>
        <w:numId w:val="1"/>
      </w:numPr>
      <w:ind w:hanging="720"/>
      <w:outlineLvl w:val="0"/>
    </w:pPr>
    <w:rPr>
      <w:b/>
      <w:caps/>
      <w:kern w:val="28"/>
    </w:rPr>
  </w:style>
  <w:style w:type="paragraph" w:styleId="Heading2">
    <w:name w:val="heading 2"/>
    <w:aliases w:val="b Subsection 1,H2,h2,Reset numbering,Heading 2 Char1,Heading 2 Char Char1,H2 Char Char1,h2 Char Char1,Heading 2 Char Char Char,H2 Char1 Char,h2 Char1 Char,Reset numbering Char1 Char,Reset numbering Char1,Reset numbering Char Char1,H2 Char Char"/>
    <w:basedOn w:val="Normal"/>
    <w:next w:val="Normal"/>
    <w:link w:val="Heading2Char"/>
    <w:qFormat/>
    <w:rsid w:val="008C3C41"/>
    <w:pPr>
      <w:numPr>
        <w:ilvl w:val="1"/>
        <w:numId w:val="1"/>
      </w:numPr>
      <w:ind w:left="720" w:hanging="720"/>
      <w:outlineLvl w:val="1"/>
    </w:pPr>
    <w:rPr>
      <w:b/>
    </w:rPr>
  </w:style>
  <w:style w:type="paragraph" w:styleId="Heading3">
    <w:name w:val="heading 3"/>
    <w:aliases w:val="c Paragraph Level 1,Level 1 - 1,h3,Contract 2nd Level,KJL:Octel 2nd Level,KJL:2nd Level,GPH Heading 3,GPH Heading 3.,Char1,Char,Heading 3 Char Char,Heading 3 Char1,Level 1 - 1 Char Char,h3 Char Char,Section,Contract 2nd Level Char Char"/>
    <w:basedOn w:val="Normal"/>
    <w:next w:val="Normal"/>
    <w:link w:val="Heading3Char"/>
    <w:qFormat/>
    <w:rsid w:val="008C3C41"/>
    <w:pPr>
      <w:numPr>
        <w:ilvl w:val="2"/>
        <w:numId w:val="1"/>
      </w:numPr>
      <w:ind w:left="720" w:hanging="720"/>
      <w:outlineLvl w:val="2"/>
    </w:pPr>
  </w:style>
  <w:style w:type="paragraph" w:styleId="Heading4">
    <w:name w:val="heading 4"/>
    <w:aliases w:val="d Paragraph Level 2,Level 2 - a,h4,4,Map Title,(CA '),Level 4,a) b) c),h4 sub sub heading,heading 4,Level III for #'s"/>
    <w:basedOn w:val="Normal"/>
    <w:link w:val="Heading4Char"/>
    <w:qFormat/>
    <w:rsid w:val="008C3C41"/>
    <w:pPr>
      <w:numPr>
        <w:ilvl w:val="3"/>
        <w:numId w:val="1"/>
      </w:numPr>
      <w:ind w:left="1152" w:hanging="432"/>
      <w:outlineLvl w:val="3"/>
    </w:pPr>
  </w:style>
  <w:style w:type="paragraph" w:styleId="Heading5">
    <w:name w:val="heading 5"/>
    <w:aliases w:val="e Paragraph Level 3,Level 3 - i,l5,Block Label,(CA ])"/>
    <w:basedOn w:val="Normal"/>
    <w:next w:val="Normal"/>
    <w:link w:val="Heading5Char"/>
    <w:qFormat/>
    <w:rsid w:val="008C3C41"/>
    <w:pPr>
      <w:numPr>
        <w:ilvl w:val="4"/>
        <w:numId w:val="1"/>
      </w:numPr>
      <w:ind w:left="1642" w:hanging="490"/>
      <w:outlineLvl w:val="4"/>
    </w:pPr>
  </w:style>
  <w:style w:type="paragraph" w:styleId="Heading6">
    <w:name w:val="heading 6"/>
    <w:aliases w:val="f Paragraph Level 4,Legal Level 1.,sub-dash,sd,5"/>
    <w:basedOn w:val="Normal"/>
    <w:next w:val="Normal"/>
    <w:link w:val="Heading6Char"/>
    <w:qFormat/>
    <w:rsid w:val="008C3C41"/>
    <w:pPr>
      <w:numPr>
        <w:ilvl w:val="5"/>
        <w:numId w:val="1"/>
      </w:numPr>
      <w:spacing w:before="240" w:after="60"/>
      <w:outlineLvl w:val="5"/>
    </w:pPr>
    <w:rPr>
      <w:rFonts w:ascii="Arial" w:hAnsi="Arial"/>
      <w:i/>
    </w:rPr>
  </w:style>
  <w:style w:type="paragraph" w:styleId="Heading7">
    <w:name w:val="heading 7"/>
    <w:aliases w:val="g Paragraph Level 5,Legal Level 1.1.,Tables,7"/>
    <w:basedOn w:val="Normal"/>
    <w:next w:val="Normal"/>
    <w:link w:val="Heading7Char"/>
    <w:qFormat/>
    <w:rsid w:val="008C3C41"/>
    <w:pPr>
      <w:numPr>
        <w:ilvl w:val="6"/>
        <w:numId w:val="1"/>
      </w:numPr>
      <w:spacing w:before="240" w:after="60"/>
      <w:outlineLvl w:val="6"/>
    </w:pPr>
    <w:rPr>
      <w:rFonts w:ascii="Arial" w:hAnsi="Arial"/>
    </w:rPr>
  </w:style>
  <w:style w:type="paragraph" w:styleId="Heading8">
    <w:name w:val="heading 8"/>
    <w:aliases w:val="Legal Level 1.1.1.,8"/>
    <w:basedOn w:val="Normal"/>
    <w:next w:val="Normal"/>
    <w:link w:val="Heading8Char"/>
    <w:qFormat/>
    <w:rsid w:val="008C3C41"/>
    <w:pPr>
      <w:numPr>
        <w:ilvl w:val="7"/>
        <w:numId w:val="1"/>
      </w:numPr>
      <w:spacing w:before="240" w:after="60"/>
      <w:outlineLvl w:val="7"/>
    </w:pPr>
    <w:rPr>
      <w:rFonts w:ascii="Arial" w:hAnsi="Arial"/>
      <w:i/>
    </w:rPr>
  </w:style>
  <w:style w:type="paragraph" w:styleId="Heading9">
    <w:name w:val="heading 9"/>
    <w:aliases w:val="Legal Level 1.1.1.1.,9"/>
    <w:basedOn w:val="Normal"/>
    <w:next w:val="Normal"/>
    <w:link w:val="Heading9Char"/>
    <w:qFormat/>
    <w:rsid w:val="008C3C41"/>
    <w:pPr>
      <w:numPr>
        <w:ilvl w:val="8"/>
        <w:numId w:val="1"/>
      </w:numPr>
      <w:spacing w:before="240" w:after="60"/>
      <w:outlineLvl w:val="8"/>
    </w:pPr>
    <w:rPr>
      <w:sz w:val="20"/>
    </w:rPr>
  </w:style>
  <w:style w:type="character" w:default="1" w:styleId="DefaultParagraphFont">
    <w:name w:val="Default Paragraph Font"/>
    <w:uiPriority w:val="1"/>
    <w:semiHidden/>
    <w:unhideWhenUsed/>
    <w:rsid w:val="008C3C4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C3C41"/>
  </w:style>
  <w:style w:type="paragraph" w:styleId="Header">
    <w:name w:val="header"/>
    <w:aliases w:val="h,*Header"/>
    <w:basedOn w:val="Normal"/>
    <w:link w:val="HeaderChar"/>
    <w:rsid w:val="008C3C41"/>
    <w:pPr>
      <w:tabs>
        <w:tab w:val="center" w:pos="4320"/>
        <w:tab w:val="right" w:pos="8640"/>
      </w:tabs>
    </w:pPr>
  </w:style>
  <w:style w:type="paragraph" w:styleId="Footer">
    <w:name w:val="footer"/>
    <w:basedOn w:val="Normal"/>
    <w:link w:val="FooterChar"/>
    <w:rsid w:val="008C3C41"/>
    <w:pPr>
      <w:tabs>
        <w:tab w:val="center" w:pos="4320"/>
        <w:tab w:val="right" w:pos="8640"/>
      </w:tabs>
    </w:pPr>
  </w:style>
  <w:style w:type="character" w:styleId="PageNumber">
    <w:name w:val="page number"/>
    <w:basedOn w:val="DefaultParagraphFont"/>
    <w:rsid w:val="008C3C41"/>
  </w:style>
  <w:style w:type="paragraph" w:styleId="TOC6">
    <w:name w:val="toc 6"/>
    <w:basedOn w:val="Normal"/>
    <w:next w:val="Normal"/>
    <w:semiHidden/>
    <w:rsid w:val="008C3C41"/>
    <w:pPr>
      <w:tabs>
        <w:tab w:val="right" w:leader="dot" w:pos="8640"/>
      </w:tabs>
      <w:ind w:left="1460" w:hanging="360"/>
    </w:pPr>
  </w:style>
  <w:style w:type="paragraph" w:styleId="TOC4">
    <w:name w:val="toc 4"/>
    <w:basedOn w:val="Normal"/>
    <w:next w:val="Normal"/>
    <w:semiHidden/>
    <w:rsid w:val="008C3C41"/>
    <w:pPr>
      <w:tabs>
        <w:tab w:val="right" w:leader="dot" w:pos="8640"/>
      </w:tabs>
      <w:ind w:left="660"/>
    </w:pPr>
  </w:style>
  <w:style w:type="paragraph" w:styleId="TOC1">
    <w:name w:val="toc 1"/>
    <w:basedOn w:val="Normal"/>
    <w:next w:val="Normal"/>
    <w:semiHidden/>
    <w:rsid w:val="008C3C41"/>
    <w:pPr>
      <w:spacing w:before="120" w:line="360" w:lineRule="auto"/>
      <w:ind w:left="648" w:hanging="648"/>
      <w:jc w:val="left"/>
    </w:pPr>
    <w:rPr>
      <w:b/>
    </w:rPr>
  </w:style>
  <w:style w:type="paragraph" w:styleId="TOC2">
    <w:name w:val="toc 2"/>
    <w:basedOn w:val="Heading2"/>
    <w:next w:val="Heading2"/>
    <w:semiHidden/>
    <w:rsid w:val="008C3C41"/>
    <w:pPr>
      <w:ind w:left="1368"/>
      <w:jc w:val="left"/>
      <w:outlineLvl w:val="9"/>
    </w:pPr>
    <w:rPr>
      <w:b w:val="0"/>
    </w:rPr>
  </w:style>
  <w:style w:type="paragraph" w:styleId="CommentText">
    <w:name w:val="annotation text"/>
    <w:basedOn w:val="Normal"/>
    <w:link w:val="CommentTextChar"/>
    <w:rsid w:val="008C3C41"/>
    <w:rPr>
      <w:sz w:val="20"/>
    </w:rPr>
  </w:style>
  <w:style w:type="paragraph" w:styleId="TOC3">
    <w:name w:val="toc 3"/>
    <w:basedOn w:val="Heading3"/>
    <w:next w:val="Heading3"/>
    <w:semiHidden/>
    <w:rsid w:val="008C3C41"/>
    <w:pPr>
      <w:tabs>
        <w:tab w:val="right" w:leader="dot" w:pos="8640"/>
      </w:tabs>
      <w:ind w:left="1368"/>
      <w:outlineLvl w:val="9"/>
    </w:pPr>
    <w:rPr>
      <w:b/>
    </w:rPr>
  </w:style>
  <w:style w:type="paragraph" w:customStyle="1" w:styleId="Diamonds">
    <w:name w:val="Diamonds"/>
    <w:basedOn w:val="Normal"/>
    <w:rsid w:val="008C3C41"/>
    <w:pPr>
      <w:ind w:left="720" w:hanging="360"/>
    </w:pPr>
  </w:style>
  <w:style w:type="paragraph" w:customStyle="1" w:styleId="Bullet">
    <w:name w:val="Bullet"/>
    <w:basedOn w:val="Normal"/>
    <w:rsid w:val="008C3C41"/>
    <w:pPr>
      <w:ind w:left="360" w:hanging="360"/>
    </w:pPr>
  </w:style>
  <w:style w:type="paragraph" w:customStyle="1" w:styleId="Revisions">
    <w:name w:val="Revisions"/>
    <w:basedOn w:val="Normal"/>
    <w:rsid w:val="008C3C41"/>
    <w:pPr>
      <w:ind w:left="-72" w:hanging="360"/>
    </w:pPr>
  </w:style>
  <w:style w:type="paragraph" w:styleId="TOC5">
    <w:name w:val="toc 5"/>
    <w:basedOn w:val="Normal"/>
    <w:next w:val="Normal"/>
    <w:semiHidden/>
    <w:rsid w:val="008C3C41"/>
    <w:pPr>
      <w:tabs>
        <w:tab w:val="right" w:leader="dot" w:pos="8640"/>
      </w:tabs>
      <w:ind w:left="880"/>
    </w:pPr>
  </w:style>
  <w:style w:type="paragraph" w:styleId="TOC7">
    <w:name w:val="toc 7"/>
    <w:basedOn w:val="Normal"/>
    <w:next w:val="Normal"/>
    <w:semiHidden/>
    <w:rsid w:val="008C3C41"/>
    <w:pPr>
      <w:tabs>
        <w:tab w:val="right" w:leader="dot" w:pos="8640"/>
      </w:tabs>
      <w:ind w:left="1320"/>
    </w:pPr>
  </w:style>
  <w:style w:type="paragraph" w:styleId="TOC8">
    <w:name w:val="toc 8"/>
    <w:basedOn w:val="Normal"/>
    <w:next w:val="Normal"/>
    <w:semiHidden/>
    <w:rsid w:val="008C3C41"/>
    <w:pPr>
      <w:tabs>
        <w:tab w:val="right" w:leader="dot" w:pos="8640"/>
      </w:tabs>
      <w:ind w:left="1540"/>
    </w:pPr>
  </w:style>
  <w:style w:type="paragraph" w:styleId="TOC9">
    <w:name w:val="toc 9"/>
    <w:basedOn w:val="Normal"/>
    <w:next w:val="Normal"/>
    <w:semiHidden/>
    <w:rsid w:val="008C3C41"/>
    <w:pPr>
      <w:tabs>
        <w:tab w:val="right" w:leader="dot" w:pos="8640"/>
      </w:tabs>
      <w:ind w:left="1760"/>
    </w:pPr>
  </w:style>
  <w:style w:type="paragraph" w:styleId="BodyText">
    <w:name w:val="Body Text"/>
    <w:basedOn w:val="Normal"/>
    <w:link w:val="BodyTextChar"/>
    <w:rsid w:val="008C3C41"/>
    <w:pPr>
      <w:spacing w:line="200" w:lineRule="exact"/>
    </w:pPr>
    <w:rPr>
      <w:rFonts w:ascii="Book Antiqua" w:hAnsi="Book Antiqua"/>
      <w:sz w:val="16"/>
    </w:rPr>
  </w:style>
  <w:style w:type="paragraph" w:styleId="BodyText2">
    <w:name w:val="Body Text 2"/>
    <w:basedOn w:val="Normal"/>
    <w:link w:val="BodyText2Char"/>
    <w:rsid w:val="008C3C41"/>
    <w:pPr>
      <w:spacing w:line="180" w:lineRule="exact"/>
    </w:pPr>
    <w:rPr>
      <w:sz w:val="18"/>
    </w:rPr>
  </w:style>
  <w:style w:type="character" w:styleId="Hyperlink">
    <w:name w:val="Hyperlink"/>
    <w:rsid w:val="008C3C41"/>
    <w:rPr>
      <w:color w:val="0000FF"/>
      <w:u w:val="single"/>
    </w:rPr>
  </w:style>
  <w:style w:type="paragraph" w:styleId="ListParagraph">
    <w:name w:val="List Paragraph"/>
    <w:aliases w:val="Alpha List Paragraph,Figure_name,List Paragraph1,Bullet- First level,numbered,FooterText,Style 2,Numbered Indented Text,List Paragraph11,List Paragraph 1,bullet 1,List Paragraph - caTissue,NCIS List,out list,Numbered list,Step Style,Bulle"/>
    <w:basedOn w:val="Normal"/>
    <w:link w:val="ListParagraphChar"/>
    <w:uiPriority w:val="34"/>
    <w:qFormat/>
    <w:rsid w:val="008C3C41"/>
    <w:pPr>
      <w:ind w:left="720"/>
      <w:contextualSpacing/>
    </w:pPr>
  </w:style>
  <w:style w:type="paragraph" w:styleId="PlainText">
    <w:name w:val="Plain Text"/>
    <w:basedOn w:val="Normal"/>
    <w:link w:val="PlainTextChar"/>
    <w:uiPriority w:val="99"/>
    <w:unhideWhenUsed/>
    <w:rsid w:val="008C3C41"/>
    <w:pPr>
      <w:jc w:val="left"/>
    </w:pPr>
    <w:rPr>
      <w:rFonts w:ascii="Calibri" w:eastAsia="Calibri" w:hAnsi="Calibri"/>
      <w:szCs w:val="21"/>
    </w:rPr>
  </w:style>
  <w:style w:type="character" w:customStyle="1" w:styleId="PlainTextChar">
    <w:name w:val="Plain Text Char"/>
    <w:basedOn w:val="DefaultParagraphFont"/>
    <w:link w:val="PlainText"/>
    <w:uiPriority w:val="99"/>
    <w:rsid w:val="008C3C41"/>
    <w:rPr>
      <w:rFonts w:ascii="Calibri" w:eastAsia="Calibri" w:hAnsi="Calibri"/>
      <w:szCs w:val="21"/>
    </w:rPr>
  </w:style>
  <w:style w:type="paragraph" w:customStyle="1" w:styleId="StyleHeading6Left0Firstline0">
    <w:name w:val="Style Heading 6 + Left:  0&quot; First line:  0&quot;"/>
    <w:basedOn w:val="Heading6"/>
    <w:autoRedefine/>
    <w:rsid w:val="005325A0"/>
    <w:pPr>
      <w:numPr>
        <w:ilvl w:val="0"/>
        <w:numId w:val="0"/>
      </w:numPr>
      <w:tabs>
        <w:tab w:val="left" w:pos="1872"/>
      </w:tabs>
    </w:pPr>
    <w:rPr>
      <w:iCs/>
    </w:rPr>
  </w:style>
  <w:style w:type="table" w:styleId="TableGrid">
    <w:name w:val="Table Grid"/>
    <w:basedOn w:val="TableNormal"/>
    <w:uiPriority w:val="59"/>
    <w:rsid w:val="005325A0"/>
    <w:pPr>
      <w:ind w:left="720" w:hanging="720"/>
      <w:jc w:val="both"/>
    </w:pPr>
    <w:rPr>
      <w:rFonts w:asciiTheme="majorHAnsi" w:hAnsiTheme="majorHAns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5325A0"/>
    <w:rPr>
      <w:sz w:val="16"/>
      <w:szCs w:val="16"/>
    </w:rPr>
  </w:style>
  <w:style w:type="character" w:customStyle="1" w:styleId="CommentTextChar">
    <w:name w:val="Comment Text Char"/>
    <w:basedOn w:val="DefaultParagraphFont"/>
    <w:link w:val="CommentText"/>
    <w:rsid w:val="005325A0"/>
    <w:rPr>
      <w:sz w:val="20"/>
      <w:szCs w:val="20"/>
    </w:rPr>
  </w:style>
  <w:style w:type="paragraph" w:styleId="BalloonText">
    <w:name w:val="Balloon Text"/>
    <w:basedOn w:val="Normal"/>
    <w:link w:val="BalloonTextChar"/>
    <w:unhideWhenUsed/>
    <w:rsid w:val="005325A0"/>
    <w:rPr>
      <w:rFonts w:ascii="Segoe UI" w:hAnsi="Segoe UI" w:cs="Segoe UI"/>
      <w:sz w:val="18"/>
      <w:szCs w:val="18"/>
    </w:rPr>
  </w:style>
  <w:style w:type="character" w:customStyle="1" w:styleId="BalloonTextChar">
    <w:name w:val="Balloon Text Char"/>
    <w:basedOn w:val="DefaultParagraphFont"/>
    <w:link w:val="BalloonText"/>
    <w:rsid w:val="005325A0"/>
    <w:rPr>
      <w:rFonts w:ascii="Segoe UI" w:hAnsi="Segoe UI" w:cs="Segoe UI"/>
      <w:sz w:val="18"/>
      <w:szCs w:val="18"/>
    </w:rPr>
  </w:style>
  <w:style w:type="numbering" w:customStyle="1" w:styleId="NoList1">
    <w:name w:val="No List1"/>
    <w:next w:val="NoList"/>
    <w:uiPriority w:val="99"/>
    <w:semiHidden/>
    <w:unhideWhenUsed/>
    <w:rsid w:val="005325A0"/>
  </w:style>
  <w:style w:type="paragraph" w:customStyle="1" w:styleId="StyleHeading6Firstline0">
    <w:name w:val="Style Heading 6 + First line:  0&quot;"/>
    <w:basedOn w:val="Heading6"/>
    <w:autoRedefine/>
    <w:rsid w:val="005325A0"/>
    <w:pPr>
      <w:numPr>
        <w:ilvl w:val="0"/>
        <w:numId w:val="0"/>
      </w:numPr>
      <w:tabs>
        <w:tab w:val="num" w:pos="360"/>
        <w:tab w:val="left" w:pos="1872"/>
      </w:tabs>
      <w:ind w:left="1901" w:hanging="187"/>
    </w:pPr>
    <w:rPr>
      <w:i w:val="0"/>
      <w:iCs/>
    </w:rPr>
  </w:style>
  <w:style w:type="character" w:customStyle="1" w:styleId="BodyTextChar">
    <w:name w:val="Body Text Char"/>
    <w:basedOn w:val="DefaultParagraphFont"/>
    <w:link w:val="BodyText"/>
    <w:rsid w:val="005325A0"/>
    <w:rPr>
      <w:rFonts w:ascii="Book Antiqua" w:hAnsi="Book Antiqua"/>
      <w:sz w:val="16"/>
      <w:szCs w:val="20"/>
    </w:rPr>
  </w:style>
  <w:style w:type="paragraph" w:styleId="CommentSubject">
    <w:name w:val="annotation subject"/>
    <w:basedOn w:val="CommentText"/>
    <w:next w:val="CommentText"/>
    <w:link w:val="CommentSubjectChar"/>
    <w:semiHidden/>
    <w:unhideWhenUsed/>
    <w:rsid w:val="005325A0"/>
    <w:rPr>
      <w:b/>
      <w:bCs/>
    </w:rPr>
  </w:style>
  <w:style w:type="character" w:customStyle="1" w:styleId="CommentSubjectChar">
    <w:name w:val="Comment Subject Char"/>
    <w:basedOn w:val="CommentTextChar"/>
    <w:link w:val="CommentSubject"/>
    <w:semiHidden/>
    <w:rsid w:val="005325A0"/>
    <w:rPr>
      <w:b/>
      <w:bCs/>
      <w:sz w:val="20"/>
      <w:szCs w:val="20"/>
    </w:rPr>
  </w:style>
  <w:style w:type="character" w:customStyle="1" w:styleId="Heading3Char">
    <w:name w:val="Heading 3 Char"/>
    <w:aliases w:val="c Paragraph Level 1 Char,Level 1 - 1 Char,h3 Char,Contract 2nd Level Char,KJL:Octel 2nd Level Char,KJL:2nd Level Char,GPH Heading 3 Char,GPH Heading 3. Char,Char1 Char,Char Char,Heading 3 Char Char Char,Heading 3 Char1 Char,Section Char"/>
    <w:basedOn w:val="DefaultParagraphFont"/>
    <w:link w:val="Heading3"/>
    <w:rsid w:val="00B37BCB"/>
    <w:rPr>
      <w:szCs w:val="20"/>
    </w:rPr>
  </w:style>
  <w:style w:type="character" w:customStyle="1" w:styleId="Heading4Char">
    <w:name w:val="Heading 4 Char"/>
    <w:aliases w:val="d Paragraph Level 2 Char,Level 2 - a Char,h4 Char,4 Char,Map Title Char,(CA ') Char,Level 4 Char,a) b) c) Char,h4 sub sub heading Char,heading 4 Char,Level III for #'s Char"/>
    <w:basedOn w:val="DefaultParagraphFont"/>
    <w:link w:val="Heading4"/>
    <w:rsid w:val="00741F76"/>
    <w:rPr>
      <w:szCs w:val="20"/>
    </w:rPr>
  </w:style>
  <w:style w:type="character" w:styleId="Emphasis">
    <w:name w:val="Emphasis"/>
    <w:basedOn w:val="DefaultParagraphFont"/>
    <w:uiPriority w:val="20"/>
    <w:qFormat/>
    <w:rsid w:val="005325A0"/>
    <w:rPr>
      <w:i/>
      <w:iCs/>
    </w:rPr>
  </w:style>
  <w:style w:type="paragraph" w:customStyle="1" w:styleId="StyleHeading2H2h2ResetnumberingHeading2Char1Heading2Cha">
    <w:name w:val="Style Heading 2H2h2Reset numberingHeading 2 Char1Heading 2 Cha..."/>
    <w:basedOn w:val="Heading2"/>
    <w:autoRedefine/>
    <w:rsid w:val="005325A0"/>
    <w:rPr>
      <w:bCs/>
    </w:rPr>
  </w:style>
  <w:style w:type="paragraph" w:customStyle="1" w:styleId="StyleStyleHeading2H2h2ResetnumberingHeading2Char1Heading2Ch">
    <w:name w:val="Style Style Heading 2H2h2Reset numberingHeading 2 Char1Heading 2 Ch..."/>
    <w:basedOn w:val="StyleHeading2H2h2ResetnumberingHeading2Char1Heading2Cha"/>
    <w:autoRedefine/>
    <w:rsid w:val="005325A0"/>
  </w:style>
  <w:style w:type="table" w:customStyle="1" w:styleId="TableGrid1">
    <w:name w:val="Table Grid1"/>
    <w:basedOn w:val="TableNormal"/>
    <w:next w:val="TableGrid"/>
    <w:rsid w:val="005325A0"/>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5325A0"/>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5325A0"/>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5325A0"/>
  </w:style>
  <w:style w:type="table" w:customStyle="1" w:styleId="TableGrid3">
    <w:name w:val="Table Grid3"/>
    <w:basedOn w:val="TableNormal"/>
    <w:next w:val="TableGrid"/>
    <w:rsid w:val="005325A0"/>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lpha List Paragraph Char,Figure_name Char,List Paragraph1 Char,Bullet- First level Char,numbered Char,FooterText Char,Style 2 Char,Numbered Indented Text Char,List Paragraph11 Char,List Paragraph 1 Char,bullet 1 Char,NCIS List Char"/>
    <w:link w:val="ListParagraph"/>
    <w:uiPriority w:val="34"/>
    <w:qFormat/>
    <w:locked/>
    <w:rsid w:val="005325A0"/>
    <w:rPr>
      <w:szCs w:val="20"/>
    </w:rPr>
  </w:style>
  <w:style w:type="numbering" w:customStyle="1" w:styleId="NoList111">
    <w:name w:val="No List111"/>
    <w:next w:val="NoList"/>
    <w:uiPriority w:val="99"/>
    <w:semiHidden/>
    <w:unhideWhenUsed/>
    <w:rsid w:val="005325A0"/>
  </w:style>
  <w:style w:type="character" w:customStyle="1" w:styleId="apple-converted-space">
    <w:name w:val="apple-converted-space"/>
    <w:rsid w:val="005325A0"/>
  </w:style>
  <w:style w:type="paragraph" w:styleId="Revision">
    <w:name w:val="Revision"/>
    <w:hidden/>
    <w:uiPriority w:val="99"/>
    <w:semiHidden/>
    <w:rsid w:val="005325A0"/>
    <w:pPr>
      <w:ind w:left="720" w:hanging="720"/>
      <w:jc w:val="both"/>
    </w:pPr>
    <w:rPr>
      <w:rFonts w:asciiTheme="majorHAnsi" w:hAnsiTheme="majorHAnsi"/>
    </w:rPr>
  </w:style>
  <w:style w:type="paragraph" w:styleId="BodyTextIndent2">
    <w:name w:val="Body Text Indent 2"/>
    <w:basedOn w:val="Normal"/>
    <w:link w:val="BodyTextIndent2Char"/>
    <w:semiHidden/>
    <w:unhideWhenUsed/>
    <w:rsid w:val="005325A0"/>
    <w:pPr>
      <w:spacing w:after="120" w:line="480" w:lineRule="auto"/>
      <w:ind w:left="360"/>
    </w:pPr>
  </w:style>
  <w:style w:type="character" w:customStyle="1" w:styleId="BodyTextIndent2Char">
    <w:name w:val="Body Text Indent 2 Char"/>
    <w:basedOn w:val="DefaultParagraphFont"/>
    <w:link w:val="BodyTextIndent2"/>
    <w:semiHidden/>
    <w:rsid w:val="005325A0"/>
  </w:style>
  <w:style w:type="character" w:customStyle="1" w:styleId="Heading5Char">
    <w:name w:val="Heading 5 Char"/>
    <w:aliases w:val="e Paragraph Level 3 Char,Level 3 - i Char,l5 Char,Block Label Char,(CA ]) Char"/>
    <w:basedOn w:val="DefaultParagraphFont"/>
    <w:link w:val="Heading5"/>
    <w:rsid w:val="005325A0"/>
    <w:rPr>
      <w:szCs w:val="20"/>
    </w:rPr>
  </w:style>
  <w:style w:type="paragraph" w:styleId="BodyText3">
    <w:name w:val="Body Text 3"/>
    <w:basedOn w:val="Normal"/>
    <w:link w:val="BodyText3Char"/>
    <w:rsid w:val="005325A0"/>
    <w:pPr>
      <w:tabs>
        <w:tab w:val="left" w:pos="510"/>
        <w:tab w:val="left" w:pos="960"/>
        <w:tab w:val="left" w:pos="4560"/>
      </w:tabs>
      <w:jc w:val="left"/>
    </w:pPr>
  </w:style>
  <w:style w:type="character" w:customStyle="1" w:styleId="BodyText3Char">
    <w:name w:val="Body Text 3 Char"/>
    <w:basedOn w:val="DefaultParagraphFont"/>
    <w:link w:val="BodyText3"/>
    <w:rsid w:val="005325A0"/>
  </w:style>
  <w:style w:type="paragraph" w:styleId="BodyTextIndent">
    <w:name w:val="Body Text Indent"/>
    <w:basedOn w:val="Normal"/>
    <w:link w:val="BodyTextIndentChar"/>
    <w:rsid w:val="005325A0"/>
    <w:pPr>
      <w:spacing w:after="120"/>
      <w:ind w:left="360"/>
    </w:pPr>
  </w:style>
  <w:style w:type="character" w:customStyle="1" w:styleId="BodyTextIndentChar">
    <w:name w:val="Body Text Indent Char"/>
    <w:basedOn w:val="DefaultParagraphFont"/>
    <w:link w:val="BodyTextIndent"/>
    <w:rsid w:val="005325A0"/>
  </w:style>
  <w:style w:type="character" w:customStyle="1" w:styleId="Heading2Char">
    <w:name w:val="Heading 2 Char"/>
    <w:aliases w:val="b Subsection 1 Char,H2 Char,h2 Char,Reset numbering Char,Heading 2 Char1 Char,Heading 2 Char Char1 Char,H2 Char Char1 Char,h2 Char Char1 Char,Heading 2 Char Char Char Char,H2 Char1 Char Char,h2 Char1 Char Char,Reset numbering Char1 Char1"/>
    <w:basedOn w:val="DefaultParagraphFont"/>
    <w:link w:val="Heading2"/>
    <w:rsid w:val="005325A0"/>
    <w:rPr>
      <w:b/>
      <w:szCs w:val="20"/>
    </w:rPr>
  </w:style>
  <w:style w:type="character" w:customStyle="1" w:styleId="BodyText2Char">
    <w:name w:val="Body Text 2 Char"/>
    <w:basedOn w:val="DefaultParagraphFont"/>
    <w:link w:val="BodyText2"/>
    <w:rsid w:val="005325A0"/>
    <w:rPr>
      <w:sz w:val="18"/>
      <w:szCs w:val="20"/>
    </w:rPr>
  </w:style>
  <w:style w:type="character" w:styleId="FollowedHyperlink">
    <w:name w:val="FollowedHyperlink"/>
    <w:basedOn w:val="DefaultParagraphFont"/>
    <w:uiPriority w:val="99"/>
    <w:rsid w:val="005325A0"/>
    <w:rPr>
      <w:color w:val="800080" w:themeColor="followedHyperlink"/>
      <w:u w:val="single"/>
    </w:rPr>
  </w:style>
  <w:style w:type="character" w:customStyle="1" w:styleId="HeaderChar">
    <w:name w:val="Header Char"/>
    <w:aliases w:val="h Char,*Header Char"/>
    <w:basedOn w:val="DefaultParagraphFont"/>
    <w:link w:val="Header"/>
    <w:rsid w:val="005325A0"/>
    <w:rPr>
      <w:szCs w:val="20"/>
    </w:rPr>
  </w:style>
  <w:style w:type="character" w:customStyle="1" w:styleId="Heading1Char">
    <w:name w:val="Heading 1 Char"/>
    <w:aliases w:val="a Section Heading Char,a Heading 1 Char,Section Heading Char,h1 Char,1.Heading 1 Char,Part Char,HMA Heading 1 Char,SECTION Char"/>
    <w:basedOn w:val="DefaultParagraphFont"/>
    <w:link w:val="Heading1"/>
    <w:rsid w:val="005325A0"/>
    <w:rPr>
      <w:b/>
      <w:caps/>
      <w:kern w:val="28"/>
      <w:szCs w:val="20"/>
    </w:rPr>
  </w:style>
  <w:style w:type="character" w:customStyle="1" w:styleId="Heading6Char">
    <w:name w:val="Heading 6 Char"/>
    <w:aliases w:val="f Paragraph Level 4 Char,Legal Level 1. Char,sub-dash Char,sd Char,5 Char"/>
    <w:basedOn w:val="DefaultParagraphFont"/>
    <w:link w:val="Heading6"/>
    <w:rsid w:val="005325A0"/>
    <w:rPr>
      <w:rFonts w:ascii="Arial" w:hAnsi="Arial"/>
      <w:i/>
      <w:szCs w:val="20"/>
    </w:rPr>
  </w:style>
  <w:style w:type="character" w:customStyle="1" w:styleId="Heading7Char">
    <w:name w:val="Heading 7 Char"/>
    <w:aliases w:val="g Paragraph Level 5 Char,Legal Level 1.1. Char,Tables Char,7 Char"/>
    <w:basedOn w:val="DefaultParagraphFont"/>
    <w:link w:val="Heading7"/>
    <w:rsid w:val="005325A0"/>
    <w:rPr>
      <w:rFonts w:ascii="Arial" w:hAnsi="Arial"/>
      <w:szCs w:val="20"/>
    </w:rPr>
  </w:style>
  <w:style w:type="character" w:customStyle="1" w:styleId="Heading8Char">
    <w:name w:val="Heading 8 Char"/>
    <w:aliases w:val="Legal Level 1.1.1. Char,8 Char"/>
    <w:basedOn w:val="DefaultParagraphFont"/>
    <w:link w:val="Heading8"/>
    <w:rsid w:val="005325A0"/>
    <w:rPr>
      <w:rFonts w:ascii="Arial" w:hAnsi="Arial"/>
      <w:i/>
      <w:szCs w:val="20"/>
    </w:rPr>
  </w:style>
  <w:style w:type="character" w:customStyle="1" w:styleId="Heading9Char">
    <w:name w:val="Heading 9 Char"/>
    <w:aliases w:val="Legal Level 1.1.1.1. Char,9 Char"/>
    <w:basedOn w:val="DefaultParagraphFont"/>
    <w:link w:val="Heading9"/>
    <w:rsid w:val="005325A0"/>
    <w:rPr>
      <w:sz w:val="20"/>
      <w:szCs w:val="20"/>
    </w:rPr>
  </w:style>
  <w:style w:type="paragraph" w:styleId="Title">
    <w:name w:val="Title"/>
    <w:basedOn w:val="Normal"/>
    <w:link w:val="TitleChar"/>
    <w:uiPriority w:val="10"/>
    <w:qFormat/>
    <w:rsid w:val="005325A0"/>
    <w:pPr>
      <w:tabs>
        <w:tab w:val="center" w:pos="2610"/>
      </w:tabs>
      <w:spacing w:line="-189" w:lineRule="auto"/>
      <w:jc w:val="center"/>
    </w:pPr>
    <w:rPr>
      <w:b/>
    </w:rPr>
  </w:style>
  <w:style w:type="character" w:customStyle="1" w:styleId="TitleChar">
    <w:name w:val="Title Char"/>
    <w:basedOn w:val="DefaultParagraphFont"/>
    <w:link w:val="Title"/>
    <w:uiPriority w:val="10"/>
    <w:rsid w:val="005325A0"/>
    <w:rPr>
      <w:b/>
    </w:rPr>
  </w:style>
  <w:style w:type="paragraph" w:styleId="Index1">
    <w:name w:val="index 1"/>
    <w:basedOn w:val="Normal"/>
    <w:next w:val="Normal"/>
    <w:autoRedefine/>
    <w:uiPriority w:val="99"/>
    <w:semiHidden/>
    <w:rsid w:val="005325A0"/>
    <w:pPr>
      <w:tabs>
        <w:tab w:val="left" w:pos="270"/>
      </w:tabs>
      <w:jc w:val="left"/>
    </w:pPr>
    <w:rPr>
      <w:b/>
      <w:sz w:val="20"/>
    </w:rPr>
  </w:style>
  <w:style w:type="paragraph" w:customStyle="1" w:styleId="TC">
    <w:name w:val="T&amp;C"/>
    <w:basedOn w:val="Normal"/>
    <w:autoRedefine/>
    <w:uiPriority w:val="99"/>
    <w:rsid w:val="005325A0"/>
    <w:pPr>
      <w:tabs>
        <w:tab w:val="left" w:pos="270"/>
        <w:tab w:val="left" w:pos="540"/>
        <w:tab w:val="left" w:pos="810"/>
      </w:tabs>
      <w:ind w:left="274" w:hanging="274"/>
    </w:pPr>
    <w:rPr>
      <w:sz w:val="16"/>
    </w:rPr>
  </w:style>
  <w:style w:type="character" w:customStyle="1" w:styleId="DeltaViewInsertion">
    <w:name w:val="DeltaView Insertion"/>
    <w:uiPriority w:val="99"/>
    <w:rsid w:val="005325A0"/>
    <w:rPr>
      <w:color w:val="0000FF"/>
      <w:u w:val="double"/>
    </w:rPr>
  </w:style>
  <w:style w:type="character" w:styleId="PlaceholderText">
    <w:name w:val="Placeholder Text"/>
    <w:basedOn w:val="DefaultParagraphFont"/>
    <w:uiPriority w:val="99"/>
    <w:semiHidden/>
    <w:rsid w:val="005325A0"/>
    <w:rPr>
      <w:color w:val="808080"/>
    </w:rPr>
  </w:style>
  <w:style w:type="paragraph" w:customStyle="1" w:styleId="NormalLeft05">
    <w:name w:val="Normal + Left:  0.5&quot;"/>
    <w:aliases w:val="Before:  6 pt,After:  6 pt"/>
    <w:basedOn w:val="Normal"/>
    <w:link w:val="NormalLeft05Char"/>
    <w:rsid w:val="005325A0"/>
    <w:pPr>
      <w:widowControl w:val="0"/>
    </w:pPr>
  </w:style>
  <w:style w:type="character" w:customStyle="1" w:styleId="NormalLeft05Char">
    <w:name w:val="Normal + Left:  0.5&quot; Char"/>
    <w:aliases w:val="Before:  6 pt Char,After:  6 pt Char"/>
    <w:basedOn w:val="DefaultParagraphFont"/>
    <w:link w:val="NormalLeft05"/>
    <w:rsid w:val="005325A0"/>
  </w:style>
  <w:style w:type="paragraph" w:styleId="NoSpacing">
    <w:name w:val="No Spacing"/>
    <w:uiPriority w:val="1"/>
    <w:rsid w:val="005325A0"/>
    <w:pPr>
      <w:ind w:left="720" w:hanging="720"/>
      <w:jc w:val="both"/>
    </w:pPr>
  </w:style>
  <w:style w:type="character" w:customStyle="1" w:styleId="FooterChar">
    <w:name w:val="Footer Char"/>
    <w:basedOn w:val="DefaultParagraphFont"/>
    <w:link w:val="Footer"/>
    <w:rsid w:val="005325A0"/>
    <w:rPr>
      <w:szCs w:val="20"/>
    </w:rPr>
  </w:style>
  <w:style w:type="table" w:customStyle="1" w:styleId="TableGrid4">
    <w:name w:val="Table Grid4"/>
    <w:basedOn w:val="TableNormal"/>
    <w:next w:val="TableGrid"/>
    <w:rsid w:val="005325A0"/>
    <w:pPr>
      <w:ind w:left="720" w:hanging="720"/>
      <w:jc w:val="both"/>
    </w:pPr>
    <w:rPr>
      <w:rFonts w:asciiTheme="majorHAnsi" w:hAnsiTheme="majorHAns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5325A0"/>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5325A0"/>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5325A0"/>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5325A0"/>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325A0"/>
    <w:rPr>
      <w:b/>
      <w:bCs/>
    </w:rPr>
  </w:style>
  <w:style w:type="paragraph" w:customStyle="1" w:styleId="StyleHeading2bSubsection1Firstline0">
    <w:name w:val="Style Heading 2b Subsection 1 + First line:  0&quot;"/>
    <w:basedOn w:val="Heading2"/>
    <w:rsid w:val="005325A0"/>
    <w:pPr>
      <w:ind w:firstLine="0"/>
    </w:pPr>
    <w:rPr>
      <w:bCs/>
    </w:rPr>
  </w:style>
  <w:style w:type="character" w:customStyle="1" w:styleId="StyleHeadings">
    <w:name w:val="Style +Headings"/>
    <w:basedOn w:val="DefaultParagraphFont"/>
    <w:rsid w:val="005325A0"/>
    <w:rPr>
      <w:rFonts w:ascii="Times New Roman" w:hAnsi="Times New Roman"/>
    </w:rPr>
  </w:style>
  <w:style w:type="character" w:styleId="UnresolvedMention">
    <w:name w:val="Unresolved Mention"/>
    <w:basedOn w:val="DefaultParagraphFont"/>
    <w:uiPriority w:val="99"/>
    <w:semiHidden/>
    <w:unhideWhenUsed/>
    <w:rsid w:val="005325A0"/>
    <w:rPr>
      <w:color w:val="605E5C"/>
      <w:shd w:val="clear" w:color="auto" w:fill="E1DFDD"/>
    </w:rPr>
  </w:style>
  <w:style w:type="table" w:styleId="ListTable5Dark-Accent1">
    <w:name w:val="List Table 5 Dark Accent 1"/>
    <w:basedOn w:val="TableNormal"/>
    <w:uiPriority w:val="50"/>
    <w:rsid w:val="00BD2CA5"/>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styleId="Mention">
    <w:name w:val="Mention"/>
    <w:basedOn w:val="DefaultParagraphFont"/>
    <w:uiPriority w:val="99"/>
    <w:unhideWhenUsed/>
    <w:rsid w:val="008A344C"/>
    <w:rPr>
      <w:color w:val="2B579A"/>
      <w:shd w:val="clear" w:color="auto" w:fill="E1DFDD"/>
    </w:rPr>
  </w:style>
  <w:style w:type="paragraph" w:customStyle="1" w:styleId="pf0">
    <w:name w:val="pf0"/>
    <w:basedOn w:val="Normal"/>
    <w:rsid w:val="007B0A25"/>
    <w:pPr>
      <w:spacing w:before="100" w:beforeAutospacing="1" w:after="100" w:afterAutospacing="1"/>
      <w:jc w:val="left"/>
    </w:pPr>
    <w:rPr>
      <w:sz w:val="24"/>
      <w:szCs w:val="24"/>
    </w:rPr>
  </w:style>
  <w:style w:type="character" w:customStyle="1" w:styleId="cf01">
    <w:name w:val="cf01"/>
    <w:basedOn w:val="DefaultParagraphFont"/>
    <w:rsid w:val="007B0A25"/>
    <w:rPr>
      <w:rFonts w:ascii="Segoe UI" w:hAnsi="Segoe UI" w:cs="Segoe UI" w:hint="default"/>
      <w:sz w:val="18"/>
      <w:szCs w:val="18"/>
    </w:rPr>
  </w:style>
  <w:style w:type="paragraph" w:styleId="NormalWeb">
    <w:name w:val="Normal (Web)"/>
    <w:basedOn w:val="Normal"/>
    <w:uiPriority w:val="99"/>
    <w:rsid w:val="00F85898"/>
    <w:pPr>
      <w:spacing w:before="100" w:beforeAutospacing="1" w:after="100" w:afterAutospacing="1" w:line="259" w:lineRule="auto"/>
      <w:jc w:val="left"/>
    </w:pPr>
    <w:rPr>
      <w:rFonts w:asciiTheme="minorHAnsi" w:eastAsiaTheme="minorHAnsi"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97248">
      <w:bodyDiv w:val="1"/>
      <w:marLeft w:val="0"/>
      <w:marRight w:val="0"/>
      <w:marTop w:val="0"/>
      <w:marBottom w:val="0"/>
      <w:divBdr>
        <w:top w:val="none" w:sz="0" w:space="0" w:color="auto"/>
        <w:left w:val="none" w:sz="0" w:space="0" w:color="auto"/>
        <w:bottom w:val="none" w:sz="0" w:space="0" w:color="auto"/>
        <w:right w:val="none" w:sz="0" w:space="0" w:color="auto"/>
      </w:divBdr>
    </w:div>
    <w:div w:id="290675623">
      <w:bodyDiv w:val="1"/>
      <w:marLeft w:val="0"/>
      <w:marRight w:val="0"/>
      <w:marTop w:val="0"/>
      <w:marBottom w:val="0"/>
      <w:divBdr>
        <w:top w:val="none" w:sz="0" w:space="0" w:color="auto"/>
        <w:left w:val="none" w:sz="0" w:space="0" w:color="auto"/>
        <w:bottom w:val="none" w:sz="0" w:space="0" w:color="auto"/>
        <w:right w:val="none" w:sz="0" w:space="0" w:color="auto"/>
      </w:divBdr>
    </w:div>
    <w:div w:id="810828715">
      <w:bodyDiv w:val="1"/>
      <w:marLeft w:val="0"/>
      <w:marRight w:val="0"/>
      <w:marTop w:val="0"/>
      <w:marBottom w:val="0"/>
      <w:divBdr>
        <w:top w:val="none" w:sz="0" w:space="0" w:color="auto"/>
        <w:left w:val="none" w:sz="0" w:space="0" w:color="auto"/>
        <w:bottom w:val="none" w:sz="0" w:space="0" w:color="auto"/>
        <w:right w:val="none" w:sz="0" w:space="0" w:color="auto"/>
      </w:divBdr>
    </w:div>
    <w:div w:id="1037702144">
      <w:bodyDiv w:val="1"/>
      <w:marLeft w:val="0"/>
      <w:marRight w:val="0"/>
      <w:marTop w:val="0"/>
      <w:marBottom w:val="0"/>
      <w:divBdr>
        <w:top w:val="none" w:sz="0" w:space="0" w:color="auto"/>
        <w:left w:val="none" w:sz="0" w:space="0" w:color="auto"/>
        <w:bottom w:val="none" w:sz="0" w:space="0" w:color="auto"/>
        <w:right w:val="none" w:sz="0" w:space="0" w:color="auto"/>
      </w:divBdr>
    </w:div>
    <w:div w:id="1097865730">
      <w:bodyDiv w:val="1"/>
      <w:marLeft w:val="0"/>
      <w:marRight w:val="0"/>
      <w:marTop w:val="0"/>
      <w:marBottom w:val="0"/>
      <w:divBdr>
        <w:top w:val="none" w:sz="0" w:space="0" w:color="auto"/>
        <w:left w:val="none" w:sz="0" w:space="0" w:color="auto"/>
        <w:bottom w:val="none" w:sz="0" w:space="0" w:color="auto"/>
        <w:right w:val="none" w:sz="0" w:space="0" w:color="auto"/>
      </w:divBdr>
    </w:div>
    <w:div w:id="1128939524">
      <w:bodyDiv w:val="1"/>
      <w:marLeft w:val="0"/>
      <w:marRight w:val="0"/>
      <w:marTop w:val="0"/>
      <w:marBottom w:val="0"/>
      <w:divBdr>
        <w:top w:val="none" w:sz="0" w:space="0" w:color="auto"/>
        <w:left w:val="none" w:sz="0" w:space="0" w:color="auto"/>
        <w:bottom w:val="none" w:sz="0" w:space="0" w:color="auto"/>
        <w:right w:val="none" w:sz="0" w:space="0" w:color="auto"/>
      </w:divBdr>
    </w:div>
    <w:div w:id="1164475168">
      <w:bodyDiv w:val="1"/>
      <w:marLeft w:val="0"/>
      <w:marRight w:val="0"/>
      <w:marTop w:val="0"/>
      <w:marBottom w:val="0"/>
      <w:divBdr>
        <w:top w:val="none" w:sz="0" w:space="0" w:color="auto"/>
        <w:left w:val="none" w:sz="0" w:space="0" w:color="auto"/>
        <w:bottom w:val="none" w:sz="0" w:space="0" w:color="auto"/>
        <w:right w:val="none" w:sz="0" w:space="0" w:color="auto"/>
      </w:divBdr>
    </w:div>
    <w:div w:id="1263950698">
      <w:bodyDiv w:val="1"/>
      <w:marLeft w:val="0"/>
      <w:marRight w:val="0"/>
      <w:marTop w:val="0"/>
      <w:marBottom w:val="0"/>
      <w:divBdr>
        <w:top w:val="none" w:sz="0" w:space="0" w:color="auto"/>
        <w:left w:val="none" w:sz="0" w:space="0" w:color="auto"/>
        <w:bottom w:val="none" w:sz="0" w:space="0" w:color="auto"/>
        <w:right w:val="none" w:sz="0" w:space="0" w:color="auto"/>
      </w:divBdr>
    </w:div>
    <w:div w:id="1336955079">
      <w:bodyDiv w:val="1"/>
      <w:marLeft w:val="0"/>
      <w:marRight w:val="0"/>
      <w:marTop w:val="0"/>
      <w:marBottom w:val="0"/>
      <w:divBdr>
        <w:top w:val="none" w:sz="0" w:space="0" w:color="auto"/>
        <w:left w:val="none" w:sz="0" w:space="0" w:color="auto"/>
        <w:bottom w:val="none" w:sz="0" w:space="0" w:color="auto"/>
        <w:right w:val="none" w:sz="0" w:space="0" w:color="auto"/>
      </w:divBdr>
    </w:div>
    <w:div w:id="1397624303">
      <w:bodyDiv w:val="1"/>
      <w:marLeft w:val="0"/>
      <w:marRight w:val="0"/>
      <w:marTop w:val="0"/>
      <w:marBottom w:val="0"/>
      <w:divBdr>
        <w:top w:val="none" w:sz="0" w:space="0" w:color="auto"/>
        <w:left w:val="none" w:sz="0" w:space="0" w:color="auto"/>
        <w:bottom w:val="none" w:sz="0" w:space="0" w:color="auto"/>
        <w:right w:val="none" w:sz="0" w:space="0" w:color="auto"/>
      </w:divBdr>
    </w:div>
    <w:div w:id="1790541094">
      <w:bodyDiv w:val="1"/>
      <w:marLeft w:val="0"/>
      <w:marRight w:val="0"/>
      <w:marTop w:val="0"/>
      <w:marBottom w:val="0"/>
      <w:divBdr>
        <w:top w:val="none" w:sz="0" w:space="0" w:color="auto"/>
        <w:left w:val="none" w:sz="0" w:space="0" w:color="auto"/>
        <w:bottom w:val="none" w:sz="0" w:space="0" w:color="auto"/>
        <w:right w:val="none" w:sz="0" w:space="0" w:color="auto"/>
      </w:divBdr>
    </w:div>
    <w:div w:id="1820028728">
      <w:bodyDiv w:val="1"/>
      <w:marLeft w:val="0"/>
      <w:marRight w:val="0"/>
      <w:marTop w:val="0"/>
      <w:marBottom w:val="0"/>
      <w:divBdr>
        <w:top w:val="none" w:sz="0" w:space="0" w:color="auto"/>
        <w:left w:val="none" w:sz="0" w:space="0" w:color="auto"/>
        <w:bottom w:val="none" w:sz="0" w:space="0" w:color="auto"/>
        <w:right w:val="none" w:sz="0" w:space="0" w:color="auto"/>
      </w:divBdr>
    </w:div>
    <w:div w:id="2021731969">
      <w:bodyDiv w:val="1"/>
      <w:marLeft w:val="0"/>
      <w:marRight w:val="0"/>
      <w:marTop w:val="0"/>
      <w:marBottom w:val="0"/>
      <w:divBdr>
        <w:top w:val="none" w:sz="0" w:space="0" w:color="auto"/>
        <w:left w:val="none" w:sz="0" w:space="0" w:color="auto"/>
        <w:bottom w:val="none" w:sz="0" w:space="0" w:color="auto"/>
        <w:right w:val="none" w:sz="0" w:space="0" w:color="auto"/>
      </w:divBdr>
    </w:div>
    <w:div w:id="207107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issouriBUYS.mo.gov" TargetMode="External"/><Relationship Id="rId18" Type="http://schemas.openxmlformats.org/officeDocument/2006/relationships/hyperlink" Target="http://www.sos.mo.gov/adrules/csr/csr.asp" TargetMode="External"/><Relationship Id="rId26" Type="http://schemas.openxmlformats.org/officeDocument/2006/relationships/hyperlink" Target="https://purch.oa.mo.gov/vendor-information" TargetMode="External"/><Relationship Id="rId39" Type="http://schemas.openxmlformats.org/officeDocument/2006/relationships/image" Target="media/image2.jpeg"/><Relationship Id="rId21" Type="http://schemas.openxmlformats.org/officeDocument/2006/relationships/hyperlink" Target="mailto:SMHW_WISEWOMANSystem@health.mo.gov" TargetMode="External"/><Relationship Id="rId34" Type="http://schemas.openxmlformats.org/officeDocument/2006/relationships/hyperlink" Target="https://missouribuys.mo.gov/bid-board" TargetMode="External"/><Relationship Id="rId42" Type="http://schemas.openxmlformats.org/officeDocument/2006/relationships/hyperlink" Target="http://dese.mo.gov/special-education/sheltered-workshops/directories" TargetMode="External"/><Relationship Id="rId47" Type="http://schemas.openxmlformats.org/officeDocument/2006/relationships/hyperlink" Target="http://dor.mo.gov/forms/943.pdf" TargetMode="External"/><Relationship Id="rId50" Type="http://schemas.openxmlformats.org/officeDocument/2006/relationships/hyperlink" Target="https://dor.mo.gov/taxation/business/tax-types/sales-use/hb600.html" TargetMode="External"/><Relationship Id="rId55" Type="http://schemas.openxmlformats.org/officeDocument/2006/relationships/hyperlink" Target="mailto:e-verify@dhs.gov" TargetMode="External"/><Relationship Id="rId7" Type="http://schemas.openxmlformats.org/officeDocument/2006/relationships/settings" Target="settings.xml"/><Relationship Id="rId12" Type="http://schemas.openxmlformats.org/officeDocument/2006/relationships/hyperlink" Target="HTTPS://MISSOURIBUYS.MO.GOV" TargetMode="External"/><Relationship Id="rId17" Type="http://schemas.openxmlformats.org/officeDocument/2006/relationships/hyperlink" Target="https://missouribuys.mo.gov/" TargetMode="External"/><Relationship Id="rId25" Type="http://schemas.openxmlformats.org/officeDocument/2006/relationships/hyperlink" Target="https://purch.oa.mo.gov/vendor-information/affidavit-work-authorization-annual-renewal" TargetMode="External"/><Relationship Id="rId33" Type="http://schemas.openxmlformats.org/officeDocument/2006/relationships/hyperlink" Target="https://missouribuys.mo.gov/media/pdf/revise-and-retract-supplier-response-movers" TargetMode="External"/><Relationship Id="rId38" Type="http://schemas.openxmlformats.org/officeDocument/2006/relationships/hyperlink" Target="https://revisor.mo.gov/main/OneSection.aspx?section=34.600" TargetMode="External"/><Relationship Id="rId46" Type="http://schemas.openxmlformats.org/officeDocument/2006/relationships/hyperlink" Target="https://oeo.mo.gov/sdve-certification-program/"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ISSOURIBUYS.MO.GOV" TargetMode="External"/><Relationship Id="rId20" Type="http://schemas.openxmlformats.org/officeDocument/2006/relationships/hyperlink" Target="http://www.mshp.dps.missouri.gov/MSHPWeb/PatrolDivisions/CRID/crimRecChk.html" TargetMode="External"/><Relationship Id="rId29" Type="http://schemas.openxmlformats.org/officeDocument/2006/relationships/hyperlink" Target="https://www.missouribuys.mo.gov" TargetMode="External"/><Relationship Id="rId41" Type="http://schemas.openxmlformats.org/officeDocument/2006/relationships/hyperlink" Target="http://oeo.mo.gov" TargetMode="External"/><Relationship Id="rId54" Type="http://schemas.openxmlformats.org/officeDocument/2006/relationships/hyperlink" Target="https://www.e-verify.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vendorservices.mo.gov/vendorservices/Portal/Default.aspx" TargetMode="External"/><Relationship Id="rId32" Type="http://schemas.openxmlformats.org/officeDocument/2006/relationships/hyperlink" Target="mailto:solicitations@oa.mo.gov" TargetMode="External"/><Relationship Id="rId37" Type="http://schemas.openxmlformats.org/officeDocument/2006/relationships/hyperlink" Target="https://revisor.mo.gov/main/OneSection.aspx?section=285.530" TargetMode="External"/><Relationship Id="rId40" Type="http://schemas.openxmlformats.org/officeDocument/2006/relationships/header" Target="header1.xml"/><Relationship Id="rId45" Type="http://schemas.openxmlformats.org/officeDocument/2006/relationships/hyperlink" Target="http://www.alphapointe.org" TargetMode="External"/><Relationship Id="rId53" Type="http://schemas.openxmlformats.org/officeDocument/2006/relationships/hyperlink" Target="https://www.e-verify.gov/"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missouribuys.mo.gov/" TargetMode="External"/><Relationship Id="rId23" Type="http://schemas.openxmlformats.org/officeDocument/2006/relationships/hyperlink" Target="mailto:itsditcoaccountspayable@oa.mo.gov" TargetMode="External"/><Relationship Id="rId28" Type="http://schemas.openxmlformats.org/officeDocument/2006/relationships/hyperlink" Target="https://missouribuys.mo.gov" TargetMode="External"/><Relationship Id="rId36" Type="http://schemas.openxmlformats.org/officeDocument/2006/relationships/hyperlink" Target="https://missouribuys.mo.gov/bid-board" TargetMode="External"/><Relationship Id="rId49" Type="http://schemas.openxmlformats.org/officeDocument/2006/relationships/hyperlink" Target="http://dor.mo.gov/business/sales" TargetMode="External"/><Relationship Id="rId57" Type="http://schemas.openxmlformats.org/officeDocument/2006/relationships/hyperlink" Target="https://sam.gov/content/home" TargetMode="External"/><Relationship Id="rId10" Type="http://schemas.openxmlformats.org/officeDocument/2006/relationships/endnotes" Target="endnotes.xml"/><Relationship Id="rId19" Type="http://schemas.openxmlformats.org/officeDocument/2006/relationships/hyperlink" Target="http://oeo.mo.gov" TargetMode="External"/><Relationship Id="rId31" Type="http://schemas.openxmlformats.org/officeDocument/2006/relationships/hyperlink" Target="https://missouribuys.mo.gov/media/pdf/movers-bid-response-instructions" TargetMode="External"/><Relationship Id="rId44" Type="http://schemas.openxmlformats.org/officeDocument/2006/relationships/hyperlink" Target="http://www.lhbindustries.com" TargetMode="External"/><Relationship Id="rId52" Type="http://schemas.openxmlformats.org/officeDocument/2006/relationships/hyperlink" Target="https://openforbiz.mo.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ssouribuys.mo.gov/media/pdf/movers-bid-response-instructions" TargetMode="External"/><Relationship Id="rId22" Type="http://schemas.openxmlformats.org/officeDocument/2006/relationships/hyperlink" Target="https://MissouriBUYS.mo.gov" TargetMode="External"/><Relationship Id="rId27" Type="http://schemas.openxmlformats.org/officeDocument/2006/relationships/hyperlink" Target="https://missouribuys.mo.gov" TargetMode="External"/><Relationship Id="rId30" Type="http://schemas.openxmlformats.org/officeDocument/2006/relationships/hyperlink" Target="https://missouribuys.mo.gov/media/pdf/vendor-registration-instructions" TargetMode="External"/><Relationship Id="rId35" Type="http://schemas.openxmlformats.org/officeDocument/2006/relationships/hyperlink" Target="https://purch.oa.mo.gov/bidding-contracts/awarded-bid-contract-document-search" TargetMode="External"/><Relationship Id="rId43" Type="http://schemas.openxmlformats.org/officeDocument/2006/relationships/hyperlink" Target="http://moworkshops.org/services.html" TargetMode="External"/><Relationship Id="rId48" Type="http://schemas.openxmlformats.org/officeDocument/2006/relationships/hyperlink" Target="mailto:taxclearance@dor.mo.gov" TargetMode="External"/><Relationship Id="rId56" Type="http://schemas.openxmlformats.org/officeDocument/2006/relationships/hyperlink" Target="https://s1.sos.mo.gov/CMSImages/Library/Reference/Orders/2004/eo04_009.pdf" TargetMode="External"/><Relationship Id="rId8" Type="http://schemas.openxmlformats.org/officeDocument/2006/relationships/webSettings" Target="webSettings.xml"/><Relationship Id="rId51" Type="http://schemas.openxmlformats.org/officeDocument/2006/relationships/hyperlink" Target="https://www.sos.mo.gov/business/startBusiness.asp" TargetMode="Externa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J:\TEXTFILE\Cover%20Pages\TEMPLATE%20RF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6d32e74-3d21-49b9-9285-d5d70ed0990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10C99AA0EEA734F92BE42D5177B5E07" ma:contentTypeVersion="6" ma:contentTypeDescription="Create a new document." ma:contentTypeScope="" ma:versionID="1664fb0729f4050eaa30d33f7cdb9903">
  <xsd:schema xmlns:xsd="http://www.w3.org/2001/XMLSchema" xmlns:xs="http://www.w3.org/2001/XMLSchema" xmlns:p="http://schemas.microsoft.com/office/2006/metadata/properties" xmlns:ns3="96d32e74-3d21-49b9-9285-d5d70ed09908" targetNamespace="http://schemas.microsoft.com/office/2006/metadata/properties" ma:root="true" ma:fieldsID="71b4fb69bdc974fdb647e0dcfccb91d2" ns3:_="">
    <xsd:import namespace="96d32e74-3d21-49b9-9285-d5d70ed09908"/>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d32e74-3d21-49b9-9285-d5d70ed099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7713A1-B070-4E76-A7E0-93921E28C38F}">
  <ds:schemaRefs>
    <ds:schemaRef ds:uri="http://schemas.microsoft.com/sharepoint/v3/contenttype/forms"/>
  </ds:schemaRefs>
</ds:datastoreItem>
</file>

<file path=customXml/itemProps2.xml><?xml version="1.0" encoding="utf-8"?>
<ds:datastoreItem xmlns:ds="http://schemas.openxmlformats.org/officeDocument/2006/customXml" ds:itemID="{7E0D8C7B-6A48-47FC-A9D7-66E6B06B5C51}">
  <ds:schemaRefs>
    <ds:schemaRef ds:uri="http://schemas.microsoft.com/office/2006/metadata/properties"/>
    <ds:schemaRef ds:uri="http://schemas.microsoft.com/office/infopath/2007/PartnerControls"/>
    <ds:schemaRef ds:uri="96d32e74-3d21-49b9-9285-d5d70ed09908"/>
  </ds:schemaRefs>
</ds:datastoreItem>
</file>

<file path=customXml/itemProps3.xml><?xml version="1.0" encoding="utf-8"?>
<ds:datastoreItem xmlns:ds="http://schemas.openxmlformats.org/officeDocument/2006/customXml" ds:itemID="{111ED7ED-3A22-499D-91C2-51D934A21B43}">
  <ds:schemaRefs>
    <ds:schemaRef ds:uri="http://schemas.openxmlformats.org/officeDocument/2006/bibliography"/>
  </ds:schemaRefs>
</ds:datastoreItem>
</file>

<file path=customXml/itemProps4.xml><?xml version="1.0" encoding="utf-8"?>
<ds:datastoreItem xmlns:ds="http://schemas.openxmlformats.org/officeDocument/2006/customXml" ds:itemID="{0DB0FCA3-90DD-447D-A451-9E2A6152E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d32e74-3d21-49b9-9285-d5d70ed099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TEMPLATE RFP.dotx</Template>
  <TotalTime>208</TotalTime>
  <Pages>4</Pages>
  <Words>41891</Words>
  <Characters>238784</Characters>
  <Application>Microsoft Office Word</Application>
  <DocSecurity>0</DocSecurity>
  <Lines>1989</Lines>
  <Paragraphs>560</Paragraphs>
  <ScaleCrop>false</ScaleCrop>
  <HeadingPairs>
    <vt:vector size="2" baseType="variant">
      <vt:variant>
        <vt:lpstr>Title</vt:lpstr>
      </vt:variant>
      <vt:variant>
        <vt:i4>1</vt:i4>
      </vt:variant>
    </vt:vector>
  </HeadingPairs>
  <TitlesOfParts>
    <vt:vector size="1" baseType="lpstr">
      <vt:lpstr>RFP document template</vt:lpstr>
    </vt:vector>
  </TitlesOfParts>
  <Company>State of Missouri</Company>
  <LinksUpToDate>false</LinksUpToDate>
  <CharactersWithSpaces>280115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document template</dc:title>
  <dc:subject/>
  <dc:creator>Williams, Madison</dc:creator>
  <cp:keywords/>
  <dc:description/>
  <cp:lastModifiedBy>Lunte, Madison</cp:lastModifiedBy>
  <cp:revision>21</cp:revision>
  <cp:lastPrinted>2025-06-10T16:34:00Z</cp:lastPrinted>
  <dcterms:created xsi:type="dcterms:W3CDTF">2025-07-17T20:14:00Z</dcterms:created>
  <dcterms:modified xsi:type="dcterms:W3CDTF">2025-08-19T15:35:00Z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217b054a9ccb65f9da285f520787d4ef987e846e82c89b35eaad07387c724cff</vt:lpwstr>
  </property>
  <property fmtid="{D5CDD505-2E9C-101B-9397-08002B2CF9AE}" pid="3" name="ContentTypeId">
    <vt:lpwstr>0x010100510C99AA0EEA734F92BE42D5177B5E07</vt:lpwstr>
  </property>
</Properties>
</file>